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Pr="005B75B3" w:rsidRDefault="003D3A8D">
      <w:pPr>
        <w:jc w:val="center"/>
        <w:rPr>
          <w:b/>
          <w:bCs/>
        </w:rPr>
      </w:pPr>
      <w:r w:rsidRPr="005B75B3">
        <w:rPr>
          <w:b/>
          <w:bCs/>
        </w:rPr>
        <w:t>BELL COUNTY BOARD OF EDUCATION</w:t>
      </w:r>
    </w:p>
    <w:p w:rsidR="003D3A8D" w:rsidRPr="00AB201B" w:rsidRDefault="00E21FCF">
      <w:pPr>
        <w:jc w:val="center"/>
        <w:rPr>
          <w:b/>
          <w:bCs/>
          <w:sz w:val="28"/>
          <w:szCs w:val="28"/>
        </w:rPr>
      </w:pPr>
      <w:r w:rsidRPr="00AB201B">
        <w:rPr>
          <w:b/>
          <w:bCs/>
          <w:sz w:val="28"/>
          <w:szCs w:val="28"/>
        </w:rPr>
        <w:t xml:space="preserve">Special Called </w:t>
      </w:r>
      <w:r w:rsidR="00A842FA" w:rsidRPr="00AB201B">
        <w:rPr>
          <w:b/>
          <w:bCs/>
          <w:sz w:val="28"/>
          <w:szCs w:val="28"/>
        </w:rPr>
        <w:t>Meeting</w:t>
      </w:r>
    </w:p>
    <w:p w:rsidR="00A842FA" w:rsidRPr="005B75B3" w:rsidRDefault="007D5B93" w:rsidP="00A842FA">
      <w:pPr>
        <w:jc w:val="center"/>
      </w:pPr>
      <w:proofErr w:type="gramStart"/>
      <w:r w:rsidRPr="005B75B3">
        <w:t xml:space="preserve">March </w:t>
      </w:r>
      <w:r w:rsidR="00666927" w:rsidRPr="005B75B3">
        <w:t>1</w:t>
      </w:r>
      <w:r w:rsidR="00E21FCF">
        <w:t>7</w:t>
      </w:r>
      <w:r w:rsidR="00FF1488" w:rsidRPr="005B75B3">
        <w:t>, 202</w:t>
      </w:r>
      <w:r w:rsidR="00E21FCF">
        <w:t>6</w:t>
      </w:r>
      <w:r w:rsidR="00A842FA" w:rsidRPr="005B75B3">
        <w:t xml:space="preserve">   </w:t>
      </w:r>
      <w:r w:rsidR="00E21FCF" w:rsidRPr="00AB201B">
        <w:rPr>
          <w:highlight w:val="yellow"/>
        </w:rPr>
        <w:t>12</w:t>
      </w:r>
      <w:r w:rsidR="00A842FA" w:rsidRPr="00AB201B">
        <w:rPr>
          <w:highlight w:val="yellow"/>
        </w:rPr>
        <w:t>:00 p.m.</w:t>
      </w:r>
      <w:proofErr w:type="gramEnd"/>
    </w:p>
    <w:p w:rsidR="003D3A8D" w:rsidRDefault="003D3A8D">
      <w:pPr>
        <w:pStyle w:val="Heading1"/>
      </w:pPr>
      <w:r w:rsidRPr="005B75B3">
        <w:t>AGENDA</w:t>
      </w:r>
    </w:p>
    <w:p w:rsidR="00E21FCF" w:rsidRPr="000B006D" w:rsidRDefault="00E21FCF" w:rsidP="00E21FCF">
      <w:pPr>
        <w:pStyle w:val="Title"/>
        <w:jc w:val="both"/>
        <w:rPr>
          <w:rFonts w:ascii="Tahoma" w:hAnsi="Tahoma" w:cs="Tahoma"/>
          <w:b w:val="0"/>
          <w:szCs w:val="20"/>
        </w:rPr>
      </w:pPr>
      <w:r w:rsidRPr="00AB201B">
        <w:rPr>
          <w:rFonts w:ascii="Tahoma" w:hAnsi="Tahoma" w:cs="Tahoma"/>
          <w:sz w:val="24"/>
        </w:rPr>
        <w:t>The Bell County Board of Education will convene in a Special Called Meeting Tuesday, March 17, 2026 at the Bell County Area Technology Center, 9828 US Highway 25e, 2</w:t>
      </w:r>
      <w:r w:rsidRPr="00AB201B">
        <w:rPr>
          <w:rFonts w:ascii="Tahoma" w:hAnsi="Tahoma" w:cs="Tahoma"/>
          <w:sz w:val="24"/>
          <w:vertAlign w:val="superscript"/>
        </w:rPr>
        <w:t>nd</w:t>
      </w:r>
      <w:r w:rsidRPr="00AB201B">
        <w:rPr>
          <w:rFonts w:ascii="Tahoma" w:hAnsi="Tahoma" w:cs="Tahoma"/>
          <w:sz w:val="24"/>
        </w:rPr>
        <w:t xml:space="preserve"> Floor, </w:t>
      </w:r>
      <w:proofErr w:type="gramStart"/>
      <w:r w:rsidRPr="00AB201B">
        <w:rPr>
          <w:rFonts w:ascii="Tahoma" w:hAnsi="Tahoma" w:cs="Tahoma"/>
          <w:sz w:val="24"/>
        </w:rPr>
        <w:t>Pineville</w:t>
      </w:r>
      <w:proofErr w:type="gramEnd"/>
      <w:r w:rsidRPr="00AB201B">
        <w:rPr>
          <w:rFonts w:ascii="Tahoma" w:hAnsi="Tahoma" w:cs="Tahoma"/>
          <w:sz w:val="24"/>
        </w:rPr>
        <w:t>, Kentucky.</w:t>
      </w:r>
      <w:r w:rsidRPr="00EC238E">
        <w:rPr>
          <w:rFonts w:ascii="Tahoma" w:hAnsi="Tahoma" w:cs="Tahoma"/>
          <w:b w:val="0"/>
          <w:sz w:val="28"/>
        </w:rPr>
        <w:t xml:space="preserve"> </w:t>
      </w:r>
      <w:r w:rsidRPr="000B006D">
        <w:rPr>
          <w:rFonts w:ascii="Tahoma" w:hAnsi="Tahoma" w:cs="Tahoma"/>
          <w:b w:val="0"/>
          <w:szCs w:val="20"/>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1343E6" w:rsidRPr="005B75B3" w:rsidRDefault="001343E6" w:rsidP="001343E6"/>
    <w:p w:rsidR="003D3A8D" w:rsidRPr="005B75B3" w:rsidRDefault="003D3A8D" w:rsidP="00E21FCF">
      <w:r w:rsidRPr="005B75B3">
        <w:t>1.</w:t>
      </w:r>
      <w:r w:rsidRPr="005B75B3">
        <w:tab/>
      </w:r>
      <w:r w:rsidRPr="005B75B3">
        <w:rPr>
          <w:b/>
          <w:bCs/>
        </w:rPr>
        <w:t>Call meeting to order, establish quorum, moment of silence, Pledge of Allegiance</w:t>
      </w:r>
      <w:r w:rsidRPr="005B75B3">
        <w:t xml:space="preserve"> </w:t>
      </w:r>
    </w:p>
    <w:p w:rsidR="005B7C50" w:rsidRDefault="005B7C50" w:rsidP="006B1DF9">
      <w:pPr>
        <w:rPr>
          <w:sz w:val="4"/>
          <w:szCs w:val="4"/>
        </w:rPr>
      </w:pPr>
    </w:p>
    <w:p w:rsidR="005B7C50" w:rsidRDefault="005B7C50" w:rsidP="006B1DF9">
      <w:pPr>
        <w:rPr>
          <w:sz w:val="4"/>
          <w:szCs w:val="4"/>
        </w:rPr>
      </w:pPr>
    </w:p>
    <w:p w:rsidR="00E85E98" w:rsidRPr="005B75B3" w:rsidRDefault="002C3375" w:rsidP="006B1DF9">
      <w:pPr>
        <w:rPr>
          <w:b/>
        </w:rPr>
      </w:pPr>
      <w:r w:rsidRPr="005B75B3">
        <w:t>2</w:t>
      </w:r>
      <w:r w:rsidR="00067481" w:rsidRPr="005B75B3">
        <w:t>.</w:t>
      </w:r>
      <w:r w:rsidRPr="005B75B3">
        <w:rPr>
          <w:b/>
        </w:rPr>
        <w:tab/>
      </w:r>
      <w:r w:rsidR="00E85E98" w:rsidRPr="005B75B3">
        <w:rPr>
          <w:b/>
        </w:rPr>
        <w:t>Consent Items</w:t>
      </w:r>
    </w:p>
    <w:p w:rsidR="00FA3271" w:rsidRPr="005B75B3" w:rsidRDefault="002C3375" w:rsidP="00D9148B">
      <w:r w:rsidRPr="005B75B3">
        <w:rPr>
          <w:b/>
        </w:rPr>
        <w:tab/>
      </w:r>
      <w:r w:rsidRPr="005B75B3">
        <w:t>a)</w:t>
      </w:r>
      <w:r w:rsidRPr="005B75B3">
        <w:tab/>
        <w:t xml:space="preserve">Approve </w:t>
      </w:r>
      <w:r w:rsidR="00D9148B" w:rsidRPr="005B75B3">
        <w:t xml:space="preserve">February </w:t>
      </w:r>
      <w:r w:rsidR="003E22EF" w:rsidRPr="005B75B3">
        <w:t>1</w:t>
      </w:r>
      <w:r w:rsidR="00E21FCF">
        <w:t>6</w:t>
      </w:r>
      <w:r w:rsidR="00D9148B" w:rsidRPr="005B75B3">
        <w:t>, 202</w:t>
      </w:r>
      <w:r w:rsidR="00E21FCF">
        <w:t>6 Special Called and February 17, 2026</w:t>
      </w:r>
      <w:r w:rsidR="009F5149" w:rsidRPr="005B75B3">
        <w:t xml:space="preserve"> Regular </w:t>
      </w:r>
      <w:r w:rsidR="00D9148B" w:rsidRPr="005B75B3">
        <w:t xml:space="preserve">Meeting </w:t>
      </w:r>
      <w:r w:rsidR="00E21FCF">
        <w:tab/>
      </w:r>
      <w:r w:rsidR="00E21FCF">
        <w:tab/>
      </w:r>
      <w:r w:rsidR="00E21FCF">
        <w:tab/>
      </w:r>
      <w:r w:rsidR="00D9148B" w:rsidRPr="005B75B3">
        <w:t>Minutes</w:t>
      </w:r>
      <w:r w:rsidR="00F933D2" w:rsidRPr="005B75B3">
        <w:t>, Fundraising Requests</w:t>
      </w:r>
      <w:r w:rsidR="00235533" w:rsidRPr="005B75B3">
        <w:t>,</w:t>
      </w:r>
      <w:r w:rsidR="006165A7" w:rsidRPr="005B75B3">
        <w:t xml:space="preserve"> F</w:t>
      </w:r>
      <w:r w:rsidR="008261AC" w:rsidRPr="005B75B3">
        <w:t xml:space="preserve">amily and </w:t>
      </w:r>
      <w:r w:rsidR="00F933D2" w:rsidRPr="005B75B3">
        <w:t>Medical Leave Request</w:t>
      </w:r>
      <w:r w:rsidR="00E21FCF">
        <w:t xml:space="preserve">, JAGKY </w:t>
      </w:r>
      <w:r w:rsidR="00E21FCF">
        <w:tab/>
      </w:r>
      <w:r w:rsidR="00E21FCF">
        <w:tab/>
      </w:r>
      <w:r w:rsidR="00E21FCF">
        <w:tab/>
      </w:r>
      <w:r w:rsidR="00E21FCF">
        <w:tab/>
        <w:t>Memorandum of Understanding</w:t>
      </w:r>
      <w:r w:rsidR="00F933D2" w:rsidRPr="005B75B3">
        <w:t xml:space="preserve"> and</w:t>
      </w:r>
      <w:r w:rsidR="008261AC" w:rsidRPr="005B75B3">
        <w:t xml:space="preserve"> Out-of-State Field Trip Requests</w:t>
      </w:r>
      <w:r w:rsidR="00FE588A" w:rsidRPr="005B75B3">
        <w:t xml:space="preserve"> </w:t>
      </w:r>
    </w:p>
    <w:p w:rsidR="005B7C50" w:rsidRDefault="005B7C50" w:rsidP="00067481">
      <w:pPr>
        <w:rPr>
          <w:sz w:val="4"/>
          <w:szCs w:val="4"/>
        </w:rPr>
      </w:pPr>
    </w:p>
    <w:p w:rsidR="005B7C50" w:rsidRDefault="005B7C50" w:rsidP="00067481">
      <w:pPr>
        <w:rPr>
          <w:sz w:val="4"/>
          <w:szCs w:val="4"/>
        </w:rPr>
      </w:pPr>
    </w:p>
    <w:p w:rsidR="00AF6F8B" w:rsidRPr="00E21FCF" w:rsidRDefault="002C3375" w:rsidP="00067481">
      <w:pPr>
        <w:rPr>
          <w:b/>
        </w:rPr>
      </w:pPr>
      <w:r w:rsidRPr="005B75B3">
        <w:t>3</w:t>
      </w:r>
      <w:r w:rsidR="00FA3271" w:rsidRPr="005B75B3">
        <w:t>.</w:t>
      </w:r>
      <w:r w:rsidR="00FA3271" w:rsidRPr="005B75B3">
        <w:rPr>
          <w:b/>
        </w:rPr>
        <w:tab/>
      </w:r>
      <w:r w:rsidR="0056193D" w:rsidRPr="005B75B3">
        <w:rPr>
          <w:b/>
        </w:rPr>
        <w:t>Public</w:t>
      </w:r>
      <w:r w:rsidR="0056193D" w:rsidRPr="005B75B3">
        <w:rPr>
          <w:b/>
        </w:rPr>
        <w:tab/>
      </w:r>
    </w:p>
    <w:p w:rsidR="005B7C50" w:rsidRDefault="005B7C50" w:rsidP="00067481">
      <w:pPr>
        <w:rPr>
          <w:sz w:val="4"/>
          <w:szCs w:val="4"/>
        </w:rPr>
      </w:pPr>
    </w:p>
    <w:p w:rsidR="005B7C50" w:rsidRDefault="005B7C50" w:rsidP="00067481">
      <w:pPr>
        <w:rPr>
          <w:sz w:val="4"/>
          <w:szCs w:val="4"/>
        </w:rPr>
      </w:pPr>
    </w:p>
    <w:p w:rsidR="0056193D" w:rsidRPr="005B75B3" w:rsidRDefault="002C3375" w:rsidP="00067481">
      <w:pPr>
        <w:rPr>
          <w:b/>
        </w:rPr>
      </w:pPr>
      <w:r w:rsidRPr="005B75B3">
        <w:t>4</w:t>
      </w:r>
      <w:r w:rsidR="0056193D" w:rsidRPr="005B75B3">
        <w:t>.</w:t>
      </w:r>
      <w:r w:rsidR="0056193D" w:rsidRPr="005B75B3">
        <w:tab/>
      </w:r>
      <w:r w:rsidR="0056193D" w:rsidRPr="005B75B3">
        <w:rPr>
          <w:b/>
        </w:rPr>
        <w:t>Management/Student Support/Instruction</w:t>
      </w:r>
      <w:r w:rsidR="00B173ED" w:rsidRPr="005B75B3">
        <w:rPr>
          <w:b/>
        </w:rPr>
        <w:t>/Delivery Targets/PES</w:t>
      </w:r>
    </w:p>
    <w:p w:rsidR="00E21FCF" w:rsidRPr="005B75B3" w:rsidRDefault="0013527F" w:rsidP="00E21FCF">
      <w:r w:rsidRPr="005B75B3">
        <w:rPr>
          <w:b/>
        </w:rPr>
        <w:tab/>
      </w:r>
      <w:r w:rsidR="00A057CC" w:rsidRPr="005B75B3">
        <w:t>a)</w:t>
      </w:r>
      <w:r w:rsidR="00A057CC" w:rsidRPr="005B75B3">
        <w:rPr>
          <w:b/>
        </w:rPr>
        <w:tab/>
      </w:r>
      <w:r w:rsidR="00C97D5A" w:rsidRPr="00C97D5A">
        <w:t>Discuss and</w:t>
      </w:r>
      <w:r w:rsidR="00C97D5A">
        <w:rPr>
          <w:b/>
        </w:rPr>
        <w:t xml:space="preserve"> </w:t>
      </w:r>
      <w:r w:rsidR="00E21FCF">
        <w:t>Consider</w:t>
      </w:r>
      <w:r w:rsidR="00C97D5A">
        <w:t xml:space="preserve"> Action-</w:t>
      </w:r>
      <w:r w:rsidR="00E21FCF">
        <w:t xml:space="preserve"> Quote</w:t>
      </w:r>
      <w:r w:rsidR="00E21FCF" w:rsidRPr="005B75B3">
        <w:t xml:space="preserve"> for Student Accident Insurance</w:t>
      </w:r>
    </w:p>
    <w:p w:rsidR="008261AC" w:rsidRPr="005B75B3" w:rsidRDefault="00B70DBA" w:rsidP="003E22EF">
      <w:r>
        <w:rPr>
          <w:b/>
        </w:rPr>
        <w:t xml:space="preserve">          </w:t>
      </w:r>
      <w:r w:rsidR="00AB201B">
        <w:t xml:space="preserve">  </w:t>
      </w:r>
      <w:r w:rsidR="00E21FCF">
        <w:t>b</w:t>
      </w:r>
      <w:r w:rsidR="00EF209E" w:rsidRPr="005B75B3">
        <w:t>)</w:t>
      </w:r>
      <w:r w:rsidR="00AB201B">
        <w:tab/>
        <w:t xml:space="preserve">Approve </w:t>
      </w:r>
      <w:r w:rsidR="00AB201B" w:rsidRPr="00AB201B">
        <w:rPr>
          <w:bCs/>
        </w:rPr>
        <w:t>Civics Literacy Requirement for students who are 2025-26 freshmen</w:t>
      </w:r>
    </w:p>
    <w:p w:rsidR="00994BB7" w:rsidRDefault="000B006D" w:rsidP="00067481">
      <w:r>
        <w:tab/>
        <w:t>c)</w:t>
      </w:r>
      <w:r>
        <w:tab/>
        <w:t>Approve to Advertise for Professional Service-Auditor</w:t>
      </w:r>
    </w:p>
    <w:p w:rsidR="00AB201B" w:rsidRPr="005B75B3" w:rsidRDefault="00AB201B" w:rsidP="00067481">
      <w:r>
        <w:t xml:space="preserve">         *d)</w:t>
      </w:r>
      <w:r>
        <w:tab/>
      </w:r>
      <w:r w:rsidRPr="005B75B3">
        <w:t>Set Date, Time and Location of Bell County High School Graduation</w:t>
      </w:r>
    </w:p>
    <w:p w:rsidR="002565A6" w:rsidRPr="005B75B3" w:rsidRDefault="002C3375" w:rsidP="00067481">
      <w:pPr>
        <w:rPr>
          <w:b/>
        </w:rPr>
      </w:pPr>
      <w:r w:rsidRPr="005B75B3">
        <w:t>5</w:t>
      </w:r>
      <w:r w:rsidR="006B5359" w:rsidRPr="005B75B3">
        <w:t>.</w:t>
      </w:r>
      <w:r w:rsidR="006B5359" w:rsidRPr="005B75B3">
        <w:tab/>
      </w:r>
      <w:r w:rsidR="006B5359" w:rsidRPr="005B75B3">
        <w:rPr>
          <w:b/>
        </w:rPr>
        <w:t>Personnel</w:t>
      </w:r>
    </w:p>
    <w:p w:rsidR="00D9148B" w:rsidRPr="005B75B3" w:rsidRDefault="00D9148B" w:rsidP="00D9148B">
      <w:r w:rsidRPr="005B75B3">
        <w:tab/>
      </w:r>
      <w:r w:rsidR="003E22EF" w:rsidRPr="005B75B3">
        <w:t>a</w:t>
      </w:r>
      <w:r w:rsidRPr="005B75B3">
        <w:t>)</w:t>
      </w:r>
      <w:r w:rsidRPr="005B75B3">
        <w:tab/>
      </w:r>
      <w:r w:rsidR="00FD37A8" w:rsidRPr="005B75B3">
        <w:t>Approve P</w:t>
      </w:r>
      <w:r w:rsidRPr="005B75B3">
        <w:t>roposed 202</w:t>
      </w:r>
      <w:r w:rsidR="00E21FCF">
        <w:t>6</w:t>
      </w:r>
      <w:r w:rsidRPr="005B75B3">
        <w:t>-202</w:t>
      </w:r>
      <w:r w:rsidR="00E21FCF">
        <w:t>7</w:t>
      </w:r>
      <w:r w:rsidRPr="005B75B3">
        <w:t xml:space="preserve"> School Staffing Policy</w:t>
      </w:r>
    </w:p>
    <w:p w:rsidR="00D9148B" w:rsidRPr="005B75B3" w:rsidRDefault="00D9148B" w:rsidP="00D9148B">
      <w:r w:rsidRPr="005B75B3">
        <w:tab/>
      </w:r>
      <w:r w:rsidR="003E22EF" w:rsidRPr="005B75B3">
        <w:t>b</w:t>
      </w:r>
      <w:r w:rsidRPr="005B75B3">
        <w:t>)</w:t>
      </w:r>
      <w:r w:rsidRPr="005B75B3">
        <w:tab/>
        <w:t xml:space="preserve">Approve </w:t>
      </w:r>
      <w:r w:rsidR="00FD37A8" w:rsidRPr="005B75B3">
        <w:t>P</w:t>
      </w:r>
      <w:r w:rsidRPr="005B75B3">
        <w:t>roposed 202</w:t>
      </w:r>
      <w:r w:rsidR="00E21FCF">
        <w:t>6</w:t>
      </w:r>
      <w:r w:rsidRPr="005B75B3">
        <w:t>-202</w:t>
      </w:r>
      <w:r w:rsidR="00E21FCF">
        <w:t>7</w:t>
      </w:r>
      <w:r w:rsidRPr="005B75B3">
        <w:t xml:space="preserve"> District Staffing Policy</w:t>
      </w:r>
    </w:p>
    <w:p w:rsidR="00731A13" w:rsidRPr="005B75B3" w:rsidRDefault="00D9148B" w:rsidP="00D9148B">
      <w:r w:rsidRPr="005B75B3">
        <w:tab/>
      </w:r>
      <w:r w:rsidR="003E22EF" w:rsidRPr="005B75B3">
        <w:t>c</w:t>
      </w:r>
      <w:r w:rsidRPr="005B75B3">
        <w:t>)</w:t>
      </w:r>
      <w:r w:rsidRPr="005B75B3">
        <w:tab/>
        <w:t>March 1 Allocations</w:t>
      </w:r>
      <w:r w:rsidR="009036B7" w:rsidRPr="005B75B3">
        <w:tab/>
      </w:r>
    </w:p>
    <w:p w:rsidR="005B7C50" w:rsidRDefault="005B7C50" w:rsidP="00067481">
      <w:pPr>
        <w:rPr>
          <w:sz w:val="4"/>
          <w:szCs w:val="4"/>
        </w:rPr>
      </w:pPr>
    </w:p>
    <w:p w:rsidR="005B7C50" w:rsidRDefault="005B7C50" w:rsidP="00067481">
      <w:pPr>
        <w:rPr>
          <w:sz w:val="4"/>
          <w:szCs w:val="4"/>
        </w:rPr>
      </w:pPr>
    </w:p>
    <w:p w:rsidR="005B7C50" w:rsidRDefault="005B7C50" w:rsidP="00067481">
      <w:pPr>
        <w:rPr>
          <w:sz w:val="4"/>
          <w:szCs w:val="4"/>
        </w:rPr>
      </w:pPr>
    </w:p>
    <w:p w:rsidR="00CA4E4E" w:rsidRPr="005B75B3" w:rsidRDefault="002C3375" w:rsidP="00067481">
      <w:pPr>
        <w:rPr>
          <w:b/>
        </w:rPr>
      </w:pPr>
      <w:r w:rsidRPr="005B75B3">
        <w:t>6</w:t>
      </w:r>
      <w:r w:rsidR="00CA4E4E" w:rsidRPr="005B75B3">
        <w:t>.</w:t>
      </w:r>
      <w:r w:rsidR="00CA4E4E" w:rsidRPr="005B75B3">
        <w:tab/>
      </w:r>
      <w:r w:rsidR="00CA4E4E" w:rsidRPr="005B75B3">
        <w:rPr>
          <w:b/>
        </w:rPr>
        <w:t>Finance</w:t>
      </w:r>
    </w:p>
    <w:p w:rsidR="0035427E" w:rsidRPr="005B75B3" w:rsidRDefault="00CA4E4E" w:rsidP="00067481">
      <w:r w:rsidRPr="005B75B3">
        <w:rPr>
          <w:b/>
        </w:rPr>
        <w:tab/>
      </w:r>
      <w:r w:rsidR="006B1DF9" w:rsidRPr="005B75B3">
        <w:t>a)</w:t>
      </w:r>
      <w:r w:rsidR="00D9148B" w:rsidRPr="005B75B3">
        <w:tab/>
      </w:r>
      <w:r w:rsidR="00FD37A8" w:rsidRPr="005B75B3">
        <w:t>Approve P</w:t>
      </w:r>
      <w:r w:rsidR="00D9148B" w:rsidRPr="005B75B3">
        <w:t>roposed 202</w:t>
      </w:r>
      <w:r w:rsidR="00E21FCF">
        <w:t>6</w:t>
      </w:r>
      <w:r w:rsidR="00D9148B" w:rsidRPr="005B75B3">
        <w:t>-202</w:t>
      </w:r>
      <w:r w:rsidR="00E21FCF">
        <w:t>7</w:t>
      </w:r>
      <w:r w:rsidR="00D9148B" w:rsidRPr="005B75B3">
        <w:t xml:space="preserve"> Auxiliary Pay Schedule</w:t>
      </w:r>
    </w:p>
    <w:p w:rsidR="00E21FCF" w:rsidRDefault="00220208" w:rsidP="00067481">
      <w:r w:rsidRPr="005B75B3">
        <w:tab/>
      </w:r>
      <w:r w:rsidR="00FB19C7" w:rsidRPr="005B75B3">
        <w:t>b)</w:t>
      </w:r>
      <w:r w:rsidR="00FB19C7" w:rsidRPr="005B75B3">
        <w:tab/>
        <w:t>Approve Payment of Bills</w:t>
      </w:r>
      <w:r w:rsidR="00F606E1">
        <w:tab/>
      </w:r>
      <w:r w:rsidR="00F606E1" w:rsidRPr="005B75B3">
        <w:tab/>
      </w:r>
    </w:p>
    <w:p w:rsidR="005B7C50" w:rsidRDefault="005B7C50" w:rsidP="00067481">
      <w:pPr>
        <w:rPr>
          <w:sz w:val="4"/>
          <w:szCs w:val="4"/>
        </w:rPr>
      </w:pPr>
    </w:p>
    <w:p w:rsidR="005B7C50" w:rsidRDefault="005B7C50" w:rsidP="00067481">
      <w:pPr>
        <w:rPr>
          <w:sz w:val="4"/>
          <w:szCs w:val="4"/>
        </w:rPr>
      </w:pPr>
    </w:p>
    <w:p w:rsidR="005B7C50" w:rsidRDefault="005B7C50" w:rsidP="00067481">
      <w:pPr>
        <w:rPr>
          <w:sz w:val="4"/>
          <w:szCs w:val="4"/>
        </w:rPr>
      </w:pPr>
    </w:p>
    <w:p w:rsidR="00E21FCF" w:rsidRDefault="00E21FCF" w:rsidP="00067481">
      <w:pPr>
        <w:rPr>
          <w:b/>
        </w:rPr>
      </w:pPr>
      <w:r>
        <w:t>7.</w:t>
      </w:r>
      <w:r>
        <w:tab/>
      </w:r>
      <w:r w:rsidRPr="00E21FCF">
        <w:rPr>
          <w:b/>
        </w:rPr>
        <w:t>Facilities</w:t>
      </w:r>
    </w:p>
    <w:p w:rsidR="000B006D" w:rsidRDefault="00E21FCF" w:rsidP="00067481">
      <w:r>
        <w:rPr>
          <w:b/>
        </w:rPr>
        <w:tab/>
      </w:r>
      <w:r>
        <w:t>a)</w:t>
      </w:r>
      <w:r>
        <w:tab/>
      </w:r>
      <w:r w:rsidR="000B006D">
        <w:t xml:space="preserve">Approve Design Development Drawings-Bell Central and Bell County High School </w:t>
      </w:r>
      <w:r w:rsidR="000B006D">
        <w:tab/>
      </w:r>
      <w:r w:rsidR="000B006D">
        <w:tab/>
      </w:r>
      <w:r w:rsidR="000B006D">
        <w:tab/>
        <w:t>Renovation Projects</w:t>
      </w:r>
    </w:p>
    <w:p w:rsidR="000B006D" w:rsidRDefault="000B006D" w:rsidP="00067481">
      <w:r>
        <w:tab/>
      </w:r>
      <w:r w:rsidR="00F325E7">
        <w:t>b</w:t>
      </w:r>
      <w:r>
        <w:t>)</w:t>
      </w:r>
      <w:r>
        <w:tab/>
        <w:t>Approve BG-2-Bell Central Renovation Project</w:t>
      </w:r>
    </w:p>
    <w:p w:rsidR="000B006D" w:rsidRDefault="000B006D" w:rsidP="00067481">
      <w:r>
        <w:tab/>
      </w:r>
      <w:r w:rsidR="00F325E7">
        <w:t>c</w:t>
      </w:r>
      <w:r>
        <w:t>)</w:t>
      </w:r>
      <w:r>
        <w:tab/>
        <w:t>Approve BG-2-Bell County High School Renovation Project</w:t>
      </w:r>
    </w:p>
    <w:p w:rsidR="000B006D" w:rsidRDefault="000B006D" w:rsidP="00067481">
      <w:r>
        <w:tab/>
      </w:r>
      <w:r w:rsidR="00F325E7">
        <w:t>d</w:t>
      </w:r>
      <w:r>
        <w:t>)</w:t>
      </w:r>
      <w:r>
        <w:tab/>
        <w:t>Approve BG-3-Bell Central Renovation Project</w:t>
      </w:r>
    </w:p>
    <w:p w:rsidR="000B006D" w:rsidRDefault="000B006D" w:rsidP="00067481">
      <w:r>
        <w:tab/>
      </w:r>
      <w:r w:rsidR="00F325E7">
        <w:t>e</w:t>
      </w:r>
      <w:r>
        <w:t>)</w:t>
      </w:r>
      <w:r>
        <w:tab/>
        <w:t>Approve BG-3 Bell County High School Renovation Project</w:t>
      </w:r>
    </w:p>
    <w:p w:rsidR="008F1567" w:rsidRPr="005B75B3" w:rsidRDefault="00B70DBA" w:rsidP="0082213C">
      <w:r>
        <w:t xml:space="preserve">         *</w:t>
      </w:r>
      <w:r w:rsidR="00E21FCF">
        <w:tab/>
      </w:r>
      <w:r w:rsidR="00F325E7">
        <w:t>f</w:t>
      </w:r>
      <w:r w:rsidR="00E21FCF">
        <w:t>)</w:t>
      </w:r>
      <w:r w:rsidR="00E21FCF">
        <w:tab/>
        <w:t>Construction Update</w:t>
      </w:r>
      <w:r w:rsidR="00E21FCF" w:rsidRPr="005B75B3">
        <w:tab/>
      </w:r>
      <w:r w:rsidR="009036B7" w:rsidRPr="005B75B3">
        <w:tab/>
      </w:r>
      <w:r w:rsidR="006B1DF9" w:rsidRPr="005B75B3">
        <w:tab/>
      </w:r>
    </w:p>
    <w:p w:rsidR="005B7C50" w:rsidRDefault="005B7C50" w:rsidP="00E21FCF">
      <w:pPr>
        <w:rPr>
          <w:bCs/>
          <w:sz w:val="4"/>
          <w:szCs w:val="4"/>
        </w:rPr>
      </w:pPr>
    </w:p>
    <w:p w:rsidR="005B7C50" w:rsidRDefault="005B7C50" w:rsidP="00E21FCF">
      <w:pPr>
        <w:rPr>
          <w:bCs/>
          <w:sz w:val="4"/>
          <w:szCs w:val="4"/>
        </w:rPr>
      </w:pPr>
    </w:p>
    <w:p w:rsidR="005B7C50" w:rsidRDefault="005B7C50" w:rsidP="00E21FCF">
      <w:pPr>
        <w:rPr>
          <w:bCs/>
          <w:sz w:val="4"/>
          <w:szCs w:val="4"/>
        </w:rPr>
      </w:pPr>
    </w:p>
    <w:p w:rsidR="00E21FCF" w:rsidRPr="00E21FCF" w:rsidRDefault="00E21FCF" w:rsidP="00E21FCF">
      <w:pPr>
        <w:rPr>
          <w:bCs/>
        </w:rPr>
      </w:pPr>
      <w:r w:rsidRPr="00E21FCF">
        <w:rPr>
          <w:bCs/>
        </w:rPr>
        <w:t>8.</w:t>
      </w:r>
      <w:r>
        <w:rPr>
          <w:b/>
          <w:bCs/>
        </w:rPr>
        <w:tab/>
      </w:r>
      <w:r w:rsidRPr="00E21FCF">
        <w:rPr>
          <w:b/>
          <w:bCs/>
        </w:rPr>
        <w:t>Executive Session</w:t>
      </w:r>
    </w:p>
    <w:p w:rsidR="00E21FCF" w:rsidRDefault="00E21FCF" w:rsidP="00067481">
      <w:r w:rsidRPr="00E21FCF">
        <w:rPr>
          <w:bCs/>
        </w:rPr>
        <w:tab/>
        <w:t>*a)</w:t>
      </w:r>
      <w:r w:rsidRPr="00E21FCF">
        <w:rPr>
          <w:bCs/>
        </w:rPr>
        <w:tab/>
        <w:t xml:space="preserve">Consider a motion to enter into Executive Session as allowed under KRS 61.810 under </w:t>
      </w:r>
      <w:r>
        <w:rPr>
          <w:bCs/>
        </w:rPr>
        <w:tab/>
      </w:r>
      <w:r>
        <w:rPr>
          <w:bCs/>
        </w:rPr>
        <w:tab/>
      </w:r>
      <w:r>
        <w:rPr>
          <w:bCs/>
        </w:rPr>
        <w:tab/>
      </w:r>
      <w:r w:rsidRPr="00E21FCF">
        <w:rPr>
          <w:bCs/>
        </w:rPr>
        <w:t xml:space="preserve">subsection (1):  f. Discussions or hearings which might lead to the appointment, </w:t>
      </w:r>
      <w:r>
        <w:rPr>
          <w:bCs/>
        </w:rPr>
        <w:tab/>
      </w:r>
      <w:r>
        <w:rPr>
          <w:bCs/>
        </w:rPr>
        <w:tab/>
      </w:r>
      <w:r>
        <w:rPr>
          <w:bCs/>
        </w:rPr>
        <w:tab/>
      </w:r>
      <w:r>
        <w:rPr>
          <w:bCs/>
        </w:rPr>
        <w:tab/>
        <w:t xml:space="preserve">discipline or </w:t>
      </w:r>
      <w:r w:rsidRPr="00E21FCF">
        <w:rPr>
          <w:bCs/>
        </w:rPr>
        <w:t>dismissal of an individual employee, member or student-</w:t>
      </w:r>
      <w:r>
        <w:rPr>
          <w:bCs/>
        </w:rPr>
        <w:t xml:space="preserve">Personnel </w:t>
      </w:r>
      <w:r>
        <w:rPr>
          <w:bCs/>
        </w:rPr>
        <w:tab/>
      </w:r>
      <w:r>
        <w:rPr>
          <w:bCs/>
        </w:rPr>
        <w:tab/>
      </w:r>
      <w:r>
        <w:rPr>
          <w:bCs/>
        </w:rPr>
        <w:tab/>
      </w:r>
      <w:r>
        <w:rPr>
          <w:bCs/>
        </w:rPr>
        <w:tab/>
        <w:t xml:space="preserve">Discipline </w:t>
      </w:r>
      <w:r w:rsidR="002A493F">
        <w:rPr>
          <w:bCs/>
        </w:rPr>
        <w:t xml:space="preserve">and Dismissal </w:t>
      </w:r>
    </w:p>
    <w:p w:rsidR="005B7C50" w:rsidRDefault="005B7C50" w:rsidP="00067481">
      <w:pPr>
        <w:rPr>
          <w:sz w:val="4"/>
          <w:szCs w:val="4"/>
        </w:rPr>
      </w:pPr>
    </w:p>
    <w:p w:rsidR="005B7C50" w:rsidRDefault="005B7C50" w:rsidP="00067481">
      <w:pPr>
        <w:rPr>
          <w:sz w:val="4"/>
          <w:szCs w:val="4"/>
        </w:rPr>
      </w:pPr>
    </w:p>
    <w:p w:rsidR="005E2669" w:rsidRPr="005B75B3" w:rsidRDefault="00E21FCF" w:rsidP="00067481">
      <w:pPr>
        <w:rPr>
          <w:b/>
        </w:rPr>
      </w:pPr>
      <w:r>
        <w:t>9</w:t>
      </w:r>
      <w:r w:rsidR="005E2669" w:rsidRPr="005B75B3">
        <w:t>.</w:t>
      </w:r>
      <w:r w:rsidR="005E2669" w:rsidRPr="005B75B3">
        <w:tab/>
      </w:r>
      <w:r w:rsidR="005E2669" w:rsidRPr="005B75B3">
        <w:rPr>
          <w:b/>
        </w:rPr>
        <w:t>Superintendent’s Report</w:t>
      </w:r>
    </w:p>
    <w:p w:rsidR="007D5B93" w:rsidRDefault="002C3375" w:rsidP="0013527F">
      <w:r w:rsidRPr="005B75B3">
        <w:rPr>
          <w:b/>
        </w:rPr>
        <w:tab/>
      </w:r>
      <w:r w:rsidRPr="005B75B3">
        <w:t>a)</w:t>
      </w:r>
      <w:r w:rsidR="00A057CC" w:rsidRPr="005B75B3">
        <w:tab/>
        <w:t>Attendance</w:t>
      </w:r>
      <w:r w:rsidR="008261AC" w:rsidRPr="005B75B3">
        <w:t>/</w:t>
      </w:r>
      <w:r w:rsidR="007D5B93" w:rsidRPr="005B75B3">
        <w:t>Enrollment Update</w:t>
      </w:r>
    </w:p>
    <w:p w:rsidR="00E21FCF" w:rsidRPr="005B75B3" w:rsidRDefault="00E21FCF" w:rsidP="0013527F">
      <w:r>
        <w:tab/>
        <w:t>b)</w:t>
      </w:r>
      <w:r>
        <w:tab/>
        <w:t>Site Visits</w:t>
      </w:r>
    </w:p>
    <w:p w:rsidR="007D0AB1" w:rsidRPr="005B75B3" w:rsidRDefault="007D5B93" w:rsidP="008261AC">
      <w:r w:rsidRPr="005B75B3">
        <w:tab/>
      </w:r>
      <w:r w:rsidR="00287ECD">
        <w:tab/>
      </w:r>
      <w:r w:rsidR="003977A4">
        <w:tab/>
      </w:r>
      <w:r w:rsidR="003977A4">
        <w:tab/>
      </w:r>
      <w:r w:rsidR="0032122C" w:rsidRPr="005B75B3">
        <w:t xml:space="preserve">       </w:t>
      </w:r>
    </w:p>
    <w:p w:rsidR="00966CFA" w:rsidRPr="005B75B3" w:rsidRDefault="00E21FCF" w:rsidP="00796D44">
      <w:pPr>
        <w:tabs>
          <w:tab w:val="left" w:pos="720"/>
          <w:tab w:val="left" w:pos="1440"/>
          <w:tab w:val="left" w:pos="5040"/>
        </w:tabs>
      </w:pPr>
      <w:r>
        <w:t>10</w:t>
      </w:r>
      <w:r w:rsidR="007D0AB1" w:rsidRPr="005B75B3">
        <w:t>.</w:t>
      </w:r>
      <w:r w:rsidR="00796D44" w:rsidRPr="005B75B3">
        <w:tab/>
      </w:r>
      <w:r w:rsidR="00796D44" w:rsidRPr="005B75B3">
        <w:rPr>
          <w:b/>
        </w:rPr>
        <w:t>Other Items Board May Wish to Discuss</w:t>
      </w:r>
      <w:r w:rsidR="001372E0" w:rsidRPr="005B75B3">
        <w:t xml:space="preserve">    </w:t>
      </w:r>
    </w:p>
    <w:p w:rsidR="008531C2" w:rsidRPr="005B75B3" w:rsidRDefault="00FA0248" w:rsidP="00F606E1">
      <w:pPr>
        <w:tabs>
          <w:tab w:val="left" w:pos="1440"/>
          <w:tab w:val="left" w:pos="5040"/>
        </w:tabs>
        <w:ind w:firstLine="720"/>
      </w:pPr>
      <w:r w:rsidRPr="005B75B3">
        <w:t xml:space="preserve">                                                                               </w:t>
      </w:r>
      <w:r w:rsidR="00BF3731" w:rsidRPr="005B75B3">
        <w:tab/>
      </w:r>
      <w:r w:rsidRPr="005B75B3">
        <w:tab/>
      </w:r>
      <w:r w:rsidRPr="005B75B3">
        <w:tab/>
      </w:r>
      <w:r w:rsidRPr="005B75B3">
        <w:tab/>
      </w:r>
      <w:r w:rsidRPr="005B75B3">
        <w:tab/>
      </w:r>
      <w:r w:rsidRPr="005B75B3">
        <w:tab/>
      </w:r>
    </w:p>
    <w:p w:rsidR="009A61E0" w:rsidRPr="005B75B3" w:rsidRDefault="00E21FCF" w:rsidP="00545CE0">
      <w:pPr>
        <w:rPr>
          <w:b/>
        </w:rPr>
      </w:pPr>
      <w:r>
        <w:t>11</w:t>
      </w:r>
      <w:r w:rsidR="009A61E0" w:rsidRPr="005B75B3">
        <w:t>.</w:t>
      </w:r>
      <w:r w:rsidR="009A61E0" w:rsidRPr="005B75B3">
        <w:tab/>
      </w:r>
      <w:r w:rsidR="009A61E0" w:rsidRPr="005B75B3">
        <w:rPr>
          <w:b/>
        </w:rPr>
        <w:t>Adjourn</w:t>
      </w:r>
    </w:p>
    <w:p w:rsidR="0056193D" w:rsidRPr="005B75B3" w:rsidRDefault="00E21FCF" w:rsidP="00067481">
      <w:pPr>
        <w:rPr>
          <w:bCs/>
        </w:rPr>
      </w:pPr>
      <w:r>
        <w:tab/>
      </w:r>
      <w:r>
        <w:tab/>
      </w:r>
      <w:r>
        <w:tab/>
      </w:r>
      <w:r>
        <w:tab/>
      </w:r>
      <w:r>
        <w:tab/>
      </w:r>
      <w:r>
        <w:tab/>
      </w:r>
      <w:r>
        <w:tab/>
      </w:r>
      <w:r w:rsidR="000C09B1" w:rsidRPr="005B75B3">
        <w:rPr>
          <w:bCs/>
        </w:rPr>
        <w:t>*No Packet Contents</w:t>
      </w:r>
    </w:p>
    <w:sectPr w:rsidR="0056193D" w:rsidRPr="005B75B3"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305C"/>
    <w:rsid w:val="00044B32"/>
    <w:rsid w:val="00057A89"/>
    <w:rsid w:val="000633A5"/>
    <w:rsid w:val="00067481"/>
    <w:rsid w:val="00070509"/>
    <w:rsid w:val="00085882"/>
    <w:rsid w:val="000B006D"/>
    <w:rsid w:val="000C09B1"/>
    <w:rsid w:val="000E06BF"/>
    <w:rsid w:val="001067D4"/>
    <w:rsid w:val="001068B0"/>
    <w:rsid w:val="00110805"/>
    <w:rsid w:val="00111D6A"/>
    <w:rsid w:val="001132D0"/>
    <w:rsid w:val="00122B11"/>
    <w:rsid w:val="001343E6"/>
    <w:rsid w:val="0013527F"/>
    <w:rsid w:val="001372E0"/>
    <w:rsid w:val="0015762F"/>
    <w:rsid w:val="00172283"/>
    <w:rsid w:val="0018129C"/>
    <w:rsid w:val="00184D35"/>
    <w:rsid w:val="001D2267"/>
    <w:rsid w:val="001F4223"/>
    <w:rsid w:val="00214F8B"/>
    <w:rsid w:val="00216587"/>
    <w:rsid w:val="00220208"/>
    <w:rsid w:val="0023510B"/>
    <w:rsid w:val="00235533"/>
    <w:rsid w:val="002565A6"/>
    <w:rsid w:val="00266BDE"/>
    <w:rsid w:val="002719E0"/>
    <w:rsid w:val="00287ECD"/>
    <w:rsid w:val="002A493F"/>
    <w:rsid w:val="002A5295"/>
    <w:rsid w:val="002B0247"/>
    <w:rsid w:val="002B562C"/>
    <w:rsid w:val="002C3375"/>
    <w:rsid w:val="002C6F69"/>
    <w:rsid w:val="002D108F"/>
    <w:rsid w:val="002E0229"/>
    <w:rsid w:val="002F6DB0"/>
    <w:rsid w:val="00306DB9"/>
    <w:rsid w:val="00316FA4"/>
    <w:rsid w:val="00320B16"/>
    <w:rsid w:val="0032122C"/>
    <w:rsid w:val="0035427E"/>
    <w:rsid w:val="003977A4"/>
    <w:rsid w:val="003D3A8D"/>
    <w:rsid w:val="003E22EF"/>
    <w:rsid w:val="004223A6"/>
    <w:rsid w:val="00433B6E"/>
    <w:rsid w:val="00442BEF"/>
    <w:rsid w:val="004A6CBA"/>
    <w:rsid w:val="004A7542"/>
    <w:rsid w:val="004B2B41"/>
    <w:rsid w:val="004C0A6A"/>
    <w:rsid w:val="004E7061"/>
    <w:rsid w:val="00515626"/>
    <w:rsid w:val="00520E03"/>
    <w:rsid w:val="00527EEC"/>
    <w:rsid w:val="00531757"/>
    <w:rsid w:val="00545CE0"/>
    <w:rsid w:val="00551893"/>
    <w:rsid w:val="0055578B"/>
    <w:rsid w:val="00555CBC"/>
    <w:rsid w:val="0056193D"/>
    <w:rsid w:val="00565F4B"/>
    <w:rsid w:val="00582AFD"/>
    <w:rsid w:val="0058549D"/>
    <w:rsid w:val="00593FA5"/>
    <w:rsid w:val="00596BF5"/>
    <w:rsid w:val="005A06F6"/>
    <w:rsid w:val="005A7D81"/>
    <w:rsid w:val="005B2429"/>
    <w:rsid w:val="005B422B"/>
    <w:rsid w:val="005B7295"/>
    <w:rsid w:val="005B75B3"/>
    <w:rsid w:val="005B7C50"/>
    <w:rsid w:val="005C5572"/>
    <w:rsid w:val="005D6FDA"/>
    <w:rsid w:val="005E25D3"/>
    <w:rsid w:val="005E2669"/>
    <w:rsid w:val="005E31F5"/>
    <w:rsid w:val="00600E1A"/>
    <w:rsid w:val="00606E6B"/>
    <w:rsid w:val="006165A7"/>
    <w:rsid w:val="00623432"/>
    <w:rsid w:val="006513E5"/>
    <w:rsid w:val="006607DF"/>
    <w:rsid w:val="00666927"/>
    <w:rsid w:val="00695229"/>
    <w:rsid w:val="006A58AA"/>
    <w:rsid w:val="006B1DF9"/>
    <w:rsid w:val="006B2117"/>
    <w:rsid w:val="006B5359"/>
    <w:rsid w:val="00703795"/>
    <w:rsid w:val="0070653C"/>
    <w:rsid w:val="0071170E"/>
    <w:rsid w:val="00731A13"/>
    <w:rsid w:val="007331CA"/>
    <w:rsid w:val="00734426"/>
    <w:rsid w:val="00775F81"/>
    <w:rsid w:val="00796D44"/>
    <w:rsid w:val="007D0AB1"/>
    <w:rsid w:val="007D5B93"/>
    <w:rsid w:val="007F19F4"/>
    <w:rsid w:val="00805F8E"/>
    <w:rsid w:val="00811D65"/>
    <w:rsid w:val="0081779F"/>
    <w:rsid w:val="0082213C"/>
    <w:rsid w:val="008261AC"/>
    <w:rsid w:val="008337A2"/>
    <w:rsid w:val="00845BA6"/>
    <w:rsid w:val="008531C2"/>
    <w:rsid w:val="008567F9"/>
    <w:rsid w:val="008773CA"/>
    <w:rsid w:val="008809EC"/>
    <w:rsid w:val="00883863"/>
    <w:rsid w:val="00893F40"/>
    <w:rsid w:val="008B4017"/>
    <w:rsid w:val="008B5296"/>
    <w:rsid w:val="008C3D89"/>
    <w:rsid w:val="008C7D44"/>
    <w:rsid w:val="008D290C"/>
    <w:rsid w:val="008D383A"/>
    <w:rsid w:val="008D7D51"/>
    <w:rsid w:val="008D7E40"/>
    <w:rsid w:val="008F1567"/>
    <w:rsid w:val="008F6832"/>
    <w:rsid w:val="009036B7"/>
    <w:rsid w:val="009100B3"/>
    <w:rsid w:val="00910C1A"/>
    <w:rsid w:val="00917353"/>
    <w:rsid w:val="00921F90"/>
    <w:rsid w:val="0093133F"/>
    <w:rsid w:val="00940A8A"/>
    <w:rsid w:val="00955FCF"/>
    <w:rsid w:val="00966CFA"/>
    <w:rsid w:val="00970EAF"/>
    <w:rsid w:val="00994BB7"/>
    <w:rsid w:val="00995C04"/>
    <w:rsid w:val="009A61E0"/>
    <w:rsid w:val="009A7C11"/>
    <w:rsid w:val="009B4E4D"/>
    <w:rsid w:val="009C3336"/>
    <w:rsid w:val="009D22A7"/>
    <w:rsid w:val="009D6854"/>
    <w:rsid w:val="009D75AD"/>
    <w:rsid w:val="009E34AD"/>
    <w:rsid w:val="009E7D2B"/>
    <w:rsid w:val="009F5149"/>
    <w:rsid w:val="00A057CC"/>
    <w:rsid w:val="00A4472E"/>
    <w:rsid w:val="00A5244D"/>
    <w:rsid w:val="00A5372E"/>
    <w:rsid w:val="00A70226"/>
    <w:rsid w:val="00A81A33"/>
    <w:rsid w:val="00A842FA"/>
    <w:rsid w:val="00A909B6"/>
    <w:rsid w:val="00A971F8"/>
    <w:rsid w:val="00AA02E8"/>
    <w:rsid w:val="00AA3646"/>
    <w:rsid w:val="00AB201B"/>
    <w:rsid w:val="00AB5166"/>
    <w:rsid w:val="00AB5A3A"/>
    <w:rsid w:val="00AC4E18"/>
    <w:rsid w:val="00AF6F8B"/>
    <w:rsid w:val="00B14CE9"/>
    <w:rsid w:val="00B173ED"/>
    <w:rsid w:val="00B17717"/>
    <w:rsid w:val="00B512C7"/>
    <w:rsid w:val="00B51AB9"/>
    <w:rsid w:val="00B57C7D"/>
    <w:rsid w:val="00B67593"/>
    <w:rsid w:val="00B70DBA"/>
    <w:rsid w:val="00BA7D72"/>
    <w:rsid w:val="00BB1B79"/>
    <w:rsid w:val="00BB568E"/>
    <w:rsid w:val="00BE20A1"/>
    <w:rsid w:val="00BE2AF9"/>
    <w:rsid w:val="00BF3731"/>
    <w:rsid w:val="00BF7EAB"/>
    <w:rsid w:val="00C04195"/>
    <w:rsid w:val="00C128F7"/>
    <w:rsid w:val="00C225D7"/>
    <w:rsid w:val="00C2324A"/>
    <w:rsid w:val="00C2632E"/>
    <w:rsid w:val="00C416EA"/>
    <w:rsid w:val="00C42AFC"/>
    <w:rsid w:val="00C600B3"/>
    <w:rsid w:val="00C6390D"/>
    <w:rsid w:val="00C97856"/>
    <w:rsid w:val="00C97D5A"/>
    <w:rsid w:val="00CA4E4E"/>
    <w:rsid w:val="00CD1EA5"/>
    <w:rsid w:val="00CD2607"/>
    <w:rsid w:val="00CE1989"/>
    <w:rsid w:val="00CE4434"/>
    <w:rsid w:val="00D04EDC"/>
    <w:rsid w:val="00D1050A"/>
    <w:rsid w:val="00D20338"/>
    <w:rsid w:val="00D2296C"/>
    <w:rsid w:val="00D32373"/>
    <w:rsid w:val="00D33EB3"/>
    <w:rsid w:val="00D3798B"/>
    <w:rsid w:val="00D41BC3"/>
    <w:rsid w:val="00D51A43"/>
    <w:rsid w:val="00D7071F"/>
    <w:rsid w:val="00D9148B"/>
    <w:rsid w:val="00D92D8D"/>
    <w:rsid w:val="00D95EF2"/>
    <w:rsid w:val="00DD0EFF"/>
    <w:rsid w:val="00DD32C0"/>
    <w:rsid w:val="00DE0FC5"/>
    <w:rsid w:val="00DE190C"/>
    <w:rsid w:val="00DE4FBD"/>
    <w:rsid w:val="00DE5139"/>
    <w:rsid w:val="00E014CE"/>
    <w:rsid w:val="00E21FCF"/>
    <w:rsid w:val="00E34811"/>
    <w:rsid w:val="00E84588"/>
    <w:rsid w:val="00E85E98"/>
    <w:rsid w:val="00EA56D6"/>
    <w:rsid w:val="00EC293B"/>
    <w:rsid w:val="00EC2BFF"/>
    <w:rsid w:val="00EC32DB"/>
    <w:rsid w:val="00EC6E67"/>
    <w:rsid w:val="00EE2809"/>
    <w:rsid w:val="00EF209E"/>
    <w:rsid w:val="00F00085"/>
    <w:rsid w:val="00F07B38"/>
    <w:rsid w:val="00F10E32"/>
    <w:rsid w:val="00F325E7"/>
    <w:rsid w:val="00F46144"/>
    <w:rsid w:val="00F606E1"/>
    <w:rsid w:val="00F6670C"/>
    <w:rsid w:val="00F83311"/>
    <w:rsid w:val="00F933D2"/>
    <w:rsid w:val="00FA0176"/>
    <w:rsid w:val="00FA0248"/>
    <w:rsid w:val="00FA3271"/>
    <w:rsid w:val="00FB19C7"/>
    <w:rsid w:val="00FC01E2"/>
    <w:rsid w:val="00FC0418"/>
    <w:rsid w:val="00FC5171"/>
    <w:rsid w:val="00FD37A8"/>
    <w:rsid w:val="00FD650D"/>
    <w:rsid w:val="00FE588A"/>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43E6"/>
    <w:pPr>
      <w:jc w:val="center"/>
    </w:pPr>
    <w:rPr>
      <w:b/>
      <w:bCs/>
      <w:sz w:val="20"/>
    </w:rPr>
  </w:style>
  <w:style w:type="character" w:customStyle="1" w:styleId="TitleChar">
    <w:name w:val="Title Char"/>
    <w:basedOn w:val="DefaultParagraphFont"/>
    <w:link w:val="Title"/>
    <w:rsid w:val="001343E6"/>
    <w:rPr>
      <w:b/>
      <w:bCs/>
      <w:szCs w:val="24"/>
    </w:rPr>
  </w:style>
</w:styles>
</file>

<file path=word/webSettings.xml><?xml version="1.0" encoding="utf-8"?>
<w:webSettings xmlns:r="http://schemas.openxmlformats.org/officeDocument/2006/relationships" xmlns:w="http://schemas.openxmlformats.org/wordprocessingml/2006/main">
  <w:divs>
    <w:div w:id="1505583917">
      <w:bodyDiv w:val="1"/>
      <w:marLeft w:val="0"/>
      <w:marRight w:val="0"/>
      <w:marTop w:val="0"/>
      <w:marBottom w:val="0"/>
      <w:divBdr>
        <w:top w:val="none" w:sz="0" w:space="0" w:color="auto"/>
        <w:left w:val="none" w:sz="0" w:space="0" w:color="auto"/>
        <w:bottom w:val="none" w:sz="0" w:space="0" w:color="auto"/>
        <w:right w:val="none" w:sz="0" w:space="0" w:color="auto"/>
      </w:divBdr>
    </w:div>
    <w:div w:id="2039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1141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11</cp:revision>
  <cp:lastPrinted>2026-03-11T18:30:00Z</cp:lastPrinted>
  <dcterms:created xsi:type="dcterms:W3CDTF">2026-03-09T11:49:00Z</dcterms:created>
  <dcterms:modified xsi:type="dcterms:W3CDTF">2026-03-11T18:43:00Z</dcterms:modified>
</cp:coreProperties>
</file>