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78AC0" w14:textId="0F2C8479" w:rsidR="00B2036D" w:rsidRPr="002202D7" w:rsidRDefault="002D0A5E">
      <w:pPr>
        <w:pStyle w:val="Title"/>
        <w:rPr>
          <w:sz w:val="4"/>
          <w:szCs w:val="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72062FA" wp14:editId="1C39CE91">
            <wp:simplePos x="0" y="0"/>
            <wp:positionH relativeFrom="margin">
              <wp:posOffset>730250</wp:posOffset>
            </wp:positionH>
            <wp:positionV relativeFrom="paragraph">
              <wp:posOffset>-170815</wp:posOffset>
            </wp:positionV>
            <wp:extent cx="1403350" cy="1499060"/>
            <wp:effectExtent l="0" t="0" r="0" b="0"/>
            <wp:wrapNone/>
            <wp:docPr id="1929502951" name="Picture 3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502951" name="Picture 3" descr="A diagram of a 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99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04D6"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3CD1EF43" wp14:editId="3262A1E9">
            <wp:simplePos x="0" y="0"/>
            <wp:positionH relativeFrom="margin">
              <wp:posOffset>-615950</wp:posOffset>
            </wp:positionH>
            <wp:positionV relativeFrom="paragraph">
              <wp:posOffset>-307974</wp:posOffset>
            </wp:positionV>
            <wp:extent cx="1657350" cy="1657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D1EF00" w14:textId="7860E3FD" w:rsidR="00604FBD" w:rsidRPr="004A46F2" w:rsidRDefault="00A63FAE">
      <w:pPr>
        <w:pStyle w:val="Title"/>
      </w:pPr>
      <w:r>
        <w:t>March</w:t>
      </w:r>
      <w:r w:rsidR="009E7F87" w:rsidRPr="004A46F2">
        <w:t xml:space="preserve"> </w:t>
      </w:r>
      <w:r w:rsidR="0024050A" w:rsidRPr="004A46F2">
        <w:t>agenda</w:t>
      </w:r>
    </w:p>
    <w:p w14:paraId="3CD1EF01" w14:textId="522AA787" w:rsidR="00604FBD" w:rsidRPr="004A46F2" w:rsidRDefault="007B7D94">
      <w:pPr>
        <w:pStyle w:val="Subtitle"/>
      </w:pPr>
      <w:r w:rsidRPr="004A46F2">
        <w:t>Autrey Mill Middle School</w:t>
      </w:r>
      <w:r w:rsidR="0024050A" w:rsidRPr="004A46F2">
        <w:t xml:space="preserve"> Governance Council</w:t>
      </w:r>
    </w:p>
    <w:p w14:paraId="3CD1EF02" w14:textId="44A1C050" w:rsidR="00604FBD" w:rsidRPr="004A46F2" w:rsidRDefault="00000000">
      <w:pPr>
        <w:pBdr>
          <w:top w:val="single" w:sz="4" w:space="1" w:color="444D26" w:themeColor="text2"/>
        </w:pBdr>
        <w:jc w:val="right"/>
        <w:rPr>
          <w:rFonts w:asciiTheme="majorHAnsi" w:hAnsiTheme="majorHAnsi"/>
        </w:rPr>
      </w:pPr>
      <w:sdt>
        <w:sdtPr>
          <w:rPr>
            <w:rStyle w:val="IntenseEmphasis"/>
            <w:rFonts w:asciiTheme="majorHAnsi" w:hAnsiTheme="majorHAnsi"/>
          </w:rPr>
          <w:alias w:val="Date | time:"/>
          <w:tag w:val="Date | time:"/>
          <w:id w:val="742918608"/>
          <w:placeholder>
            <w:docPart w:val="96557ECB14D446F2A54DDF03015817D9"/>
          </w:placeholder>
          <w:temporary/>
          <w:showingPlcHdr/>
          <w15:appearance w15:val="hidden"/>
        </w:sdtPr>
        <w:sdtContent>
          <w:r w:rsidR="0092131B" w:rsidRPr="004A46F2">
            <w:rPr>
              <w:rStyle w:val="IntenseEmphasis"/>
              <w:rFonts w:asciiTheme="majorHAnsi" w:hAnsiTheme="majorHAnsi"/>
            </w:rPr>
            <w:t>Date | time</w:t>
          </w:r>
        </w:sdtContent>
      </w:sdt>
      <w:r w:rsidR="001C478F" w:rsidRPr="004A46F2">
        <w:rPr>
          <w:rFonts w:asciiTheme="majorHAnsi" w:hAnsiTheme="majorHAnsi"/>
        </w:rPr>
        <w:t xml:space="preserve"> </w:t>
      </w:r>
      <w:r w:rsidR="00A63FAE">
        <w:rPr>
          <w:rFonts w:asciiTheme="majorHAnsi" w:hAnsiTheme="majorHAnsi"/>
        </w:rPr>
        <w:t>March 30,</w:t>
      </w:r>
      <w:r w:rsidR="003A3A4C">
        <w:rPr>
          <w:rFonts w:asciiTheme="majorHAnsi" w:hAnsiTheme="majorHAnsi"/>
        </w:rPr>
        <w:t xml:space="preserve"> 202</w:t>
      </w:r>
      <w:r w:rsidR="00CB101D">
        <w:rPr>
          <w:rFonts w:asciiTheme="majorHAnsi" w:hAnsiTheme="majorHAnsi"/>
        </w:rPr>
        <w:t>6</w:t>
      </w:r>
      <w:r w:rsidR="00E63A1A" w:rsidRPr="004A46F2">
        <w:rPr>
          <w:rFonts w:asciiTheme="majorHAnsi" w:hAnsiTheme="majorHAnsi"/>
        </w:rPr>
        <w:t xml:space="preserve">| </w:t>
      </w:r>
      <w:r w:rsidR="007B7D94" w:rsidRPr="004A46F2">
        <w:rPr>
          <w:rFonts w:asciiTheme="majorHAnsi" w:hAnsiTheme="majorHAnsi"/>
        </w:rPr>
        <w:t xml:space="preserve">7:45 </w:t>
      </w:r>
      <w:r w:rsidR="0024050A" w:rsidRPr="004A46F2">
        <w:rPr>
          <w:rFonts w:asciiTheme="majorHAnsi" w:hAnsiTheme="majorHAnsi"/>
        </w:rPr>
        <w:t>am</w:t>
      </w:r>
      <w:r w:rsidR="001C478F" w:rsidRPr="004A46F2">
        <w:rPr>
          <w:rFonts w:asciiTheme="majorHAnsi" w:hAnsiTheme="majorHAnsi"/>
        </w:rPr>
        <w:t xml:space="preserve"> | </w:t>
      </w:r>
      <w:r w:rsidR="0024050A" w:rsidRPr="004A46F2">
        <w:rPr>
          <w:rStyle w:val="IntenseEmphasis"/>
          <w:rFonts w:asciiTheme="majorHAnsi" w:hAnsiTheme="majorHAnsi"/>
        </w:rPr>
        <w:t xml:space="preserve">Location </w:t>
      </w:r>
      <w:r w:rsidR="007B7D94" w:rsidRPr="004A46F2">
        <w:rPr>
          <w:rFonts w:asciiTheme="majorHAnsi" w:hAnsiTheme="majorHAnsi"/>
        </w:rPr>
        <w:t>Room A1</w:t>
      </w:r>
      <w:r w:rsidR="0098328E" w:rsidRPr="004A46F2">
        <w:rPr>
          <w:rFonts w:asciiTheme="majorHAnsi" w:hAnsiTheme="majorHAnsi"/>
        </w:rPr>
        <w:t>30</w:t>
      </w:r>
    </w:p>
    <w:p w14:paraId="174C29BE" w14:textId="11630613" w:rsidR="009B349F" w:rsidRPr="009B349F" w:rsidRDefault="0024050A" w:rsidP="009B349F">
      <w:pPr>
        <w:pStyle w:val="Heading1"/>
        <w:rPr>
          <w:sz w:val="19"/>
          <w:szCs w:val="19"/>
        </w:rPr>
      </w:pPr>
      <w:r w:rsidRPr="004A46F2">
        <w:t>SGC Members</w:t>
      </w:r>
      <w:r w:rsidR="009B349F">
        <w:t xml:space="preserve">: </w:t>
      </w:r>
      <w:r w:rsidR="007B7D94" w:rsidRPr="004A46F2">
        <w:rPr>
          <w:sz w:val="19"/>
          <w:szCs w:val="19"/>
        </w:rPr>
        <w:t xml:space="preserve">Trey Martin, Principal | </w:t>
      </w:r>
      <w:r w:rsidR="008B5381" w:rsidRPr="004A46F2">
        <w:rPr>
          <w:sz w:val="19"/>
          <w:szCs w:val="19"/>
        </w:rPr>
        <w:t>Emma Cornwall</w:t>
      </w:r>
      <w:r w:rsidR="007B7D94" w:rsidRPr="004A46F2">
        <w:rPr>
          <w:sz w:val="19"/>
          <w:szCs w:val="19"/>
        </w:rPr>
        <w:t>, Teacher |</w:t>
      </w:r>
      <w:r w:rsidR="002D0A5E" w:rsidRPr="004A46F2">
        <w:rPr>
          <w:sz w:val="19"/>
          <w:szCs w:val="19"/>
        </w:rPr>
        <w:t>Maud</w:t>
      </w:r>
      <w:r w:rsidR="00E6487E">
        <w:rPr>
          <w:sz w:val="19"/>
          <w:szCs w:val="19"/>
        </w:rPr>
        <w:t xml:space="preserve"> </w:t>
      </w:r>
      <w:r w:rsidR="00D9023A" w:rsidRPr="004A46F2">
        <w:rPr>
          <w:sz w:val="19"/>
          <w:szCs w:val="19"/>
        </w:rPr>
        <w:t xml:space="preserve">de </w:t>
      </w:r>
      <w:r w:rsidR="002D0A5E" w:rsidRPr="004A46F2">
        <w:rPr>
          <w:sz w:val="19"/>
          <w:szCs w:val="19"/>
        </w:rPr>
        <w:t>Groot</w:t>
      </w:r>
      <w:r w:rsidR="007B7D94" w:rsidRPr="004A46F2">
        <w:rPr>
          <w:sz w:val="19"/>
          <w:szCs w:val="19"/>
        </w:rPr>
        <w:t xml:space="preserve">, Teacher | </w:t>
      </w:r>
      <w:r w:rsidR="00D9023A" w:rsidRPr="004A46F2">
        <w:rPr>
          <w:sz w:val="19"/>
          <w:szCs w:val="19"/>
        </w:rPr>
        <w:t>Ashley Perry</w:t>
      </w:r>
      <w:r w:rsidR="007B7D94" w:rsidRPr="004A46F2">
        <w:rPr>
          <w:sz w:val="19"/>
          <w:szCs w:val="19"/>
        </w:rPr>
        <w:t xml:space="preserve">, </w:t>
      </w:r>
      <w:r w:rsidR="0098328E" w:rsidRPr="004A46F2">
        <w:rPr>
          <w:sz w:val="19"/>
          <w:szCs w:val="19"/>
        </w:rPr>
        <w:t>School Employee</w:t>
      </w:r>
      <w:r w:rsidR="007B7D94" w:rsidRPr="004A46F2">
        <w:rPr>
          <w:sz w:val="19"/>
          <w:szCs w:val="19"/>
        </w:rPr>
        <w:t xml:space="preserve"> | </w:t>
      </w:r>
      <w:r w:rsidR="003A3A4C" w:rsidRPr="003A3A4C">
        <w:rPr>
          <w:sz w:val="19"/>
          <w:szCs w:val="19"/>
        </w:rPr>
        <w:t>Matthew McNamara</w:t>
      </w:r>
      <w:r w:rsidR="003A3A4C">
        <w:rPr>
          <w:sz w:val="19"/>
          <w:szCs w:val="19"/>
        </w:rPr>
        <w:t xml:space="preserve">, </w:t>
      </w:r>
      <w:r w:rsidR="003A3A4C" w:rsidRPr="004A46F2">
        <w:rPr>
          <w:sz w:val="19"/>
          <w:szCs w:val="19"/>
        </w:rPr>
        <w:t>School Employee |</w:t>
      </w:r>
      <w:r w:rsidR="00900D4E" w:rsidRPr="004A46F2">
        <w:rPr>
          <w:sz w:val="19"/>
          <w:szCs w:val="19"/>
        </w:rPr>
        <w:t>Kathleen Newquist</w:t>
      </w:r>
      <w:r w:rsidR="007B7D94" w:rsidRPr="004A46F2">
        <w:rPr>
          <w:sz w:val="19"/>
          <w:szCs w:val="19"/>
        </w:rPr>
        <w:t>, Parent |</w:t>
      </w:r>
      <w:r w:rsidR="00900D4E">
        <w:rPr>
          <w:sz w:val="19"/>
          <w:szCs w:val="19"/>
        </w:rPr>
        <w:t xml:space="preserve"> Jessica Saszi</w:t>
      </w:r>
      <w:r w:rsidR="00053122" w:rsidRPr="004A46F2">
        <w:rPr>
          <w:sz w:val="19"/>
          <w:szCs w:val="19"/>
        </w:rPr>
        <w:t>,</w:t>
      </w:r>
      <w:r w:rsidR="007B7D94" w:rsidRPr="004A46F2">
        <w:rPr>
          <w:sz w:val="19"/>
          <w:szCs w:val="19"/>
        </w:rPr>
        <w:t xml:space="preserve"> Parent |</w:t>
      </w:r>
      <w:r w:rsidR="00E71273" w:rsidRPr="004A46F2">
        <w:rPr>
          <w:sz w:val="19"/>
          <w:szCs w:val="19"/>
        </w:rPr>
        <w:t>Beth Zampieri</w:t>
      </w:r>
      <w:r w:rsidR="007B7D94" w:rsidRPr="004A46F2">
        <w:rPr>
          <w:sz w:val="19"/>
          <w:szCs w:val="19"/>
        </w:rPr>
        <w:t xml:space="preserve">, Parent| </w:t>
      </w:r>
      <w:r w:rsidR="00820C16" w:rsidRPr="004A46F2">
        <w:rPr>
          <w:sz w:val="19"/>
          <w:szCs w:val="19"/>
        </w:rPr>
        <w:t>Korina Calbay, Community Member |</w:t>
      </w:r>
      <w:r w:rsidR="000A180F" w:rsidRPr="000A180F">
        <w:rPr>
          <w:sz w:val="19"/>
          <w:szCs w:val="19"/>
        </w:rPr>
        <w:t xml:space="preserve"> </w:t>
      </w:r>
      <w:r w:rsidR="000A180F">
        <w:rPr>
          <w:sz w:val="19"/>
          <w:szCs w:val="19"/>
        </w:rPr>
        <w:t>Jacob Marmer</w:t>
      </w:r>
      <w:r w:rsidR="000A180F" w:rsidRPr="004A46F2">
        <w:rPr>
          <w:sz w:val="19"/>
          <w:szCs w:val="19"/>
        </w:rPr>
        <w:t>, Community Member</w:t>
      </w:r>
    </w:p>
    <w:tbl>
      <w:tblPr>
        <w:tblStyle w:val="ListTable6Colorful"/>
        <w:tblpPr w:leftFromText="180" w:rightFromText="180" w:vertAnchor="text" w:tblpY="1"/>
        <w:tblOverlap w:val="never"/>
        <w:tblW w:w="5253" w:type="pct"/>
        <w:tblBorders>
          <w:top w:val="none" w:sz="0" w:space="0" w:color="auto"/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1570"/>
        <w:gridCol w:w="7524"/>
        <w:gridCol w:w="2252"/>
      </w:tblGrid>
      <w:tr w:rsidR="00604FBD" w14:paraId="3CD1EF08" w14:textId="77777777" w:rsidTr="00EA6C85">
        <w:trPr>
          <w:trHeight w:val="354"/>
          <w:tblHeader/>
        </w:trPr>
        <w:tc>
          <w:tcPr>
            <w:tcW w:w="1569" w:type="dxa"/>
          </w:tcPr>
          <w:sdt>
            <w:sdtPr>
              <w:alias w:val="Time:"/>
              <w:tag w:val="Time:"/>
              <w:id w:val="-718661838"/>
              <w:placeholder>
                <w:docPart w:val="C9D360AA04E64FB1A0A65335585537E0"/>
              </w:placeholder>
              <w:temporary/>
              <w:showingPlcHdr/>
              <w15:appearance w15:val="hidden"/>
            </w:sdtPr>
            <w:sdtContent>
              <w:p w14:paraId="3CD1EF05" w14:textId="77777777" w:rsidR="00604FBD" w:rsidRDefault="0092131B" w:rsidP="009E7F87">
                <w:pPr>
                  <w:pStyle w:val="Heading2"/>
                </w:pPr>
                <w:r>
                  <w:t>Time</w:t>
                </w:r>
              </w:p>
            </w:sdtContent>
          </w:sdt>
        </w:tc>
        <w:tc>
          <w:tcPr>
            <w:tcW w:w="7517" w:type="dxa"/>
          </w:tcPr>
          <w:sdt>
            <w:sdtPr>
              <w:alias w:val="Item:"/>
              <w:tag w:val="Item:"/>
              <w:id w:val="614954302"/>
              <w:placeholder>
                <w:docPart w:val="DDF2ECBDC51542E68A1061AC702256CA"/>
              </w:placeholder>
              <w:temporary/>
              <w:showingPlcHdr/>
              <w15:appearance w15:val="hidden"/>
            </w:sdtPr>
            <w:sdtContent>
              <w:p w14:paraId="3CD1EF06" w14:textId="77777777" w:rsidR="00604FBD" w:rsidRPr="00802038" w:rsidRDefault="0092131B" w:rsidP="009E7F87">
                <w:pPr>
                  <w:pStyle w:val="Heading2"/>
                </w:pPr>
                <w:r w:rsidRPr="00802038">
                  <w:t>Item</w:t>
                </w:r>
              </w:p>
            </w:sdtContent>
          </w:sdt>
        </w:tc>
        <w:tc>
          <w:tcPr>
            <w:tcW w:w="2250" w:type="dxa"/>
          </w:tcPr>
          <w:sdt>
            <w:sdtPr>
              <w:alias w:val="Owner:"/>
              <w:tag w:val="Owner:"/>
              <w:id w:val="355778012"/>
              <w:placeholder>
                <w:docPart w:val="D5C8918981424D4E8B22CFAB3245B0A1"/>
              </w:placeholder>
              <w:temporary/>
              <w:showingPlcHdr/>
              <w15:appearance w15:val="hidden"/>
            </w:sdtPr>
            <w:sdtContent>
              <w:p w14:paraId="3CD1EF07" w14:textId="77777777" w:rsidR="00604FBD" w:rsidRDefault="0092131B" w:rsidP="009E7F87">
                <w:pPr>
                  <w:pStyle w:val="Heading2"/>
                </w:pPr>
                <w:r>
                  <w:t>Owner</w:t>
                </w:r>
              </w:p>
            </w:sdtContent>
          </w:sdt>
        </w:tc>
      </w:tr>
      <w:tr w:rsidR="00604FBD" w:rsidRPr="004A46F2" w14:paraId="3CD1EF0C" w14:textId="77777777" w:rsidTr="00EA6C85">
        <w:trPr>
          <w:trHeight w:val="369"/>
        </w:trPr>
        <w:tc>
          <w:tcPr>
            <w:tcW w:w="1569" w:type="dxa"/>
          </w:tcPr>
          <w:p w14:paraId="3CD1EF09" w14:textId="47D1BB21" w:rsidR="00604FBD" w:rsidRPr="004A46F2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7</w:t>
            </w:r>
            <w:r w:rsidR="0024050A" w:rsidRPr="004A46F2">
              <w:rPr>
                <w:rFonts w:asciiTheme="majorHAnsi" w:hAnsiTheme="majorHAnsi"/>
                <w:sz w:val="24"/>
                <w:szCs w:val="24"/>
              </w:rPr>
              <w:t>:</w:t>
            </w:r>
            <w:r w:rsidR="008B6F6A" w:rsidRPr="004A46F2">
              <w:rPr>
                <w:rFonts w:asciiTheme="majorHAnsi" w:hAnsiTheme="majorHAnsi"/>
                <w:sz w:val="24"/>
                <w:szCs w:val="24"/>
              </w:rPr>
              <w:t>45</w:t>
            </w:r>
            <w:r w:rsidR="0024050A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</w:tc>
        <w:tc>
          <w:tcPr>
            <w:tcW w:w="7517" w:type="dxa"/>
          </w:tcPr>
          <w:p w14:paraId="3CD1EF0A" w14:textId="148071C0" w:rsidR="0056207B" w:rsidRPr="004A46F2" w:rsidRDefault="00873F41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Call to Order</w:t>
            </w:r>
          </w:p>
        </w:tc>
        <w:tc>
          <w:tcPr>
            <w:tcW w:w="2250" w:type="dxa"/>
          </w:tcPr>
          <w:p w14:paraId="3CD1EF0B" w14:textId="2DC257C4" w:rsidR="00604FBD" w:rsidRPr="004A46F2" w:rsidRDefault="000150C9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</w:p>
        </w:tc>
      </w:tr>
      <w:tr w:rsidR="00EC7169" w:rsidRPr="004A46F2" w14:paraId="3CD1EF10" w14:textId="77777777" w:rsidTr="00EA6C85">
        <w:trPr>
          <w:trHeight w:val="1438"/>
        </w:trPr>
        <w:tc>
          <w:tcPr>
            <w:tcW w:w="1569" w:type="dxa"/>
          </w:tcPr>
          <w:p w14:paraId="69141CB5" w14:textId="77777777" w:rsidR="00EC7169" w:rsidRPr="004A46F2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7</w:t>
            </w:r>
            <w:r w:rsidR="0060587F" w:rsidRPr="004A46F2">
              <w:rPr>
                <w:rFonts w:asciiTheme="majorHAnsi" w:hAnsiTheme="majorHAnsi"/>
                <w:sz w:val="24"/>
                <w:szCs w:val="24"/>
              </w:rPr>
              <w:t>:</w:t>
            </w:r>
            <w:r w:rsidR="008B6F6A" w:rsidRPr="004A46F2">
              <w:rPr>
                <w:rFonts w:asciiTheme="majorHAnsi" w:hAnsiTheme="majorHAnsi"/>
                <w:sz w:val="24"/>
                <w:szCs w:val="24"/>
              </w:rPr>
              <w:t>46</w:t>
            </w:r>
            <w:r w:rsidR="0060587F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559BE2D2" w14:textId="77777777" w:rsidR="007B7FDF" w:rsidRDefault="007B7FDF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0D" w14:textId="38745FBA" w:rsidR="007530CA" w:rsidRPr="004A46F2" w:rsidRDefault="00741DEA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7:47am</w:t>
            </w:r>
          </w:p>
        </w:tc>
        <w:tc>
          <w:tcPr>
            <w:tcW w:w="7517" w:type="dxa"/>
          </w:tcPr>
          <w:p w14:paraId="45C8590E" w14:textId="77777777" w:rsidR="0056207B" w:rsidRDefault="0060587F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Action Item: Approve Agenda</w:t>
            </w:r>
            <w:r w:rsidR="7C360B62" w:rsidRPr="004A46F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  <w:p w14:paraId="6765919E" w14:textId="77777777" w:rsidR="00583385" w:rsidRDefault="00583385" w:rsidP="00741DEA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0E" w14:textId="2AFB56AE" w:rsidR="00583385" w:rsidRPr="004A46F2" w:rsidRDefault="00741DEA" w:rsidP="002A541E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 xml:space="preserve">Action Item: Approve </w:t>
            </w:r>
            <w:r w:rsidR="00A63FAE">
              <w:rPr>
                <w:rFonts w:asciiTheme="majorHAnsi" w:hAnsiTheme="majorHAnsi"/>
                <w:sz w:val="24"/>
                <w:szCs w:val="24"/>
              </w:rPr>
              <w:t>February</w:t>
            </w:r>
            <w:r w:rsidR="005736D5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>Minutes</w:t>
            </w:r>
          </w:p>
        </w:tc>
        <w:tc>
          <w:tcPr>
            <w:tcW w:w="2250" w:type="dxa"/>
          </w:tcPr>
          <w:p w14:paraId="36F53607" w14:textId="224367B5" w:rsidR="009C520E" w:rsidRDefault="000150C9" w:rsidP="00741DE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</w:p>
          <w:p w14:paraId="67CC7C4B" w14:textId="77777777" w:rsidR="00583385" w:rsidRDefault="00583385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0F" w14:textId="53FE6499" w:rsidR="00583385" w:rsidRPr="004A46F2" w:rsidRDefault="00741DEA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</w:p>
        </w:tc>
      </w:tr>
      <w:tr w:rsidR="00EC7169" w:rsidRPr="004A46F2" w14:paraId="3CD1EF20" w14:textId="77777777" w:rsidTr="00EA6C85">
        <w:trPr>
          <w:trHeight w:val="2668"/>
        </w:trPr>
        <w:tc>
          <w:tcPr>
            <w:tcW w:w="1569" w:type="dxa"/>
          </w:tcPr>
          <w:p w14:paraId="7F42C857" w14:textId="2902215C" w:rsidR="0025374C" w:rsidRDefault="008F7395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7:48</w:t>
            </w:r>
            <w:r w:rsidR="003B2C8F">
              <w:rPr>
                <w:rFonts w:asciiTheme="majorHAnsi" w:hAnsiTheme="majorHAnsi"/>
                <w:sz w:val="24"/>
                <w:szCs w:val="24"/>
              </w:rPr>
              <w:t xml:space="preserve">am </w:t>
            </w:r>
          </w:p>
          <w:p w14:paraId="1F766AE5" w14:textId="77777777" w:rsidR="0025374C" w:rsidRDefault="0025374C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1960573C" w14:textId="0C9B39D9" w:rsidR="00324A6F" w:rsidRDefault="0025374C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8:</w:t>
            </w:r>
            <w:r w:rsidR="00D40B48">
              <w:rPr>
                <w:rFonts w:asciiTheme="majorHAnsi" w:hAnsiTheme="majorHAnsi"/>
                <w:sz w:val="24"/>
                <w:szCs w:val="24"/>
              </w:rPr>
              <w:t>20</w:t>
            </w:r>
            <w:r w:rsidR="00FB5ACF"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20154B7E" w14:textId="77777777" w:rsidR="005736D5" w:rsidRDefault="005736D5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1F6D5B0F" w14:textId="7BEADDB0" w:rsidR="005736D5" w:rsidRDefault="005736D5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8:</w:t>
            </w:r>
            <w:r w:rsidR="001A2E55">
              <w:rPr>
                <w:rFonts w:asciiTheme="majorHAnsi" w:hAnsiTheme="majorHAnsi"/>
                <w:sz w:val="24"/>
                <w:szCs w:val="24"/>
              </w:rPr>
              <w:t>25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79E860FA" w14:textId="77777777" w:rsidR="00F605D1" w:rsidRDefault="00F605D1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2E3707D4" w14:textId="77777777" w:rsidR="00A63FAE" w:rsidRDefault="00A63FAE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6924F453" w14:textId="10D2B8AC" w:rsidR="008F7395" w:rsidRDefault="008F7395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8:</w:t>
            </w:r>
            <w:r w:rsidR="001A2E55">
              <w:rPr>
                <w:rFonts w:asciiTheme="majorHAnsi" w:hAnsiTheme="majorHAnsi"/>
                <w:sz w:val="24"/>
                <w:szCs w:val="24"/>
              </w:rPr>
              <w:t>30</w:t>
            </w:r>
            <w:r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02C7C533" w14:textId="77777777" w:rsidR="00F605D1" w:rsidRDefault="00F605D1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1D" w14:textId="353CF283" w:rsidR="008F7395" w:rsidRPr="004A46F2" w:rsidRDefault="008F7395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517" w:type="dxa"/>
          </w:tcPr>
          <w:p w14:paraId="6135EBB8" w14:textId="5DA5494E" w:rsidR="00A63FAE" w:rsidRDefault="00A63FAE" w:rsidP="00A63FAE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Public Comment</w:t>
            </w:r>
          </w:p>
          <w:p w14:paraId="715C371A" w14:textId="77777777" w:rsidR="00A63FAE" w:rsidRDefault="00A63FAE" w:rsidP="00A63FAE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017946EE" w14:textId="6CA0D6C5" w:rsidR="00A63FAE" w:rsidRPr="00D73214" w:rsidRDefault="00A63FAE" w:rsidP="00A63FAE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Discussion Item: </w:t>
            </w:r>
            <w:r w:rsidRPr="00D73214">
              <w:rPr>
                <w:rFonts w:ascii="Century Gothic" w:hAnsi="Century Gothic"/>
                <w:sz w:val="24"/>
                <w:szCs w:val="24"/>
              </w:rPr>
              <w:t>Planning for Parent/Teacher SGC Elections</w:t>
            </w:r>
          </w:p>
          <w:p w14:paraId="5BA97DAA" w14:textId="77777777" w:rsidR="005736D5" w:rsidRDefault="005736D5" w:rsidP="00755396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14B3B34B" w14:textId="77777777" w:rsidR="005736D5" w:rsidRDefault="005736D5" w:rsidP="0075539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Informational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 xml:space="preserve"> Item: </w:t>
            </w:r>
            <w:r>
              <w:rPr>
                <w:rFonts w:asciiTheme="majorHAnsi" w:hAnsiTheme="majorHAnsi"/>
                <w:sz w:val="24"/>
                <w:szCs w:val="24"/>
              </w:rPr>
              <w:t>Principals Update</w:t>
            </w:r>
          </w:p>
          <w:p w14:paraId="79887393" w14:textId="77777777" w:rsidR="00A63FAE" w:rsidRDefault="00A63FAE" w:rsidP="00755396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42BC1D13" w14:textId="77777777" w:rsidR="004B793A" w:rsidRDefault="004B793A" w:rsidP="00A63FAE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823172D" w14:textId="7E0E3BFF" w:rsidR="00A63FAE" w:rsidRPr="004A46F2" w:rsidRDefault="004B793A" w:rsidP="00A63FA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Action Item: </w:t>
            </w:r>
            <w:r w:rsidR="00EA6C85">
              <w:rPr>
                <w:rFonts w:asciiTheme="majorHAnsi" w:hAnsiTheme="majorHAnsi"/>
                <w:sz w:val="24"/>
                <w:szCs w:val="24"/>
              </w:rPr>
              <w:t xml:space="preserve">SGC </w:t>
            </w:r>
            <w:r>
              <w:rPr>
                <w:rFonts w:asciiTheme="majorHAnsi" w:hAnsiTheme="majorHAnsi"/>
                <w:sz w:val="24"/>
                <w:szCs w:val="24"/>
              </w:rPr>
              <w:t>Surveys</w:t>
            </w:r>
          </w:p>
          <w:p w14:paraId="3CD1EF1E" w14:textId="05CD0655" w:rsidR="00A63FAE" w:rsidRPr="00755396" w:rsidRDefault="00A63FAE" w:rsidP="0075539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50" w:type="dxa"/>
          </w:tcPr>
          <w:p w14:paraId="0DFCAFBA" w14:textId="77777777" w:rsidR="00A63FAE" w:rsidRDefault="00A63FAE" w:rsidP="00A63FA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All Members </w:t>
            </w:r>
          </w:p>
          <w:p w14:paraId="2F6158A0" w14:textId="77777777" w:rsidR="008F7395" w:rsidRDefault="008F7395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0A1DFF48" w14:textId="54A91C23" w:rsidR="00A63FAE" w:rsidRDefault="00A63FAE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All Members</w:t>
            </w:r>
          </w:p>
          <w:p w14:paraId="49533E45" w14:textId="77777777" w:rsidR="00A63FAE" w:rsidRDefault="00A63FAE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0E67D36E" w14:textId="03209210" w:rsidR="008F7395" w:rsidRDefault="008F7395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Mr. Martin</w:t>
            </w:r>
          </w:p>
          <w:p w14:paraId="271E358D" w14:textId="77777777" w:rsidR="00EA6C85" w:rsidRDefault="00EA6C85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2EF74199" w14:textId="77777777" w:rsidR="00A63FAE" w:rsidRDefault="00A63FAE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5E9C6791" w14:textId="77777777" w:rsidR="00A63FAE" w:rsidRPr="004A46F2" w:rsidRDefault="00A63FAE" w:rsidP="00A63FAE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All Members</w:t>
            </w:r>
          </w:p>
          <w:p w14:paraId="5F479690" w14:textId="77777777" w:rsidR="00A63FAE" w:rsidRDefault="00A63FAE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2893068B" w14:textId="77777777" w:rsidR="00A63FAE" w:rsidRDefault="00A63FAE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1F" w14:textId="2578B1B0" w:rsidR="00A63FAE" w:rsidRPr="004A46F2" w:rsidRDefault="00A63FAE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F2432" w:rsidRPr="004A46F2" w14:paraId="3CD1EF37" w14:textId="77777777" w:rsidTr="00EA6C85">
        <w:trPr>
          <w:trHeight w:val="50"/>
        </w:trPr>
        <w:tc>
          <w:tcPr>
            <w:tcW w:w="1569" w:type="dxa"/>
          </w:tcPr>
          <w:p w14:paraId="3539A95D" w14:textId="183DFC12" w:rsidR="003F2432" w:rsidRPr="004A46F2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8:</w:t>
            </w:r>
            <w:r w:rsidR="001A2E55">
              <w:rPr>
                <w:rFonts w:asciiTheme="majorHAnsi" w:hAnsiTheme="majorHAnsi"/>
                <w:sz w:val="24"/>
                <w:szCs w:val="24"/>
              </w:rPr>
              <w:t>45</w:t>
            </w:r>
            <w:r w:rsidR="003F2432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0D133A93" w14:textId="1178DA0F" w:rsidR="00DD46F7" w:rsidRPr="004A46F2" w:rsidRDefault="00DD46F7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5873CEEF" w14:textId="77777777" w:rsidR="001722E1" w:rsidRDefault="001722E1" w:rsidP="00BE6D1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34" w14:textId="67F8F54F" w:rsidR="00DD46F7" w:rsidRPr="004A46F2" w:rsidRDefault="08ECCAA2" w:rsidP="00BE6D18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8:</w:t>
            </w:r>
            <w:r w:rsidR="001A2E55">
              <w:rPr>
                <w:rFonts w:asciiTheme="majorHAnsi" w:hAnsiTheme="majorHAnsi"/>
                <w:sz w:val="24"/>
                <w:szCs w:val="24"/>
              </w:rPr>
              <w:t>50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</w:tc>
        <w:tc>
          <w:tcPr>
            <w:tcW w:w="7517" w:type="dxa"/>
          </w:tcPr>
          <w:p w14:paraId="30910615" w14:textId="77777777" w:rsidR="004B793A" w:rsidRDefault="004B793A" w:rsidP="004B793A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Discussion Item: Draft Next Meeting Agenda</w:t>
            </w:r>
          </w:p>
          <w:p w14:paraId="30E89CBA" w14:textId="0FB6941E" w:rsidR="004B793A" w:rsidRDefault="004B793A" w:rsidP="004B793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**May Date (May 11</w:t>
            </w:r>
            <w:r w:rsidRPr="00A63FAE">
              <w:rPr>
                <w:rFonts w:asciiTheme="majorHAnsi" w:hAnsiTheme="majorHAnsi"/>
                <w:sz w:val="24"/>
                <w:szCs w:val="24"/>
                <w:vertAlign w:val="superscript"/>
              </w:rPr>
              <w:t>th</w:t>
            </w:r>
            <w:r>
              <w:rPr>
                <w:rFonts w:asciiTheme="majorHAnsi" w:hAnsiTheme="majorHAnsi"/>
                <w:sz w:val="24"/>
                <w:szCs w:val="24"/>
              </w:rPr>
              <w:t>)</w:t>
            </w:r>
          </w:p>
          <w:p w14:paraId="09BF03BC" w14:textId="77777777" w:rsidR="004B793A" w:rsidRDefault="004B793A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35" w14:textId="66D1628F" w:rsidR="00BC4C3C" w:rsidRPr="004A46F2" w:rsidRDefault="00DD46F7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Action Item: Meeting Adjournment</w:t>
            </w:r>
          </w:p>
        </w:tc>
        <w:tc>
          <w:tcPr>
            <w:tcW w:w="2250" w:type="dxa"/>
          </w:tcPr>
          <w:p w14:paraId="76FCCF40" w14:textId="0CF3EDD9" w:rsidR="003F2432" w:rsidRPr="004A46F2" w:rsidRDefault="00DD46F7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All Members</w:t>
            </w:r>
          </w:p>
          <w:p w14:paraId="286893C9" w14:textId="77777777" w:rsidR="009E7F87" w:rsidRPr="004A46F2" w:rsidRDefault="009E7F87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5B34F2DB" w14:textId="77777777" w:rsidR="001722E1" w:rsidRDefault="001722E1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36" w14:textId="6DD68EE6" w:rsidR="00DD46F7" w:rsidRPr="004A46F2" w:rsidRDefault="000150C9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</w:tbl>
    <w:p w14:paraId="3CD1EF38" w14:textId="5505239A" w:rsidR="006B7020" w:rsidRPr="004A46F2" w:rsidRDefault="00920FFE" w:rsidP="00B22ECB">
      <w:pPr>
        <w:pStyle w:val="Heading1"/>
        <w:pBdr>
          <w:top w:val="single" w:sz="4" w:space="31" w:color="7A610D" w:themeColor="accent3" w:themeShade="80"/>
        </w:pBdr>
        <w:tabs>
          <w:tab w:val="left" w:pos="9290"/>
        </w:tabs>
      </w:pPr>
      <w:r>
        <w:t>Mee</w:t>
      </w:r>
      <w:r w:rsidR="006B7020" w:rsidRPr="004A46F2">
        <w:t>ting Norms</w:t>
      </w:r>
    </w:p>
    <w:p w14:paraId="375533E9" w14:textId="7A3FBADD" w:rsidR="009D43FB" w:rsidRPr="004A46F2" w:rsidRDefault="00C60858" w:rsidP="006868FF">
      <w:pPr>
        <w:jc w:val="center"/>
        <w:rPr>
          <w:rFonts w:asciiTheme="majorHAnsi" w:hAnsiTheme="majorHAnsi"/>
          <w:sz w:val="24"/>
          <w:szCs w:val="24"/>
        </w:rPr>
      </w:pPr>
      <w:r w:rsidRPr="004A46F2">
        <w:rPr>
          <w:rFonts w:asciiTheme="majorHAnsi" w:hAnsiTheme="majorHAnsi"/>
          <w:sz w:val="24"/>
          <w:szCs w:val="24"/>
        </w:rPr>
        <w:t>Silences Phones</w:t>
      </w:r>
      <w:r w:rsidR="006B7020" w:rsidRPr="004A46F2">
        <w:rPr>
          <w:rFonts w:asciiTheme="majorHAnsi" w:hAnsiTheme="majorHAnsi"/>
          <w:sz w:val="24"/>
          <w:szCs w:val="24"/>
        </w:rPr>
        <w:t xml:space="preserve"> | Be Respectful of Others’ Opinions | Work for the Good of All Students</w:t>
      </w:r>
    </w:p>
    <w:sectPr w:rsidR="009D43FB" w:rsidRPr="004A46F2" w:rsidSect="00B2036D">
      <w:footerReference w:type="default" r:id="rId12"/>
      <w:pgSz w:w="12240" w:h="15840"/>
      <w:pgMar w:top="270" w:right="72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5BCE5" w14:textId="77777777" w:rsidR="006A5FFC" w:rsidRDefault="006A5FFC">
      <w:r>
        <w:separator/>
      </w:r>
    </w:p>
  </w:endnote>
  <w:endnote w:type="continuationSeparator" w:id="0">
    <w:p w14:paraId="23E90376" w14:textId="77777777" w:rsidR="006A5FFC" w:rsidRDefault="006A5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1EF49" w14:textId="77777777" w:rsidR="00A667BA" w:rsidRDefault="00A667BA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7748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7E8FE" w14:textId="77777777" w:rsidR="006A5FFC" w:rsidRDefault="006A5FFC">
      <w:r>
        <w:separator/>
      </w:r>
    </w:p>
  </w:footnote>
  <w:footnote w:type="continuationSeparator" w:id="0">
    <w:p w14:paraId="339ED3A2" w14:textId="77777777" w:rsidR="006A5FFC" w:rsidRDefault="006A5F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C94EB7"/>
    <w:multiLevelType w:val="hybridMultilevel"/>
    <w:tmpl w:val="ECAA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896BF4"/>
    <w:multiLevelType w:val="hybridMultilevel"/>
    <w:tmpl w:val="73723D2C"/>
    <w:lvl w:ilvl="0" w:tplc="6F76811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9E688B"/>
    <w:multiLevelType w:val="hybridMultilevel"/>
    <w:tmpl w:val="7DC4694A"/>
    <w:lvl w:ilvl="0" w:tplc="D4B4B8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BB8E4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CEB9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FE6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C40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3A64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0E48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263A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421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52933D"/>
    <w:multiLevelType w:val="hybridMultilevel"/>
    <w:tmpl w:val="4CACC1BE"/>
    <w:lvl w:ilvl="0" w:tplc="06F6545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DFC99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641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A2B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9E59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B01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F4E3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7A72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D635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4825BE"/>
    <w:multiLevelType w:val="hybridMultilevel"/>
    <w:tmpl w:val="393C1FA6"/>
    <w:lvl w:ilvl="0" w:tplc="78C80A6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088E5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048A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64A6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88E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0A66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1AB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D667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5844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2CD1E1"/>
    <w:multiLevelType w:val="hybridMultilevel"/>
    <w:tmpl w:val="D47EA224"/>
    <w:lvl w:ilvl="0" w:tplc="F1282A9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37AC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90A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A6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F835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4619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D2E1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C841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A68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746D14"/>
    <w:multiLevelType w:val="hybridMultilevel"/>
    <w:tmpl w:val="827A1EBC"/>
    <w:lvl w:ilvl="0" w:tplc="82F8F33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6E81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6CF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8A03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9A6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0DF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5220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96F3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7677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947A2C"/>
    <w:multiLevelType w:val="hybridMultilevel"/>
    <w:tmpl w:val="3926B482"/>
    <w:lvl w:ilvl="0" w:tplc="4EE660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70E2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E7E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20CE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5068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5A15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5E41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461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80B5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6767DF"/>
    <w:multiLevelType w:val="hybridMultilevel"/>
    <w:tmpl w:val="B082F83C"/>
    <w:lvl w:ilvl="0" w:tplc="BD2011D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3D28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14EA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EA8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C30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AED3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805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24B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E05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76B2A5"/>
    <w:multiLevelType w:val="hybridMultilevel"/>
    <w:tmpl w:val="5210B33A"/>
    <w:lvl w:ilvl="0" w:tplc="53E4A4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73AC4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AADA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D05C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DADA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941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DA5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E46B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FEED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053059"/>
    <w:multiLevelType w:val="hybridMultilevel"/>
    <w:tmpl w:val="342CCA1E"/>
    <w:lvl w:ilvl="0" w:tplc="63E268E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0F649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F288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EE0D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165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CEA6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DC8A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FCD8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A20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45226"/>
    <w:multiLevelType w:val="hybridMultilevel"/>
    <w:tmpl w:val="B7024E2C"/>
    <w:lvl w:ilvl="0" w:tplc="402438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93C67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BE7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8AEF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CA4B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A8D5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64BC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2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FA69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0C902D"/>
    <w:multiLevelType w:val="hybridMultilevel"/>
    <w:tmpl w:val="84FE9A2A"/>
    <w:lvl w:ilvl="0" w:tplc="EC96F9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132BB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EEB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968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4050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B0BD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C8C7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66E1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024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B06ACB"/>
    <w:multiLevelType w:val="multilevel"/>
    <w:tmpl w:val="727C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7678310">
    <w:abstractNumId w:val="25"/>
  </w:num>
  <w:num w:numId="2" w16cid:durableId="1328945913">
    <w:abstractNumId w:val="24"/>
  </w:num>
  <w:num w:numId="3" w16cid:durableId="141851797">
    <w:abstractNumId w:val="15"/>
  </w:num>
  <w:num w:numId="4" w16cid:durableId="128138123">
    <w:abstractNumId w:val="27"/>
  </w:num>
  <w:num w:numId="5" w16cid:durableId="1017386097">
    <w:abstractNumId w:val="23"/>
  </w:num>
  <w:num w:numId="6" w16cid:durableId="1812290195">
    <w:abstractNumId w:val="16"/>
  </w:num>
  <w:num w:numId="7" w16cid:durableId="1245186346">
    <w:abstractNumId w:val="17"/>
  </w:num>
  <w:num w:numId="8" w16cid:durableId="508301432">
    <w:abstractNumId w:val="20"/>
  </w:num>
  <w:num w:numId="9" w16cid:durableId="173887232">
    <w:abstractNumId w:val="18"/>
  </w:num>
  <w:num w:numId="10" w16cid:durableId="1113404918">
    <w:abstractNumId w:val="22"/>
  </w:num>
  <w:num w:numId="11" w16cid:durableId="1800879380">
    <w:abstractNumId w:val="21"/>
  </w:num>
  <w:num w:numId="12" w16cid:durableId="1314917144">
    <w:abstractNumId w:val="19"/>
  </w:num>
  <w:num w:numId="13" w16cid:durableId="446000177">
    <w:abstractNumId w:val="26"/>
  </w:num>
  <w:num w:numId="14" w16cid:durableId="1517966665">
    <w:abstractNumId w:val="13"/>
  </w:num>
  <w:num w:numId="15" w16cid:durableId="534586783">
    <w:abstractNumId w:val="10"/>
  </w:num>
  <w:num w:numId="16" w16cid:durableId="1545092555">
    <w:abstractNumId w:val="14"/>
  </w:num>
  <w:num w:numId="17" w16cid:durableId="1588535310">
    <w:abstractNumId w:val="9"/>
  </w:num>
  <w:num w:numId="18" w16cid:durableId="1207721897">
    <w:abstractNumId w:val="7"/>
  </w:num>
  <w:num w:numId="19" w16cid:durableId="160393836">
    <w:abstractNumId w:val="6"/>
  </w:num>
  <w:num w:numId="20" w16cid:durableId="1612666860">
    <w:abstractNumId w:val="5"/>
  </w:num>
  <w:num w:numId="21" w16cid:durableId="1296646116">
    <w:abstractNumId w:val="4"/>
  </w:num>
  <w:num w:numId="22" w16cid:durableId="619455675">
    <w:abstractNumId w:val="8"/>
  </w:num>
  <w:num w:numId="23" w16cid:durableId="35005886">
    <w:abstractNumId w:val="3"/>
  </w:num>
  <w:num w:numId="24" w16cid:durableId="760300728">
    <w:abstractNumId w:val="2"/>
  </w:num>
  <w:num w:numId="25" w16cid:durableId="1612860909">
    <w:abstractNumId w:val="1"/>
  </w:num>
  <w:num w:numId="26" w16cid:durableId="430783873">
    <w:abstractNumId w:val="0"/>
  </w:num>
  <w:num w:numId="27" w16cid:durableId="1370686429">
    <w:abstractNumId w:val="11"/>
  </w:num>
  <w:num w:numId="28" w16cid:durableId="119105556">
    <w:abstractNumId w:val="28"/>
  </w:num>
  <w:num w:numId="29" w16cid:durableId="13037738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5F"/>
    <w:rsid w:val="00007578"/>
    <w:rsid w:val="000137EE"/>
    <w:rsid w:val="000150C9"/>
    <w:rsid w:val="00020B0A"/>
    <w:rsid w:val="00053122"/>
    <w:rsid w:val="00055BCD"/>
    <w:rsid w:val="00057072"/>
    <w:rsid w:val="000679F2"/>
    <w:rsid w:val="00077644"/>
    <w:rsid w:val="0008586D"/>
    <w:rsid w:val="00091924"/>
    <w:rsid w:val="00092DCA"/>
    <w:rsid w:val="00096753"/>
    <w:rsid w:val="000A180F"/>
    <w:rsid w:val="000B3751"/>
    <w:rsid w:val="000B3CB8"/>
    <w:rsid w:val="000B6065"/>
    <w:rsid w:val="000C47A3"/>
    <w:rsid w:val="000C4AFA"/>
    <w:rsid w:val="000E01CD"/>
    <w:rsid w:val="000E7A35"/>
    <w:rsid w:val="00102E15"/>
    <w:rsid w:val="00141B2B"/>
    <w:rsid w:val="0015208A"/>
    <w:rsid w:val="001632EE"/>
    <w:rsid w:val="00164F9A"/>
    <w:rsid w:val="001722E1"/>
    <w:rsid w:val="001A041B"/>
    <w:rsid w:val="001A0B65"/>
    <w:rsid w:val="001A1577"/>
    <w:rsid w:val="001A2E55"/>
    <w:rsid w:val="001A5E90"/>
    <w:rsid w:val="001B4D7F"/>
    <w:rsid w:val="001C1019"/>
    <w:rsid w:val="001C478F"/>
    <w:rsid w:val="001C6304"/>
    <w:rsid w:val="001D0897"/>
    <w:rsid w:val="001D2A94"/>
    <w:rsid w:val="001D5040"/>
    <w:rsid w:val="001E74E8"/>
    <w:rsid w:val="001F21B5"/>
    <w:rsid w:val="001F2A39"/>
    <w:rsid w:val="001F32A9"/>
    <w:rsid w:val="001F615D"/>
    <w:rsid w:val="00203FC9"/>
    <w:rsid w:val="00207BCB"/>
    <w:rsid w:val="002111DD"/>
    <w:rsid w:val="00215232"/>
    <w:rsid w:val="00217EBA"/>
    <w:rsid w:val="00217FA0"/>
    <w:rsid w:val="002202D7"/>
    <w:rsid w:val="00234D4E"/>
    <w:rsid w:val="002358C7"/>
    <w:rsid w:val="0024050A"/>
    <w:rsid w:val="00251210"/>
    <w:rsid w:val="0025374C"/>
    <w:rsid w:val="00267B5F"/>
    <w:rsid w:val="00275FC3"/>
    <w:rsid w:val="00293D81"/>
    <w:rsid w:val="00294963"/>
    <w:rsid w:val="00295601"/>
    <w:rsid w:val="002A541E"/>
    <w:rsid w:val="002A7092"/>
    <w:rsid w:val="002B6987"/>
    <w:rsid w:val="002D0A5E"/>
    <w:rsid w:val="002D3A60"/>
    <w:rsid w:val="002D6ECC"/>
    <w:rsid w:val="002F135E"/>
    <w:rsid w:val="003105EB"/>
    <w:rsid w:val="00310D52"/>
    <w:rsid w:val="00313D36"/>
    <w:rsid w:val="00322AA9"/>
    <w:rsid w:val="00324A6F"/>
    <w:rsid w:val="00341455"/>
    <w:rsid w:val="003511A5"/>
    <w:rsid w:val="00354D4E"/>
    <w:rsid w:val="00361FED"/>
    <w:rsid w:val="00365C3E"/>
    <w:rsid w:val="00374240"/>
    <w:rsid w:val="003762D9"/>
    <w:rsid w:val="003844D0"/>
    <w:rsid w:val="00391C93"/>
    <w:rsid w:val="00393880"/>
    <w:rsid w:val="003A19C7"/>
    <w:rsid w:val="003A2CE0"/>
    <w:rsid w:val="003A3A4C"/>
    <w:rsid w:val="003A7BBF"/>
    <w:rsid w:val="003B2C8F"/>
    <w:rsid w:val="003C7A11"/>
    <w:rsid w:val="003E16C9"/>
    <w:rsid w:val="003F2432"/>
    <w:rsid w:val="00402313"/>
    <w:rsid w:val="004027D0"/>
    <w:rsid w:val="00406AC2"/>
    <w:rsid w:val="0041239B"/>
    <w:rsid w:val="00422E31"/>
    <w:rsid w:val="0042555F"/>
    <w:rsid w:val="00434D2B"/>
    <w:rsid w:val="0046546D"/>
    <w:rsid w:val="00465C02"/>
    <w:rsid w:val="0048612F"/>
    <w:rsid w:val="0049237B"/>
    <w:rsid w:val="004A46F2"/>
    <w:rsid w:val="004B793A"/>
    <w:rsid w:val="004C6F94"/>
    <w:rsid w:val="004D38FF"/>
    <w:rsid w:val="004D3C18"/>
    <w:rsid w:val="004E0994"/>
    <w:rsid w:val="004E6392"/>
    <w:rsid w:val="004F072E"/>
    <w:rsid w:val="00517C83"/>
    <w:rsid w:val="005252E5"/>
    <w:rsid w:val="005335D6"/>
    <w:rsid w:val="005347AC"/>
    <w:rsid w:val="0054169F"/>
    <w:rsid w:val="0054380D"/>
    <w:rsid w:val="00553400"/>
    <w:rsid w:val="00555698"/>
    <w:rsid w:val="00561654"/>
    <w:rsid w:val="0056207B"/>
    <w:rsid w:val="00564B74"/>
    <w:rsid w:val="005736D5"/>
    <w:rsid w:val="005748F8"/>
    <w:rsid w:val="00583385"/>
    <w:rsid w:val="0059165E"/>
    <w:rsid w:val="005951FE"/>
    <w:rsid w:val="00595F10"/>
    <w:rsid w:val="005B624C"/>
    <w:rsid w:val="005B76B5"/>
    <w:rsid w:val="005C75C2"/>
    <w:rsid w:val="005D1B74"/>
    <w:rsid w:val="005E18B7"/>
    <w:rsid w:val="005E47CB"/>
    <w:rsid w:val="00604FBD"/>
    <w:rsid w:val="0060587F"/>
    <w:rsid w:val="006065FF"/>
    <w:rsid w:val="00612F8E"/>
    <w:rsid w:val="00625085"/>
    <w:rsid w:val="00643F92"/>
    <w:rsid w:val="00646228"/>
    <w:rsid w:val="006515AF"/>
    <w:rsid w:val="00651C4A"/>
    <w:rsid w:val="006562B1"/>
    <w:rsid w:val="00661F82"/>
    <w:rsid w:val="0067178F"/>
    <w:rsid w:val="00673EB2"/>
    <w:rsid w:val="00676A8C"/>
    <w:rsid w:val="006800B1"/>
    <w:rsid w:val="006868FF"/>
    <w:rsid w:val="006948B3"/>
    <w:rsid w:val="006966DD"/>
    <w:rsid w:val="0069754C"/>
    <w:rsid w:val="006A5FFC"/>
    <w:rsid w:val="006B2068"/>
    <w:rsid w:val="006B7020"/>
    <w:rsid w:val="006C2115"/>
    <w:rsid w:val="006C5AE0"/>
    <w:rsid w:val="006E6FC4"/>
    <w:rsid w:val="006F32B6"/>
    <w:rsid w:val="00701F66"/>
    <w:rsid w:val="007279C1"/>
    <w:rsid w:val="0074084E"/>
    <w:rsid w:val="00741DEA"/>
    <w:rsid w:val="00747D97"/>
    <w:rsid w:val="00750437"/>
    <w:rsid w:val="007530CA"/>
    <w:rsid w:val="00755396"/>
    <w:rsid w:val="00761DEA"/>
    <w:rsid w:val="00780270"/>
    <w:rsid w:val="0079166F"/>
    <w:rsid w:val="007A3B7C"/>
    <w:rsid w:val="007A7603"/>
    <w:rsid w:val="007B08A2"/>
    <w:rsid w:val="007B7D94"/>
    <w:rsid w:val="007B7FDF"/>
    <w:rsid w:val="007D0F5A"/>
    <w:rsid w:val="007D41E1"/>
    <w:rsid w:val="007D57CE"/>
    <w:rsid w:val="00802038"/>
    <w:rsid w:val="00820C16"/>
    <w:rsid w:val="00824BD7"/>
    <w:rsid w:val="008353E2"/>
    <w:rsid w:val="0084000D"/>
    <w:rsid w:val="0084178C"/>
    <w:rsid w:val="00841BE8"/>
    <w:rsid w:val="008455BE"/>
    <w:rsid w:val="0084680E"/>
    <w:rsid w:val="00861986"/>
    <w:rsid w:val="00865090"/>
    <w:rsid w:val="00873F41"/>
    <w:rsid w:val="00887934"/>
    <w:rsid w:val="008B2E4D"/>
    <w:rsid w:val="008B3E75"/>
    <w:rsid w:val="008B5381"/>
    <w:rsid w:val="008B6F6A"/>
    <w:rsid w:val="008C0A02"/>
    <w:rsid w:val="008C6212"/>
    <w:rsid w:val="008D53FD"/>
    <w:rsid w:val="008D6FD3"/>
    <w:rsid w:val="008E7104"/>
    <w:rsid w:val="008F3A7E"/>
    <w:rsid w:val="008F7395"/>
    <w:rsid w:val="00900D4E"/>
    <w:rsid w:val="0091067B"/>
    <w:rsid w:val="00920FFE"/>
    <w:rsid w:val="0092131B"/>
    <w:rsid w:val="00937CE7"/>
    <w:rsid w:val="00946749"/>
    <w:rsid w:val="00977CE4"/>
    <w:rsid w:val="0098328E"/>
    <w:rsid w:val="00990881"/>
    <w:rsid w:val="009A2149"/>
    <w:rsid w:val="009A2FF4"/>
    <w:rsid w:val="009B349F"/>
    <w:rsid w:val="009B37B8"/>
    <w:rsid w:val="009C4FB6"/>
    <w:rsid w:val="009C520E"/>
    <w:rsid w:val="009D43FB"/>
    <w:rsid w:val="009E30E5"/>
    <w:rsid w:val="009E362E"/>
    <w:rsid w:val="009E7F87"/>
    <w:rsid w:val="00A01F08"/>
    <w:rsid w:val="00A02066"/>
    <w:rsid w:val="00A05634"/>
    <w:rsid w:val="00A16F36"/>
    <w:rsid w:val="00A20770"/>
    <w:rsid w:val="00A250B3"/>
    <w:rsid w:val="00A32A49"/>
    <w:rsid w:val="00A3333A"/>
    <w:rsid w:val="00A62060"/>
    <w:rsid w:val="00A63FAE"/>
    <w:rsid w:val="00A666ED"/>
    <w:rsid w:val="00A667BA"/>
    <w:rsid w:val="00A673B9"/>
    <w:rsid w:val="00A700B1"/>
    <w:rsid w:val="00A706CC"/>
    <w:rsid w:val="00A74806"/>
    <w:rsid w:val="00A77BAC"/>
    <w:rsid w:val="00A945B1"/>
    <w:rsid w:val="00AA1798"/>
    <w:rsid w:val="00AB0DE4"/>
    <w:rsid w:val="00AD3A60"/>
    <w:rsid w:val="00AE4B7F"/>
    <w:rsid w:val="00AF550E"/>
    <w:rsid w:val="00B1761E"/>
    <w:rsid w:val="00B2036D"/>
    <w:rsid w:val="00B22ECB"/>
    <w:rsid w:val="00B32E0E"/>
    <w:rsid w:val="00B35F9D"/>
    <w:rsid w:val="00B455A6"/>
    <w:rsid w:val="00B613E0"/>
    <w:rsid w:val="00B63810"/>
    <w:rsid w:val="00B72A5C"/>
    <w:rsid w:val="00B77757"/>
    <w:rsid w:val="00B835B9"/>
    <w:rsid w:val="00B83A8A"/>
    <w:rsid w:val="00B84222"/>
    <w:rsid w:val="00B95DB4"/>
    <w:rsid w:val="00BA2DC5"/>
    <w:rsid w:val="00BB0A66"/>
    <w:rsid w:val="00BC066E"/>
    <w:rsid w:val="00BC4C3C"/>
    <w:rsid w:val="00BD2FFC"/>
    <w:rsid w:val="00BE64A2"/>
    <w:rsid w:val="00BE6D18"/>
    <w:rsid w:val="00BE6E91"/>
    <w:rsid w:val="00BF5611"/>
    <w:rsid w:val="00C10233"/>
    <w:rsid w:val="00C1689B"/>
    <w:rsid w:val="00C2172A"/>
    <w:rsid w:val="00C229F0"/>
    <w:rsid w:val="00C249C6"/>
    <w:rsid w:val="00C33CEC"/>
    <w:rsid w:val="00C441AA"/>
    <w:rsid w:val="00C44A5B"/>
    <w:rsid w:val="00C45260"/>
    <w:rsid w:val="00C52473"/>
    <w:rsid w:val="00C54E04"/>
    <w:rsid w:val="00C56017"/>
    <w:rsid w:val="00C60858"/>
    <w:rsid w:val="00C624F5"/>
    <w:rsid w:val="00C70305"/>
    <w:rsid w:val="00C703E5"/>
    <w:rsid w:val="00C7748D"/>
    <w:rsid w:val="00C82198"/>
    <w:rsid w:val="00C86790"/>
    <w:rsid w:val="00CA1942"/>
    <w:rsid w:val="00CB101D"/>
    <w:rsid w:val="00CC1FB0"/>
    <w:rsid w:val="00CC5E63"/>
    <w:rsid w:val="00CD3008"/>
    <w:rsid w:val="00CD3E3E"/>
    <w:rsid w:val="00CF6446"/>
    <w:rsid w:val="00D0630C"/>
    <w:rsid w:val="00D130E6"/>
    <w:rsid w:val="00D21397"/>
    <w:rsid w:val="00D2367A"/>
    <w:rsid w:val="00D25F2D"/>
    <w:rsid w:val="00D269E7"/>
    <w:rsid w:val="00D304D6"/>
    <w:rsid w:val="00D34FA2"/>
    <w:rsid w:val="00D40B48"/>
    <w:rsid w:val="00D64F6B"/>
    <w:rsid w:val="00D73214"/>
    <w:rsid w:val="00D74CE5"/>
    <w:rsid w:val="00D827D1"/>
    <w:rsid w:val="00D8320C"/>
    <w:rsid w:val="00D9023A"/>
    <w:rsid w:val="00D92060"/>
    <w:rsid w:val="00DA31D3"/>
    <w:rsid w:val="00DB0C31"/>
    <w:rsid w:val="00DB1F09"/>
    <w:rsid w:val="00DB6B4C"/>
    <w:rsid w:val="00DC3675"/>
    <w:rsid w:val="00DC3CC7"/>
    <w:rsid w:val="00DC5312"/>
    <w:rsid w:val="00DD46F7"/>
    <w:rsid w:val="00DE0016"/>
    <w:rsid w:val="00DE6FDA"/>
    <w:rsid w:val="00DF0DBF"/>
    <w:rsid w:val="00DF32F7"/>
    <w:rsid w:val="00E05A14"/>
    <w:rsid w:val="00E30819"/>
    <w:rsid w:val="00E63A1A"/>
    <w:rsid w:val="00E6487E"/>
    <w:rsid w:val="00E661C1"/>
    <w:rsid w:val="00E71273"/>
    <w:rsid w:val="00E712D0"/>
    <w:rsid w:val="00E72C7E"/>
    <w:rsid w:val="00E74451"/>
    <w:rsid w:val="00E96A7D"/>
    <w:rsid w:val="00EA4168"/>
    <w:rsid w:val="00EA6C85"/>
    <w:rsid w:val="00EC7169"/>
    <w:rsid w:val="00ED41E9"/>
    <w:rsid w:val="00ED6850"/>
    <w:rsid w:val="00ED7FBA"/>
    <w:rsid w:val="00EE2C28"/>
    <w:rsid w:val="00EF3106"/>
    <w:rsid w:val="00F04395"/>
    <w:rsid w:val="00F06495"/>
    <w:rsid w:val="00F13B5E"/>
    <w:rsid w:val="00F3156F"/>
    <w:rsid w:val="00F34A1B"/>
    <w:rsid w:val="00F4567D"/>
    <w:rsid w:val="00F605D1"/>
    <w:rsid w:val="00F64388"/>
    <w:rsid w:val="00F709F9"/>
    <w:rsid w:val="00F720D6"/>
    <w:rsid w:val="00F741FF"/>
    <w:rsid w:val="00F75221"/>
    <w:rsid w:val="00F87A05"/>
    <w:rsid w:val="00FB3459"/>
    <w:rsid w:val="00FB5ACF"/>
    <w:rsid w:val="00FC3106"/>
    <w:rsid w:val="00FD4888"/>
    <w:rsid w:val="00FE00CD"/>
    <w:rsid w:val="00FF1045"/>
    <w:rsid w:val="04A68120"/>
    <w:rsid w:val="0739B7EC"/>
    <w:rsid w:val="08ECCAA2"/>
    <w:rsid w:val="090A2DF2"/>
    <w:rsid w:val="0BB1AC84"/>
    <w:rsid w:val="0DDFD25B"/>
    <w:rsid w:val="0F19FC7E"/>
    <w:rsid w:val="0F3BC35F"/>
    <w:rsid w:val="1019EB2B"/>
    <w:rsid w:val="112EC10A"/>
    <w:rsid w:val="114B7625"/>
    <w:rsid w:val="1189D5DF"/>
    <w:rsid w:val="13224757"/>
    <w:rsid w:val="175B7AC2"/>
    <w:rsid w:val="18D7482E"/>
    <w:rsid w:val="1A49722C"/>
    <w:rsid w:val="1E877D9C"/>
    <w:rsid w:val="225C59D3"/>
    <w:rsid w:val="23B51E63"/>
    <w:rsid w:val="24B00FCD"/>
    <w:rsid w:val="28BC623D"/>
    <w:rsid w:val="291640E1"/>
    <w:rsid w:val="2AE6D748"/>
    <w:rsid w:val="2B05269F"/>
    <w:rsid w:val="2D47A525"/>
    <w:rsid w:val="2E77CB71"/>
    <w:rsid w:val="38EEF795"/>
    <w:rsid w:val="3ACD8BF8"/>
    <w:rsid w:val="3C398153"/>
    <w:rsid w:val="3C73AE2A"/>
    <w:rsid w:val="3CE08ED4"/>
    <w:rsid w:val="41FC404C"/>
    <w:rsid w:val="424BBE35"/>
    <w:rsid w:val="4548A18C"/>
    <w:rsid w:val="46B0CDED"/>
    <w:rsid w:val="46CE984D"/>
    <w:rsid w:val="4795A30F"/>
    <w:rsid w:val="49B54ABE"/>
    <w:rsid w:val="4A9C6E20"/>
    <w:rsid w:val="4A9FE091"/>
    <w:rsid w:val="4B130BA8"/>
    <w:rsid w:val="4B4C2608"/>
    <w:rsid w:val="51D155D1"/>
    <w:rsid w:val="584BF2C9"/>
    <w:rsid w:val="5D65D6B5"/>
    <w:rsid w:val="5E3B3AE6"/>
    <w:rsid w:val="62585E01"/>
    <w:rsid w:val="65411A97"/>
    <w:rsid w:val="65941963"/>
    <w:rsid w:val="65ADBBDA"/>
    <w:rsid w:val="660321E5"/>
    <w:rsid w:val="66C00CD1"/>
    <w:rsid w:val="66F941BC"/>
    <w:rsid w:val="68E9E836"/>
    <w:rsid w:val="6B66E9A1"/>
    <w:rsid w:val="6FA93B4E"/>
    <w:rsid w:val="705A2B8D"/>
    <w:rsid w:val="70857589"/>
    <w:rsid w:val="73AB49F6"/>
    <w:rsid w:val="7500A610"/>
    <w:rsid w:val="75F5A037"/>
    <w:rsid w:val="7A968C91"/>
    <w:rsid w:val="7B403F6E"/>
    <w:rsid w:val="7C360B62"/>
    <w:rsid w:val="7D0E80EA"/>
    <w:rsid w:val="7E66984A"/>
    <w:rsid w:val="7FFD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D1EF00"/>
  <w15:chartTrackingRefBased/>
  <w15:docId w15:val="{9777E4FF-330D-4F89-98B1-E69122DC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FAE"/>
    <w:rPr>
      <w:szCs w:val="21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1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1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1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2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2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2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2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2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4"/>
    <w:rsid w:val="007B7D94"/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6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schinef\Desktop\Facilitator%20Files\Sample%20Beginning%20of%20Year%20SGC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557ECB14D446F2A54DDF0301581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CD5BA-9DC2-4668-8649-D2A003BCA99B}"/>
      </w:docPartPr>
      <w:docPartBody>
        <w:p w:rsidR="0020021E" w:rsidRDefault="00CA6A4E">
          <w:pPr>
            <w:pStyle w:val="96557ECB14D446F2A54DDF03015817D9"/>
          </w:pPr>
          <w:r>
            <w:rPr>
              <w:rStyle w:val="IntenseEmphasis"/>
            </w:rPr>
            <w:t>Date | time</w:t>
          </w:r>
        </w:p>
      </w:docPartBody>
    </w:docPart>
    <w:docPart>
      <w:docPartPr>
        <w:name w:val="C9D360AA04E64FB1A0A6533558553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3A3B2-C46A-438A-B2E2-4D17BAA7DBE3}"/>
      </w:docPartPr>
      <w:docPartBody>
        <w:p w:rsidR="0020021E" w:rsidRDefault="00CA6A4E">
          <w:pPr>
            <w:pStyle w:val="C9D360AA04E64FB1A0A65335585537E0"/>
          </w:pPr>
          <w:r>
            <w:t>Time</w:t>
          </w:r>
        </w:p>
      </w:docPartBody>
    </w:docPart>
    <w:docPart>
      <w:docPartPr>
        <w:name w:val="DDF2ECBDC51542E68A1061AC70225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7E37C-FA70-4E9D-BA3F-D787662B5B97}"/>
      </w:docPartPr>
      <w:docPartBody>
        <w:p w:rsidR="0020021E" w:rsidRDefault="00CA6A4E">
          <w:pPr>
            <w:pStyle w:val="DDF2ECBDC51542E68A1061AC702256CA"/>
          </w:pPr>
          <w:r w:rsidRPr="00802038">
            <w:t>Item</w:t>
          </w:r>
        </w:p>
      </w:docPartBody>
    </w:docPart>
    <w:docPart>
      <w:docPartPr>
        <w:name w:val="D5C8918981424D4E8B22CFAB3245B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E7E72-186A-4137-93FA-36712E766A0D}"/>
      </w:docPartPr>
      <w:docPartBody>
        <w:p w:rsidR="0020021E" w:rsidRDefault="00CA6A4E">
          <w:pPr>
            <w:pStyle w:val="D5C8918981424D4E8B22CFAB3245B0A1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4E"/>
    <w:rsid w:val="00003747"/>
    <w:rsid w:val="00091924"/>
    <w:rsid w:val="00096753"/>
    <w:rsid w:val="000C47A3"/>
    <w:rsid w:val="000D7F21"/>
    <w:rsid w:val="00150B58"/>
    <w:rsid w:val="001622F2"/>
    <w:rsid w:val="001A5E90"/>
    <w:rsid w:val="001F0239"/>
    <w:rsid w:val="001F615D"/>
    <w:rsid w:val="0020021E"/>
    <w:rsid w:val="00275FC3"/>
    <w:rsid w:val="002857AB"/>
    <w:rsid w:val="003D4165"/>
    <w:rsid w:val="00406AC2"/>
    <w:rsid w:val="004628A9"/>
    <w:rsid w:val="004C079E"/>
    <w:rsid w:val="004D3C18"/>
    <w:rsid w:val="004F1A48"/>
    <w:rsid w:val="00513C60"/>
    <w:rsid w:val="00517C83"/>
    <w:rsid w:val="00553400"/>
    <w:rsid w:val="0059017A"/>
    <w:rsid w:val="0059165E"/>
    <w:rsid w:val="00766294"/>
    <w:rsid w:val="007D41E1"/>
    <w:rsid w:val="00806F62"/>
    <w:rsid w:val="0084000D"/>
    <w:rsid w:val="0084680E"/>
    <w:rsid w:val="008E67F0"/>
    <w:rsid w:val="009E362E"/>
    <w:rsid w:val="00A259C9"/>
    <w:rsid w:val="00A36974"/>
    <w:rsid w:val="00A77BAC"/>
    <w:rsid w:val="00B1761E"/>
    <w:rsid w:val="00B75DCB"/>
    <w:rsid w:val="00BA0ECB"/>
    <w:rsid w:val="00BC2FA0"/>
    <w:rsid w:val="00BE64A2"/>
    <w:rsid w:val="00C3677C"/>
    <w:rsid w:val="00CA6A4E"/>
    <w:rsid w:val="00CC1FB0"/>
    <w:rsid w:val="00D0630C"/>
    <w:rsid w:val="00D25F2D"/>
    <w:rsid w:val="00D53B77"/>
    <w:rsid w:val="00DC3CC7"/>
    <w:rsid w:val="00DC5312"/>
    <w:rsid w:val="00DE67CF"/>
    <w:rsid w:val="00DF0DBF"/>
    <w:rsid w:val="00E30819"/>
    <w:rsid w:val="00F451BE"/>
    <w:rsid w:val="00F709F9"/>
    <w:rsid w:val="00F741FF"/>
    <w:rsid w:val="00F75221"/>
    <w:rsid w:val="00F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96557ECB14D446F2A54DDF03015817D9">
    <w:name w:val="96557ECB14D446F2A54DDF03015817D9"/>
  </w:style>
  <w:style w:type="paragraph" w:customStyle="1" w:styleId="C9D360AA04E64FB1A0A65335585537E0">
    <w:name w:val="C9D360AA04E64FB1A0A65335585537E0"/>
  </w:style>
  <w:style w:type="paragraph" w:customStyle="1" w:styleId="DDF2ECBDC51542E68A1061AC702256CA">
    <w:name w:val="DDF2ECBDC51542E68A1061AC702256CA"/>
  </w:style>
  <w:style w:type="paragraph" w:customStyle="1" w:styleId="D5C8918981424D4E8B22CFAB3245B0A1">
    <w:name w:val="D5C8918981424D4E8B22CFAB3245B0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3E3BFE90-1B91-4448-AF66-3DE264BA5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Sample Beginning of Year SGC Agenda</Template>
  <TotalTime>5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Cornwall, Emma E</cp:lastModifiedBy>
  <cp:revision>5</cp:revision>
  <cp:lastPrinted>2023-08-08T19:43:00Z</cp:lastPrinted>
  <dcterms:created xsi:type="dcterms:W3CDTF">2026-02-25T13:56:00Z</dcterms:created>
  <dcterms:modified xsi:type="dcterms:W3CDTF">2026-02-25T14:00:00Z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2022-06-15T16:12:35Z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81e204aa-d1aa-4d94-bf29-5b6b7bb7b341</vt:lpwstr>
  </property>
  <property fmtid="{D5CDD505-2E9C-101B-9397-08002B2CF9AE}" pid="9" name="MSIP_Label_0ee3c538-ec52-435f-ae58-017644bd9513_ContentBits">
    <vt:lpwstr>0</vt:lpwstr>
  </property>
</Properties>
</file>