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75C67" w14:textId="6D244F63" w:rsidR="007E15DB" w:rsidRPr="00954DE4" w:rsidRDefault="00954DE4" w:rsidP="00661CDF">
      <w:pPr>
        <w:pStyle w:val="Heading1"/>
        <w:rPr>
          <w:sz w:val="32"/>
        </w:rPr>
      </w:pPr>
      <w:r w:rsidRPr="00954DE4">
        <w:rPr>
          <w:sz w:val="32"/>
        </w:rPr>
        <w:t>S</w:t>
      </w:r>
      <w:r w:rsidR="002474B9">
        <w:rPr>
          <w:sz w:val="32"/>
        </w:rPr>
        <w:t>ummer 202</w:t>
      </w:r>
      <w:r w:rsidR="008E3846">
        <w:rPr>
          <w:sz w:val="32"/>
        </w:rPr>
        <w:t>6</w:t>
      </w:r>
    </w:p>
    <w:p w14:paraId="0410B5DC" w14:textId="77777777" w:rsidR="008A676D" w:rsidRPr="008A676D" w:rsidRDefault="00954DE4" w:rsidP="008A676D">
      <w:pPr>
        <w:pStyle w:val="Subtitle"/>
        <w:rPr>
          <w:sz w:val="48"/>
          <w:szCs w:val="48"/>
        </w:rPr>
      </w:pPr>
      <w:r w:rsidRPr="008A676D">
        <w:rPr>
          <w:sz w:val="48"/>
          <w:szCs w:val="48"/>
        </w:rPr>
        <w:t>Camp XL Parent Orientation</w:t>
      </w:r>
    </w:p>
    <w:p w14:paraId="101D759E" w14:textId="77777777" w:rsidR="008A676D" w:rsidRPr="008A676D" w:rsidRDefault="008A676D" w:rsidP="008A676D">
      <w:pPr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(</w:t>
      </w:r>
      <w:r w:rsidRPr="008A676D">
        <w:rPr>
          <w:color w:val="0070C0"/>
          <w:sz w:val="28"/>
          <w:szCs w:val="28"/>
        </w:rPr>
        <w:t>General Overview; Calendar; Activities; Questions</w:t>
      </w:r>
      <w:r>
        <w:rPr>
          <w:color w:val="0070C0"/>
          <w:sz w:val="28"/>
          <w:szCs w:val="28"/>
        </w:rPr>
        <w:t>)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"/>
      </w:tblGrid>
      <w:tr w:rsidR="00954DE4" w:rsidRPr="00954DE4" w14:paraId="592C9288" w14:textId="77777777" w:rsidTr="00A346E7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5E6D2" w14:textId="77777777" w:rsidR="00954DE4" w:rsidRDefault="00954DE4" w:rsidP="00954DE4">
            <w:pPr>
              <w:spacing w:after="0" w:line="360" w:lineRule="atLeast"/>
              <w:rPr>
                <w:rFonts w:ascii="Arial" w:eastAsia="Times New Roman" w:hAnsi="Arial" w:cs="Arial"/>
                <w:color w:val="333333"/>
                <w:lang w:eastAsia="en-US"/>
              </w:rPr>
            </w:pPr>
          </w:p>
          <w:p w14:paraId="0FE4D784" w14:textId="77777777" w:rsidR="0087453B" w:rsidRPr="00954DE4" w:rsidRDefault="0087453B" w:rsidP="00954DE4">
            <w:pPr>
              <w:spacing w:after="0" w:line="360" w:lineRule="atLeast"/>
              <w:rPr>
                <w:rFonts w:ascii="Arial" w:eastAsia="Times New Roman" w:hAnsi="Arial" w:cs="Arial"/>
                <w:color w:val="333333"/>
                <w:lang w:eastAsia="en-US"/>
              </w:rPr>
            </w:pPr>
          </w:p>
        </w:tc>
      </w:tr>
    </w:tbl>
    <w:p w14:paraId="1DFE525C" w14:textId="77777777" w:rsidR="007E15DB" w:rsidRDefault="00954DE4" w:rsidP="00954DE4">
      <w:pPr>
        <w:pStyle w:val="Heading2"/>
        <w:ind w:left="0" w:firstLine="0"/>
      </w:pPr>
      <w:r>
        <w:t>Where:</w:t>
      </w:r>
      <w:r w:rsidR="00B21AA2">
        <w:tab/>
      </w:r>
      <w:r w:rsidR="008A676D">
        <w:rPr>
          <w:rStyle w:val="Strong"/>
        </w:rPr>
        <w:t>Webe</w:t>
      </w:r>
      <w:r>
        <w:rPr>
          <w:rStyle w:val="Strong"/>
        </w:rPr>
        <w:t>x Meeting</w:t>
      </w:r>
    </w:p>
    <w:p w14:paraId="40AA5CED" w14:textId="6CF160FB" w:rsidR="007E15DB" w:rsidRDefault="00000000" w:rsidP="00661CDF">
      <w:pPr>
        <w:pStyle w:val="Heading2"/>
      </w:pPr>
      <w:sdt>
        <w:sdtPr>
          <w:id w:val="-2015061209"/>
          <w:placeholder>
            <w:docPart w:val="5C77363772894911A96086A71F60FD42"/>
          </w:placeholder>
          <w:temporary/>
          <w:showingPlcHdr/>
          <w15:appearance w15:val="hidden"/>
        </w:sdtPr>
        <w:sdtContent>
          <w:r w:rsidR="006C0E92" w:rsidRPr="006C0E92">
            <w:t>When:</w:t>
          </w:r>
        </w:sdtContent>
      </w:sdt>
      <w:r w:rsidR="00B21AA2">
        <w:tab/>
      </w:r>
      <w:r w:rsidR="002474B9">
        <w:rPr>
          <w:rStyle w:val="Strong"/>
        </w:rPr>
        <w:t>June 1</w:t>
      </w:r>
      <w:r w:rsidR="008E3846">
        <w:rPr>
          <w:rStyle w:val="Strong"/>
        </w:rPr>
        <w:t>1</w:t>
      </w:r>
      <w:r w:rsidR="002474B9">
        <w:rPr>
          <w:rStyle w:val="Strong"/>
        </w:rPr>
        <w:t>, 202</w:t>
      </w:r>
      <w:r w:rsidR="008E3846">
        <w:rPr>
          <w:rStyle w:val="Strong"/>
        </w:rPr>
        <w:t>6</w:t>
      </w:r>
    </w:p>
    <w:p w14:paraId="62BBD134" w14:textId="0BED66D9" w:rsidR="007E15DB" w:rsidRDefault="00000000" w:rsidP="00661CDF">
      <w:pPr>
        <w:pStyle w:val="Heading2"/>
        <w:rPr>
          <w:rStyle w:val="Strong"/>
        </w:rPr>
      </w:pPr>
      <w:sdt>
        <w:sdtPr>
          <w:rPr>
            <w:color w:val="633613" w:themeColor="text2"/>
            <w:sz w:val="30"/>
            <w:szCs w:val="30"/>
          </w:rPr>
          <w:id w:val="-25959296"/>
          <w:placeholder>
            <w:docPart w:val="1C2A7A935FD94CEF8D74DC24CAA112EA"/>
          </w:placeholder>
          <w:temporary/>
          <w:showingPlcHdr/>
          <w15:appearance w15:val="hidden"/>
        </w:sdtPr>
        <w:sdtEndPr>
          <w:rPr>
            <w:color w:val="365F02" w:themeColor="accent2" w:themeShade="80"/>
            <w:sz w:val="28"/>
            <w:szCs w:val="26"/>
          </w:rPr>
        </w:sdtEndPr>
        <w:sdtContent>
          <w:r w:rsidR="006C0E92" w:rsidRPr="006C0E92">
            <w:t>Time:</w:t>
          </w:r>
        </w:sdtContent>
      </w:sdt>
      <w:r w:rsidR="00B21AA2">
        <w:tab/>
      </w:r>
      <w:r w:rsidR="008E3846">
        <w:rPr>
          <w:rStyle w:val="Strong"/>
        </w:rPr>
        <w:t>6:30</w:t>
      </w:r>
      <w:r w:rsidR="002474B9">
        <w:rPr>
          <w:rStyle w:val="Strong"/>
        </w:rPr>
        <w:t xml:space="preserve"> pm to 7:</w:t>
      </w:r>
      <w:r w:rsidR="008E3846">
        <w:rPr>
          <w:rStyle w:val="Strong"/>
        </w:rPr>
        <w:t>00</w:t>
      </w:r>
      <w:r w:rsidR="00954DE4">
        <w:rPr>
          <w:rStyle w:val="Strong"/>
        </w:rPr>
        <w:t xml:space="preserve"> pm</w:t>
      </w:r>
    </w:p>
    <w:tbl>
      <w:tblPr>
        <w:tblW w:w="756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15"/>
        <w:gridCol w:w="45"/>
      </w:tblGrid>
      <w:tr w:rsidR="002158B3" w:rsidRPr="0087453B" w14:paraId="34466A29" w14:textId="77777777" w:rsidTr="007E5100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500" w:type="dxa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500"/>
            </w:tblGrid>
            <w:tr w:rsidR="00F072A4" w:rsidRPr="00F072A4" w14:paraId="23095CE4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FCFD41E" w14:textId="77777777" w:rsidR="00F072A4" w:rsidRPr="00F072A4" w:rsidRDefault="00F072A4" w:rsidP="00F072A4">
                  <w:pPr>
                    <w:spacing w:after="0" w:line="360" w:lineRule="atLeas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</w:pPr>
                  <w:r w:rsidRPr="00F072A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  <w:t>Join from the meeting link</w:t>
                  </w:r>
                </w:p>
              </w:tc>
            </w:tr>
            <w:tr w:rsidR="00F072A4" w:rsidRPr="00F072A4" w14:paraId="0035BA0E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93D5013" w14:textId="77777777" w:rsidR="00F072A4" w:rsidRPr="00F072A4" w:rsidRDefault="00F072A4" w:rsidP="00F072A4">
                  <w:pPr>
                    <w:wordWrap w:val="0"/>
                    <w:spacing w:after="0" w:line="360" w:lineRule="atLeast"/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</w:pPr>
                  <w:hyperlink r:id="rId10" w:tgtFrame="_blank" w:tooltip="https://sayrevillek12.webex.com/sayrevillek12/j.php?MTID=maaedb22abf66c20c969c631859a99d27" w:history="1">
                    <w:r w:rsidRPr="00F072A4">
                      <w:rPr>
                        <w:rFonts w:ascii="Arial" w:eastAsia="Times New Roman" w:hAnsi="Arial" w:cs="Arial"/>
                        <w:color w:val="005E7D"/>
                        <w:sz w:val="21"/>
                        <w:szCs w:val="21"/>
                        <w:u w:val="single"/>
                        <w:bdr w:val="none" w:sz="0" w:space="0" w:color="auto" w:frame="1"/>
                        <w:lang w:eastAsia="en-US"/>
                      </w:rPr>
                      <w:t>https://sayrevillek12.webex.com/sayrevillek12/j.php?MTID=maaedb22abf66c20c969c631859a99d27</w:t>
                    </w:r>
                  </w:hyperlink>
                </w:p>
              </w:tc>
            </w:tr>
          </w:tbl>
          <w:p w14:paraId="282F53B3" w14:textId="77777777" w:rsidR="00F072A4" w:rsidRPr="00F072A4" w:rsidRDefault="00F072A4" w:rsidP="00F072A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auto"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"/>
            </w:tblGrid>
            <w:tr w:rsidR="00F072A4" w:rsidRPr="00F072A4" w14:paraId="4364302D" w14:textId="77777777">
              <w:trPr>
                <w:trHeight w:val="300"/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AAABEBD" w14:textId="77777777" w:rsidR="00F072A4" w:rsidRPr="00F072A4" w:rsidRDefault="00F072A4" w:rsidP="00F072A4">
                  <w:pPr>
                    <w:spacing w:after="0" w:line="300" w:lineRule="atLeast"/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</w:pPr>
                  <w:r w:rsidRPr="00F072A4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  <w:t> </w:t>
                  </w:r>
                </w:p>
              </w:tc>
            </w:tr>
          </w:tbl>
          <w:p w14:paraId="75990E2E" w14:textId="77777777" w:rsidR="00F072A4" w:rsidRPr="00F072A4" w:rsidRDefault="00F072A4" w:rsidP="00F072A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auto"/>
                <w:sz w:val="24"/>
                <w:szCs w:val="24"/>
                <w:lang w:eastAsia="en-US"/>
              </w:rPr>
            </w:pPr>
          </w:p>
          <w:tbl>
            <w:tblPr>
              <w:tblW w:w="0" w:type="dxa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48"/>
            </w:tblGrid>
            <w:tr w:rsidR="00F072A4" w:rsidRPr="00F072A4" w14:paraId="27D881F7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BC1E0C4" w14:textId="77777777" w:rsidR="00F072A4" w:rsidRPr="00F072A4" w:rsidRDefault="00F072A4" w:rsidP="00F072A4">
                  <w:pPr>
                    <w:spacing w:after="0" w:line="360" w:lineRule="atLeas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</w:pPr>
                  <w:r w:rsidRPr="00F072A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  <w:t>Join by meeting number</w:t>
                  </w:r>
                </w:p>
              </w:tc>
            </w:tr>
            <w:tr w:rsidR="00F072A4" w:rsidRPr="00F072A4" w14:paraId="415F6F30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7FEB480" w14:textId="77777777" w:rsidR="00F072A4" w:rsidRPr="00F072A4" w:rsidRDefault="00F072A4" w:rsidP="00F072A4">
                  <w:pPr>
                    <w:spacing w:after="0" w:line="330" w:lineRule="atLeast"/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</w:pPr>
                  <w:r w:rsidRPr="00F072A4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bdr w:val="none" w:sz="0" w:space="0" w:color="auto" w:frame="1"/>
                      <w:lang w:eastAsia="en-US"/>
                    </w:rPr>
                    <w:t>Meeting number (access code):</w:t>
                  </w:r>
                  <w:r w:rsidRPr="00F072A4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  <w:t> </w:t>
                  </w:r>
                  <w:r w:rsidRPr="00F072A4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bdr w:val="none" w:sz="0" w:space="0" w:color="auto" w:frame="1"/>
                      <w:lang w:eastAsia="en-US"/>
                    </w:rPr>
                    <w:t>2339 611 9938</w:t>
                  </w:r>
                </w:p>
              </w:tc>
            </w:tr>
            <w:tr w:rsidR="00F072A4" w:rsidRPr="00F072A4" w14:paraId="03199008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539525E" w14:textId="77777777" w:rsidR="00F072A4" w:rsidRPr="00F072A4" w:rsidRDefault="00F072A4" w:rsidP="00F072A4">
                  <w:pPr>
                    <w:spacing w:after="0" w:line="330" w:lineRule="atLeast"/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</w:pPr>
                  <w:r w:rsidRPr="00F072A4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  <w:t>Meeting password: g5BWvNzKx22 </w:t>
                  </w:r>
                  <w:r w:rsidRPr="00F072A4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bdr w:val="none" w:sz="0" w:space="0" w:color="auto" w:frame="1"/>
                      <w:lang w:eastAsia="en-US"/>
                    </w:rPr>
                    <w:t>(45298695 when dialing from a phone)</w:t>
                  </w:r>
                </w:p>
              </w:tc>
            </w:tr>
          </w:tbl>
          <w:p w14:paraId="4A7B4417" w14:textId="77777777" w:rsidR="00802E98" w:rsidRDefault="00802E98" w:rsidP="002158B3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lang w:eastAsia="en-US"/>
              </w:rPr>
            </w:pPr>
          </w:p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15"/>
            </w:tblGrid>
            <w:tr w:rsidR="005E1D7F" w:rsidRPr="005E1D7F" w14:paraId="18DDBF0D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56FB0C8" w14:textId="77777777" w:rsidR="005E1D7F" w:rsidRPr="005E1D7F" w:rsidRDefault="005E1D7F" w:rsidP="005E1D7F">
                  <w:pPr>
                    <w:spacing w:after="0" w:line="360" w:lineRule="atLeas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</w:pPr>
                  <w:r w:rsidRPr="005E1D7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  <w:t>Tap to join from a mobile device (attendees only)</w:t>
                  </w:r>
                </w:p>
              </w:tc>
            </w:tr>
            <w:tr w:rsidR="005E1D7F" w:rsidRPr="005E1D7F" w14:paraId="5BA3FE9E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DF719C3" w14:textId="77777777" w:rsidR="005E1D7F" w:rsidRPr="005E1D7F" w:rsidRDefault="005E1D7F" w:rsidP="005E1D7F">
                  <w:pPr>
                    <w:spacing w:after="0" w:line="360" w:lineRule="atLeast"/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</w:pPr>
                  <w:hyperlink r:id="rId11" w:tgtFrame="_blank" w:tooltip="tel:%2B1-408-418-9388,,*01*23396119938%2345298695%23*01*" w:history="1">
                    <w:r w:rsidRPr="005E1D7F">
                      <w:rPr>
                        <w:rFonts w:ascii="Arial" w:eastAsia="Times New Roman" w:hAnsi="Arial" w:cs="Arial"/>
                        <w:color w:val="005E7D"/>
                        <w:sz w:val="21"/>
                        <w:szCs w:val="21"/>
                        <w:u w:val="single"/>
                        <w:bdr w:val="none" w:sz="0" w:space="0" w:color="auto" w:frame="1"/>
                        <w:lang w:eastAsia="en-US"/>
                      </w:rPr>
                      <w:t>+1-408-418-</w:t>
                    </w:r>
                    <w:proofErr w:type="gramStart"/>
                    <w:r w:rsidRPr="005E1D7F">
                      <w:rPr>
                        <w:rFonts w:ascii="Arial" w:eastAsia="Times New Roman" w:hAnsi="Arial" w:cs="Arial"/>
                        <w:color w:val="005E7D"/>
                        <w:sz w:val="21"/>
                        <w:szCs w:val="21"/>
                        <w:u w:val="single"/>
                        <w:bdr w:val="none" w:sz="0" w:space="0" w:color="auto" w:frame="1"/>
                        <w:lang w:eastAsia="en-US"/>
                      </w:rPr>
                      <w:t>9388,,</w:t>
                    </w:r>
                    <w:proofErr w:type="gramEnd"/>
                    <w:r w:rsidRPr="005E1D7F">
                      <w:rPr>
                        <w:rFonts w:ascii="Arial" w:eastAsia="Times New Roman" w:hAnsi="Arial" w:cs="Arial"/>
                        <w:color w:val="005E7D"/>
                        <w:sz w:val="21"/>
                        <w:szCs w:val="21"/>
                        <w:u w:val="single"/>
                        <w:bdr w:val="none" w:sz="0" w:space="0" w:color="auto" w:frame="1"/>
                        <w:lang w:eastAsia="en-US"/>
                      </w:rPr>
                      <w:t>23396119938#45298695#</w:t>
                    </w:r>
                  </w:hyperlink>
                  <w:r w:rsidRPr="005E1D7F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  <w:t> </w:t>
                  </w:r>
                  <w:r w:rsidRPr="005E1D7F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bdr w:val="none" w:sz="0" w:space="0" w:color="auto" w:frame="1"/>
                      <w:lang w:eastAsia="en-US"/>
                    </w:rPr>
                    <w:t>United States Toll</w:t>
                  </w:r>
                </w:p>
              </w:tc>
            </w:tr>
            <w:tr w:rsidR="005E1D7F" w:rsidRPr="005E1D7F" w14:paraId="6D1A7E68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D6BD6C1" w14:textId="77777777" w:rsidR="005E1D7F" w:rsidRPr="005E1D7F" w:rsidRDefault="005E1D7F" w:rsidP="005E1D7F">
                  <w:pPr>
                    <w:spacing w:after="0" w:line="360" w:lineRule="atLeast"/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</w:pPr>
                  <w:hyperlink r:id="rId12" w:tgtFrame="_blank" w:tooltip="tel:%2B17325255241,,*01*23396119938%2345298695%23*01*" w:history="1">
                    <w:r w:rsidRPr="005E1D7F">
                      <w:rPr>
                        <w:rFonts w:ascii="Arial" w:eastAsia="Times New Roman" w:hAnsi="Arial" w:cs="Arial"/>
                        <w:color w:val="005E7D"/>
                        <w:sz w:val="21"/>
                        <w:szCs w:val="21"/>
                        <w:u w:val="single"/>
                        <w:bdr w:val="none" w:sz="0" w:space="0" w:color="auto" w:frame="1"/>
                        <w:lang w:eastAsia="en-US"/>
                      </w:rPr>
                      <w:t>+</w:t>
                    </w:r>
                    <w:proofErr w:type="gramStart"/>
                    <w:r w:rsidRPr="005E1D7F">
                      <w:rPr>
                        <w:rFonts w:ascii="Arial" w:eastAsia="Times New Roman" w:hAnsi="Arial" w:cs="Arial"/>
                        <w:color w:val="005E7D"/>
                        <w:sz w:val="21"/>
                        <w:szCs w:val="21"/>
                        <w:u w:val="single"/>
                        <w:bdr w:val="none" w:sz="0" w:space="0" w:color="auto" w:frame="1"/>
                        <w:lang w:eastAsia="en-US"/>
                      </w:rPr>
                      <w:t>17325255241,,</w:t>
                    </w:r>
                    <w:proofErr w:type="gramEnd"/>
                    <w:r w:rsidRPr="005E1D7F">
                      <w:rPr>
                        <w:rFonts w:ascii="Arial" w:eastAsia="Times New Roman" w:hAnsi="Arial" w:cs="Arial"/>
                        <w:color w:val="005E7D"/>
                        <w:sz w:val="21"/>
                        <w:szCs w:val="21"/>
                        <w:u w:val="single"/>
                        <w:bdr w:val="none" w:sz="0" w:space="0" w:color="auto" w:frame="1"/>
                        <w:lang w:eastAsia="en-US"/>
                      </w:rPr>
                      <w:t>23396119938#45298695#</w:t>
                    </w:r>
                  </w:hyperlink>
                  <w:r w:rsidRPr="005E1D7F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  <w:t> </w:t>
                  </w:r>
                  <w:r w:rsidRPr="005E1D7F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bdr w:val="none" w:sz="0" w:space="0" w:color="auto" w:frame="1"/>
                      <w:lang w:eastAsia="en-US"/>
                    </w:rPr>
                    <w:t>United States of America Toll</w:t>
                  </w:r>
                </w:p>
              </w:tc>
            </w:tr>
            <w:tr w:rsidR="005E1D7F" w:rsidRPr="005E1D7F" w14:paraId="69C2AF8A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7042E2" w14:textId="77777777" w:rsidR="005E1D7F" w:rsidRPr="005E1D7F" w:rsidRDefault="005E1D7F" w:rsidP="005E1D7F">
                  <w:pPr>
                    <w:spacing w:after="0" w:line="360" w:lineRule="atLeast"/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</w:pPr>
                  <w:r w:rsidRPr="005E1D7F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  <w:t>Some mobile devices may ask attendees to enter a numeric password.</w:t>
                  </w:r>
                </w:p>
              </w:tc>
            </w:tr>
            <w:tr w:rsidR="005E1D7F" w:rsidRPr="005E1D7F" w14:paraId="4C12F398" w14:textId="77777777">
              <w:trPr>
                <w:trHeight w:val="360"/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CD5405C" w14:textId="77777777" w:rsidR="005E1D7F" w:rsidRPr="005E1D7F" w:rsidRDefault="005E1D7F" w:rsidP="005E1D7F">
                  <w:pPr>
                    <w:spacing w:after="0" w:line="360" w:lineRule="atLeast"/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</w:pPr>
                  <w:r w:rsidRPr="005E1D7F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  <w:t> </w:t>
                  </w:r>
                </w:p>
              </w:tc>
            </w:tr>
          </w:tbl>
          <w:p w14:paraId="0E17F6E6" w14:textId="77777777" w:rsidR="005E1D7F" w:rsidRPr="005E1D7F" w:rsidRDefault="005E1D7F" w:rsidP="005E1D7F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color w:val="auto"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57"/>
            </w:tblGrid>
            <w:tr w:rsidR="005E1D7F" w:rsidRPr="005E1D7F" w14:paraId="4593BA01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8677F84" w14:textId="77777777" w:rsidR="005E1D7F" w:rsidRPr="005E1D7F" w:rsidRDefault="005E1D7F" w:rsidP="005E1D7F">
                  <w:pPr>
                    <w:spacing w:after="0" w:line="360" w:lineRule="atLeas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</w:pPr>
                  <w:r w:rsidRPr="005E1D7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US"/>
                    </w:rPr>
                    <w:t>Join by phone</w:t>
                  </w:r>
                </w:p>
              </w:tc>
            </w:tr>
            <w:tr w:rsidR="005E1D7F" w:rsidRPr="005E1D7F" w14:paraId="51FD5F01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F53840A" w14:textId="77777777" w:rsidR="005E1D7F" w:rsidRPr="005E1D7F" w:rsidRDefault="005E1D7F" w:rsidP="005E1D7F">
                  <w:pPr>
                    <w:spacing w:after="0" w:line="360" w:lineRule="atLeast"/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</w:pPr>
                  <w:r w:rsidRPr="005E1D7F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bdr w:val="none" w:sz="0" w:space="0" w:color="auto" w:frame="1"/>
                      <w:lang w:eastAsia="en-US"/>
                    </w:rPr>
                    <w:t>+1-408-418-9388</w:t>
                  </w:r>
                  <w:r w:rsidRPr="005E1D7F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  <w:t> </w:t>
                  </w:r>
                  <w:r w:rsidRPr="005E1D7F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bdr w:val="none" w:sz="0" w:space="0" w:color="auto" w:frame="1"/>
                      <w:lang w:eastAsia="en-US"/>
                    </w:rPr>
                    <w:t>United States Toll</w:t>
                  </w:r>
                </w:p>
              </w:tc>
            </w:tr>
            <w:tr w:rsidR="005E1D7F" w:rsidRPr="005E1D7F" w14:paraId="2E8C804B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0328E5F" w14:textId="77777777" w:rsidR="005E1D7F" w:rsidRPr="005E1D7F" w:rsidRDefault="005E1D7F" w:rsidP="005E1D7F">
                  <w:pPr>
                    <w:spacing w:after="0" w:line="360" w:lineRule="atLeast"/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</w:pPr>
                  <w:r w:rsidRPr="005E1D7F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bdr w:val="none" w:sz="0" w:space="0" w:color="auto" w:frame="1"/>
                      <w:lang w:eastAsia="en-US"/>
                    </w:rPr>
                    <w:t>+1 7325255241</w:t>
                  </w:r>
                  <w:r w:rsidRPr="005E1D7F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lang w:eastAsia="en-US"/>
                    </w:rPr>
                    <w:t> </w:t>
                  </w:r>
                  <w:r w:rsidRPr="005E1D7F">
                    <w:rPr>
                      <w:rFonts w:ascii="Arial" w:eastAsia="Times New Roman" w:hAnsi="Arial" w:cs="Arial"/>
                      <w:color w:val="333333"/>
                      <w:sz w:val="21"/>
                      <w:szCs w:val="21"/>
                      <w:bdr w:val="none" w:sz="0" w:space="0" w:color="auto" w:frame="1"/>
                      <w:lang w:eastAsia="en-US"/>
                    </w:rPr>
                    <w:t>United States of America Tol</w:t>
                  </w:r>
                </w:p>
              </w:tc>
            </w:tr>
          </w:tbl>
          <w:p w14:paraId="339D4AAC" w14:textId="77777777" w:rsidR="005E1D7F" w:rsidRPr="0087453B" w:rsidRDefault="005E1D7F" w:rsidP="002158B3">
            <w:pPr>
              <w:rPr>
                <w:rFonts w:ascii="Arial" w:eastAsia="Times New Roman" w:hAnsi="Arial" w:cs="Arial"/>
                <w:color w:val="333333"/>
                <w:sz w:val="21"/>
                <w:szCs w:val="21"/>
                <w:lang w:eastAsia="en-US"/>
              </w:rPr>
            </w:pPr>
          </w:p>
        </w:tc>
      </w:tr>
      <w:tr w:rsidR="002158B3" w:rsidRPr="002158B3" w14:paraId="6757B202" w14:textId="77777777" w:rsidTr="007E5100">
        <w:trPr>
          <w:gridAfter w:val="1"/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E29D6" w14:textId="1BC411A7" w:rsidR="002158B3" w:rsidRPr="002158B3" w:rsidRDefault="002158B3" w:rsidP="002158B3">
            <w:pPr>
              <w:spacing w:after="0" w:line="360" w:lineRule="atLeas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2158B3" w:rsidRPr="002158B3" w14:paraId="16B78F79" w14:textId="77777777" w:rsidTr="007E5100">
        <w:trPr>
          <w:gridAfter w:val="1"/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4EA91" w14:textId="4BE5E545" w:rsidR="002158B3" w:rsidRPr="002158B3" w:rsidRDefault="002158B3" w:rsidP="002158B3">
            <w:pPr>
              <w:spacing w:after="0" w:line="360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US"/>
              </w:rPr>
            </w:pPr>
          </w:p>
        </w:tc>
      </w:tr>
      <w:tr w:rsidR="002158B3" w:rsidRPr="002158B3" w14:paraId="18BA4CCB" w14:textId="77777777" w:rsidTr="007E5100">
        <w:trPr>
          <w:gridAfter w:val="1"/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7E3C9" w14:textId="4D996B59" w:rsidR="002158B3" w:rsidRPr="002158B3" w:rsidRDefault="002158B3" w:rsidP="002158B3">
            <w:pPr>
              <w:spacing w:after="0" w:line="360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US"/>
              </w:rPr>
            </w:pPr>
          </w:p>
        </w:tc>
      </w:tr>
    </w:tbl>
    <w:p w14:paraId="12DDFBB3" w14:textId="77777777" w:rsidR="002158B3" w:rsidRDefault="002158B3" w:rsidP="00661CDF">
      <w:pPr>
        <w:pStyle w:val="Heading2"/>
      </w:pPr>
    </w:p>
    <w:sectPr w:rsidR="002158B3">
      <w:headerReference w:type="default" r:id="rId13"/>
      <w:pgSz w:w="12240" w:h="15840"/>
      <w:pgMar w:top="1440" w:right="43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A06C2" w14:textId="77777777" w:rsidR="00E008CD" w:rsidRDefault="00E008CD">
      <w:pPr>
        <w:spacing w:after="0" w:line="240" w:lineRule="auto"/>
      </w:pPr>
      <w:r>
        <w:separator/>
      </w:r>
    </w:p>
  </w:endnote>
  <w:endnote w:type="continuationSeparator" w:id="0">
    <w:p w14:paraId="743D44C8" w14:textId="77777777" w:rsidR="00E008CD" w:rsidRDefault="00E00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ZShuTi">
    <w:altName w:val="SimSun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1D3CC" w14:textId="77777777" w:rsidR="00E008CD" w:rsidRDefault="00E008CD">
      <w:pPr>
        <w:spacing w:after="0" w:line="240" w:lineRule="auto"/>
      </w:pPr>
      <w:r>
        <w:separator/>
      </w:r>
    </w:p>
  </w:footnote>
  <w:footnote w:type="continuationSeparator" w:id="0">
    <w:p w14:paraId="76FB233B" w14:textId="77777777" w:rsidR="00E008CD" w:rsidRDefault="00E00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5C9AC" w14:textId="77777777" w:rsidR="007C541A" w:rsidRDefault="00661CD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9264" behindDoc="1" locked="1" layoutInCell="1" allowOverlap="1" wp14:anchorId="24D2FF7E" wp14:editId="4DA046EF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6858000" cy="9144000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INTERFLYERAR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1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9E24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6E6E5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DEC5C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FDE5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4541F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CA8D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02C28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F24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7A2A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2A5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8137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7313B0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8665C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F5C5F22"/>
    <w:multiLevelType w:val="multilevel"/>
    <w:tmpl w:val="3F4A5EA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184248694">
    <w:abstractNumId w:val="11"/>
  </w:num>
  <w:num w:numId="2" w16cid:durableId="876509205">
    <w:abstractNumId w:val="10"/>
  </w:num>
  <w:num w:numId="3" w16cid:durableId="970136329">
    <w:abstractNumId w:val="13"/>
  </w:num>
  <w:num w:numId="4" w16cid:durableId="1304239999">
    <w:abstractNumId w:val="12"/>
  </w:num>
  <w:num w:numId="5" w16cid:durableId="398210777">
    <w:abstractNumId w:val="9"/>
  </w:num>
  <w:num w:numId="6" w16cid:durableId="505171915">
    <w:abstractNumId w:val="7"/>
  </w:num>
  <w:num w:numId="7" w16cid:durableId="236674570">
    <w:abstractNumId w:val="6"/>
  </w:num>
  <w:num w:numId="8" w16cid:durableId="86924309">
    <w:abstractNumId w:val="5"/>
  </w:num>
  <w:num w:numId="9" w16cid:durableId="634992724">
    <w:abstractNumId w:val="4"/>
  </w:num>
  <w:num w:numId="10" w16cid:durableId="235089039">
    <w:abstractNumId w:val="8"/>
  </w:num>
  <w:num w:numId="11" w16cid:durableId="2049718797">
    <w:abstractNumId w:val="3"/>
  </w:num>
  <w:num w:numId="12" w16cid:durableId="1998073077">
    <w:abstractNumId w:val="2"/>
  </w:num>
  <w:num w:numId="13" w16cid:durableId="574124023">
    <w:abstractNumId w:val="1"/>
  </w:num>
  <w:num w:numId="14" w16cid:durableId="1426850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DE4"/>
    <w:rsid w:val="0006001D"/>
    <w:rsid w:val="00127276"/>
    <w:rsid w:val="001357A6"/>
    <w:rsid w:val="00141F21"/>
    <w:rsid w:val="002158B3"/>
    <w:rsid w:val="002474B9"/>
    <w:rsid w:val="00254012"/>
    <w:rsid w:val="003669D3"/>
    <w:rsid w:val="00393E39"/>
    <w:rsid w:val="00440F69"/>
    <w:rsid w:val="00470994"/>
    <w:rsid w:val="00543D5A"/>
    <w:rsid w:val="005B08E4"/>
    <w:rsid w:val="005E1D7F"/>
    <w:rsid w:val="0062508B"/>
    <w:rsid w:val="00661CDF"/>
    <w:rsid w:val="006C0E92"/>
    <w:rsid w:val="006E5689"/>
    <w:rsid w:val="00780736"/>
    <w:rsid w:val="007C541A"/>
    <w:rsid w:val="007D40C6"/>
    <w:rsid w:val="007E15DB"/>
    <w:rsid w:val="007E5100"/>
    <w:rsid w:val="00802E98"/>
    <w:rsid w:val="0083186C"/>
    <w:rsid w:val="0087453B"/>
    <w:rsid w:val="00880FA2"/>
    <w:rsid w:val="008A676D"/>
    <w:rsid w:val="008E3846"/>
    <w:rsid w:val="00954DE4"/>
    <w:rsid w:val="009B16E5"/>
    <w:rsid w:val="00A346E7"/>
    <w:rsid w:val="00AA1FAD"/>
    <w:rsid w:val="00B21AA2"/>
    <w:rsid w:val="00B80408"/>
    <w:rsid w:val="00BB41C4"/>
    <w:rsid w:val="00C514E6"/>
    <w:rsid w:val="00DE75F2"/>
    <w:rsid w:val="00E008CD"/>
    <w:rsid w:val="00E4263A"/>
    <w:rsid w:val="00F072A4"/>
    <w:rsid w:val="00FE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D109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365F02" w:themeColor="accent2" w:themeShade="80"/>
        <w:sz w:val="22"/>
        <w:szCs w:val="22"/>
        <w:lang w:val="en-US" w:eastAsia="ja-JP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CDF"/>
  </w:style>
  <w:style w:type="paragraph" w:styleId="Heading1">
    <w:name w:val="heading 1"/>
    <w:basedOn w:val="Normal"/>
    <w:link w:val="Heading1Char"/>
    <w:uiPriority w:val="1"/>
    <w:qFormat/>
    <w:rsid w:val="00661CDF"/>
    <w:pPr>
      <w:keepNext/>
      <w:keepLines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Heading2">
    <w:name w:val="heading 2"/>
    <w:basedOn w:val="Normal"/>
    <w:link w:val="Heading2Char"/>
    <w:uiPriority w:val="1"/>
    <w:unhideWhenUsed/>
    <w:qFormat/>
    <w:rsid w:val="00661CDF"/>
    <w:pPr>
      <w:keepNext/>
      <w:keepLines/>
      <w:ind w:left="1440" w:hanging="14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B21AA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63E52" w:themeColor="accent1" w:themeShade="7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B21A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B21A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uiPriority w:val="2"/>
    <w:qFormat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color w:val="633613" w:themeColor="text2"/>
      <w:sz w:val="76"/>
      <w:szCs w:val="76"/>
    </w:rPr>
  </w:style>
  <w:style w:type="paragraph" w:styleId="Title">
    <w:name w:val="Title"/>
    <w:basedOn w:val="Normal"/>
    <w:next w:val="Normal"/>
    <w:uiPriority w:val="3"/>
    <w:qFormat/>
    <w:pPr>
      <w:spacing w:after="480" w:line="240" w:lineRule="auto"/>
      <w:ind w:right="-720"/>
      <w:contextualSpacing/>
    </w:pPr>
    <w:rPr>
      <w:rFonts w:asciiTheme="majorHAnsi" w:eastAsiaTheme="majorEastAsia" w:hAnsiTheme="majorHAnsi" w:cstheme="majorBidi"/>
      <w:kern w:val="28"/>
      <w:sz w:val="124"/>
      <w:szCs w:val="124"/>
    </w:rPr>
  </w:style>
  <w:style w:type="character" w:styleId="Strong">
    <w:name w:val="Strong"/>
    <w:basedOn w:val="DefaultParagraphFont"/>
    <w:uiPriority w:val="5"/>
    <w:qFormat/>
    <w:rPr>
      <w:b w:val="0"/>
      <w:bCs w:val="0"/>
      <w:color w:val="633613" w:themeColor="text2"/>
      <w:sz w:val="30"/>
      <w:szCs w:val="30"/>
    </w:rPr>
  </w:style>
  <w:style w:type="character" w:styleId="PlaceholderText">
    <w:name w:val="Placeholder Text"/>
    <w:basedOn w:val="DefaultParagraphFont"/>
    <w:uiPriority w:val="99"/>
    <w:semiHidden/>
    <w:rsid w:val="0062508B"/>
    <w:rPr>
      <w:color w:val="595959" w:themeColor="text1" w:themeTint="A6"/>
    </w:rPr>
  </w:style>
  <w:style w:type="paragraph" w:styleId="Header">
    <w:name w:val="header"/>
    <w:basedOn w:val="Normal"/>
    <w:link w:val="HeaderChar"/>
    <w:uiPriority w:val="99"/>
    <w:unhideWhenUsed/>
    <w:rsid w:val="00661CD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CDF"/>
  </w:style>
  <w:style w:type="paragraph" w:styleId="Footer">
    <w:name w:val="footer"/>
    <w:basedOn w:val="Normal"/>
    <w:link w:val="FooterChar"/>
    <w:uiPriority w:val="99"/>
    <w:unhideWhenUsed/>
    <w:rsid w:val="00661CD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CDF"/>
  </w:style>
  <w:style w:type="character" w:customStyle="1" w:styleId="Heading1Char">
    <w:name w:val="Heading 1 Char"/>
    <w:basedOn w:val="DefaultParagraphFont"/>
    <w:link w:val="Heading1"/>
    <w:uiPriority w:val="1"/>
    <w:rsid w:val="00661CDF"/>
    <w:rPr>
      <w:rFonts w:asciiTheme="majorHAnsi" w:eastAsiaTheme="majorEastAsia" w:hAnsiTheme="majorHAnsi" w:cstheme="majorBidi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661CDF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661CD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661CD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1AA2"/>
    <w:pPr>
      <w:spacing w:line="240" w:lineRule="auto"/>
    </w:pPr>
    <w:rPr>
      <w:i/>
      <w:iCs/>
      <w:color w:val="633613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AA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AA2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21AA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21AA2"/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AA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AA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A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AA2"/>
    <w:rPr>
      <w:b/>
      <w:bCs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21AA2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21AA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21AA2"/>
    <w:rPr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21AA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21AA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21AA2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21AA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B21AA2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21AA2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1AA2"/>
    <w:rPr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1AA2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1AA2"/>
    <w:rPr>
      <w:rFonts w:ascii="Consolas" w:hAnsi="Consolas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B21AA2"/>
    <w:rPr>
      <w:rFonts w:ascii="Consolas" w:hAnsi="Consolas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B21AA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B21AA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B21A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21AA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21AA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21AA2"/>
    <w:rPr>
      <w:rFonts w:ascii="Consolas" w:hAnsi="Consolas"/>
      <w:szCs w:val="21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661CDF"/>
    <w:rPr>
      <w:rFonts w:asciiTheme="majorHAnsi" w:eastAsiaTheme="majorEastAsia" w:hAnsiTheme="majorHAnsi" w:cstheme="majorBidi"/>
      <w:color w:val="063E52" w:themeColor="accent1" w:themeShade="7F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B21AA2"/>
    <w:rPr>
      <w:i/>
      <w:iCs/>
      <w:color w:val="095E7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B21AA2"/>
    <w:pPr>
      <w:pBdr>
        <w:top w:val="single" w:sz="4" w:space="10" w:color="095E7B" w:themeColor="accent1" w:themeShade="BF"/>
        <w:bottom w:val="single" w:sz="4" w:space="10" w:color="095E7B" w:themeColor="accent1" w:themeShade="BF"/>
      </w:pBdr>
      <w:spacing w:before="360" w:after="360"/>
      <w:ind w:left="864" w:right="864"/>
      <w:jc w:val="center"/>
    </w:pPr>
    <w:rPr>
      <w:i/>
      <w:iCs/>
      <w:color w:val="095E7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B21AA2"/>
    <w:rPr>
      <w:i/>
      <w:iCs/>
      <w:color w:val="095E7B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21AA2"/>
    <w:rPr>
      <w:b/>
      <w:bCs/>
      <w:caps w:val="0"/>
      <w:smallCaps/>
      <w:color w:val="095E7B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158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tel:%2B17325255241,,*01*23396119938%2345298695%23*01*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tel:%2B1-408-418-9388,,*01*23396119938%2345298695%23*01*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sayrevillek12.webex.com/sayrevillek12/j.php?MTID=maaedb22abf66c20c969c631859a99d2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knaster\AppData\Roaming\Microsoft\Templates\Summer%20event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77363772894911A96086A71F60F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FAEE2-92D8-432E-A710-0D29E42BDAE6}"/>
      </w:docPartPr>
      <w:docPartBody>
        <w:p w:rsidR="00F6140A" w:rsidRDefault="00794BAE">
          <w:pPr>
            <w:pStyle w:val="5C77363772894911A96086A71F60FD42"/>
          </w:pPr>
          <w:r w:rsidRPr="006C0E92">
            <w:t>When:</w:t>
          </w:r>
        </w:p>
      </w:docPartBody>
    </w:docPart>
    <w:docPart>
      <w:docPartPr>
        <w:name w:val="1C2A7A935FD94CEF8D74DC24CAA11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BF442-75D5-43F9-9D20-EB1A1467F1DE}"/>
      </w:docPartPr>
      <w:docPartBody>
        <w:p w:rsidR="00F6140A" w:rsidRDefault="00794BAE">
          <w:pPr>
            <w:pStyle w:val="1C2A7A935FD94CEF8D74DC24CAA112EA"/>
          </w:pPr>
          <w:r w:rsidRPr="006C0E92">
            <w:t>Time: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ZShuTi">
    <w:altName w:val="SimSun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40A"/>
    <w:rsid w:val="00070A7A"/>
    <w:rsid w:val="00213A3A"/>
    <w:rsid w:val="00543D5A"/>
    <w:rsid w:val="00794BAE"/>
    <w:rsid w:val="00DE75F2"/>
    <w:rsid w:val="00F6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5"/>
    <w:qFormat/>
    <w:rPr>
      <w:b w:val="0"/>
      <w:bCs w:val="0"/>
      <w:color w:val="0E2841" w:themeColor="text2"/>
      <w:sz w:val="30"/>
      <w:szCs w:val="30"/>
    </w:rPr>
  </w:style>
  <w:style w:type="paragraph" w:customStyle="1" w:styleId="5C77363772894911A96086A71F60FD42">
    <w:name w:val="5C77363772894911A96086A71F60FD42"/>
  </w:style>
  <w:style w:type="paragraph" w:customStyle="1" w:styleId="1C2A7A935FD94CEF8D74DC24CAA112EA">
    <w:name w:val="1C2A7A935FD94CEF8D74DC24CAA112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">
      <a:dk1>
        <a:sysClr val="windowText" lastClr="000000"/>
      </a:dk1>
      <a:lt1>
        <a:sysClr val="window" lastClr="FFFFFF"/>
      </a:lt1>
      <a:dk2>
        <a:srgbClr val="633613"/>
      </a:dk2>
      <a:lt2>
        <a:srgbClr val="E6E6E6"/>
      </a:lt2>
      <a:accent1>
        <a:srgbClr val="0C7EA5"/>
      </a:accent1>
      <a:accent2>
        <a:srgbClr val="6EBF04"/>
      </a:accent2>
      <a:accent3>
        <a:srgbClr val="DD3636"/>
      </a:accent3>
      <a:accent4>
        <a:srgbClr val="F2CF23"/>
      </a:accent4>
      <a:accent5>
        <a:srgbClr val="F88626"/>
      </a:accent5>
      <a:accent6>
        <a:srgbClr val="7260AA"/>
      </a:accent6>
      <a:hlink>
        <a:srgbClr val="0C7EA5"/>
      </a:hlink>
      <a:folHlink>
        <a:srgbClr val="7260AA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052C02E9-501B-4FAE-A10B-DBA9B8F94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653D4E-05BE-4BC7-A0F2-F069831D99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178A5D-7323-4FCF-80B4-C93D302C383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Summer event flyer</Template>
  <TotalTime>0</TotalTime>
  <Pages>1</Pages>
  <Words>195</Words>
  <Characters>1085</Characters>
  <Application>Microsoft Office Word</Application>
  <DocSecurity>0</DocSecurity>
  <Lines>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2026-02-20T17:20:00Z</dcterms:created>
  <dcterms:modified xsi:type="dcterms:W3CDTF">2026-02-20T17:44:00Z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