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A9005" w14:textId="2156B8AE" w:rsidR="003F230A" w:rsidRDefault="00D75F8A" w:rsidP="003F230A">
      <w:pPr>
        <w:spacing w:before="117"/>
        <w:rPr>
          <w:rFonts w:ascii="Cambria" w:hAnsi="Cambria" w:cs="Arial"/>
          <w:w w:val="115"/>
        </w:rPr>
      </w:pPr>
      <w:r w:rsidRPr="009A3CB6">
        <w:rPr>
          <w:rFonts w:ascii="Cambria" w:hAnsi="Cambria" w:cs="Arial"/>
          <w:w w:val="115"/>
        </w:rPr>
        <w:t xml:space="preserve">School Health Advisory Council </w:t>
      </w:r>
      <w:r w:rsidR="00A91B36" w:rsidRPr="009A3CB6">
        <w:rPr>
          <w:rFonts w:ascii="Cambria" w:hAnsi="Cambria" w:cs="Arial"/>
          <w:w w:val="115"/>
        </w:rPr>
        <w:t>Special Meeting Minutes</w:t>
      </w:r>
      <w:r w:rsidR="00096A2B">
        <w:rPr>
          <w:rFonts w:ascii="Cambria" w:hAnsi="Cambria" w:cs="Arial"/>
          <w:w w:val="115"/>
        </w:rPr>
        <w:t xml:space="preserve"> 02/02/2026</w:t>
      </w:r>
    </w:p>
    <w:p w14:paraId="6B9AEDC0" w14:textId="472501F7" w:rsidR="00CD19F8" w:rsidRDefault="007C1669" w:rsidP="003F230A">
      <w:pPr>
        <w:spacing w:before="117"/>
        <w:rPr>
          <w:rFonts w:ascii="Cambria" w:hAnsi="Cambria" w:cs="Arial"/>
          <w:w w:val="115"/>
        </w:rPr>
      </w:pPr>
      <w:r w:rsidRPr="009A3CB6">
        <w:rPr>
          <w:rFonts w:ascii="Cambria" w:hAnsi="Cambria" w:cs="Arial"/>
          <w:w w:val="115"/>
        </w:rPr>
        <w:t xml:space="preserve">Meeting start time – </w:t>
      </w:r>
      <w:r w:rsidR="008C12BE" w:rsidRPr="009A3CB6">
        <w:rPr>
          <w:rFonts w:ascii="Cambria" w:hAnsi="Cambria" w:cs="Arial"/>
          <w:w w:val="115"/>
        </w:rPr>
        <w:t>4</w:t>
      </w:r>
      <w:r w:rsidR="0064577E">
        <w:rPr>
          <w:rFonts w:ascii="Cambria" w:hAnsi="Cambria" w:cs="Arial"/>
          <w:w w:val="115"/>
        </w:rPr>
        <w:t>:</w:t>
      </w:r>
      <w:r w:rsidR="00626507">
        <w:rPr>
          <w:rFonts w:ascii="Cambria" w:hAnsi="Cambria" w:cs="Arial"/>
          <w:w w:val="115"/>
        </w:rPr>
        <w:t>50</w:t>
      </w:r>
      <w:r w:rsidRPr="009A3CB6">
        <w:rPr>
          <w:rFonts w:ascii="Cambria" w:hAnsi="Cambria" w:cs="Arial"/>
          <w:w w:val="115"/>
        </w:rPr>
        <w:t xml:space="preserve"> p.m.</w:t>
      </w:r>
    </w:p>
    <w:p w14:paraId="51222808" w14:textId="77777777" w:rsidR="00001286" w:rsidRDefault="00001286" w:rsidP="00001286">
      <w:pPr>
        <w:spacing w:before="117"/>
        <w:ind w:left="107"/>
        <w:rPr>
          <w:rFonts w:ascii="Cambria" w:hAnsi="Cambria" w:cs="Arial"/>
          <w:w w:val="115"/>
        </w:rPr>
      </w:pPr>
    </w:p>
    <w:p w14:paraId="4FB0859E" w14:textId="77777777" w:rsidR="00AF2644" w:rsidRPr="009A3CB6" w:rsidRDefault="00AF2644" w:rsidP="00001286">
      <w:pPr>
        <w:spacing w:before="117"/>
        <w:ind w:left="107"/>
        <w:rPr>
          <w:rFonts w:ascii="Cambria" w:hAnsi="Cambria" w:cs="Arial"/>
          <w:w w:val="115"/>
        </w:rPr>
      </w:pPr>
    </w:p>
    <w:p w14:paraId="319FBD3C" w14:textId="77777777" w:rsidR="007C1669" w:rsidRPr="009A3CB6" w:rsidRDefault="00C93ED6" w:rsidP="00CD19F8">
      <w:pPr>
        <w:pStyle w:val="Heading1"/>
        <w:spacing w:after="120" w:line="240" w:lineRule="auto"/>
        <w:rPr>
          <w:rFonts w:ascii="Cambria" w:hAnsi="Cambria" w:cs="Arial"/>
          <w:b/>
          <w:sz w:val="22"/>
          <w:szCs w:val="22"/>
          <w:u w:val="none"/>
        </w:rPr>
      </w:pPr>
      <w:bookmarkStart w:id="0" w:name="_Hlk99631757"/>
      <w:r w:rsidRPr="009A3CB6">
        <w:rPr>
          <w:rFonts w:ascii="Cambria" w:hAnsi="Cambria" w:cs="Arial"/>
          <w:b/>
          <w:w w:val="105"/>
          <w:sz w:val="22"/>
          <w:szCs w:val="22"/>
        </w:rPr>
        <w:t>Opening Statements:</w:t>
      </w:r>
    </w:p>
    <w:bookmarkEnd w:id="0"/>
    <w:p w14:paraId="582B8295" w14:textId="342A4DBE" w:rsidR="006646F6" w:rsidRPr="009A3CB6" w:rsidRDefault="006646F6" w:rsidP="00AF2644">
      <w:pPr>
        <w:pStyle w:val="ListParagraph"/>
        <w:numPr>
          <w:ilvl w:val="0"/>
          <w:numId w:val="1"/>
        </w:numPr>
        <w:spacing w:before="240" w:after="120"/>
        <w:contextualSpacing/>
        <w:rPr>
          <w:rFonts w:ascii="Cambria" w:hAnsi="Cambria"/>
        </w:rPr>
      </w:pPr>
      <w:r w:rsidRPr="009A3CB6">
        <w:rPr>
          <w:rFonts w:ascii="Cambria" w:hAnsi="Cambria"/>
        </w:rPr>
        <w:t xml:space="preserve">Meeting called to order by </w:t>
      </w:r>
      <w:r w:rsidR="008C12BE" w:rsidRPr="009A3CB6">
        <w:rPr>
          <w:rFonts w:ascii="Cambria" w:hAnsi="Cambria"/>
        </w:rPr>
        <w:t xml:space="preserve">Sara </w:t>
      </w:r>
      <w:r w:rsidR="00352385" w:rsidRPr="009A3CB6">
        <w:rPr>
          <w:rFonts w:ascii="Cambria" w:hAnsi="Cambria"/>
        </w:rPr>
        <w:t>Humphrey,</w:t>
      </w:r>
      <w:r w:rsidR="008C12BE" w:rsidRPr="009A3CB6">
        <w:rPr>
          <w:rFonts w:ascii="Cambria" w:hAnsi="Cambria"/>
        </w:rPr>
        <w:t xml:space="preserve"> KISD Healthcare </w:t>
      </w:r>
      <w:r w:rsidR="00717D49" w:rsidRPr="009A3CB6">
        <w:rPr>
          <w:rFonts w:ascii="Cambria" w:hAnsi="Cambria"/>
        </w:rPr>
        <w:t xml:space="preserve">Coordinator </w:t>
      </w:r>
      <w:r w:rsidRPr="009A3CB6">
        <w:rPr>
          <w:rFonts w:ascii="Cambria" w:hAnsi="Cambria"/>
        </w:rPr>
        <w:t xml:space="preserve"> </w:t>
      </w:r>
    </w:p>
    <w:p w14:paraId="029FDB2B" w14:textId="337FF809" w:rsidR="008546E4" w:rsidRPr="009A3CB6" w:rsidRDefault="008546E4" w:rsidP="00AF2644">
      <w:pPr>
        <w:pStyle w:val="ListParagraph"/>
        <w:numPr>
          <w:ilvl w:val="0"/>
          <w:numId w:val="1"/>
        </w:numPr>
        <w:spacing w:before="240" w:after="120"/>
        <w:contextualSpacing/>
        <w:rPr>
          <w:rFonts w:ascii="Cambria" w:hAnsi="Cambria"/>
        </w:rPr>
      </w:pPr>
      <w:r w:rsidRPr="009A3CB6">
        <w:rPr>
          <w:rFonts w:ascii="Cambria" w:hAnsi="Cambria"/>
        </w:rPr>
        <w:t>Prior meeting minutes were presented</w:t>
      </w:r>
      <w:r w:rsidR="00067368">
        <w:rPr>
          <w:rFonts w:ascii="Cambria" w:hAnsi="Cambria"/>
        </w:rPr>
        <w:t xml:space="preserve"> and agreed upon</w:t>
      </w:r>
    </w:p>
    <w:p w14:paraId="22C1B281" w14:textId="79392412" w:rsidR="002C6E6B" w:rsidRDefault="00352385" w:rsidP="00AF2644">
      <w:pPr>
        <w:pStyle w:val="ListParagraph"/>
        <w:numPr>
          <w:ilvl w:val="1"/>
          <w:numId w:val="1"/>
        </w:numPr>
        <w:spacing w:before="240" w:after="120"/>
        <w:contextualSpacing/>
        <w:rPr>
          <w:rFonts w:ascii="Cambria" w:hAnsi="Cambria"/>
        </w:rPr>
      </w:pPr>
      <w:r w:rsidRPr="009A3CB6">
        <w:rPr>
          <w:rFonts w:ascii="Cambria" w:hAnsi="Cambria"/>
        </w:rPr>
        <w:t>This m</w:t>
      </w:r>
      <w:r w:rsidR="008546E4" w:rsidRPr="009A3CB6">
        <w:rPr>
          <w:rFonts w:ascii="Cambria" w:hAnsi="Cambria"/>
        </w:rPr>
        <w:t>eeting</w:t>
      </w:r>
      <w:r w:rsidRPr="009A3CB6">
        <w:rPr>
          <w:rFonts w:ascii="Cambria" w:hAnsi="Cambria"/>
        </w:rPr>
        <w:t>’s</w:t>
      </w:r>
      <w:r w:rsidR="008546E4" w:rsidRPr="009A3CB6">
        <w:rPr>
          <w:rFonts w:ascii="Cambria" w:hAnsi="Cambria"/>
        </w:rPr>
        <w:t xml:space="preserve"> minutes will need to be voted and approved during the next meeting. </w:t>
      </w:r>
    </w:p>
    <w:p w14:paraId="492851E0" w14:textId="77777777" w:rsidR="00AF2644" w:rsidRPr="00067368" w:rsidRDefault="00AF2644" w:rsidP="00AF2644">
      <w:pPr>
        <w:pStyle w:val="ListParagraph"/>
        <w:spacing w:before="240" w:after="120"/>
        <w:ind w:left="1440" w:firstLine="0"/>
        <w:contextualSpacing/>
        <w:rPr>
          <w:rFonts w:ascii="Cambria" w:hAnsi="Cambria"/>
        </w:rPr>
      </w:pPr>
    </w:p>
    <w:p w14:paraId="31FBF084" w14:textId="25F1431C" w:rsidR="002C6E6B" w:rsidRPr="009A3CB6" w:rsidRDefault="00BC3136" w:rsidP="002C6E6B">
      <w:pPr>
        <w:pStyle w:val="Heading1"/>
        <w:spacing w:after="120" w:line="240" w:lineRule="auto"/>
        <w:ind w:left="101"/>
        <w:rPr>
          <w:rFonts w:ascii="Cambria" w:hAnsi="Cambria" w:cs="Arial"/>
          <w:b/>
          <w:w w:val="105"/>
          <w:sz w:val="22"/>
          <w:szCs w:val="22"/>
        </w:rPr>
      </w:pPr>
      <w:r>
        <w:rPr>
          <w:rFonts w:ascii="Cambria" w:hAnsi="Cambria" w:cs="Arial"/>
          <w:b/>
          <w:w w:val="105"/>
          <w:sz w:val="22"/>
          <w:szCs w:val="22"/>
        </w:rPr>
        <w:t xml:space="preserve">Discussion of </w:t>
      </w:r>
      <w:r w:rsidR="00844707">
        <w:rPr>
          <w:rFonts w:ascii="Cambria" w:hAnsi="Cambria" w:cs="Arial"/>
          <w:b/>
          <w:w w:val="105"/>
          <w:sz w:val="22"/>
          <w:szCs w:val="22"/>
        </w:rPr>
        <w:t xml:space="preserve">Progress on </w:t>
      </w:r>
      <w:r>
        <w:rPr>
          <w:rFonts w:ascii="Cambria" w:hAnsi="Cambria" w:cs="Arial"/>
          <w:b/>
          <w:w w:val="105"/>
          <w:sz w:val="22"/>
          <w:szCs w:val="22"/>
        </w:rPr>
        <w:t xml:space="preserve">Goals  </w:t>
      </w:r>
    </w:p>
    <w:p w14:paraId="2873C1C0" w14:textId="35D226F6" w:rsidR="00B06E2D" w:rsidRPr="00B06E2D" w:rsidRDefault="00B06E2D" w:rsidP="00B06E2D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rPr>
          <w:rFonts w:ascii="Cambria" w:eastAsia="Times New Roman" w:hAnsi="Cambria" w:cs="Aptos"/>
          <w:color w:val="000000"/>
        </w:rPr>
      </w:pPr>
      <w:r w:rsidRPr="00B06E2D">
        <w:rPr>
          <w:rFonts w:ascii="Cambria" w:eastAsia="Times New Roman" w:hAnsi="Cambria" w:cs="Aptos"/>
          <w:color w:val="000000"/>
        </w:rPr>
        <w:t xml:space="preserve">Dr Devlin </w:t>
      </w:r>
      <w:r w:rsidR="00E1530C">
        <w:rPr>
          <w:rFonts w:ascii="Cambria" w:eastAsia="Times New Roman" w:hAnsi="Cambria" w:cs="Aptos"/>
          <w:color w:val="000000"/>
        </w:rPr>
        <w:t>approved fo</w:t>
      </w:r>
      <w:r w:rsidRPr="00B06E2D">
        <w:rPr>
          <w:rFonts w:ascii="Cambria" w:eastAsia="Times New Roman" w:hAnsi="Cambria" w:cs="Aptos"/>
          <w:color w:val="000000"/>
        </w:rPr>
        <w:t>r high school CTE students to visit elementary schools to provide education for students </w:t>
      </w:r>
    </w:p>
    <w:p w14:paraId="7BDCA296" w14:textId="03DC3467" w:rsidR="00B06E2D" w:rsidRPr="00B06E2D" w:rsidRDefault="00A72556" w:rsidP="00B06E2D">
      <w:pPr>
        <w:widowControl/>
        <w:numPr>
          <w:ilvl w:val="1"/>
          <w:numId w:val="23"/>
        </w:numPr>
        <w:autoSpaceDE/>
        <w:autoSpaceDN/>
        <w:spacing w:before="100" w:beforeAutospacing="1" w:after="100" w:afterAutospacing="1"/>
        <w:rPr>
          <w:rFonts w:ascii="Cambria" w:eastAsia="Times New Roman" w:hAnsi="Cambria" w:cs="Aptos"/>
          <w:color w:val="000000"/>
        </w:rPr>
      </w:pPr>
      <w:r w:rsidRPr="00B06E2D">
        <w:rPr>
          <w:rFonts w:ascii="Cambria" w:eastAsia="Times New Roman" w:hAnsi="Cambria" w:cs="Aptos"/>
          <w:color w:val="000000"/>
        </w:rPr>
        <w:t>Kines</w:t>
      </w:r>
      <w:r>
        <w:rPr>
          <w:rFonts w:ascii="Cambria" w:eastAsia="Times New Roman" w:hAnsi="Cambria" w:cs="Aptos"/>
          <w:color w:val="000000"/>
        </w:rPr>
        <w:t>iology</w:t>
      </w:r>
      <w:r w:rsidR="00B06E2D" w:rsidRPr="00B06E2D">
        <w:rPr>
          <w:rFonts w:ascii="Cambria" w:eastAsia="Times New Roman" w:hAnsi="Cambria" w:cs="Aptos"/>
          <w:color w:val="000000"/>
        </w:rPr>
        <w:t xml:space="preserve"> program</w:t>
      </w:r>
      <w:r w:rsidR="00E1530C">
        <w:rPr>
          <w:rFonts w:ascii="Cambria" w:eastAsia="Times New Roman" w:hAnsi="Cambria" w:cs="Aptos"/>
          <w:color w:val="000000"/>
        </w:rPr>
        <w:t xml:space="preserve"> </w:t>
      </w:r>
      <w:r w:rsidR="00AC3A88">
        <w:rPr>
          <w:rFonts w:ascii="Cambria" w:eastAsia="Times New Roman" w:hAnsi="Cambria" w:cs="Aptos"/>
          <w:color w:val="000000"/>
        </w:rPr>
        <w:t>would present health presentation that included information on vaping</w:t>
      </w:r>
      <w:r w:rsidR="00553528">
        <w:rPr>
          <w:rFonts w:ascii="Cambria" w:eastAsia="Times New Roman" w:hAnsi="Cambria" w:cs="Aptos"/>
          <w:color w:val="000000"/>
        </w:rPr>
        <w:t xml:space="preserve"> at elementary schools</w:t>
      </w:r>
    </w:p>
    <w:p w14:paraId="19F8D397" w14:textId="45C88C7F" w:rsidR="0039278E" w:rsidRDefault="0039278E" w:rsidP="00B06E2D">
      <w:pPr>
        <w:widowControl/>
        <w:numPr>
          <w:ilvl w:val="1"/>
          <w:numId w:val="23"/>
        </w:numPr>
        <w:autoSpaceDE/>
        <w:autoSpaceDN/>
        <w:spacing w:before="100" w:beforeAutospacing="1" w:after="100" w:afterAutospacing="1"/>
        <w:rPr>
          <w:rFonts w:ascii="Cambria" w:eastAsia="Times New Roman" w:hAnsi="Cambria" w:cs="Aptos"/>
          <w:color w:val="000000"/>
        </w:rPr>
      </w:pPr>
      <w:r>
        <w:rPr>
          <w:rFonts w:ascii="Cambria" w:eastAsia="Times New Roman" w:hAnsi="Cambria" w:cs="Aptos"/>
          <w:color w:val="000000"/>
        </w:rPr>
        <w:t xml:space="preserve">Looking into times that don’t conflict with testing and the </w:t>
      </w:r>
      <w:r w:rsidR="009D7421">
        <w:rPr>
          <w:rFonts w:ascii="Cambria" w:eastAsia="Times New Roman" w:hAnsi="Cambria" w:cs="Aptos"/>
          <w:color w:val="000000"/>
        </w:rPr>
        <w:t>four-day</w:t>
      </w:r>
      <w:r>
        <w:rPr>
          <w:rFonts w:ascii="Cambria" w:eastAsia="Times New Roman" w:hAnsi="Cambria" w:cs="Aptos"/>
          <w:color w:val="000000"/>
        </w:rPr>
        <w:t xml:space="preserve"> week.</w:t>
      </w:r>
    </w:p>
    <w:p w14:paraId="0B30C754" w14:textId="65AF7392" w:rsidR="00AF2644" w:rsidRPr="00AF2644" w:rsidRDefault="00B06E2D" w:rsidP="00AF2644">
      <w:pPr>
        <w:widowControl/>
        <w:numPr>
          <w:ilvl w:val="1"/>
          <w:numId w:val="23"/>
        </w:numPr>
        <w:autoSpaceDE/>
        <w:autoSpaceDN/>
        <w:spacing w:before="100" w:beforeAutospacing="1" w:after="100" w:afterAutospacing="1"/>
        <w:rPr>
          <w:rFonts w:ascii="Cambria" w:eastAsia="Times New Roman" w:hAnsi="Cambria" w:cs="Aptos"/>
          <w:color w:val="000000"/>
        </w:rPr>
      </w:pPr>
      <w:r w:rsidRPr="00B06E2D">
        <w:rPr>
          <w:rFonts w:ascii="Cambria" w:eastAsia="Times New Roman" w:hAnsi="Cambria" w:cs="Aptos"/>
          <w:color w:val="000000"/>
        </w:rPr>
        <w:t>Hoping to implement in the spring</w:t>
      </w:r>
      <w:r w:rsidR="009D7421">
        <w:rPr>
          <w:rFonts w:ascii="Cambria" w:eastAsia="Times New Roman" w:hAnsi="Cambria" w:cs="Aptos"/>
          <w:color w:val="000000"/>
        </w:rPr>
        <w:t xml:space="preserve">, but may need to push start to the Fall </w:t>
      </w:r>
    </w:p>
    <w:p w14:paraId="4994D30F" w14:textId="6B06CE37" w:rsidR="008B4E7D" w:rsidRPr="009A3CB6" w:rsidRDefault="00263B8C" w:rsidP="008B4E7D">
      <w:pPr>
        <w:pStyle w:val="Heading1"/>
        <w:spacing w:after="120" w:line="240" w:lineRule="auto"/>
        <w:ind w:left="0"/>
        <w:rPr>
          <w:rFonts w:ascii="Cambria" w:hAnsi="Cambria" w:cs="Arial"/>
          <w:b/>
          <w:w w:val="105"/>
          <w:sz w:val="22"/>
          <w:szCs w:val="22"/>
        </w:rPr>
      </w:pPr>
      <w:r>
        <w:rPr>
          <w:rFonts w:ascii="Cambria" w:hAnsi="Cambria" w:cs="Arial"/>
          <w:b/>
          <w:w w:val="105"/>
          <w:sz w:val="22"/>
          <w:szCs w:val="22"/>
        </w:rPr>
        <w:t>Development of a Mission Statement</w:t>
      </w:r>
    </w:p>
    <w:p w14:paraId="50F5FCE3" w14:textId="75F998AC" w:rsidR="008F4D53" w:rsidRPr="008F4D53" w:rsidRDefault="008F4D53" w:rsidP="00FD47D1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rFonts w:ascii="Cambria" w:eastAsia="Times New Roman" w:hAnsi="Cambria" w:cs="Aptos"/>
          <w:color w:val="000000"/>
        </w:rPr>
      </w:pPr>
      <w:r w:rsidRPr="008F4D53">
        <w:rPr>
          <w:rFonts w:ascii="Cambria" w:eastAsia="Times New Roman" w:hAnsi="Cambria" w:cs="Aptos"/>
          <w:color w:val="000000"/>
        </w:rPr>
        <w:t xml:space="preserve">SHAC is looking to create our mission statement to explain SHACs intention and hopefully </w:t>
      </w:r>
    </w:p>
    <w:p w14:paraId="7C49C518" w14:textId="70711664" w:rsidR="00AF2644" w:rsidRPr="00AF2644" w:rsidRDefault="008F4D53" w:rsidP="00AF2644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rFonts w:ascii="Cambria" w:eastAsia="Times New Roman" w:hAnsi="Cambria" w:cs="Aptos"/>
          <w:color w:val="000000"/>
        </w:rPr>
      </w:pPr>
      <w:r w:rsidRPr="008F4D53">
        <w:rPr>
          <w:rFonts w:ascii="Cambria" w:eastAsia="Times New Roman" w:hAnsi="Cambria" w:cs="Aptos"/>
          <w:color w:val="000000"/>
        </w:rPr>
        <w:t>Goal: Next meeting</w:t>
      </w:r>
      <w:r w:rsidR="00FD47D1">
        <w:rPr>
          <w:rFonts w:ascii="Cambria" w:eastAsia="Times New Roman" w:hAnsi="Cambria" w:cs="Aptos"/>
          <w:color w:val="000000"/>
        </w:rPr>
        <w:t xml:space="preserve"> all participants are asked to bring a</w:t>
      </w:r>
      <w:r w:rsidR="003A7CFC">
        <w:rPr>
          <w:rFonts w:ascii="Cambria" w:eastAsia="Times New Roman" w:hAnsi="Cambria" w:cs="Aptos"/>
          <w:color w:val="000000"/>
        </w:rPr>
        <w:t xml:space="preserve">n idea of a full mission statement or even a </w:t>
      </w:r>
      <w:r w:rsidR="00FE132F">
        <w:rPr>
          <w:rFonts w:ascii="Cambria" w:eastAsia="Times New Roman" w:hAnsi="Cambria" w:cs="Aptos"/>
          <w:color w:val="000000"/>
        </w:rPr>
        <w:t>piece</w:t>
      </w:r>
      <w:r w:rsidR="003A7CFC">
        <w:rPr>
          <w:rFonts w:ascii="Cambria" w:eastAsia="Times New Roman" w:hAnsi="Cambria" w:cs="Aptos"/>
          <w:color w:val="000000"/>
        </w:rPr>
        <w:t xml:space="preserve"> to help generate a full statement. </w:t>
      </w:r>
    </w:p>
    <w:p w14:paraId="44BD6580" w14:textId="77777777" w:rsidR="007C1669" w:rsidRDefault="007C1669" w:rsidP="00611BBE">
      <w:pPr>
        <w:pStyle w:val="Heading1"/>
        <w:spacing w:after="120" w:line="240" w:lineRule="auto"/>
        <w:ind w:left="0"/>
        <w:rPr>
          <w:rFonts w:ascii="Cambria" w:hAnsi="Cambria" w:cs="Arial"/>
          <w:b/>
          <w:w w:val="105"/>
          <w:sz w:val="22"/>
          <w:szCs w:val="22"/>
        </w:rPr>
      </w:pPr>
      <w:r w:rsidRPr="009A3CB6">
        <w:rPr>
          <w:rFonts w:ascii="Cambria" w:hAnsi="Cambria" w:cs="Arial"/>
          <w:b/>
          <w:w w:val="105"/>
          <w:sz w:val="22"/>
          <w:szCs w:val="22"/>
        </w:rPr>
        <w:t>Closing Remarks</w:t>
      </w:r>
      <w:r w:rsidR="005C3DF9" w:rsidRPr="009A3CB6">
        <w:rPr>
          <w:rFonts w:ascii="Cambria" w:hAnsi="Cambria" w:cs="Arial"/>
          <w:b/>
          <w:w w:val="105"/>
          <w:sz w:val="22"/>
          <w:szCs w:val="22"/>
        </w:rPr>
        <w:t>/Q&amp;A</w:t>
      </w:r>
      <w:r w:rsidRPr="009A3CB6">
        <w:rPr>
          <w:rFonts w:ascii="Cambria" w:hAnsi="Cambria" w:cs="Arial"/>
          <w:b/>
          <w:w w:val="105"/>
          <w:sz w:val="22"/>
          <w:szCs w:val="22"/>
        </w:rPr>
        <w:t>:</w:t>
      </w:r>
    </w:p>
    <w:p w14:paraId="6C6F2823" w14:textId="77777777" w:rsidR="00AF2644" w:rsidRDefault="00AF2644" w:rsidP="00611BBE">
      <w:pPr>
        <w:pStyle w:val="Heading1"/>
        <w:spacing w:after="120" w:line="240" w:lineRule="auto"/>
        <w:ind w:left="0"/>
        <w:rPr>
          <w:rFonts w:ascii="Cambria" w:hAnsi="Cambria" w:cs="Arial"/>
          <w:b/>
          <w:w w:val="105"/>
          <w:sz w:val="22"/>
          <w:szCs w:val="22"/>
        </w:rPr>
      </w:pPr>
    </w:p>
    <w:p w14:paraId="11A9E318" w14:textId="59F07420" w:rsidR="00F81557" w:rsidRPr="00F81557" w:rsidRDefault="00F81557" w:rsidP="00895D1E">
      <w:pPr>
        <w:widowControl/>
        <w:numPr>
          <w:ilvl w:val="0"/>
          <w:numId w:val="24"/>
        </w:numPr>
        <w:autoSpaceDE/>
        <w:autoSpaceDN/>
        <w:rPr>
          <w:rFonts w:ascii="Cambria" w:eastAsia="Times New Roman" w:hAnsi="Cambria" w:cs="Aptos"/>
          <w:color w:val="000000"/>
        </w:rPr>
      </w:pPr>
      <w:r w:rsidRPr="00B06E2D">
        <w:rPr>
          <w:rFonts w:ascii="Cambria" w:eastAsia="Times New Roman" w:hAnsi="Cambria" w:cs="Aptos"/>
          <w:color w:val="000000"/>
        </w:rPr>
        <w:t xml:space="preserve">LifeVacs </w:t>
      </w:r>
      <w:r>
        <w:rPr>
          <w:rFonts w:ascii="Cambria" w:eastAsia="Times New Roman" w:hAnsi="Cambria" w:cs="Aptos"/>
          <w:color w:val="000000"/>
        </w:rPr>
        <w:t>continue to be</w:t>
      </w:r>
      <w:r w:rsidRPr="00B06E2D">
        <w:rPr>
          <w:rFonts w:ascii="Cambria" w:eastAsia="Times New Roman" w:hAnsi="Cambria" w:cs="Aptos"/>
          <w:color w:val="000000"/>
        </w:rPr>
        <w:t xml:space="preserve"> mounted in cafeterias along with posters and signage with instructions on use</w:t>
      </w:r>
      <w:r>
        <w:rPr>
          <w:rFonts w:ascii="Cambria" w:eastAsia="Times New Roman" w:hAnsi="Cambria" w:cs="Aptos"/>
          <w:color w:val="000000"/>
        </w:rPr>
        <w:t xml:space="preserve">. Additional LifeVacs will be placed at Wildcat Stadium and the Baseball Stadium concessions. </w:t>
      </w:r>
    </w:p>
    <w:p w14:paraId="0BD6D11A" w14:textId="21E14BBE" w:rsidR="00F61FA6" w:rsidRPr="00F61FA6" w:rsidRDefault="00D41C81" w:rsidP="00895D1E">
      <w:pPr>
        <w:widowControl/>
        <w:numPr>
          <w:ilvl w:val="0"/>
          <w:numId w:val="21"/>
        </w:numPr>
        <w:autoSpaceDE/>
        <w:autoSpaceDN/>
        <w:rPr>
          <w:rFonts w:ascii="Cambria" w:eastAsia="Times New Roman" w:hAnsi="Cambria" w:cs="Aptos"/>
          <w:color w:val="000000"/>
        </w:rPr>
      </w:pPr>
      <w:r>
        <w:rPr>
          <w:rFonts w:ascii="Cambria" w:eastAsia="Times New Roman" w:hAnsi="Cambria"/>
          <w:color w:val="000000"/>
        </w:rPr>
        <w:t xml:space="preserve">Continue to work to implement the kinesiology program students </w:t>
      </w:r>
      <w:r w:rsidR="00F168C3">
        <w:rPr>
          <w:rFonts w:ascii="Cambria" w:eastAsia="Times New Roman" w:hAnsi="Cambria"/>
          <w:color w:val="000000"/>
        </w:rPr>
        <w:t>to present</w:t>
      </w:r>
      <w:r w:rsidR="00F61FA6" w:rsidRPr="00F61FA6">
        <w:rPr>
          <w:rFonts w:ascii="Cambria" w:eastAsia="Times New Roman" w:hAnsi="Cambria"/>
          <w:color w:val="000000"/>
        </w:rPr>
        <w:t xml:space="preserve"> information that they will go over with the students at the elementary.</w:t>
      </w:r>
    </w:p>
    <w:p w14:paraId="4B2096B4" w14:textId="4387A676" w:rsidR="00F61FA6" w:rsidRPr="00F61FA6" w:rsidRDefault="00F168C3" w:rsidP="00F61FA6">
      <w:pPr>
        <w:widowControl/>
        <w:numPr>
          <w:ilvl w:val="1"/>
          <w:numId w:val="21"/>
        </w:numPr>
        <w:autoSpaceDE/>
        <w:autoSpaceDN/>
        <w:spacing w:before="100" w:beforeAutospacing="1" w:after="100" w:afterAutospacing="1"/>
        <w:rPr>
          <w:rFonts w:ascii="Cambria" w:eastAsia="Times New Roman" w:hAnsi="Cambria"/>
          <w:color w:val="000000"/>
        </w:rPr>
      </w:pPr>
      <w:r>
        <w:rPr>
          <w:rFonts w:ascii="Cambria" w:eastAsia="Times New Roman" w:hAnsi="Cambria"/>
          <w:color w:val="000000"/>
        </w:rPr>
        <w:t xml:space="preserve">Good first goal is to try to </w:t>
      </w:r>
      <w:r w:rsidR="00AF2644">
        <w:rPr>
          <w:rFonts w:ascii="Cambria" w:eastAsia="Times New Roman" w:hAnsi="Cambria"/>
          <w:color w:val="000000"/>
        </w:rPr>
        <w:t>present this school year</w:t>
      </w:r>
    </w:p>
    <w:p w14:paraId="3C426370" w14:textId="12926F80" w:rsidR="00F61FA6" w:rsidRPr="00F61FA6" w:rsidRDefault="00AF2644" w:rsidP="00F61FA6">
      <w:pPr>
        <w:widowControl/>
        <w:numPr>
          <w:ilvl w:val="1"/>
          <w:numId w:val="21"/>
        </w:numPr>
        <w:autoSpaceDE/>
        <w:autoSpaceDN/>
        <w:spacing w:before="100" w:beforeAutospacing="1" w:after="100" w:afterAutospacing="1"/>
        <w:rPr>
          <w:rFonts w:ascii="Cambria" w:eastAsia="Times New Roman" w:hAnsi="Cambria"/>
          <w:color w:val="000000"/>
        </w:rPr>
      </w:pPr>
      <w:r>
        <w:rPr>
          <w:rFonts w:ascii="Cambria" w:eastAsia="Times New Roman" w:hAnsi="Cambria"/>
          <w:color w:val="000000"/>
        </w:rPr>
        <w:t>If successful, we could present other topics</w:t>
      </w:r>
    </w:p>
    <w:p w14:paraId="0ABA66A2" w14:textId="5C3A923B" w:rsidR="00F61FA6" w:rsidRDefault="003C790F" w:rsidP="00F61FA6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ascii="Cambria" w:eastAsia="Times New Roman" w:hAnsi="Cambria"/>
          <w:color w:val="000000"/>
        </w:rPr>
        <w:t>Encourage peers and parents to attend meetings to grow SHAC.</w:t>
      </w:r>
      <w:r w:rsidR="00781DEF">
        <w:rPr>
          <w:rFonts w:ascii="Cambria" w:eastAsia="Times New Roman" w:hAnsi="Cambria"/>
          <w:color w:val="000000"/>
        </w:rPr>
        <w:t xml:space="preserve"> Try to bring a peer or parent to the next meeting.</w:t>
      </w:r>
    </w:p>
    <w:p w14:paraId="6E3632AC" w14:textId="77777777" w:rsidR="008065B5" w:rsidRPr="009A3CB6" w:rsidRDefault="008065B5" w:rsidP="00BF5527">
      <w:pPr>
        <w:pStyle w:val="Heading1"/>
        <w:ind w:left="0"/>
        <w:rPr>
          <w:rFonts w:ascii="Cambria" w:hAnsi="Cambria" w:cs="Arial"/>
          <w:w w:val="105"/>
          <w:sz w:val="22"/>
          <w:szCs w:val="22"/>
          <w:u w:val="none"/>
        </w:rPr>
      </w:pPr>
    </w:p>
    <w:p w14:paraId="76290413" w14:textId="7574CCF8" w:rsidR="009D2C7C" w:rsidRPr="009A3CB6" w:rsidRDefault="007C1669">
      <w:pPr>
        <w:rPr>
          <w:rFonts w:ascii="Cambria" w:hAnsi="Cambria" w:cstheme="minorHAnsi"/>
        </w:rPr>
      </w:pPr>
      <w:r w:rsidRPr="009A3CB6">
        <w:rPr>
          <w:rFonts w:ascii="Cambria" w:hAnsi="Cambria" w:cstheme="minorHAnsi"/>
          <w:w w:val="115"/>
        </w:rPr>
        <w:t xml:space="preserve">– </w:t>
      </w:r>
      <w:r w:rsidR="00321BA4" w:rsidRPr="009A3CB6">
        <w:rPr>
          <w:rFonts w:ascii="Cambria" w:hAnsi="Cambria" w:cstheme="minorHAnsi"/>
          <w:w w:val="115"/>
        </w:rPr>
        <w:t>5</w:t>
      </w:r>
      <w:r w:rsidR="00145327" w:rsidRPr="009A3CB6">
        <w:rPr>
          <w:rFonts w:ascii="Cambria" w:hAnsi="Cambria" w:cstheme="minorHAnsi"/>
          <w:w w:val="115"/>
        </w:rPr>
        <w:t>:</w:t>
      </w:r>
      <w:r w:rsidR="00997E9F">
        <w:rPr>
          <w:rFonts w:ascii="Cambria" w:hAnsi="Cambria" w:cstheme="minorHAnsi"/>
          <w:w w:val="115"/>
        </w:rPr>
        <w:t>05</w:t>
      </w:r>
      <w:r w:rsidRPr="009A3CB6">
        <w:rPr>
          <w:rFonts w:ascii="Cambria" w:hAnsi="Cambria" w:cstheme="minorHAnsi"/>
          <w:w w:val="115"/>
        </w:rPr>
        <w:t xml:space="preserve"> p.m. </w:t>
      </w:r>
      <w:r w:rsidR="00321BA4" w:rsidRPr="009A3CB6">
        <w:rPr>
          <w:rFonts w:ascii="Cambria" w:hAnsi="Cambria" w:cstheme="minorHAnsi"/>
          <w:w w:val="115"/>
        </w:rPr>
        <w:t xml:space="preserve">Meeting adjourned per </w:t>
      </w:r>
      <w:r w:rsidR="0044799C" w:rsidRPr="009A3CB6">
        <w:rPr>
          <w:rFonts w:ascii="Cambria" w:hAnsi="Cambria" w:cstheme="minorHAnsi"/>
          <w:w w:val="115"/>
        </w:rPr>
        <w:t>Sara</w:t>
      </w:r>
      <w:r w:rsidR="00001286">
        <w:rPr>
          <w:rFonts w:ascii="Cambria" w:hAnsi="Cambria" w:cstheme="minorHAnsi"/>
          <w:w w:val="115"/>
        </w:rPr>
        <w:t xml:space="preserve"> Humphrey</w:t>
      </w:r>
    </w:p>
    <w:sectPr w:rsidR="009D2C7C" w:rsidRPr="009A3CB6" w:rsidSect="00001286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6F993" w14:textId="77777777" w:rsidR="00A35CDC" w:rsidRDefault="00A35CDC" w:rsidP="0067396F">
      <w:r>
        <w:separator/>
      </w:r>
    </w:p>
  </w:endnote>
  <w:endnote w:type="continuationSeparator" w:id="0">
    <w:p w14:paraId="6BB33E42" w14:textId="77777777" w:rsidR="00A35CDC" w:rsidRDefault="00A35CDC" w:rsidP="00673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EADF7" w14:textId="77777777" w:rsidR="00A35CDC" w:rsidRDefault="00A35CDC" w:rsidP="0067396F">
      <w:r>
        <w:separator/>
      </w:r>
    </w:p>
  </w:footnote>
  <w:footnote w:type="continuationSeparator" w:id="0">
    <w:p w14:paraId="1F4E66F5" w14:textId="77777777" w:rsidR="00A35CDC" w:rsidRDefault="00A35CDC" w:rsidP="00673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2A7C1" w14:textId="77777777" w:rsidR="0067396F" w:rsidRDefault="0067396F" w:rsidP="0067396F">
    <w:pPr>
      <w:pStyle w:val="Header"/>
      <w:jc w:val="center"/>
    </w:pPr>
    <w:r>
      <w:rPr>
        <w:noProof/>
      </w:rPr>
      <w:drawing>
        <wp:inline distT="0" distB="0" distL="0" distR="0" wp14:anchorId="4E8DC210" wp14:editId="2F5AAE44">
          <wp:extent cx="4389120" cy="667512"/>
          <wp:effectExtent l="0" t="0" r="0" b="0"/>
          <wp:docPr id="4" name="Picture 4" descr="https://www.kennedaleisd.net/cms/lib/TX21000356/Centricity/Domain/42/FINAL%20MLR_LOGO%20TAGLINE_GRE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kennedaleisd.net/cms/lib/TX21000356/Centricity/Domain/42/FINAL%20MLR_LOGO%20TAGLINE_GREEN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9120" cy="6675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AA71A0" w14:textId="77777777" w:rsidR="0067396F" w:rsidRDefault="006739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5520"/>
    <w:multiLevelType w:val="hybridMultilevel"/>
    <w:tmpl w:val="1460ED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F933FBE"/>
    <w:multiLevelType w:val="hybridMultilevel"/>
    <w:tmpl w:val="2EF01F22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 w15:restartNumberingAfterBreak="0">
    <w:nsid w:val="22CF0635"/>
    <w:multiLevelType w:val="hybridMultilevel"/>
    <w:tmpl w:val="B6B60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42AEE"/>
    <w:multiLevelType w:val="multilevel"/>
    <w:tmpl w:val="BD727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7D1656"/>
    <w:multiLevelType w:val="hybridMultilevel"/>
    <w:tmpl w:val="0D805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D411B"/>
    <w:multiLevelType w:val="hybridMultilevel"/>
    <w:tmpl w:val="D47876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F161B5"/>
    <w:multiLevelType w:val="hybridMultilevel"/>
    <w:tmpl w:val="3006A6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6D3F5B"/>
    <w:multiLevelType w:val="multilevel"/>
    <w:tmpl w:val="760E6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6E1BD2"/>
    <w:multiLevelType w:val="hybridMultilevel"/>
    <w:tmpl w:val="A3B83D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29623BF"/>
    <w:multiLevelType w:val="hybridMultilevel"/>
    <w:tmpl w:val="3034A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E04E8C"/>
    <w:multiLevelType w:val="multilevel"/>
    <w:tmpl w:val="1010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0DE0D45"/>
    <w:multiLevelType w:val="multilevel"/>
    <w:tmpl w:val="6180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1835ACC"/>
    <w:multiLevelType w:val="hybridMultilevel"/>
    <w:tmpl w:val="0B12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9277FF"/>
    <w:multiLevelType w:val="hybridMultilevel"/>
    <w:tmpl w:val="A630F8F8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4" w15:restartNumberingAfterBreak="0">
    <w:nsid w:val="53662D50"/>
    <w:multiLevelType w:val="hybridMultilevel"/>
    <w:tmpl w:val="34F63794"/>
    <w:lvl w:ilvl="0" w:tplc="04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5" w15:restartNumberingAfterBreak="0">
    <w:nsid w:val="593F0781"/>
    <w:multiLevelType w:val="hybridMultilevel"/>
    <w:tmpl w:val="2BBA0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254590"/>
    <w:multiLevelType w:val="multilevel"/>
    <w:tmpl w:val="C0502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C4C187E"/>
    <w:multiLevelType w:val="hybridMultilevel"/>
    <w:tmpl w:val="E6340EFA"/>
    <w:lvl w:ilvl="0" w:tplc="04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8" w15:restartNumberingAfterBreak="0">
    <w:nsid w:val="5F156C9B"/>
    <w:multiLevelType w:val="hybridMultilevel"/>
    <w:tmpl w:val="683C4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235DDD"/>
    <w:multiLevelType w:val="hybridMultilevel"/>
    <w:tmpl w:val="8BA48AB2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547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0" w15:restartNumberingAfterBreak="0">
    <w:nsid w:val="6A76105D"/>
    <w:multiLevelType w:val="hybridMultilevel"/>
    <w:tmpl w:val="F134F822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1" w15:restartNumberingAfterBreak="0">
    <w:nsid w:val="6D06532F"/>
    <w:multiLevelType w:val="hybridMultilevel"/>
    <w:tmpl w:val="CE60DC94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47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2" w15:restartNumberingAfterBreak="0">
    <w:nsid w:val="722D74B7"/>
    <w:multiLevelType w:val="multilevel"/>
    <w:tmpl w:val="ADF2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B91E0A"/>
    <w:multiLevelType w:val="hybridMultilevel"/>
    <w:tmpl w:val="65A4B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94016C"/>
    <w:multiLevelType w:val="hybridMultilevel"/>
    <w:tmpl w:val="65AE3038"/>
    <w:lvl w:ilvl="0" w:tplc="04090001">
      <w:start w:val="1"/>
      <w:numFmt w:val="bullet"/>
      <w:lvlText w:val=""/>
      <w:lvlJc w:val="left"/>
      <w:pPr>
        <w:ind w:left="4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5" w15:restartNumberingAfterBreak="0">
    <w:nsid w:val="7F426317"/>
    <w:multiLevelType w:val="multilevel"/>
    <w:tmpl w:val="70E6B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53713224">
    <w:abstractNumId w:val="18"/>
  </w:num>
  <w:num w:numId="2" w16cid:durableId="399405232">
    <w:abstractNumId w:val="13"/>
  </w:num>
  <w:num w:numId="3" w16cid:durableId="540017336">
    <w:abstractNumId w:val="5"/>
  </w:num>
  <w:num w:numId="4" w16cid:durableId="1415198485">
    <w:abstractNumId w:val="1"/>
  </w:num>
  <w:num w:numId="5" w16cid:durableId="1471049865">
    <w:abstractNumId w:val="17"/>
  </w:num>
  <w:num w:numId="6" w16cid:durableId="1502234763">
    <w:abstractNumId w:val="8"/>
  </w:num>
  <w:num w:numId="7" w16cid:durableId="1035884260">
    <w:abstractNumId w:val="0"/>
  </w:num>
  <w:num w:numId="8" w16cid:durableId="1898973940">
    <w:abstractNumId w:val="24"/>
  </w:num>
  <w:num w:numId="9" w16cid:durableId="1622027855">
    <w:abstractNumId w:val="14"/>
  </w:num>
  <w:num w:numId="10" w16cid:durableId="1474954582">
    <w:abstractNumId w:val="19"/>
  </w:num>
  <w:num w:numId="11" w16cid:durableId="307789354">
    <w:abstractNumId w:val="21"/>
  </w:num>
  <w:num w:numId="12" w16cid:durableId="383065396">
    <w:abstractNumId w:val="20"/>
  </w:num>
  <w:num w:numId="13" w16cid:durableId="1051658544">
    <w:abstractNumId w:val="4"/>
  </w:num>
  <w:num w:numId="14" w16cid:durableId="103695239">
    <w:abstractNumId w:val="15"/>
  </w:num>
  <w:num w:numId="15" w16cid:durableId="751317361">
    <w:abstractNumId w:val="16"/>
  </w:num>
  <w:num w:numId="16" w16cid:durableId="1818298568">
    <w:abstractNumId w:val="2"/>
  </w:num>
  <w:num w:numId="17" w16cid:durableId="1683438077">
    <w:abstractNumId w:val="12"/>
  </w:num>
  <w:num w:numId="18" w16cid:durableId="833571613">
    <w:abstractNumId w:val="3"/>
  </w:num>
  <w:num w:numId="19" w16cid:durableId="1769495926">
    <w:abstractNumId w:val="9"/>
  </w:num>
  <w:num w:numId="20" w16cid:durableId="1921328245">
    <w:abstractNumId w:val="11"/>
  </w:num>
  <w:num w:numId="21" w16cid:durableId="1743403584">
    <w:abstractNumId w:val="23"/>
  </w:num>
  <w:num w:numId="22" w16cid:durableId="130565362">
    <w:abstractNumId w:val="6"/>
  </w:num>
  <w:num w:numId="23" w16cid:durableId="1014309242">
    <w:abstractNumId w:val="7"/>
  </w:num>
  <w:num w:numId="24" w16cid:durableId="169679748">
    <w:abstractNumId w:val="25"/>
  </w:num>
  <w:num w:numId="25" w16cid:durableId="1810243069">
    <w:abstractNumId w:val="10"/>
  </w:num>
  <w:num w:numId="26" w16cid:durableId="147398398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447"/>
    <w:rsid w:val="00001286"/>
    <w:rsid w:val="00005722"/>
    <w:rsid w:val="00022630"/>
    <w:rsid w:val="0003225F"/>
    <w:rsid w:val="000331C9"/>
    <w:rsid w:val="000402B3"/>
    <w:rsid w:val="000414F4"/>
    <w:rsid w:val="0004486C"/>
    <w:rsid w:val="0004497E"/>
    <w:rsid w:val="000568CE"/>
    <w:rsid w:val="00067368"/>
    <w:rsid w:val="00096A2B"/>
    <w:rsid w:val="000B2A30"/>
    <w:rsid w:val="000B7F8C"/>
    <w:rsid w:val="000D6EB3"/>
    <w:rsid w:val="000E7C54"/>
    <w:rsid w:val="000F0C72"/>
    <w:rsid w:val="000F4984"/>
    <w:rsid w:val="0010599B"/>
    <w:rsid w:val="00133110"/>
    <w:rsid w:val="00144065"/>
    <w:rsid w:val="00145327"/>
    <w:rsid w:val="00152425"/>
    <w:rsid w:val="001A6030"/>
    <w:rsid w:val="001B1A72"/>
    <w:rsid w:val="001F324E"/>
    <w:rsid w:val="001F671F"/>
    <w:rsid w:val="00204BEE"/>
    <w:rsid w:val="00207507"/>
    <w:rsid w:val="00236BA4"/>
    <w:rsid w:val="002431FA"/>
    <w:rsid w:val="00262A76"/>
    <w:rsid w:val="00263B8C"/>
    <w:rsid w:val="00276F71"/>
    <w:rsid w:val="002A2DF1"/>
    <w:rsid w:val="002B5C45"/>
    <w:rsid w:val="002B6BC3"/>
    <w:rsid w:val="002B7E8A"/>
    <w:rsid w:val="002C3E67"/>
    <w:rsid w:val="002C6E6B"/>
    <w:rsid w:val="002D0DFF"/>
    <w:rsid w:val="002D2444"/>
    <w:rsid w:val="002D69A8"/>
    <w:rsid w:val="002E696F"/>
    <w:rsid w:val="002F0370"/>
    <w:rsid w:val="003215DD"/>
    <w:rsid w:val="00321BA4"/>
    <w:rsid w:val="00333362"/>
    <w:rsid w:val="0033461E"/>
    <w:rsid w:val="00344DC3"/>
    <w:rsid w:val="00352385"/>
    <w:rsid w:val="0039278E"/>
    <w:rsid w:val="003A7CFC"/>
    <w:rsid w:val="003C118E"/>
    <w:rsid w:val="003C53E1"/>
    <w:rsid w:val="003C790F"/>
    <w:rsid w:val="003F230A"/>
    <w:rsid w:val="00420978"/>
    <w:rsid w:val="0044799C"/>
    <w:rsid w:val="00452900"/>
    <w:rsid w:val="004879CB"/>
    <w:rsid w:val="00496F98"/>
    <w:rsid w:val="004C607A"/>
    <w:rsid w:val="004D0295"/>
    <w:rsid w:val="004E1D91"/>
    <w:rsid w:val="004E71BA"/>
    <w:rsid w:val="00515584"/>
    <w:rsid w:val="00516BBD"/>
    <w:rsid w:val="00553528"/>
    <w:rsid w:val="0056312A"/>
    <w:rsid w:val="00586E46"/>
    <w:rsid w:val="00590270"/>
    <w:rsid w:val="005A497E"/>
    <w:rsid w:val="005C0D4A"/>
    <w:rsid w:val="005C3DF9"/>
    <w:rsid w:val="005E4046"/>
    <w:rsid w:val="0060077A"/>
    <w:rsid w:val="00601600"/>
    <w:rsid w:val="00601987"/>
    <w:rsid w:val="00611BBE"/>
    <w:rsid w:val="00626507"/>
    <w:rsid w:val="0064577E"/>
    <w:rsid w:val="00646BCD"/>
    <w:rsid w:val="006516E0"/>
    <w:rsid w:val="006646F6"/>
    <w:rsid w:val="006675E9"/>
    <w:rsid w:val="0067396F"/>
    <w:rsid w:val="00681B7D"/>
    <w:rsid w:val="00690F9B"/>
    <w:rsid w:val="006C52D7"/>
    <w:rsid w:val="006C5D36"/>
    <w:rsid w:val="006F636B"/>
    <w:rsid w:val="00717D49"/>
    <w:rsid w:val="00741771"/>
    <w:rsid w:val="0074752F"/>
    <w:rsid w:val="00761D0A"/>
    <w:rsid w:val="00766998"/>
    <w:rsid w:val="007808DD"/>
    <w:rsid w:val="00781DEF"/>
    <w:rsid w:val="007A5B08"/>
    <w:rsid w:val="007A62A6"/>
    <w:rsid w:val="007B3A8A"/>
    <w:rsid w:val="007C1367"/>
    <w:rsid w:val="007C1669"/>
    <w:rsid w:val="007C6FD1"/>
    <w:rsid w:val="007D2655"/>
    <w:rsid w:val="007D7351"/>
    <w:rsid w:val="007E310E"/>
    <w:rsid w:val="007F4876"/>
    <w:rsid w:val="008065B5"/>
    <w:rsid w:val="00814800"/>
    <w:rsid w:val="00844707"/>
    <w:rsid w:val="00847A42"/>
    <w:rsid w:val="008546E4"/>
    <w:rsid w:val="00870082"/>
    <w:rsid w:val="00873B09"/>
    <w:rsid w:val="00895942"/>
    <w:rsid w:val="00895D1E"/>
    <w:rsid w:val="008970D0"/>
    <w:rsid w:val="008B4E7D"/>
    <w:rsid w:val="008C12BE"/>
    <w:rsid w:val="008C5E63"/>
    <w:rsid w:val="008F117F"/>
    <w:rsid w:val="008F4D53"/>
    <w:rsid w:val="00926447"/>
    <w:rsid w:val="0093088C"/>
    <w:rsid w:val="0095774E"/>
    <w:rsid w:val="0096007A"/>
    <w:rsid w:val="0096357D"/>
    <w:rsid w:val="00997E9F"/>
    <w:rsid w:val="009A3CB6"/>
    <w:rsid w:val="009A43FF"/>
    <w:rsid w:val="009B11F1"/>
    <w:rsid w:val="009B28E1"/>
    <w:rsid w:val="009D07CB"/>
    <w:rsid w:val="009D2C7C"/>
    <w:rsid w:val="009D5612"/>
    <w:rsid w:val="009D7421"/>
    <w:rsid w:val="009E3EC4"/>
    <w:rsid w:val="00A312DF"/>
    <w:rsid w:val="00A35CDC"/>
    <w:rsid w:val="00A3783A"/>
    <w:rsid w:val="00A462ED"/>
    <w:rsid w:val="00A54F24"/>
    <w:rsid w:val="00A72556"/>
    <w:rsid w:val="00A91B36"/>
    <w:rsid w:val="00AB489D"/>
    <w:rsid w:val="00AC3A88"/>
    <w:rsid w:val="00AD4E90"/>
    <w:rsid w:val="00AF2644"/>
    <w:rsid w:val="00B02BB5"/>
    <w:rsid w:val="00B06E2D"/>
    <w:rsid w:val="00B50AA8"/>
    <w:rsid w:val="00B516D7"/>
    <w:rsid w:val="00B54C60"/>
    <w:rsid w:val="00B56379"/>
    <w:rsid w:val="00B7687E"/>
    <w:rsid w:val="00B8283F"/>
    <w:rsid w:val="00BC1933"/>
    <w:rsid w:val="00BC3136"/>
    <w:rsid w:val="00BD7228"/>
    <w:rsid w:val="00BF22D0"/>
    <w:rsid w:val="00BF5527"/>
    <w:rsid w:val="00BF5E21"/>
    <w:rsid w:val="00C06A0C"/>
    <w:rsid w:val="00C12175"/>
    <w:rsid w:val="00C24FB8"/>
    <w:rsid w:val="00C41E02"/>
    <w:rsid w:val="00C5124C"/>
    <w:rsid w:val="00C5542E"/>
    <w:rsid w:val="00C66822"/>
    <w:rsid w:val="00C93ED6"/>
    <w:rsid w:val="00CB27E9"/>
    <w:rsid w:val="00CC298D"/>
    <w:rsid w:val="00CD19F8"/>
    <w:rsid w:val="00CF03E5"/>
    <w:rsid w:val="00D07794"/>
    <w:rsid w:val="00D31FF9"/>
    <w:rsid w:val="00D36195"/>
    <w:rsid w:val="00D41C81"/>
    <w:rsid w:val="00D44CD1"/>
    <w:rsid w:val="00D53CD6"/>
    <w:rsid w:val="00D75F8A"/>
    <w:rsid w:val="00D92D5A"/>
    <w:rsid w:val="00DA3028"/>
    <w:rsid w:val="00DC542C"/>
    <w:rsid w:val="00DD1D18"/>
    <w:rsid w:val="00E1530C"/>
    <w:rsid w:val="00E22B98"/>
    <w:rsid w:val="00E320DA"/>
    <w:rsid w:val="00E3452D"/>
    <w:rsid w:val="00E95E86"/>
    <w:rsid w:val="00F16133"/>
    <w:rsid w:val="00F16764"/>
    <w:rsid w:val="00F168C3"/>
    <w:rsid w:val="00F36166"/>
    <w:rsid w:val="00F5123A"/>
    <w:rsid w:val="00F6082F"/>
    <w:rsid w:val="00F61FA6"/>
    <w:rsid w:val="00F81557"/>
    <w:rsid w:val="00F8608A"/>
    <w:rsid w:val="00F93B41"/>
    <w:rsid w:val="00FA5A1E"/>
    <w:rsid w:val="00FC227B"/>
    <w:rsid w:val="00FD45D9"/>
    <w:rsid w:val="00FD47D1"/>
    <w:rsid w:val="00FE132F"/>
    <w:rsid w:val="00FF186E"/>
    <w:rsid w:val="00FF4FE1"/>
    <w:rsid w:val="00FF6BF0"/>
    <w:rsid w:val="00FF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EABC9D"/>
  <w15:chartTrackingRefBased/>
  <w15:docId w15:val="{8B270728-B3F3-4929-82D3-9D175DF4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669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</w:rPr>
  </w:style>
  <w:style w:type="paragraph" w:styleId="Heading1">
    <w:name w:val="heading 1"/>
    <w:basedOn w:val="Normal"/>
    <w:link w:val="Heading1Char"/>
    <w:uiPriority w:val="9"/>
    <w:qFormat/>
    <w:rsid w:val="007C1669"/>
    <w:pPr>
      <w:spacing w:line="250" w:lineRule="exact"/>
      <w:ind w:left="107"/>
      <w:outlineLvl w:val="0"/>
    </w:pPr>
    <w:rPr>
      <w:rFonts w:ascii="Lucida Sans" w:eastAsia="Lucida Sans" w:hAnsi="Lucida Sans" w:cs="Lucida Sans"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1669"/>
    <w:rPr>
      <w:rFonts w:ascii="Lucida Sans" w:eastAsia="Lucida Sans" w:hAnsi="Lucida Sans" w:cs="Lucida Sans"/>
      <w:sz w:val="24"/>
      <w:szCs w:val="24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7C1669"/>
    <w:pPr>
      <w:ind w:left="827" w:hanging="360"/>
    </w:pPr>
  </w:style>
  <w:style w:type="character" w:customStyle="1" w:styleId="BodyTextChar">
    <w:name w:val="Body Text Char"/>
    <w:basedOn w:val="DefaultParagraphFont"/>
    <w:link w:val="BodyText"/>
    <w:uiPriority w:val="1"/>
    <w:rsid w:val="007C1669"/>
    <w:rPr>
      <w:rFonts w:ascii="Arial Unicode MS" w:eastAsia="Arial Unicode MS" w:hAnsi="Arial Unicode MS" w:cs="Arial Unicode MS"/>
    </w:rPr>
  </w:style>
  <w:style w:type="paragraph" w:styleId="ListParagraph">
    <w:name w:val="List Paragraph"/>
    <w:basedOn w:val="Normal"/>
    <w:uiPriority w:val="1"/>
    <w:qFormat/>
    <w:rsid w:val="007C1669"/>
    <w:pPr>
      <w:ind w:left="827" w:hanging="360"/>
    </w:pPr>
  </w:style>
  <w:style w:type="paragraph" w:styleId="Header">
    <w:name w:val="header"/>
    <w:basedOn w:val="Normal"/>
    <w:link w:val="HeaderChar"/>
    <w:uiPriority w:val="99"/>
    <w:unhideWhenUsed/>
    <w:rsid w:val="006739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396F"/>
    <w:rPr>
      <w:rFonts w:ascii="Arial Unicode MS" w:eastAsia="Arial Unicode MS" w:hAnsi="Arial Unicode MS" w:cs="Arial Unicode MS"/>
    </w:rPr>
  </w:style>
  <w:style w:type="paragraph" w:styleId="Footer">
    <w:name w:val="footer"/>
    <w:basedOn w:val="Normal"/>
    <w:link w:val="FooterChar"/>
    <w:uiPriority w:val="99"/>
    <w:unhideWhenUsed/>
    <w:rsid w:val="006739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96F"/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7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veza\Desktop\SHAC%20MEETING%20SPECIAL%20MEETING%20MINUTES%20JUNE%2023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SHAC MEETING SPECIAL MEETING MINUTES JUNE 23</Template>
  <TotalTime>366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Kennedale ISD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CHAVEZ, ARACELI</dc:creator>
  <cp:keywords/>
  <dc:description/>
  <cp:lastModifiedBy>HUMPHREY, SARA</cp:lastModifiedBy>
  <cp:revision>30</cp:revision>
  <cp:lastPrinted>2022-04-12T20:39:00Z</cp:lastPrinted>
  <dcterms:created xsi:type="dcterms:W3CDTF">2026-02-05T14:43:00Z</dcterms:created>
  <dcterms:modified xsi:type="dcterms:W3CDTF">2026-02-05T21:07:00Z</dcterms:modified>
</cp:coreProperties>
</file>