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020C0" w14:textId="77777777" w:rsidR="00ED57EF" w:rsidRDefault="00ED57EF" w:rsidP="00ED57EF">
      <w:pPr>
        <w:rPr>
          <w:rFonts w:ascii="Arial" w:hAnsi="Arial" w:cs="Arial"/>
          <w:sz w:val="22"/>
          <w:szCs w:val="22"/>
        </w:rPr>
      </w:pPr>
    </w:p>
    <w:p w14:paraId="69523EE0" w14:textId="77777777" w:rsidR="009A287F" w:rsidRDefault="009A287F" w:rsidP="00ED57EF">
      <w:pPr>
        <w:rPr>
          <w:rFonts w:ascii="Arial" w:hAnsi="Arial" w:cs="Arial"/>
          <w:sz w:val="22"/>
          <w:szCs w:val="22"/>
        </w:rPr>
      </w:pPr>
    </w:p>
    <w:p w14:paraId="0B910C9F" w14:textId="77777777" w:rsidR="009A287F" w:rsidRDefault="009A287F" w:rsidP="00ED57EF">
      <w:pPr>
        <w:rPr>
          <w:rFonts w:ascii="Arial" w:hAnsi="Arial" w:cs="Arial"/>
          <w:sz w:val="22"/>
          <w:szCs w:val="22"/>
        </w:rPr>
      </w:pPr>
    </w:p>
    <w:p w14:paraId="003AC2D2" w14:textId="77777777" w:rsidR="009A287F" w:rsidRDefault="009A287F" w:rsidP="00ED57EF">
      <w:pPr>
        <w:rPr>
          <w:rFonts w:ascii="Arial" w:hAnsi="Arial" w:cs="Arial"/>
          <w:sz w:val="22"/>
          <w:szCs w:val="22"/>
        </w:rPr>
      </w:pPr>
    </w:p>
    <w:p w14:paraId="57641152" w14:textId="77777777" w:rsidR="009A287F" w:rsidRDefault="009A287F" w:rsidP="00ED57EF">
      <w:pPr>
        <w:rPr>
          <w:rFonts w:ascii="Arial" w:hAnsi="Arial" w:cs="Arial"/>
          <w:sz w:val="22"/>
          <w:szCs w:val="22"/>
        </w:rPr>
      </w:pPr>
    </w:p>
    <w:p w14:paraId="5F1D998D" w14:textId="77777777" w:rsidR="009A287F" w:rsidRDefault="009A287F" w:rsidP="00ED57EF">
      <w:pPr>
        <w:rPr>
          <w:rFonts w:ascii="Arial" w:hAnsi="Arial" w:cs="Arial"/>
          <w:sz w:val="22"/>
          <w:szCs w:val="22"/>
        </w:rPr>
      </w:pPr>
    </w:p>
    <w:p w14:paraId="09054AE8" w14:textId="77777777" w:rsidR="00ED57EF" w:rsidRDefault="00ED57EF" w:rsidP="00ED57EF">
      <w:pPr>
        <w:rPr>
          <w:rFonts w:ascii="Arial" w:hAnsi="Arial" w:cs="Arial"/>
          <w:sz w:val="22"/>
          <w:szCs w:val="22"/>
        </w:rPr>
      </w:pPr>
    </w:p>
    <w:p w14:paraId="2B176200" w14:textId="5ED64C0F" w:rsidR="00ED57EF" w:rsidRDefault="00AF6B0A" w:rsidP="00ED57EF">
      <w:pPr>
        <w:tabs>
          <w:tab w:val="center" w:pos="4680"/>
          <w:tab w:val="right" w:pos="9360"/>
        </w:tabs>
        <w:jc w:val="center"/>
        <w:rPr>
          <w:rFonts w:ascii="Arial" w:hAnsi="Arial" w:cs="Arial"/>
          <w:sz w:val="22"/>
          <w:szCs w:val="22"/>
        </w:rPr>
      </w:pPr>
      <w:r>
        <w:rPr>
          <w:rFonts w:eastAsia="Calibri"/>
          <w:b/>
          <w:color w:val="0F243E" w:themeColor="text2" w:themeShade="80"/>
          <w:sz w:val="28"/>
          <w:szCs w:val="28"/>
        </w:rPr>
        <w:t>Guest Teacher Program</w:t>
      </w:r>
      <w:r w:rsidR="00791DFB">
        <w:rPr>
          <w:rFonts w:eastAsia="Calibri"/>
          <w:b/>
          <w:color w:val="0F243E" w:themeColor="text2" w:themeShade="80"/>
          <w:sz w:val="28"/>
          <w:szCs w:val="28"/>
        </w:rPr>
        <w:t xml:space="preserve"> </w:t>
      </w:r>
      <w:r>
        <w:rPr>
          <w:rFonts w:eastAsia="Calibri"/>
          <w:b/>
          <w:color w:val="0F243E" w:themeColor="text2" w:themeShade="80"/>
          <w:sz w:val="28"/>
          <w:szCs w:val="28"/>
        </w:rPr>
        <w:t>Information</w:t>
      </w:r>
    </w:p>
    <w:p w14:paraId="3B176AEC" w14:textId="77777777" w:rsidR="00ED57EF" w:rsidRDefault="00ED57EF" w:rsidP="00ED57EF">
      <w:pPr>
        <w:rPr>
          <w:rFonts w:ascii="Arial" w:hAnsi="Arial" w:cs="Arial"/>
          <w:sz w:val="22"/>
          <w:szCs w:val="22"/>
        </w:rPr>
      </w:pPr>
    </w:p>
    <w:p w14:paraId="0C6DC02C" w14:textId="77777777" w:rsidR="00ED57EF" w:rsidRDefault="00ED57EF" w:rsidP="00ED57EF">
      <w:pPr>
        <w:rPr>
          <w:rFonts w:ascii="Arial" w:hAnsi="Arial" w:cs="Arial"/>
          <w:sz w:val="22"/>
          <w:szCs w:val="22"/>
        </w:rPr>
      </w:pPr>
    </w:p>
    <w:p w14:paraId="697202B1" w14:textId="77777777" w:rsidR="00ED57EF" w:rsidRDefault="00ED57EF" w:rsidP="00D40ABB">
      <w:pPr>
        <w:jc w:val="both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All sections must be completed:</w:t>
      </w:r>
    </w:p>
    <w:p w14:paraId="55DE2EAB" w14:textId="77777777" w:rsidR="00ED57EF" w:rsidRPr="00163FBB" w:rsidRDefault="00ED57EF" w:rsidP="00ED57EF">
      <w:pPr>
        <w:rPr>
          <w:rFonts w:ascii="Cambria" w:hAnsi="Cambria" w:cs="Arial"/>
          <w:b/>
          <w:sz w:val="22"/>
          <w:szCs w:val="22"/>
        </w:rPr>
      </w:pPr>
    </w:p>
    <w:tbl>
      <w:tblPr>
        <w:tblW w:w="10638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2D69B"/>
        <w:tblLayout w:type="fixed"/>
        <w:tblLook w:val="04A0" w:firstRow="1" w:lastRow="0" w:firstColumn="1" w:lastColumn="0" w:noHBand="0" w:noVBand="1"/>
      </w:tblPr>
      <w:tblGrid>
        <w:gridCol w:w="1908"/>
        <w:gridCol w:w="3510"/>
        <w:gridCol w:w="1980"/>
        <w:gridCol w:w="3240"/>
      </w:tblGrid>
      <w:tr w:rsidR="00ED57EF" w:rsidRPr="00167ABA" w14:paraId="613753DD" w14:textId="77777777" w:rsidTr="00ED57EF">
        <w:tc>
          <w:tcPr>
            <w:tcW w:w="1908" w:type="dxa"/>
            <w:shd w:val="clear" w:color="auto" w:fill="C2D69B"/>
          </w:tcPr>
          <w:p w14:paraId="47B14551" w14:textId="77777777" w:rsidR="00ED57EF" w:rsidRPr="00167ABA" w:rsidRDefault="00ED57EF" w:rsidP="000B20A0">
            <w:pPr>
              <w:rPr>
                <w:rFonts w:ascii="Cambria" w:eastAsia="Calibri" w:hAnsi="Cambria"/>
                <w:color w:val="FF0000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First Name:</w:t>
            </w:r>
          </w:p>
        </w:tc>
        <w:tc>
          <w:tcPr>
            <w:tcW w:w="3510" w:type="dxa"/>
            <w:shd w:val="clear" w:color="auto" w:fill="FFFFFF"/>
          </w:tcPr>
          <w:p w14:paraId="76BCFD2E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  <w:p w14:paraId="4B49B5DC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C2D69B"/>
          </w:tcPr>
          <w:p w14:paraId="65D2A557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Last Name:</w:t>
            </w:r>
          </w:p>
        </w:tc>
        <w:tc>
          <w:tcPr>
            <w:tcW w:w="3240" w:type="dxa"/>
            <w:shd w:val="clear" w:color="auto" w:fill="FFFFFF"/>
          </w:tcPr>
          <w:p w14:paraId="5D1DF470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ED57EF" w:rsidRPr="00167ABA" w14:paraId="601736EC" w14:textId="77777777" w:rsidTr="00ED57EF">
        <w:tc>
          <w:tcPr>
            <w:tcW w:w="1908" w:type="dxa"/>
            <w:shd w:val="clear" w:color="auto" w:fill="C2D69B"/>
          </w:tcPr>
          <w:p w14:paraId="229923B2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Street Address:</w:t>
            </w:r>
          </w:p>
        </w:tc>
        <w:tc>
          <w:tcPr>
            <w:tcW w:w="3510" w:type="dxa"/>
            <w:shd w:val="clear" w:color="auto" w:fill="FFFFFF"/>
          </w:tcPr>
          <w:p w14:paraId="67FB3868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  <w:p w14:paraId="2BAFD855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C2D69B"/>
          </w:tcPr>
          <w:p w14:paraId="140AF399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City/State/Zip:</w:t>
            </w:r>
          </w:p>
        </w:tc>
        <w:tc>
          <w:tcPr>
            <w:tcW w:w="3240" w:type="dxa"/>
            <w:shd w:val="clear" w:color="auto" w:fill="FFFFFF"/>
          </w:tcPr>
          <w:p w14:paraId="032FE956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ED57EF" w:rsidRPr="00167ABA" w14:paraId="42E7999C" w14:textId="77777777" w:rsidTr="00ED57EF">
        <w:trPr>
          <w:trHeight w:val="377"/>
        </w:trPr>
        <w:tc>
          <w:tcPr>
            <w:tcW w:w="1908" w:type="dxa"/>
            <w:shd w:val="clear" w:color="auto" w:fill="C2D69B"/>
          </w:tcPr>
          <w:p w14:paraId="75A2DBCB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Phone #:</w:t>
            </w:r>
          </w:p>
        </w:tc>
        <w:tc>
          <w:tcPr>
            <w:tcW w:w="3510" w:type="dxa"/>
            <w:shd w:val="clear" w:color="auto" w:fill="FFFFFF"/>
          </w:tcPr>
          <w:p w14:paraId="03D6E659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  <w:p w14:paraId="664F9183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C2D69B"/>
          </w:tcPr>
          <w:p w14:paraId="158E3CBD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Email Address:</w:t>
            </w:r>
          </w:p>
        </w:tc>
        <w:tc>
          <w:tcPr>
            <w:tcW w:w="3240" w:type="dxa"/>
            <w:shd w:val="clear" w:color="auto" w:fill="FFFFFF"/>
          </w:tcPr>
          <w:p w14:paraId="0CBCD297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</w:tr>
    </w:tbl>
    <w:p w14:paraId="3BABC4D9" w14:textId="77777777" w:rsidR="00ED57EF" w:rsidRPr="005D1DA9" w:rsidRDefault="00ED57EF" w:rsidP="00ED57EF">
      <w:pPr>
        <w:rPr>
          <w:rFonts w:ascii="Arial" w:hAnsi="Arial" w:cs="Arial"/>
          <w:sz w:val="22"/>
          <w:szCs w:val="22"/>
        </w:rPr>
      </w:pPr>
    </w:p>
    <w:p w14:paraId="3C0C29CC" w14:textId="77777777" w:rsidR="00ED57EF" w:rsidRPr="006D6AA1" w:rsidRDefault="00ED57EF" w:rsidP="00ED57EF">
      <w:pPr>
        <w:spacing w:line="276" w:lineRule="auto"/>
        <w:rPr>
          <w:rFonts w:ascii="Calibri" w:eastAsia="Calibri" w:hAnsi="Calibri"/>
          <w:sz w:val="22"/>
          <w:szCs w:val="22"/>
        </w:rPr>
      </w:pPr>
    </w:p>
    <w:p w14:paraId="39AC4303" w14:textId="77777777" w:rsidR="00ED57EF" w:rsidRPr="006D6AA1" w:rsidRDefault="00ED57EF" w:rsidP="00ED57EF">
      <w:pPr>
        <w:spacing w:line="276" w:lineRule="auto"/>
        <w:rPr>
          <w:rFonts w:ascii="Calibri" w:eastAsia="Calibri" w:hAnsi="Calibri"/>
          <w:b/>
          <w:sz w:val="22"/>
          <w:szCs w:val="22"/>
        </w:rPr>
      </w:pPr>
    </w:p>
    <w:p w14:paraId="2093A402" w14:textId="77777777" w:rsidR="005132EB" w:rsidRPr="005132EB" w:rsidRDefault="005132EB">
      <w:pPr>
        <w:rPr>
          <w:rFonts w:ascii="Arial" w:hAnsi="Arial" w:cs="Arial"/>
        </w:rPr>
      </w:pPr>
    </w:p>
    <w:sectPr w:rsidR="005132EB" w:rsidRPr="005132EB" w:rsidSect="0096287B">
      <w:headerReference w:type="default" r:id="rId6"/>
      <w:footerReference w:type="default" r:id="rId7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7C340" w14:textId="77777777" w:rsidR="00AA32AF" w:rsidRDefault="00AA32AF">
      <w:r>
        <w:separator/>
      </w:r>
    </w:p>
  </w:endnote>
  <w:endnote w:type="continuationSeparator" w:id="0">
    <w:p w14:paraId="75B59EB8" w14:textId="77777777" w:rsidR="00AA32AF" w:rsidRDefault="00AA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4208" w14:textId="3F004DDC" w:rsidR="0096287B" w:rsidRPr="00335C8E" w:rsidRDefault="0096287B" w:rsidP="00335C8E">
    <w:pPr>
      <w:pStyle w:val="Footer"/>
      <w:jc w:val="center"/>
      <w:rPr>
        <w:rFonts w:ascii="Arial" w:hAnsi="Arial" w:cs="Arial"/>
        <w:color w:val="76923C" w:themeColor="accent3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79301" w14:textId="77777777" w:rsidR="00AA32AF" w:rsidRDefault="00AA32AF">
      <w:r>
        <w:separator/>
      </w:r>
    </w:p>
  </w:footnote>
  <w:footnote w:type="continuationSeparator" w:id="0">
    <w:p w14:paraId="1997AF74" w14:textId="77777777" w:rsidR="00AA32AF" w:rsidRDefault="00AA3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5D58" w14:textId="77777777" w:rsidR="00515CAF" w:rsidRDefault="00515CAF" w:rsidP="00515CAF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C8"/>
    <w:rsid w:val="000104C5"/>
    <w:rsid w:val="00121139"/>
    <w:rsid w:val="0012647A"/>
    <w:rsid w:val="00196DD4"/>
    <w:rsid w:val="002001FC"/>
    <w:rsid w:val="002502E5"/>
    <w:rsid w:val="002A1798"/>
    <w:rsid w:val="00335C8E"/>
    <w:rsid w:val="00497592"/>
    <w:rsid w:val="005132EB"/>
    <w:rsid w:val="00515CAF"/>
    <w:rsid w:val="00583C92"/>
    <w:rsid w:val="006F79D4"/>
    <w:rsid w:val="0073794C"/>
    <w:rsid w:val="007723E4"/>
    <w:rsid w:val="00791DFB"/>
    <w:rsid w:val="00840DC8"/>
    <w:rsid w:val="008832F9"/>
    <w:rsid w:val="0093073F"/>
    <w:rsid w:val="0096287B"/>
    <w:rsid w:val="009A287F"/>
    <w:rsid w:val="00A567E0"/>
    <w:rsid w:val="00AA32AF"/>
    <w:rsid w:val="00AF6B0A"/>
    <w:rsid w:val="00B428CE"/>
    <w:rsid w:val="00B4399D"/>
    <w:rsid w:val="00B650BE"/>
    <w:rsid w:val="00BC0595"/>
    <w:rsid w:val="00C242FC"/>
    <w:rsid w:val="00C42F8F"/>
    <w:rsid w:val="00D40ABB"/>
    <w:rsid w:val="00D56E8C"/>
    <w:rsid w:val="00DD06C5"/>
    <w:rsid w:val="00DE72A9"/>
    <w:rsid w:val="00E97332"/>
    <w:rsid w:val="00ED57EF"/>
    <w:rsid w:val="00EE0252"/>
    <w:rsid w:val="00F15BCD"/>
    <w:rsid w:val="00F65A67"/>
    <w:rsid w:val="00F9570F"/>
    <w:rsid w:val="00FA053D"/>
    <w:rsid w:val="00FC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oNotEmbedSmartTags/>
  <w:decimalSymbol w:val="."/>
  <w:listSeparator w:val=","/>
  <w14:docId w14:val="4FC3B72E"/>
  <w15:docId w15:val="{C06063A3-A70A-4B6A-9089-270A90B9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86755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0927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0927C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583C92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semiHidden/>
    <w:rsid w:val="00335C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NETWORK_SUPPORT\PROJECT_MANAGEMENT\Logos%20&amp;%20Letterhead\CAIU%20letterhead_color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CAIU letterhead_color_template</Template>
  <TotalTime>0</TotalTime>
  <Pages>1</Pages>
  <Words>20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 letter here</vt:lpstr>
    </vt:vector>
  </TitlesOfParts>
  <Company>Odessa Design, Inc.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letter here</dc:title>
  <dc:creator>Windows User</dc:creator>
  <cp:lastModifiedBy>Kaitlin Hughes</cp:lastModifiedBy>
  <cp:revision>2</cp:revision>
  <cp:lastPrinted>2020-03-06T19:26:00Z</cp:lastPrinted>
  <dcterms:created xsi:type="dcterms:W3CDTF">2025-11-12T20:15:00Z</dcterms:created>
  <dcterms:modified xsi:type="dcterms:W3CDTF">2025-11-12T20:15:00Z</dcterms:modified>
</cp:coreProperties>
</file>