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8AC0" w14:textId="0F2C8479" w:rsidR="00B2036D" w:rsidRPr="002202D7" w:rsidRDefault="002D0A5E">
      <w:pPr>
        <w:pStyle w:val="Title"/>
        <w:rPr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2062FA" wp14:editId="1C39CE91">
            <wp:simplePos x="0" y="0"/>
            <wp:positionH relativeFrom="margin">
              <wp:posOffset>730250</wp:posOffset>
            </wp:positionH>
            <wp:positionV relativeFrom="paragraph">
              <wp:posOffset>-170815</wp:posOffset>
            </wp:positionV>
            <wp:extent cx="1403350" cy="1499060"/>
            <wp:effectExtent l="0" t="0" r="0" b="0"/>
            <wp:wrapNone/>
            <wp:docPr id="1929502951" name="Picture 3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02951" name="Picture 3" descr="A diagram of a 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9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4D6"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3CD1EF43" wp14:editId="3262A1E9">
            <wp:simplePos x="0" y="0"/>
            <wp:positionH relativeFrom="margin">
              <wp:posOffset>-615950</wp:posOffset>
            </wp:positionH>
            <wp:positionV relativeFrom="paragraph">
              <wp:posOffset>-307974</wp:posOffset>
            </wp:positionV>
            <wp:extent cx="1657350" cy="1657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1EF00" w14:textId="1A011CF5" w:rsidR="00604FBD" w:rsidRPr="004A46F2" w:rsidRDefault="00CB101D">
      <w:pPr>
        <w:pStyle w:val="Title"/>
      </w:pPr>
      <w:r>
        <w:t>January</w:t>
      </w:r>
      <w:r w:rsidR="009E7F87" w:rsidRPr="004A46F2">
        <w:t xml:space="preserve"> </w:t>
      </w:r>
      <w:r w:rsidR="0024050A" w:rsidRPr="004A46F2">
        <w:t>agenda</w:t>
      </w:r>
    </w:p>
    <w:p w14:paraId="3CD1EF01" w14:textId="522AA787" w:rsidR="00604FBD" w:rsidRPr="004A46F2" w:rsidRDefault="007B7D94">
      <w:pPr>
        <w:pStyle w:val="Subtitle"/>
      </w:pPr>
      <w:r w:rsidRPr="004A46F2">
        <w:t>Autrey Mill Middle School</w:t>
      </w:r>
      <w:r w:rsidR="0024050A" w:rsidRPr="004A46F2">
        <w:t xml:space="preserve"> Governance Council</w:t>
      </w:r>
    </w:p>
    <w:p w14:paraId="3CD1EF02" w14:textId="6986D703" w:rsidR="00604FBD" w:rsidRPr="004A46F2" w:rsidRDefault="00000000">
      <w:pPr>
        <w:pBdr>
          <w:top w:val="single" w:sz="4" w:space="1" w:color="444D26" w:themeColor="text2"/>
        </w:pBdr>
        <w:jc w:val="right"/>
        <w:rPr>
          <w:rFonts w:asciiTheme="majorHAnsi" w:hAnsiTheme="majorHAnsi"/>
        </w:rPr>
      </w:pPr>
      <w:sdt>
        <w:sdtPr>
          <w:rPr>
            <w:rStyle w:val="IntenseEmphasis"/>
            <w:rFonts w:asciiTheme="majorHAnsi" w:hAnsiTheme="majorHAnsi"/>
          </w:rPr>
          <w:alias w:val="Date | time:"/>
          <w:tag w:val="Date | time:"/>
          <w:id w:val="742918608"/>
          <w:placeholder>
            <w:docPart w:val="96557ECB14D446F2A54DDF03015817D9"/>
          </w:placeholder>
          <w:temporary/>
          <w:showingPlcHdr/>
          <w15:appearance w15:val="hidden"/>
        </w:sdtPr>
        <w:sdtContent>
          <w:r w:rsidR="0092131B" w:rsidRPr="004A46F2">
            <w:rPr>
              <w:rStyle w:val="IntenseEmphasis"/>
              <w:rFonts w:asciiTheme="majorHAnsi" w:hAnsiTheme="majorHAnsi"/>
            </w:rPr>
            <w:t>Date | time</w:t>
          </w:r>
        </w:sdtContent>
      </w:sdt>
      <w:r w:rsidR="001C478F" w:rsidRPr="004A46F2">
        <w:rPr>
          <w:rFonts w:asciiTheme="majorHAnsi" w:hAnsiTheme="majorHAnsi"/>
        </w:rPr>
        <w:t xml:space="preserve"> </w:t>
      </w:r>
      <w:r w:rsidR="00CB101D">
        <w:rPr>
          <w:rFonts w:asciiTheme="majorHAnsi" w:hAnsiTheme="majorHAnsi"/>
        </w:rPr>
        <w:t>January 12</w:t>
      </w:r>
      <w:r w:rsidR="003A3A4C">
        <w:rPr>
          <w:rFonts w:asciiTheme="majorHAnsi" w:hAnsiTheme="majorHAnsi"/>
        </w:rPr>
        <w:t xml:space="preserve"> 202</w:t>
      </w:r>
      <w:r w:rsidR="00CB101D">
        <w:rPr>
          <w:rFonts w:asciiTheme="majorHAnsi" w:hAnsiTheme="majorHAnsi"/>
        </w:rPr>
        <w:t>6</w:t>
      </w:r>
      <w:r w:rsidR="00E63A1A" w:rsidRPr="004A46F2">
        <w:rPr>
          <w:rFonts w:asciiTheme="majorHAnsi" w:hAnsiTheme="majorHAnsi"/>
        </w:rPr>
        <w:t xml:space="preserve">| </w:t>
      </w:r>
      <w:r w:rsidR="007B7D94" w:rsidRPr="004A46F2">
        <w:rPr>
          <w:rFonts w:asciiTheme="majorHAnsi" w:hAnsiTheme="majorHAnsi"/>
        </w:rPr>
        <w:t xml:space="preserve">7:45 </w:t>
      </w:r>
      <w:r w:rsidR="0024050A" w:rsidRPr="004A46F2">
        <w:rPr>
          <w:rFonts w:asciiTheme="majorHAnsi" w:hAnsiTheme="majorHAnsi"/>
        </w:rPr>
        <w:t>am</w:t>
      </w:r>
      <w:r w:rsidR="001C478F" w:rsidRPr="004A46F2">
        <w:rPr>
          <w:rFonts w:asciiTheme="majorHAnsi" w:hAnsiTheme="majorHAnsi"/>
        </w:rPr>
        <w:t xml:space="preserve"> | </w:t>
      </w:r>
      <w:r w:rsidR="0024050A" w:rsidRPr="004A46F2">
        <w:rPr>
          <w:rStyle w:val="IntenseEmphasis"/>
          <w:rFonts w:asciiTheme="majorHAnsi" w:hAnsiTheme="majorHAnsi"/>
        </w:rPr>
        <w:t xml:space="preserve">Location </w:t>
      </w:r>
      <w:r w:rsidR="007B7D94" w:rsidRPr="004A46F2">
        <w:rPr>
          <w:rFonts w:asciiTheme="majorHAnsi" w:hAnsiTheme="majorHAnsi"/>
        </w:rPr>
        <w:t>Room A1</w:t>
      </w:r>
      <w:r w:rsidR="0098328E" w:rsidRPr="004A46F2">
        <w:rPr>
          <w:rFonts w:asciiTheme="majorHAnsi" w:hAnsiTheme="majorHAnsi"/>
        </w:rPr>
        <w:t>30</w:t>
      </w:r>
    </w:p>
    <w:p w14:paraId="174C29BE" w14:textId="11630613" w:rsidR="009B349F" w:rsidRPr="009B349F" w:rsidRDefault="0024050A" w:rsidP="009B349F">
      <w:pPr>
        <w:pStyle w:val="Heading1"/>
        <w:rPr>
          <w:sz w:val="19"/>
          <w:szCs w:val="19"/>
        </w:rPr>
      </w:pPr>
      <w:r w:rsidRPr="004A46F2">
        <w:t>SGC Members</w:t>
      </w:r>
      <w:r w:rsidR="009B349F">
        <w:t xml:space="preserve">: </w:t>
      </w:r>
      <w:r w:rsidR="007B7D94" w:rsidRPr="004A46F2">
        <w:rPr>
          <w:sz w:val="19"/>
          <w:szCs w:val="19"/>
        </w:rPr>
        <w:t xml:space="preserve">Trey Martin, Principal | </w:t>
      </w:r>
      <w:r w:rsidR="008B5381" w:rsidRPr="004A46F2">
        <w:rPr>
          <w:sz w:val="19"/>
          <w:szCs w:val="19"/>
        </w:rPr>
        <w:t>Emma Cornwall</w:t>
      </w:r>
      <w:r w:rsidR="007B7D94" w:rsidRPr="004A46F2">
        <w:rPr>
          <w:sz w:val="19"/>
          <w:szCs w:val="19"/>
        </w:rPr>
        <w:t>, Teacher |</w:t>
      </w:r>
      <w:r w:rsidR="002D0A5E" w:rsidRPr="004A46F2">
        <w:rPr>
          <w:sz w:val="19"/>
          <w:szCs w:val="19"/>
        </w:rPr>
        <w:t>Maud</w:t>
      </w:r>
      <w:r w:rsidR="00E6487E">
        <w:rPr>
          <w:sz w:val="19"/>
          <w:szCs w:val="19"/>
        </w:rPr>
        <w:t xml:space="preserve"> </w:t>
      </w:r>
      <w:r w:rsidR="00D9023A" w:rsidRPr="004A46F2">
        <w:rPr>
          <w:sz w:val="19"/>
          <w:szCs w:val="19"/>
        </w:rPr>
        <w:t xml:space="preserve">de </w:t>
      </w:r>
      <w:r w:rsidR="002D0A5E" w:rsidRPr="004A46F2">
        <w:rPr>
          <w:sz w:val="19"/>
          <w:szCs w:val="19"/>
        </w:rPr>
        <w:t>Groot</w:t>
      </w:r>
      <w:r w:rsidR="007B7D94" w:rsidRPr="004A46F2">
        <w:rPr>
          <w:sz w:val="19"/>
          <w:szCs w:val="19"/>
        </w:rPr>
        <w:t xml:space="preserve">, Teacher | </w:t>
      </w:r>
      <w:r w:rsidR="00D9023A" w:rsidRPr="004A46F2">
        <w:rPr>
          <w:sz w:val="19"/>
          <w:szCs w:val="19"/>
        </w:rPr>
        <w:t>Ashley Perry</w:t>
      </w:r>
      <w:r w:rsidR="007B7D94" w:rsidRPr="004A46F2">
        <w:rPr>
          <w:sz w:val="19"/>
          <w:szCs w:val="19"/>
        </w:rPr>
        <w:t xml:space="preserve">, </w:t>
      </w:r>
      <w:r w:rsidR="0098328E" w:rsidRPr="004A46F2">
        <w:rPr>
          <w:sz w:val="19"/>
          <w:szCs w:val="19"/>
        </w:rPr>
        <w:t>School Employee</w:t>
      </w:r>
      <w:r w:rsidR="007B7D94" w:rsidRPr="004A46F2">
        <w:rPr>
          <w:sz w:val="19"/>
          <w:szCs w:val="19"/>
        </w:rPr>
        <w:t xml:space="preserve"> | </w:t>
      </w:r>
      <w:r w:rsidR="003A3A4C" w:rsidRPr="003A3A4C">
        <w:rPr>
          <w:sz w:val="19"/>
          <w:szCs w:val="19"/>
        </w:rPr>
        <w:t>Matthew McNamara</w:t>
      </w:r>
      <w:r w:rsidR="003A3A4C">
        <w:rPr>
          <w:sz w:val="19"/>
          <w:szCs w:val="19"/>
        </w:rPr>
        <w:t xml:space="preserve">, </w:t>
      </w:r>
      <w:r w:rsidR="003A3A4C" w:rsidRPr="004A46F2">
        <w:rPr>
          <w:sz w:val="19"/>
          <w:szCs w:val="19"/>
        </w:rPr>
        <w:t>School Employee |</w:t>
      </w:r>
      <w:r w:rsidR="00900D4E" w:rsidRPr="004A46F2">
        <w:rPr>
          <w:sz w:val="19"/>
          <w:szCs w:val="19"/>
        </w:rPr>
        <w:t>Kathleen Newquist</w:t>
      </w:r>
      <w:r w:rsidR="007B7D94" w:rsidRPr="004A46F2">
        <w:rPr>
          <w:sz w:val="19"/>
          <w:szCs w:val="19"/>
        </w:rPr>
        <w:t>, Parent |</w:t>
      </w:r>
      <w:r w:rsidR="00900D4E">
        <w:rPr>
          <w:sz w:val="19"/>
          <w:szCs w:val="19"/>
        </w:rPr>
        <w:t xml:space="preserve"> Jessica Saszi</w:t>
      </w:r>
      <w:r w:rsidR="00053122" w:rsidRPr="004A46F2">
        <w:rPr>
          <w:sz w:val="19"/>
          <w:szCs w:val="19"/>
        </w:rPr>
        <w:t>,</w:t>
      </w:r>
      <w:r w:rsidR="007B7D94" w:rsidRPr="004A46F2">
        <w:rPr>
          <w:sz w:val="19"/>
          <w:szCs w:val="19"/>
        </w:rPr>
        <w:t xml:space="preserve"> Parent |</w:t>
      </w:r>
      <w:r w:rsidR="00E71273" w:rsidRPr="004A46F2">
        <w:rPr>
          <w:sz w:val="19"/>
          <w:szCs w:val="19"/>
        </w:rPr>
        <w:t>Beth Zampieri</w:t>
      </w:r>
      <w:r w:rsidR="007B7D94" w:rsidRPr="004A46F2">
        <w:rPr>
          <w:sz w:val="19"/>
          <w:szCs w:val="19"/>
        </w:rPr>
        <w:t xml:space="preserve">, Parent| </w:t>
      </w:r>
      <w:r w:rsidR="00820C16" w:rsidRPr="004A46F2">
        <w:rPr>
          <w:sz w:val="19"/>
          <w:szCs w:val="19"/>
        </w:rPr>
        <w:t>Korina Calbay, Community Member |</w:t>
      </w:r>
      <w:r w:rsidR="000A180F" w:rsidRPr="000A180F">
        <w:rPr>
          <w:sz w:val="19"/>
          <w:szCs w:val="19"/>
        </w:rPr>
        <w:t xml:space="preserve"> </w:t>
      </w:r>
      <w:r w:rsidR="000A180F">
        <w:rPr>
          <w:sz w:val="19"/>
          <w:szCs w:val="19"/>
        </w:rPr>
        <w:t>Jacob Marmer</w:t>
      </w:r>
      <w:r w:rsidR="000A180F" w:rsidRPr="004A46F2">
        <w:rPr>
          <w:sz w:val="19"/>
          <w:szCs w:val="19"/>
        </w:rPr>
        <w:t>, Community Member</w:t>
      </w:r>
    </w:p>
    <w:tbl>
      <w:tblPr>
        <w:tblStyle w:val="ListTable6Colorful"/>
        <w:tblpPr w:leftFromText="180" w:rightFromText="180" w:vertAnchor="text" w:tblpY="1"/>
        <w:tblOverlap w:val="never"/>
        <w:tblW w:w="5253" w:type="pct"/>
        <w:tblBorders>
          <w:top w:val="none" w:sz="0" w:space="0" w:color="auto"/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571"/>
        <w:gridCol w:w="7523"/>
        <w:gridCol w:w="2252"/>
      </w:tblGrid>
      <w:tr w:rsidR="00604FBD" w14:paraId="3CD1EF08" w14:textId="77777777" w:rsidTr="00C431D3">
        <w:trPr>
          <w:trHeight w:val="354"/>
          <w:tblHeader/>
        </w:trPr>
        <w:tc>
          <w:tcPr>
            <w:tcW w:w="1569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718661838"/>
              <w:placeholder>
                <w:docPart w:val="C9D360AA04E64FB1A0A65335585537E0"/>
              </w:placeholder>
              <w:temporary/>
              <w:showingPlcHdr/>
              <w15:appearance w15:val="hidden"/>
            </w:sdtPr>
            <w:sdtContent>
              <w:p w14:paraId="3CD1EF05" w14:textId="77777777" w:rsidR="00604FBD" w:rsidRPr="00C431D3" w:rsidRDefault="0092131B" w:rsidP="009E7F87">
                <w:pPr>
                  <w:pStyle w:val="Heading2"/>
                  <w:rPr>
                    <w:sz w:val="20"/>
                    <w:szCs w:val="20"/>
                  </w:rPr>
                </w:pPr>
                <w:r w:rsidRPr="00C431D3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7516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614954302"/>
              <w:placeholder>
                <w:docPart w:val="DDF2ECBDC51542E68A1061AC702256CA"/>
              </w:placeholder>
              <w:temporary/>
              <w:showingPlcHdr/>
              <w15:appearance w15:val="hidden"/>
            </w:sdtPr>
            <w:sdtContent>
              <w:p w14:paraId="3CD1EF06" w14:textId="77777777" w:rsidR="00604FBD" w:rsidRPr="00C431D3" w:rsidRDefault="0092131B" w:rsidP="009E7F87">
                <w:pPr>
                  <w:pStyle w:val="Heading2"/>
                  <w:rPr>
                    <w:sz w:val="20"/>
                    <w:szCs w:val="20"/>
                  </w:rPr>
                </w:pPr>
                <w:r w:rsidRPr="00C431D3">
                  <w:rPr>
                    <w:sz w:val="20"/>
                    <w:szCs w:val="20"/>
                  </w:rPr>
                  <w:t>Item</w:t>
                </w:r>
              </w:p>
            </w:sdtContent>
          </w:sdt>
        </w:tc>
        <w:tc>
          <w:tcPr>
            <w:tcW w:w="2250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355778012"/>
              <w:placeholder>
                <w:docPart w:val="D5C8918981424D4E8B22CFAB3245B0A1"/>
              </w:placeholder>
              <w:temporary/>
              <w:showingPlcHdr/>
              <w15:appearance w15:val="hidden"/>
            </w:sdtPr>
            <w:sdtContent>
              <w:p w14:paraId="3CD1EF07" w14:textId="77777777" w:rsidR="00604FBD" w:rsidRPr="00C431D3" w:rsidRDefault="0092131B" w:rsidP="009E7F87">
                <w:pPr>
                  <w:pStyle w:val="Heading2"/>
                  <w:rPr>
                    <w:sz w:val="20"/>
                    <w:szCs w:val="20"/>
                  </w:rPr>
                </w:pPr>
                <w:r w:rsidRPr="00C431D3">
                  <w:rPr>
                    <w:sz w:val="20"/>
                    <w:szCs w:val="20"/>
                  </w:rPr>
                  <w:t>Owner</w:t>
                </w:r>
              </w:p>
            </w:sdtContent>
          </w:sdt>
        </w:tc>
      </w:tr>
      <w:tr w:rsidR="00604FBD" w:rsidRPr="004A46F2" w14:paraId="3CD1EF0C" w14:textId="77777777" w:rsidTr="00C431D3">
        <w:trPr>
          <w:trHeight w:val="369"/>
        </w:trPr>
        <w:tc>
          <w:tcPr>
            <w:tcW w:w="1569" w:type="dxa"/>
          </w:tcPr>
          <w:p w14:paraId="3CD1EF09" w14:textId="47D1BB21" w:rsidR="00604FBD" w:rsidRPr="00C431D3" w:rsidRDefault="007B7D94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7</w:t>
            </w:r>
            <w:r w:rsidR="0024050A" w:rsidRPr="00C431D3">
              <w:rPr>
                <w:rFonts w:asciiTheme="majorHAnsi" w:hAnsiTheme="majorHAnsi"/>
                <w:sz w:val="20"/>
                <w:szCs w:val="20"/>
              </w:rPr>
              <w:t>:</w:t>
            </w:r>
            <w:r w:rsidR="008B6F6A" w:rsidRPr="00C431D3">
              <w:rPr>
                <w:rFonts w:asciiTheme="majorHAnsi" w:hAnsiTheme="majorHAnsi"/>
                <w:sz w:val="20"/>
                <w:szCs w:val="20"/>
              </w:rPr>
              <w:t>45</w:t>
            </w:r>
            <w:r w:rsidR="0024050A" w:rsidRPr="00C431D3">
              <w:rPr>
                <w:rFonts w:asciiTheme="majorHAnsi" w:hAnsiTheme="majorHAnsi"/>
                <w:sz w:val="20"/>
                <w:szCs w:val="20"/>
              </w:rPr>
              <w:t>am</w:t>
            </w:r>
          </w:p>
        </w:tc>
        <w:tc>
          <w:tcPr>
            <w:tcW w:w="7516" w:type="dxa"/>
          </w:tcPr>
          <w:p w14:paraId="3CD1EF0A" w14:textId="148071C0" w:rsidR="0056207B" w:rsidRPr="00C431D3" w:rsidRDefault="00873F41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Call to Order</w:t>
            </w:r>
          </w:p>
        </w:tc>
        <w:tc>
          <w:tcPr>
            <w:tcW w:w="2250" w:type="dxa"/>
          </w:tcPr>
          <w:p w14:paraId="3CD1EF0B" w14:textId="2DC257C4" w:rsidR="00604FBD" w:rsidRPr="00C431D3" w:rsidRDefault="000150C9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Cornwall</w:t>
            </w:r>
          </w:p>
        </w:tc>
      </w:tr>
      <w:tr w:rsidR="00EC7169" w:rsidRPr="004A46F2" w14:paraId="3CD1EF10" w14:textId="77777777" w:rsidTr="00C431D3">
        <w:trPr>
          <w:trHeight w:val="1258"/>
        </w:trPr>
        <w:tc>
          <w:tcPr>
            <w:tcW w:w="1569" w:type="dxa"/>
          </w:tcPr>
          <w:p w14:paraId="69141CB5" w14:textId="77777777" w:rsidR="00EC7169" w:rsidRPr="00C431D3" w:rsidRDefault="007B7D94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7</w:t>
            </w:r>
            <w:r w:rsidR="0060587F" w:rsidRPr="00C431D3">
              <w:rPr>
                <w:rFonts w:asciiTheme="majorHAnsi" w:hAnsiTheme="majorHAnsi"/>
                <w:sz w:val="20"/>
                <w:szCs w:val="20"/>
              </w:rPr>
              <w:t>:</w:t>
            </w:r>
            <w:r w:rsidR="008B6F6A" w:rsidRPr="00C431D3">
              <w:rPr>
                <w:rFonts w:asciiTheme="majorHAnsi" w:hAnsiTheme="majorHAnsi"/>
                <w:sz w:val="20"/>
                <w:szCs w:val="20"/>
              </w:rPr>
              <w:t>46</w:t>
            </w:r>
            <w:r w:rsidR="0060587F" w:rsidRPr="00C431D3">
              <w:rPr>
                <w:rFonts w:asciiTheme="majorHAnsi" w:hAnsiTheme="majorHAnsi"/>
                <w:sz w:val="20"/>
                <w:szCs w:val="20"/>
              </w:rPr>
              <w:t>am</w:t>
            </w:r>
          </w:p>
          <w:p w14:paraId="559BE2D2" w14:textId="77777777" w:rsidR="007B7FDF" w:rsidRPr="00C431D3" w:rsidRDefault="007B7FDF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CD1EF0D" w14:textId="38745FBA" w:rsidR="007530CA" w:rsidRPr="00C431D3" w:rsidRDefault="00741DEA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7:47am</w:t>
            </w:r>
          </w:p>
        </w:tc>
        <w:tc>
          <w:tcPr>
            <w:tcW w:w="7516" w:type="dxa"/>
          </w:tcPr>
          <w:p w14:paraId="45C8590E" w14:textId="77777777" w:rsidR="0056207B" w:rsidRPr="00C431D3" w:rsidRDefault="0060587F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Action Item: Approve Agenda</w:t>
            </w:r>
            <w:r w:rsidR="7C360B62" w:rsidRPr="00C431D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6765919E" w14:textId="77777777" w:rsidR="00583385" w:rsidRPr="00C431D3" w:rsidRDefault="00583385" w:rsidP="00741DEA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8A8905B" w14:textId="77777777" w:rsidR="00741DEA" w:rsidRPr="00C431D3" w:rsidRDefault="00741DEA" w:rsidP="002A541E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 xml:space="preserve">Action Item: Approve </w:t>
            </w:r>
            <w:r w:rsidR="00661F82" w:rsidRPr="00C431D3">
              <w:rPr>
                <w:rFonts w:asciiTheme="majorHAnsi" w:hAnsiTheme="majorHAnsi"/>
                <w:sz w:val="20"/>
                <w:szCs w:val="20"/>
              </w:rPr>
              <w:t>November</w:t>
            </w:r>
            <w:r w:rsidRPr="00C431D3">
              <w:rPr>
                <w:rFonts w:asciiTheme="majorHAnsi" w:hAnsiTheme="majorHAnsi"/>
                <w:sz w:val="20"/>
                <w:szCs w:val="20"/>
              </w:rPr>
              <w:t xml:space="preserve"> Minutes</w:t>
            </w:r>
          </w:p>
          <w:p w14:paraId="00634504" w14:textId="77777777" w:rsidR="00C431D3" w:rsidRPr="00C431D3" w:rsidRDefault="00C431D3" w:rsidP="002A541E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CD1EF0E" w14:textId="03662342" w:rsidR="00583385" w:rsidRPr="00C431D3" w:rsidRDefault="0069754C" w:rsidP="002A541E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Discussion</w:t>
            </w:r>
            <w:r w:rsidR="00583385" w:rsidRPr="00C431D3">
              <w:rPr>
                <w:rFonts w:asciiTheme="majorHAnsi" w:hAnsiTheme="majorHAnsi"/>
                <w:sz w:val="20"/>
                <w:szCs w:val="20"/>
              </w:rPr>
              <w:t xml:space="preserve"> Item: Pin Distribution</w:t>
            </w:r>
          </w:p>
        </w:tc>
        <w:tc>
          <w:tcPr>
            <w:tcW w:w="2250" w:type="dxa"/>
          </w:tcPr>
          <w:p w14:paraId="36F53607" w14:textId="224367B5" w:rsidR="009C520E" w:rsidRPr="00C431D3" w:rsidRDefault="000150C9" w:rsidP="00741DEA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Cornwall</w:t>
            </w:r>
          </w:p>
          <w:p w14:paraId="67CC7C4B" w14:textId="77777777" w:rsidR="00583385" w:rsidRPr="00C431D3" w:rsidRDefault="00583385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BED0ACA" w14:textId="7FFEA9FE" w:rsidR="00741DEA" w:rsidRPr="00C431D3" w:rsidRDefault="00741DEA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Cornwall</w:t>
            </w:r>
          </w:p>
          <w:p w14:paraId="3AC3B555" w14:textId="77777777" w:rsidR="00CF6446" w:rsidRPr="00C431D3" w:rsidRDefault="00583385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 xml:space="preserve">All Members </w:t>
            </w:r>
          </w:p>
          <w:p w14:paraId="3CD1EF0F" w14:textId="2958CB34" w:rsidR="00583385" w:rsidRPr="00C431D3" w:rsidRDefault="00583385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C7169" w:rsidRPr="004A46F2" w14:paraId="3CD1EF20" w14:textId="77777777" w:rsidTr="00C431D3">
        <w:trPr>
          <w:trHeight w:val="2668"/>
        </w:trPr>
        <w:tc>
          <w:tcPr>
            <w:tcW w:w="1569" w:type="dxa"/>
          </w:tcPr>
          <w:p w14:paraId="458E1BCF" w14:textId="22B7FE5A" w:rsidR="00324A6F" w:rsidRPr="00C431D3" w:rsidRDefault="00C441AA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7</w:t>
            </w:r>
            <w:r w:rsidR="003C7A11" w:rsidRPr="00C431D3">
              <w:rPr>
                <w:rFonts w:asciiTheme="majorHAnsi" w:hAnsiTheme="majorHAnsi"/>
                <w:sz w:val="20"/>
                <w:szCs w:val="20"/>
              </w:rPr>
              <w:t>:</w:t>
            </w:r>
            <w:r w:rsidRPr="00C431D3">
              <w:rPr>
                <w:rFonts w:asciiTheme="majorHAnsi" w:hAnsiTheme="majorHAnsi"/>
                <w:sz w:val="20"/>
                <w:szCs w:val="20"/>
              </w:rPr>
              <w:t>50</w:t>
            </w:r>
            <w:r w:rsidR="0060587F" w:rsidRPr="00C431D3">
              <w:rPr>
                <w:rFonts w:asciiTheme="majorHAnsi" w:hAnsiTheme="majorHAnsi"/>
                <w:sz w:val="20"/>
                <w:szCs w:val="20"/>
              </w:rPr>
              <w:t>am</w:t>
            </w:r>
          </w:p>
          <w:p w14:paraId="00812226" w14:textId="77777777" w:rsidR="00CF6446" w:rsidRPr="00C431D3" w:rsidRDefault="00CF6446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F42C857" w14:textId="5D87831C" w:rsidR="0025374C" w:rsidRPr="00C431D3" w:rsidRDefault="0025374C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8:</w:t>
            </w:r>
            <w:r w:rsidR="003C7A11" w:rsidRPr="00C431D3">
              <w:rPr>
                <w:rFonts w:asciiTheme="majorHAnsi" w:hAnsiTheme="majorHAnsi"/>
                <w:sz w:val="20"/>
                <w:szCs w:val="20"/>
              </w:rPr>
              <w:t>10</w:t>
            </w:r>
            <w:r w:rsidR="003B2C8F" w:rsidRPr="00C431D3">
              <w:rPr>
                <w:rFonts w:asciiTheme="majorHAnsi" w:hAnsiTheme="majorHAnsi"/>
                <w:sz w:val="20"/>
                <w:szCs w:val="20"/>
              </w:rPr>
              <w:t xml:space="preserve">am </w:t>
            </w:r>
          </w:p>
          <w:p w14:paraId="1F766AE5" w14:textId="77777777" w:rsidR="0025374C" w:rsidRPr="00C431D3" w:rsidRDefault="0025374C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CD1EF1D" w14:textId="77777777" w:rsidR="00324A6F" w:rsidRPr="00C431D3" w:rsidRDefault="0025374C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8:1</w:t>
            </w:r>
            <w:r w:rsidR="003C7A11" w:rsidRPr="00C431D3">
              <w:rPr>
                <w:rFonts w:asciiTheme="majorHAnsi" w:hAnsiTheme="majorHAnsi"/>
                <w:sz w:val="20"/>
                <w:szCs w:val="20"/>
              </w:rPr>
              <w:t>5</w:t>
            </w:r>
            <w:r w:rsidR="00FB5ACF" w:rsidRPr="00C431D3">
              <w:rPr>
                <w:rFonts w:asciiTheme="majorHAnsi" w:hAnsiTheme="majorHAnsi"/>
                <w:sz w:val="20"/>
                <w:szCs w:val="20"/>
              </w:rPr>
              <w:t>am</w:t>
            </w:r>
          </w:p>
        </w:tc>
        <w:tc>
          <w:tcPr>
            <w:tcW w:w="7516" w:type="dxa"/>
          </w:tcPr>
          <w:p w14:paraId="6E17CCED" w14:textId="1BC0EFBF" w:rsidR="00A01F08" w:rsidRPr="00C431D3" w:rsidRDefault="00701F66" w:rsidP="00755396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Discussion</w:t>
            </w:r>
            <w:r w:rsidR="00B35F9D" w:rsidRPr="00C431D3">
              <w:rPr>
                <w:rFonts w:asciiTheme="majorHAnsi" w:hAnsiTheme="majorHAnsi"/>
                <w:sz w:val="20"/>
                <w:szCs w:val="20"/>
              </w:rPr>
              <w:t xml:space="preserve"> Item: </w:t>
            </w:r>
            <w:r w:rsidR="00C431D3" w:rsidRPr="00C431D3">
              <w:rPr>
                <w:rFonts w:asciiTheme="majorHAnsi" w:hAnsiTheme="majorHAnsi"/>
                <w:sz w:val="20"/>
                <w:szCs w:val="20"/>
              </w:rPr>
              <w:t>Goal update</w:t>
            </w:r>
            <w:r w:rsidR="00755396" w:rsidRPr="00C431D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2ABDF1F8" w14:textId="77777777" w:rsidR="00CF6446" w:rsidRPr="00C431D3" w:rsidRDefault="00CF6446" w:rsidP="00755396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21DA207" w14:textId="77777777" w:rsidR="00A01F08" w:rsidRPr="00C431D3" w:rsidRDefault="00A01F08" w:rsidP="00A01F08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 xml:space="preserve">Discussion Item: Charter Proposals </w:t>
            </w:r>
          </w:p>
          <w:p w14:paraId="212512A3" w14:textId="77777777" w:rsidR="00A01F08" w:rsidRPr="00C431D3" w:rsidRDefault="00A01F08" w:rsidP="00755396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CD1EF1E" w14:textId="2177F86A" w:rsidR="00A01F08" w:rsidRPr="00C431D3" w:rsidRDefault="00A01F08" w:rsidP="00755396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 xml:space="preserve">Action item: </w:t>
            </w:r>
            <w:r w:rsidR="008455BE" w:rsidRPr="00C431D3">
              <w:rPr>
                <w:rFonts w:asciiTheme="majorHAnsi" w:hAnsiTheme="majorHAnsi"/>
                <w:sz w:val="20"/>
                <w:szCs w:val="20"/>
              </w:rPr>
              <w:t>C</w:t>
            </w:r>
            <w:r w:rsidRPr="00C431D3">
              <w:rPr>
                <w:rFonts w:asciiTheme="majorHAnsi" w:hAnsiTheme="majorHAnsi"/>
                <w:sz w:val="20"/>
                <w:szCs w:val="20"/>
              </w:rPr>
              <w:t xml:space="preserve">harter Dollar Proposals </w:t>
            </w:r>
          </w:p>
        </w:tc>
        <w:tc>
          <w:tcPr>
            <w:tcW w:w="2250" w:type="dxa"/>
          </w:tcPr>
          <w:p w14:paraId="3C69605B" w14:textId="384720C5" w:rsidR="00CF6446" w:rsidRPr="00C431D3" w:rsidRDefault="00CF6446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M</w:t>
            </w:r>
            <w:r w:rsidR="00C431D3" w:rsidRPr="00C431D3">
              <w:rPr>
                <w:rFonts w:asciiTheme="majorHAnsi" w:hAnsiTheme="majorHAnsi"/>
                <w:sz w:val="20"/>
                <w:szCs w:val="20"/>
              </w:rPr>
              <w:t xml:space="preserve">att McNamara </w:t>
            </w:r>
            <w:r w:rsidRPr="00C431D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752BB20B" w14:textId="77777777" w:rsidR="00CF6446" w:rsidRPr="00C431D3" w:rsidRDefault="00CF6446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584CA1D" w14:textId="1D0FACBB" w:rsidR="008D6FD3" w:rsidRPr="00C431D3" w:rsidRDefault="008C0A02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All Members</w:t>
            </w:r>
          </w:p>
          <w:p w14:paraId="48405D28" w14:textId="77777777" w:rsidR="0069754C" w:rsidRPr="00C431D3" w:rsidRDefault="0069754C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CD1EF1F" w14:textId="5836C56A" w:rsidR="00A01F08" w:rsidRPr="00C431D3" w:rsidRDefault="0069754C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Cornwall</w:t>
            </w:r>
          </w:p>
        </w:tc>
      </w:tr>
      <w:tr w:rsidR="003F2432" w:rsidRPr="004A46F2" w14:paraId="3CD1EF33" w14:textId="77777777" w:rsidTr="00C431D3">
        <w:trPr>
          <w:trHeight w:val="369"/>
        </w:trPr>
        <w:tc>
          <w:tcPr>
            <w:tcW w:w="1569" w:type="dxa"/>
          </w:tcPr>
          <w:p w14:paraId="3CD1EF30" w14:textId="6AC5E6A9" w:rsidR="003F2432" w:rsidRPr="00C431D3" w:rsidRDefault="007B7D94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8:</w:t>
            </w:r>
            <w:r w:rsidR="003C7A11" w:rsidRPr="00C431D3">
              <w:rPr>
                <w:rFonts w:asciiTheme="majorHAnsi" w:hAnsiTheme="majorHAnsi"/>
                <w:sz w:val="20"/>
                <w:szCs w:val="20"/>
              </w:rPr>
              <w:t>20</w:t>
            </w:r>
            <w:r w:rsidR="003F2432" w:rsidRPr="00C431D3">
              <w:rPr>
                <w:rFonts w:asciiTheme="majorHAnsi" w:hAnsiTheme="majorHAnsi"/>
                <w:sz w:val="20"/>
                <w:szCs w:val="20"/>
              </w:rPr>
              <w:t>am</w:t>
            </w:r>
          </w:p>
        </w:tc>
        <w:tc>
          <w:tcPr>
            <w:tcW w:w="7516" w:type="dxa"/>
          </w:tcPr>
          <w:p w14:paraId="3CD1EF31" w14:textId="13F95EFF" w:rsidR="003F2432" w:rsidRPr="00C431D3" w:rsidRDefault="00F34A1B" w:rsidP="006868FF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Informational</w:t>
            </w:r>
            <w:r w:rsidR="003F2432" w:rsidRPr="00C431D3">
              <w:rPr>
                <w:rFonts w:asciiTheme="majorHAnsi" w:hAnsiTheme="majorHAnsi"/>
                <w:sz w:val="20"/>
                <w:szCs w:val="20"/>
              </w:rPr>
              <w:t xml:space="preserve"> Item: </w:t>
            </w:r>
            <w:r w:rsidRPr="00C431D3">
              <w:rPr>
                <w:rFonts w:asciiTheme="majorHAnsi" w:hAnsiTheme="majorHAnsi"/>
                <w:sz w:val="20"/>
                <w:szCs w:val="20"/>
              </w:rPr>
              <w:t xml:space="preserve">Principals Update </w:t>
            </w:r>
          </w:p>
        </w:tc>
        <w:tc>
          <w:tcPr>
            <w:tcW w:w="2250" w:type="dxa"/>
          </w:tcPr>
          <w:p w14:paraId="2C086A62" w14:textId="77777777" w:rsidR="003F2432" w:rsidRPr="00C431D3" w:rsidRDefault="00F34A1B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Mr. Martin</w:t>
            </w:r>
          </w:p>
          <w:p w14:paraId="3CD1EF32" w14:textId="23046B59" w:rsidR="00C431D3" w:rsidRPr="00C431D3" w:rsidRDefault="00C431D3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F2432" w:rsidRPr="004A46F2" w14:paraId="3CD1EF37" w14:textId="77777777" w:rsidTr="00C431D3">
        <w:trPr>
          <w:trHeight w:val="50"/>
        </w:trPr>
        <w:tc>
          <w:tcPr>
            <w:tcW w:w="1569" w:type="dxa"/>
          </w:tcPr>
          <w:p w14:paraId="3539A95D" w14:textId="0F4941CA" w:rsidR="003F2432" w:rsidRPr="00C431D3" w:rsidRDefault="007B7D94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8:</w:t>
            </w:r>
            <w:r w:rsidR="003C7A11" w:rsidRPr="00C431D3">
              <w:rPr>
                <w:rFonts w:asciiTheme="majorHAnsi" w:hAnsiTheme="majorHAnsi"/>
                <w:sz w:val="20"/>
                <w:szCs w:val="20"/>
              </w:rPr>
              <w:t>30</w:t>
            </w:r>
            <w:r w:rsidR="003F2432" w:rsidRPr="00C431D3">
              <w:rPr>
                <w:rFonts w:asciiTheme="majorHAnsi" w:hAnsiTheme="majorHAnsi"/>
                <w:sz w:val="20"/>
                <w:szCs w:val="20"/>
              </w:rPr>
              <w:t>am</w:t>
            </w:r>
          </w:p>
          <w:p w14:paraId="0D133A93" w14:textId="1178DA0F" w:rsidR="00DD46F7" w:rsidRPr="00C431D3" w:rsidRDefault="00DD46F7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CD1EF34" w14:textId="5132E61D" w:rsidR="00DD46F7" w:rsidRPr="00C431D3" w:rsidRDefault="08ECCAA2" w:rsidP="00BE6D18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8:</w:t>
            </w:r>
            <w:r w:rsidR="003C7A11" w:rsidRPr="00C431D3">
              <w:rPr>
                <w:rFonts w:asciiTheme="majorHAnsi" w:hAnsiTheme="majorHAnsi"/>
                <w:sz w:val="20"/>
                <w:szCs w:val="20"/>
              </w:rPr>
              <w:t>35</w:t>
            </w:r>
            <w:r w:rsidRPr="00C431D3">
              <w:rPr>
                <w:rFonts w:asciiTheme="majorHAnsi" w:hAnsiTheme="majorHAnsi"/>
                <w:sz w:val="20"/>
                <w:szCs w:val="20"/>
              </w:rPr>
              <w:t>am</w:t>
            </w:r>
          </w:p>
        </w:tc>
        <w:tc>
          <w:tcPr>
            <w:tcW w:w="7516" w:type="dxa"/>
          </w:tcPr>
          <w:p w14:paraId="2B752882" w14:textId="77777777" w:rsidR="00DD46F7" w:rsidRPr="00C431D3" w:rsidRDefault="00DD46F7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Discussion Item: Draft Next Meeting Agenda</w:t>
            </w:r>
          </w:p>
          <w:p w14:paraId="69664F9A" w14:textId="77777777" w:rsidR="00C431D3" w:rsidRPr="00C431D3" w:rsidRDefault="00C431D3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D7E9913" w14:textId="7D66BCCF" w:rsidR="006438C3" w:rsidRPr="00C431D3" w:rsidRDefault="006438C3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 xml:space="preserve">Discussion Item: </w:t>
            </w:r>
            <w:proofErr w:type="gramStart"/>
            <w:r w:rsidRPr="00C431D3">
              <w:rPr>
                <w:rFonts w:asciiTheme="majorHAnsi" w:hAnsiTheme="majorHAnsi"/>
                <w:sz w:val="20"/>
                <w:szCs w:val="20"/>
              </w:rPr>
              <w:t>Change</w:t>
            </w:r>
            <w:proofErr w:type="gramEnd"/>
            <w:r w:rsidRPr="00C431D3">
              <w:rPr>
                <w:rFonts w:asciiTheme="majorHAnsi" w:hAnsiTheme="majorHAnsi"/>
                <w:sz w:val="20"/>
                <w:szCs w:val="20"/>
              </w:rPr>
              <w:t xml:space="preserve"> Next Meeting Date </w:t>
            </w:r>
          </w:p>
          <w:p w14:paraId="6757D67B" w14:textId="26C0CC5F" w:rsidR="00C431D3" w:rsidRPr="00C431D3" w:rsidRDefault="00C431D3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 xml:space="preserve">February 19, 20 or 25 </w:t>
            </w:r>
          </w:p>
          <w:p w14:paraId="0985743E" w14:textId="77777777" w:rsidR="00C431D3" w:rsidRPr="00C431D3" w:rsidRDefault="00C431D3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4355422" w14:textId="7857AF4F" w:rsidR="00C431D3" w:rsidRPr="00C431D3" w:rsidRDefault="00C431D3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 xml:space="preserve">Discussion Item: Budget Committee Meeting </w:t>
            </w:r>
          </w:p>
          <w:p w14:paraId="6DCFF388" w14:textId="40940B22" w:rsidR="00C431D3" w:rsidRPr="00C431D3" w:rsidRDefault="00C431D3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February 12 or 13</w:t>
            </w:r>
          </w:p>
          <w:p w14:paraId="418371B4" w14:textId="77777777" w:rsidR="00BE6D18" w:rsidRPr="00C431D3" w:rsidRDefault="00BE6D18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CD1EF35" w14:textId="65DDF7D9" w:rsidR="00BC4C3C" w:rsidRPr="00C431D3" w:rsidRDefault="00DD46F7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Action Item: Meeting Adjournment</w:t>
            </w:r>
          </w:p>
        </w:tc>
        <w:tc>
          <w:tcPr>
            <w:tcW w:w="2250" w:type="dxa"/>
          </w:tcPr>
          <w:p w14:paraId="76FCCF40" w14:textId="0CF3EDD9" w:rsidR="003F2432" w:rsidRPr="00C431D3" w:rsidRDefault="00DD46F7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>All Members</w:t>
            </w:r>
          </w:p>
          <w:p w14:paraId="286893C9" w14:textId="77777777" w:rsidR="009E7F87" w:rsidRPr="00C431D3" w:rsidRDefault="009E7F87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CC408EC" w14:textId="77777777" w:rsidR="00DD46F7" w:rsidRPr="00C431D3" w:rsidRDefault="000150C9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 xml:space="preserve">Cornwall </w:t>
            </w:r>
          </w:p>
          <w:p w14:paraId="4E15BFF5" w14:textId="77777777" w:rsidR="00C431D3" w:rsidRPr="00C431D3" w:rsidRDefault="00C431D3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4376791" w14:textId="77777777" w:rsidR="00C431D3" w:rsidRPr="00C431D3" w:rsidRDefault="00C431D3" w:rsidP="009E7F8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CD1EF36" w14:textId="157BE735" w:rsidR="00C431D3" w:rsidRPr="00C431D3" w:rsidRDefault="00C431D3" w:rsidP="009E7F87">
            <w:pPr>
              <w:rPr>
                <w:rFonts w:asciiTheme="majorHAnsi" w:hAnsiTheme="majorHAnsi"/>
                <w:sz w:val="20"/>
                <w:szCs w:val="20"/>
              </w:rPr>
            </w:pPr>
            <w:r w:rsidRPr="00C431D3">
              <w:rPr>
                <w:rFonts w:asciiTheme="majorHAnsi" w:hAnsiTheme="majorHAnsi"/>
                <w:sz w:val="20"/>
                <w:szCs w:val="20"/>
              </w:rPr>
              <w:t xml:space="preserve">Budget Committee </w:t>
            </w:r>
          </w:p>
        </w:tc>
      </w:tr>
    </w:tbl>
    <w:p w14:paraId="3CD1EF38" w14:textId="3207B3CA" w:rsidR="006B7020" w:rsidRPr="004A46F2" w:rsidRDefault="00920FFE" w:rsidP="00B22ECB">
      <w:pPr>
        <w:pStyle w:val="Heading1"/>
        <w:pBdr>
          <w:top w:val="single" w:sz="4" w:space="31" w:color="7A610D" w:themeColor="accent3" w:themeShade="80"/>
        </w:pBdr>
        <w:tabs>
          <w:tab w:val="left" w:pos="9290"/>
        </w:tabs>
      </w:pPr>
      <w:r>
        <w:t>Mee</w:t>
      </w:r>
      <w:r w:rsidR="006B7020" w:rsidRPr="004A46F2">
        <w:t>ting Norms</w:t>
      </w:r>
    </w:p>
    <w:p w14:paraId="375533E9" w14:textId="7A3FBADD" w:rsidR="009D43FB" w:rsidRPr="004A46F2" w:rsidRDefault="00C60858" w:rsidP="006868FF">
      <w:pPr>
        <w:jc w:val="center"/>
        <w:rPr>
          <w:rFonts w:asciiTheme="majorHAnsi" w:hAnsiTheme="majorHAnsi"/>
          <w:sz w:val="24"/>
          <w:szCs w:val="24"/>
        </w:rPr>
      </w:pPr>
      <w:r w:rsidRPr="004A46F2">
        <w:rPr>
          <w:rFonts w:asciiTheme="majorHAnsi" w:hAnsiTheme="majorHAnsi"/>
          <w:sz w:val="24"/>
          <w:szCs w:val="24"/>
        </w:rPr>
        <w:t>Silences Phones</w:t>
      </w:r>
      <w:r w:rsidR="006B7020" w:rsidRPr="004A46F2">
        <w:rPr>
          <w:rFonts w:asciiTheme="majorHAnsi" w:hAnsiTheme="majorHAnsi"/>
          <w:sz w:val="24"/>
          <w:szCs w:val="24"/>
        </w:rPr>
        <w:t xml:space="preserve"> | Be Respectful of Others’ Opinions | Work for the Good of All Students</w:t>
      </w:r>
    </w:p>
    <w:sectPr w:rsidR="009D43FB" w:rsidRPr="004A46F2" w:rsidSect="00B2036D">
      <w:footerReference w:type="default" r:id="rId12"/>
      <w:pgSz w:w="12240" w:h="15840"/>
      <w:pgMar w:top="27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10529" w14:textId="77777777" w:rsidR="009C6E22" w:rsidRDefault="009C6E22">
      <w:r>
        <w:separator/>
      </w:r>
    </w:p>
  </w:endnote>
  <w:endnote w:type="continuationSeparator" w:id="0">
    <w:p w14:paraId="59E50999" w14:textId="77777777" w:rsidR="009C6E22" w:rsidRDefault="009C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EF49" w14:textId="77777777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8B313" w14:textId="77777777" w:rsidR="009C6E22" w:rsidRDefault="009C6E22">
      <w:r>
        <w:separator/>
      </w:r>
    </w:p>
  </w:footnote>
  <w:footnote w:type="continuationSeparator" w:id="0">
    <w:p w14:paraId="6D995B7B" w14:textId="77777777" w:rsidR="009C6E22" w:rsidRDefault="009C6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94EB7"/>
    <w:multiLevelType w:val="hybridMultilevel"/>
    <w:tmpl w:val="ECAA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9E688B"/>
    <w:multiLevelType w:val="hybridMultilevel"/>
    <w:tmpl w:val="7DC4694A"/>
    <w:lvl w:ilvl="0" w:tplc="D4B4B8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B8E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CEB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E6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40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A6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E4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263A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21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2933D"/>
    <w:multiLevelType w:val="hybridMultilevel"/>
    <w:tmpl w:val="4CACC1BE"/>
    <w:lvl w:ilvl="0" w:tplc="06F654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DFC9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641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2B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E5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B01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4E3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A72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D63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825BE"/>
    <w:multiLevelType w:val="hybridMultilevel"/>
    <w:tmpl w:val="393C1FA6"/>
    <w:lvl w:ilvl="0" w:tplc="78C80A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88E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48A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4A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88E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0A6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1AB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667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5844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2CD1E1"/>
    <w:multiLevelType w:val="hybridMultilevel"/>
    <w:tmpl w:val="D47EA224"/>
    <w:lvl w:ilvl="0" w:tplc="F1282A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37AC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0A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A6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835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61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D2E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C84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A68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46D14"/>
    <w:multiLevelType w:val="hybridMultilevel"/>
    <w:tmpl w:val="827A1EBC"/>
    <w:lvl w:ilvl="0" w:tplc="82F8F3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E81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6C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A0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A6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0D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22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96F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767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947A2C"/>
    <w:multiLevelType w:val="hybridMultilevel"/>
    <w:tmpl w:val="3926B482"/>
    <w:lvl w:ilvl="0" w:tplc="4EE660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0E2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E7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20C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06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5A1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E4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46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80B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767DF"/>
    <w:multiLevelType w:val="hybridMultilevel"/>
    <w:tmpl w:val="B082F83C"/>
    <w:lvl w:ilvl="0" w:tplc="BD2011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3D28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14E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A8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C3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ED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805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4B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05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76B2A5"/>
    <w:multiLevelType w:val="hybridMultilevel"/>
    <w:tmpl w:val="5210B33A"/>
    <w:lvl w:ilvl="0" w:tplc="53E4A4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73AC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AD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05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AD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941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DA5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46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EE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53059"/>
    <w:multiLevelType w:val="hybridMultilevel"/>
    <w:tmpl w:val="342CCA1E"/>
    <w:lvl w:ilvl="0" w:tplc="63E268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F64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28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EE0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165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EA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C8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FCD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A20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45226"/>
    <w:multiLevelType w:val="hybridMultilevel"/>
    <w:tmpl w:val="B7024E2C"/>
    <w:lvl w:ilvl="0" w:tplc="402438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3C6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BE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AE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A4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A8D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64B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2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FA6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0C902D"/>
    <w:multiLevelType w:val="hybridMultilevel"/>
    <w:tmpl w:val="84FE9A2A"/>
    <w:lvl w:ilvl="0" w:tplc="EC96F9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132B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EEB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968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4050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B0B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8C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66E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024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678310">
    <w:abstractNumId w:val="25"/>
  </w:num>
  <w:num w:numId="2" w16cid:durableId="1328945913">
    <w:abstractNumId w:val="24"/>
  </w:num>
  <w:num w:numId="3" w16cid:durableId="141851797">
    <w:abstractNumId w:val="15"/>
  </w:num>
  <w:num w:numId="4" w16cid:durableId="128138123">
    <w:abstractNumId w:val="27"/>
  </w:num>
  <w:num w:numId="5" w16cid:durableId="1017386097">
    <w:abstractNumId w:val="23"/>
  </w:num>
  <w:num w:numId="6" w16cid:durableId="1812290195">
    <w:abstractNumId w:val="16"/>
  </w:num>
  <w:num w:numId="7" w16cid:durableId="1245186346">
    <w:abstractNumId w:val="17"/>
  </w:num>
  <w:num w:numId="8" w16cid:durableId="508301432">
    <w:abstractNumId w:val="20"/>
  </w:num>
  <w:num w:numId="9" w16cid:durableId="173887232">
    <w:abstractNumId w:val="18"/>
  </w:num>
  <w:num w:numId="10" w16cid:durableId="1113404918">
    <w:abstractNumId w:val="22"/>
  </w:num>
  <w:num w:numId="11" w16cid:durableId="1800879380">
    <w:abstractNumId w:val="21"/>
  </w:num>
  <w:num w:numId="12" w16cid:durableId="1314917144">
    <w:abstractNumId w:val="19"/>
  </w:num>
  <w:num w:numId="13" w16cid:durableId="446000177">
    <w:abstractNumId w:val="26"/>
  </w:num>
  <w:num w:numId="14" w16cid:durableId="1517966665">
    <w:abstractNumId w:val="13"/>
  </w:num>
  <w:num w:numId="15" w16cid:durableId="534586783">
    <w:abstractNumId w:val="10"/>
  </w:num>
  <w:num w:numId="16" w16cid:durableId="1545092555">
    <w:abstractNumId w:val="14"/>
  </w:num>
  <w:num w:numId="17" w16cid:durableId="1588535310">
    <w:abstractNumId w:val="9"/>
  </w:num>
  <w:num w:numId="18" w16cid:durableId="1207721897">
    <w:abstractNumId w:val="7"/>
  </w:num>
  <w:num w:numId="19" w16cid:durableId="160393836">
    <w:abstractNumId w:val="6"/>
  </w:num>
  <w:num w:numId="20" w16cid:durableId="1612666860">
    <w:abstractNumId w:val="5"/>
  </w:num>
  <w:num w:numId="21" w16cid:durableId="1296646116">
    <w:abstractNumId w:val="4"/>
  </w:num>
  <w:num w:numId="22" w16cid:durableId="619455675">
    <w:abstractNumId w:val="8"/>
  </w:num>
  <w:num w:numId="23" w16cid:durableId="35005886">
    <w:abstractNumId w:val="3"/>
  </w:num>
  <w:num w:numId="24" w16cid:durableId="760300728">
    <w:abstractNumId w:val="2"/>
  </w:num>
  <w:num w:numId="25" w16cid:durableId="1612860909">
    <w:abstractNumId w:val="1"/>
  </w:num>
  <w:num w:numId="26" w16cid:durableId="430783873">
    <w:abstractNumId w:val="0"/>
  </w:num>
  <w:num w:numId="27" w16cid:durableId="1370686429">
    <w:abstractNumId w:val="11"/>
  </w:num>
  <w:num w:numId="28" w16cid:durableId="119105556">
    <w:abstractNumId w:val="28"/>
  </w:num>
  <w:num w:numId="29" w16cid:durableId="13037738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137EE"/>
    <w:rsid w:val="000150C9"/>
    <w:rsid w:val="00020B0A"/>
    <w:rsid w:val="00053122"/>
    <w:rsid w:val="00055BCD"/>
    <w:rsid w:val="00057072"/>
    <w:rsid w:val="000679F2"/>
    <w:rsid w:val="00077644"/>
    <w:rsid w:val="0008586D"/>
    <w:rsid w:val="00091924"/>
    <w:rsid w:val="00092DCA"/>
    <w:rsid w:val="00096753"/>
    <w:rsid w:val="000A180F"/>
    <w:rsid w:val="000B3751"/>
    <w:rsid w:val="000B3CB8"/>
    <w:rsid w:val="000B6065"/>
    <w:rsid w:val="000C47A3"/>
    <w:rsid w:val="000C4AFA"/>
    <w:rsid w:val="000E01CD"/>
    <w:rsid w:val="000E7A35"/>
    <w:rsid w:val="00102E15"/>
    <w:rsid w:val="00141B2B"/>
    <w:rsid w:val="0015208A"/>
    <w:rsid w:val="001632EE"/>
    <w:rsid w:val="00164F9A"/>
    <w:rsid w:val="001A041B"/>
    <w:rsid w:val="001A0B65"/>
    <w:rsid w:val="001A1577"/>
    <w:rsid w:val="001A5E90"/>
    <w:rsid w:val="001B4D7F"/>
    <w:rsid w:val="001C1019"/>
    <w:rsid w:val="001C478F"/>
    <w:rsid w:val="001C6304"/>
    <w:rsid w:val="001D0897"/>
    <w:rsid w:val="001D2A94"/>
    <w:rsid w:val="001D5040"/>
    <w:rsid w:val="001E74E8"/>
    <w:rsid w:val="001F21B5"/>
    <w:rsid w:val="001F2A39"/>
    <w:rsid w:val="001F32A9"/>
    <w:rsid w:val="001F615D"/>
    <w:rsid w:val="00203FC9"/>
    <w:rsid w:val="00207BCB"/>
    <w:rsid w:val="002111DD"/>
    <w:rsid w:val="00215232"/>
    <w:rsid w:val="00217FA0"/>
    <w:rsid w:val="002202D7"/>
    <w:rsid w:val="00234D4E"/>
    <w:rsid w:val="002358C7"/>
    <w:rsid w:val="0024050A"/>
    <w:rsid w:val="00251210"/>
    <w:rsid w:val="0025374C"/>
    <w:rsid w:val="00267B5F"/>
    <w:rsid w:val="00275FC3"/>
    <w:rsid w:val="00293D81"/>
    <w:rsid w:val="00294963"/>
    <w:rsid w:val="00295601"/>
    <w:rsid w:val="002A541E"/>
    <w:rsid w:val="002A7092"/>
    <w:rsid w:val="002B6987"/>
    <w:rsid w:val="002D0A5E"/>
    <w:rsid w:val="002D3A60"/>
    <w:rsid w:val="002D6ECC"/>
    <w:rsid w:val="002F135E"/>
    <w:rsid w:val="003105EB"/>
    <w:rsid w:val="00310D52"/>
    <w:rsid w:val="00322AA9"/>
    <w:rsid w:val="00324A6F"/>
    <w:rsid w:val="00341455"/>
    <w:rsid w:val="003511A5"/>
    <w:rsid w:val="00354D4E"/>
    <w:rsid w:val="00361FED"/>
    <w:rsid w:val="00365C3E"/>
    <w:rsid w:val="00374240"/>
    <w:rsid w:val="003762D9"/>
    <w:rsid w:val="003844D0"/>
    <w:rsid w:val="00391C93"/>
    <w:rsid w:val="00393880"/>
    <w:rsid w:val="003A19C7"/>
    <w:rsid w:val="003A2CE0"/>
    <w:rsid w:val="003A3A4C"/>
    <w:rsid w:val="003A7BBF"/>
    <w:rsid w:val="003B2C8F"/>
    <w:rsid w:val="003C7A11"/>
    <w:rsid w:val="003E16C9"/>
    <w:rsid w:val="003F2432"/>
    <w:rsid w:val="00402313"/>
    <w:rsid w:val="004027D0"/>
    <w:rsid w:val="00406AC2"/>
    <w:rsid w:val="0041239B"/>
    <w:rsid w:val="0041291F"/>
    <w:rsid w:val="00422E31"/>
    <w:rsid w:val="0042555F"/>
    <w:rsid w:val="00434D2B"/>
    <w:rsid w:val="0046546D"/>
    <w:rsid w:val="00465C02"/>
    <w:rsid w:val="0048612F"/>
    <w:rsid w:val="0049237B"/>
    <w:rsid w:val="004A46F2"/>
    <w:rsid w:val="004C6F94"/>
    <w:rsid w:val="004D38FF"/>
    <w:rsid w:val="004D3C18"/>
    <w:rsid w:val="004E0994"/>
    <w:rsid w:val="004E6392"/>
    <w:rsid w:val="004F072E"/>
    <w:rsid w:val="005252E5"/>
    <w:rsid w:val="005335D6"/>
    <w:rsid w:val="005347AC"/>
    <w:rsid w:val="0054169F"/>
    <w:rsid w:val="0054380D"/>
    <w:rsid w:val="00553400"/>
    <w:rsid w:val="00555698"/>
    <w:rsid w:val="00561654"/>
    <w:rsid w:val="0056207B"/>
    <w:rsid w:val="00564B74"/>
    <w:rsid w:val="005748F8"/>
    <w:rsid w:val="00583385"/>
    <w:rsid w:val="0059165E"/>
    <w:rsid w:val="005951FE"/>
    <w:rsid w:val="00595F10"/>
    <w:rsid w:val="005B624C"/>
    <w:rsid w:val="005B76B5"/>
    <w:rsid w:val="005C75C2"/>
    <w:rsid w:val="005D1B74"/>
    <w:rsid w:val="005E18B7"/>
    <w:rsid w:val="005E47CB"/>
    <w:rsid w:val="00604FBD"/>
    <w:rsid w:val="0060587F"/>
    <w:rsid w:val="006065FF"/>
    <w:rsid w:val="00612F8E"/>
    <w:rsid w:val="00625085"/>
    <w:rsid w:val="006438C3"/>
    <w:rsid w:val="00643F92"/>
    <w:rsid w:val="00646228"/>
    <w:rsid w:val="006515AF"/>
    <w:rsid w:val="00651C4A"/>
    <w:rsid w:val="006562B1"/>
    <w:rsid w:val="00661F82"/>
    <w:rsid w:val="0067178F"/>
    <w:rsid w:val="00673EB2"/>
    <w:rsid w:val="00676A8C"/>
    <w:rsid w:val="006800B1"/>
    <w:rsid w:val="006868FF"/>
    <w:rsid w:val="006948B3"/>
    <w:rsid w:val="006966DD"/>
    <w:rsid w:val="0069754C"/>
    <w:rsid w:val="006B2068"/>
    <w:rsid w:val="006B7020"/>
    <w:rsid w:val="006C2115"/>
    <w:rsid w:val="006C5AE0"/>
    <w:rsid w:val="006E6FC4"/>
    <w:rsid w:val="006F32B6"/>
    <w:rsid w:val="00701F66"/>
    <w:rsid w:val="007279C1"/>
    <w:rsid w:val="0074084E"/>
    <w:rsid w:val="00741DEA"/>
    <w:rsid w:val="00747D97"/>
    <w:rsid w:val="00750437"/>
    <w:rsid w:val="007530CA"/>
    <w:rsid w:val="00755396"/>
    <w:rsid w:val="00761DEA"/>
    <w:rsid w:val="00780270"/>
    <w:rsid w:val="0079166F"/>
    <w:rsid w:val="007A3B7C"/>
    <w:rsid w:val="007A7603"/>
    <w:rsid w:val="007B08A2"/>
    <w:rsid w:val="007B7D94"/>
    <w:rsid w:val="007B7FDF"/>
    <w:rsid w:val="007D0F5A"/>
    <w:rsid w:val="007D41E1"/>
    <w:rsid w:val="007D57CE"/>
    <w:rsid w:val="00802038"/>
    <w:rsid w:val="00820C16"/>
    <w:rsid w:val="00824BD7"/>
    <w:rsid w:val="008353E2"/>
    <w:rsid w:val="0084178C"/>
    <w:rsid w:val="00841BE8"/>
    <w:rsid w:val="008455BE"/>
    <w:rsid w:val="0084680E"/>
    <w:rsid w:val="00861986"/>
    <w:rsid w:val="00865090"/>
    <w:rsid w:val="00873F41"/>
    <w:rsid w:val="00887934"/>
    <w:rsid w:val="008B2E4D"/>
    <w:rsid w:val="008B3E75"/>
    <w:rsid w:val="008B5381"/>
    <w:rsid w:val="008B6F6A"/>
    <w:rsid w:val="008C0A02"/>
    <w:rsid w:val="008C6212"/>
    <w:rsid w:val="008D53FD"/>
    <w:rsid w:val="008D6FD3"/>
    <w:rsid w:val="008E7104"/>
    <w:rsid w:val="008F3A7E"/>
    <w:rsid w:val="00900D4E"/>
    <w:rsid w:val="0091067B"/>
    <w:rsid w:val="00920FFE"/>
    <w:rsid w:val="0092131B"/>
    <w:rsid w:val="00937CE7"/>
    <w:rsid w:val="00946749"/>
    <w:rsid w:val="00977CE4"/>
    <w:rsid w:val="0098328E"/>
    <w:rsid w:val="00990881"/>
    <w:rsid w:val="009A2149"/>
    <w:rsid w:val="009A2FF4"/>
    <w:rsid w:val="009B349F"/>
    <w:rsid w:val="009B37B8"/>
    <w:rsid w:val="009C4FB6"/>
    <w:rsid w:val="009C520E"/>
    <w:rsid w:val="009C6E22"/>
    <w:rsid w:val="009D43FB"/>
    <w:rsid w:val="009E30E5"/>
    <w:rsid w:val="009E362E"/>
    <w:rsid w:val="009E7F87"/>
    <w:rsid w:val="00A01F08"/>
    <w:rsid w:val="00A02066"/>
    <w:rsid w:val="00A05634"/>
    <w:rsid w:val="00A16F36"/>
    <w:rsid w:val="00A20770"/>
    <w:rsid w:val="00A250B3"/>
    <w:rsid w:val="00A32A49"/>
    <w:rsid w:val="00A3333A"/>
    <w:rsid w:val="00A62060"/>
    <w:rsid w:val="00A666ED"/>
    <w:rsid w:val="00A667BA"/>
    <w:rsid w:val="00A673B9"/>
    <w:rsid w:val="00A700B1"/>
    <w:rsid w:val="00A706CC"/>
    <w:rsid w:val="00A77BAC"/>
    <w:rsid w:val="00A945B1"/>
    <w:rsid w:val="00AA1798"/>
    <w:rsid w:val="00AB0DE4"/>
    <w:rsid w:val="00AD3A60"/>
    <w:rsid w:val="00AE4B7F"/>
    <w:rsid w:val="00AF550E"/>
    <w:rsid w:val="00B1761E"/>
    <w:rsid w:val="00B2036D"/>
    <w:rsid w:val="00B22ECB"/>
    <w:rsid w:val="00B32E0E"/>
    <w:rsid w:val="00B35F9D"/>
    <w:rsid w:val="00B455A6"/>
    <w:rsid w:val="00B613E0"/>
    <w:rsid w:val="00B63810"/>
    <w:rsid w:val="00B7219E"/>
    <w:rsid w:val="00B77757"/>
    <w:rsid w:val="00B835B9"/>
    <w:rsid w:val="00B83A8A"/>
    <w:rsid w:val="00B84222"/>
    <w:rsid w:val="00B95DB4"/>
    <w:rsid w:val="00BA2DC5"/>
    <w:rsid w:val="00BB0A66"/>
    <w:rsid w:val="00BC066E"/>
    <w:rsid w:val="00BC4C3C"/>
    <w:rsid w:val="00BD2FFC"/>
    <w:rsid w:val="00BE64A2"/>
    <w:rsid w:val="00BE6D18"/>
    <w:rsid w:val="00BE6E91"/>
    <w:rsid w:val="00BF5611"/>
    <w:rsid w:val="00C10233"/>
    <w:rsid w:val="00C1689B"/>
    <w:rsid w:val="00C2172A"/>
    <w:rsid w:val="00C229F0"/>
    <w:rsid w:val="00C249C6"/>
    <w:rsid w:val="00C33CEC"/>
    <w:rsid w:val="00C431D3"/>
    <w:rsid w:val="00C441AA"/>
    <w:rsid w:val="00C44A5B"/>
    <w:rsid w:val="00C45260"/>
    <w:rsid w:val="00C52473"/>
    <w:rsid w:val="00C54E04"/>
    <w:rsid w:val="00C56017"/>
    <w:rsid w:val="00C60858"/>
    <w:rsid w:val="00C624F5"/>
    <w:rsid w:val="00C70305"/>
    <w:rsid w:val="00C703E5"/>
    <w:rsid w:val="00C7748D"/>
    <w:rsid w:val="00C82198"/>
    <w:rsid w:val="00C86790"/>
    <w:rsid w:val="00CA1942"/>
    <w:rsid w:val="00CB101D"/>
    <w:rsid w:val="00CC1FB0"/>
    <w:rsid w:val="00CC5E63"/>
    <w:rsid w:val="00CD3008"/>
    <w:rsid w:val="00CD3E3E"/>
    <w:rsid w:val="00CF6446"/>
    <w:rsid w:val="00D0630C"/>
    <w:rsid w:val="00D130E6"/>
    <w:rsid w:val="00D21397"/>
    <w:rsid w:val="00D2367A"/>
    <w:rsid w:val="00D269E7"/>
    <w:rsid w:val="00D304D6"/>
    <w:rsid w:val="00D34FA2"/>
    <w:rsid w:val="00D64F6B"/>
    <w:rsid w:val="00D74CE5"/>
    <w:rsid w:val="00D827D1"/>
    <w:rsid w:val="00D8320C"/>
    <w:rsid w:val="00D9023A"/>
    <w:rsid w:val="00D92060"/>
    <w:rsid w:val="00DA31D3"/>
    <w:rsid w:val="00DB0C31"/>
    <w:rsid w:val="00DB1F09"/>
    <w:rsid w:val="00DB6B4C"/>
    <w:rsid w:val="00DC3675"/>
    <w:rsid w:val="00DC3CC7"/>
    <w:rsid w:val="00DC5312"/>
    <w:rsid w:val="00DD46F7"/>
    <w:rsid w:val="00DE0016"/>
    <w:rsid w:val="00DE6FDA"/>
    <w:rsid w:val="00DF0DBF"/>
    <w:rsid w:val="00DF32F7"/>
    <w:rsid w:val="00E05A14"/>
    <w:rsid w:val="00E30819"/>
    <w:rsid w:val="00E63A1A"/>
    <w:rsid w:val="00E6487E"/>
    <w:rsid w:val="00E661C1"/>
    <w:rsid w:val="00E71273"/>
    <w:rsid w:val="00E712D0"/>
    <w:rsid w:val="00E72C7E"/>
    <w:rsid w:val="00E74451"/>
    <w:rsid w:val="00E96A7D"/>
    <w:rsid w:val="00EA4168"/>
    <w:rsid w:val="00EC7169"/>
    <w:rsid w:val="00ED41E9"/>
    <w:rsid w:val="00ED6850"/>
    <w:rsid w:val="00ED7FBA"/>
    <w:rsid w:val="00EE2C28"/>
    <w:rsid w:val="00EF3106"/>
    <w:rsid w:val="00F04395"/>
    <w:rsid w:val="00F06495"/>
    <w:rsid w:val="00F13B5E"/>
    <w:rsid w:val="00F34A1B"/>
    <w:rsid w:val="00F4567D"/>
    <w:rsid w:val="00F61747"/>
    <w:rsid w:val="00F64388"/>
    <w:rsid w:val="00F709F9"/>
    <w:rsid w:val="00F720D6"/>
    <w:rsid w:val="00F741FF"/>
    <w:rsid w:val="00F87A05"/>
    <w:rsid w:val="00FB3459"/>
    <w:rsid w:val="00FB5ACF"/>
    <w:rsid w:val="00FC3106"/>
    <w:rsid w:val="00FD4888"/>
    <w:rsid w:val="00FE00CD"/>
    <w:rsid w:val="00FF1045"/>
    <w:rsid w:val="04A68120"/>
    <w:rsid w:val="0739B7EC"/>
    <w:rsid w:val="08ECCAA2"/>
    <w:rsid w:val="090A2DF2"/>
    <w:rsid w:val="0BB1AC84"/>
    <w:rsid w:val="0DDFD25B"/>
    <w:rsid w:val="0F19FC7E"/>
    <w:rsid w:val="0F3BC35F"/>
    <w:rsid w:val="1019EB2B"/>
    <w:rsid w:val="112EC10A"/>
    <w:rsid w:val="114B7625"/>
    <w:rsid w:val="1189D5DF"/>
    <w:rsid w:val="13224757"/>
    <w:rsid w:val="175B7AC2"/>
    <w:rsid w:val="18D7482E"/>
    <w:rsid w:val="1A49722C"/>
    <w:rsid w:val="1E877D9C"/>
    <w:rsid w:val="225C59D3"/>
    <w:rsid w:val="23B51E63"/>
    <w:rsid w:val="24B00FCD"/>
    <w:rsid w:val="28BC623D"/>
    <w:rsid w:val="291640E1"/>
    <w:rsid w:val="2AE6D748"/>
    <w:rsid w:val="2B05269F"/>
    <w:rsid w:val="2D47A525"/>
    <w:rsid w:val="2E77CB71"/>
    <w:rsid w:val="38EEF795"/>
    <w:rsid w:val="3ACD8BF8"/>
    <w:rsid w:val="3C398153"/>
    <w:rsid w:val="3C73AE2A"/>
    <w:rsid w:val="3CE08ED4"/>
    <w:rsid w:val="41FC404C"/>
    <w:rsid w:val="424BBE35"/>
    <w:rsid w:val="4548A18C"/>
    <w:rsid w:val="46B0CDED"/>
    <w:rsid w:val="46CE984D"/>
    <w:rsid w:val="4795A30F"/>
    <w:rsid w:val="49B54ABE"/>
    <w:rsid w:val="4A9C6E20"/>
    <w:rsid w:val="4A9FE091"/>
    <w:rsid w:val="4B130BA8"/>
    <w:rsid w:val="4B4C2608"/>
    <w:rsid w:val="51D155D1"/>
    <w:rsid w:val="584BF2C9"/>
    <w:rsid w:val="5D65D6B5"/>
    <w:rsid w:val="5E3B3AE6"/>
    <w:rsid w:val="62585E01"/>
    <w:rsid w:val="65411A97"/>
    <w:rsid w:val="65941963"/>
    <w:rsid w:val="65ADBBDA"/>
    <w:rsid w:val="660321E5"/>
    <w:rsid w:val="66C00CD1"/>
    <w:rsid w:val="66F941BC"/>
    <w:rsid w:val="68E9E836"/>
    <w:rsid w:val="6B66E9A1"/>
    <w:rsid w:val="6FA93B4E"/>
    <w:rsid w:val="705A2B8D"/>
    <w:rsid w:val="70857589"/>
    <w:rsid w:val="73AB49F6"/>
    <w:rsid w:val="7500A610"/>
    <w:rsid w:val="75F5A037"/>
    <w:rsid w:val="7A968C91"/>
    <w:rsid w:val="7B403F6E"/>
    <w:rsid w:val="7C360B62"/>
    <w:rsid w:val="7D0E80EA"/>
    <w:rsid w:val="7E66984A"/>
    <w:rsid w:val="7F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9777E4FF-330D-4F89-98B1-E69122D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50E"/>
    <w:rPr>
      <w:szCs w:val="21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1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1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2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2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4"/>
    <w:rsid w:val="007B7D94"/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C9D360AA04E64FB1A0A6533558553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3A3B2-C46A-438A-B2E2-4D17BAA7DBE3}"/>
      </w:docPartPr>
      <w:docPartBody>
        <w:p w:rsidR="0020021E" w:rsidRDefault="00CA6A4E">
          <w:pPr>
            <w:pStyle w:val="C9D360AA04E64FB1A0A65335585537E0"/>
          </w:pPr>
          <w:r>
            <w:t>Time</w:t>
          </w:r>
        </w:p>
      </w:docPartBody>
    </w:docPart>
    <w:docPart>
      <w:docPartPr>
        <w:name w:val="DDF2ECBDC51542E68A1061AC70225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7E37C-FA70-4E9D-BA3F-D787662B5B97}"/>
      </w:docPartPr>
      <w:docPartBody>
        <w:p w:rsidR="0020021E" w:rsidRDefault="00CA6A4E">
          <w:pPr>
            <w:pStyle w:val="DDF2ECBDC51542E68A1061AC702256CA"/>
          </w:pPr>
          <w:r w:rsidRPr="00802038">
            <w:t>Item</w:t>
          </w:r>
        </w:p>
      </w:docPartBody>
    </w:docPart>
    <w:docPart>
      <w:docPartPr>
        <w:name w:val="D5C8918981424D4E8B22CFAB3245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E7E72-186A-4137-93FA-36712E766A0D}"/>
      </w:docPartPr>
      <w:docPartBody>
        <w:p w:rsidR="0020021E" w:rsidRDefault="00CA6A4E">
          <w:pPr>
            <w:pStyle w:val="D5C8918981424D4E8B22CFAB3245B0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91924"/>
    <w:rsid w:val="00096753"/>
    <w:rsid w:val="000C47A3"/>
    <w:rsid w:val="000D7F21"/>
    <w:rsid w:val="00150B58"/>
    <w:rsid w:val="001622F2"/>
    <w:rsid w:val="001A5E90"/>
    <w:rsid w:val="001F0239"/>
    <w:rsid w:val="001F615D"/>
    <w:rsid w:val="0020021E"/>
    <w:rsid w:val="00275FC3"/>
    <w:rsid w:val="002857AB"/>
    <w:rsid w:val="003D4165"/>
    <w:rsid w:val="00406AC2"/>
    <w:rsid w:val="0041291F"/>
    <w:rsid w:val="004628A9"/>
    <w:rsid w:val="004C079E"/>
    <w:rsid w:val="004D3C18"/>
    <w:rsid w:val="004F1A48"/>
    <w:rsid w:val="00513C60"/>
    <w:rsid w:val="00553400"/>
    <w:rsid w:val="0059165E"/>
    <w:rsid w:val="00766294"/>
    <w:rsid w:val="007D41E1"/>
    <w:rsid w:val="00806F62"/>
    <w:rsid w:val="0084680E"/>
    <w:rsid w:val="008E67F0"/>
    <w:rsid w:val="009E362E"/>
    <w:rsid w:val="00A259C9"/>
    <w:rsid w:val="00A36974"/>
    <w:rsid w:val="00A77BAC"/>
    <w:rsid w:val="00B1761E"/>
    <w:rsid w:val="00B7219E"/>
    <w:rsid w:val="00B75DCB"/>
    <w:rsid w:val="00BA0ECB"/>
    <w:rsid w:val="00BA3191"/>
    <w:rsid w:val="00BC2FA0"/>
    <w:rsid w:val="00BE64A2"/>
    <w:rsid w:val="00C71747"/>
    <w:rsid w:val="00CA6A4E"/>
    <w:rsid w:val="00CC1FB0"/>
    <w:rsid w:val="00D0630C"/>
    <w:rsid w:val="00D53B77"/>
    <w:rsid w:val="00DC3CC7"/>
    <w:rsid w:val="00DC5312"/>
    <w:rsid w:val="00DE67CF"/>
    <w:rsid w:val="00DF0DBF"/>
    <w:rsid w:val="00E30819"/>
    <w:rsid w:val="00F451BE"/>
    <w:rsid w:val="00F709F9"/>
    <w:rsid w:val="00F7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  <w:style w:type="paragraph" w:customStyle="1" w:styleId="C9D360AA04E64FB1A0A65335585537E0">
    <w:name w:val="C9D360AA04E64FB1A0A65335585537E0"/>
  </w:style>
  <w:style w:type="paragraph" w:customStyle="1" w:styleId="DDF2ECBDC51542E68A1061AC702256CA">
    <w:name w:val="DDF2ECBDC51542E68A1061AC702256CA"/>
  </w:style>
  <w:style w:type="paragraph" w:customStyle="1" w:styleId="D5C8918981424D4E8B22CFAB3245B0A1">
    <w:name w:val="D5C8918981424D4E8B22CFAB3245B0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8</TotalTime>
  <Pages>1</Pages>
  <Words>177</Words>
  <Characters>1042</Characters>
  <Application>Microsoft Office Word</Application>
  <DocSecurity>0</DocSecurity>
  <Lines>69</Lines>
  <Paragraphs>50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Cornwall, Emma E</cp:lastModifiedBy>
  <cp:revision>9</cp:revision>
  <cp:lastPrinted>2026-01-06T20:15:00Z</cp:lastPrinted>
  <dcterms:created xsi:type="dcterms:W3CDTF">2025-12-01T14:28:00Z</dcterms:created>
  <dcterms:modified xsi:type="dcterms:W3CDTF">2026-01-06T20:17:00Z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</Properties>
</file>