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B9E7F8" w14:textId="77777777" w:rsidR="00656F88" w:rsidRDefault="007160B3">
      <w:pPr>
        <w:rPr>
          <w:rFonts w:ascii="Helvetica" w:hAnsi="Helvetica" w:cs="Helvetica"/>
        </w:rPr>
      </w:pPr>
      <w:r>
        <w:rPr>
          <w:rFonts w:ascii="Helvetica" w:hAnsi="Helvetica" w:cs="Helvetica"/>
        </w:rPr>
        <w:t>&lt;Greeting&gt;,</w:t>
      </w:r>
    </w:p>
    <w:p w14:paraId="4B04F168" w14:textId="77777777" w:rsidR="00656F88" w:rsidRPr="00656F88" w:rsidRDefault="00656F88" w:rsidP="00656F88">
      <w:pPr>
        <w:rPr>
          <w:rFonts w:ascii="Helvetica" w:hAnsi="Helvetica" w:cs="Helvetica"/>
        </w:rPr>
      </w:pPr>
    </w:p>
    <w:p w14:paraId="17ADF43B" w14:textId="77777777" w:rsidR="00656F88" w:rsidRPr="00656F88" w:rsidRDefault="00656F88" w:rsidP="00656F88">
      <w:pPr>
        <w:rPr>
          <w:rFonts w:ascii="Helvetica" w:hAnsi="Helvetica" w:cs="Helvetica"/>
        </w:rPr>
      </w:pPr>
    </w:p>
    <w:p w14:paraId="077F3FEC" w14:textId="77777777" w:rsidR="00656F88" w:rsidRPr="00656F88" w:rsidRDefault="00656F88" w:rsidP="00656F88">
      <w:pPr>
        <w:rPr>
          <w:rFonts w:ascii="Helvetica" w:hAnsi="Helvetica" w:cs="Helvetica"/>
        </w:rPr>
      </w:pPr>
    </w:p>
    <w:p w14:paraId="37C3F4F6" w14:textId="77777777" w:rsidR="00656F88" w:rsidRPr="00656F88" w:rsidRDefault="00656F88" w:rsidP="00656F88">
      <w:pPr>
        <w:rPr>
          <w:rFonts w:ascii="Helvetica" w:hAnsi="Helvetica" w:cs="Helvetica"/>
        </w:rPr>
      </w:pPr>
    </w:p>
    <w:p w14:paraId="73994BFE" w14:textId="77777777" w:rsidR="00656F88" w:rsidRPr="00656F88" w:rsidRDefault="00656F88" w:rsidP="00656F88">
      <w:pPr>
        <w:rPr>
          <w:rFonts w:ascii="Helvetica" w:hAnsi="Helvetica" w:cs="Helvetica"/>
        </w:rPr>
      </w:pPr>
    </w:p>
    <w:p w14:paraId="5B054C2D" w14:textId="77777777" w:rsidR="00656F88" w:rsidRDefault="00656F88" w:rsidP="00656F88">
      <w:pPr>
        <w:rPr>
          <w:rFonts w:ascii="Helvetica" w:hAnsi="Helvetica" w:cs="Helvetica"/>
        </w:rPr>
      </w:pPr>
    </w:p>
    <w:p w14:paraId="754852C1" w14:textId="77777777" w:rsidR="00613384" w:rsidRDefault="00613384" w:rsidP="00656F88">
      <w:pPr>
        <w:jc w:val="right"/>
        <w:rPr>
          <w:rFonts w:ascii="Helvetica" w:hAnsi="Helvetica" w:cs="Helvetica"/>
        </w:rPr>
      </w:pPr>
    </w:p>
    <w:p w14:paraId="729BB257" w14:textId="77777777" w:rsidR="00613384" w:rsidRPr="00613384" w:rsidRDefault="00613384" w:rsidP="00613384">
      <w:pPr>
        <w:rPr>
          <w:rFonts w:ascii="Helvetica" w:hAnsi="Helvetica" w:cs="Helvetica"/>
        </w:rPr>
      </w:pPr>
    </w:p>
    <w:p w14:paraId="5A15B9F3" w14:textId="77777777" w:rsidR="00613384" w:rsidRPr="00613384" w:rsidRDefault="00613384" w:rsidP="00613384">
      <w:pPr>
        <w:rPr>
          <w:rFonts w:ascii="Helvetica" w:hAnsi="Helvetica" w:cs="Helvetica"/>
        </w:rPr>
      </w:pPr>
    </w:p>
    <w:p w14:paraId="0E8B9358" w14:textId="77777777" w:rsidR="00613384" w:rsidRPr="00613384" w:rsidRDefault="00613384" w:rsidP="00613384">
      <w:pPr>
        <w:rPr>
          <w:rFonts w:ascii="Helvetica" w:hAnsi="Helvetica" w:cs="Helvetica"/>
        </w:rPr>
      </w:pPr>
    </w:p>
    <w:p w14:paraId="1BA0584F" w14:textId="77777777" w:rsidR="00613384" w:rsidRPr="00613384" w:rsidRDefault="00613384" w:rsidP="00613384">
      <w:pPr>
        <w:rPr>
          <w:rFonts w:ascii="Helvetica" w:hAnsi="Helvetica" w:cs="Helvetica"/>
        </w:rPr>
      </w:pPr>
    </w:p>
    <w:p w14:paraId="71689128" w14:textId="77777777" w:rsidR="00613384" w:rsidRPr="00613384" w:rsidRDefault="00613384" w:rsidP="00613384">
      <w:pPr>
        <w:rPr>
          <w:rFonts w:ascii="Helvetica" w:hAnsi="Helvetica" w:cs="Helvetica"/>
        </w:rPr>
      </w:pPr>
    </w:p>
    <w:p w14:paraId="5395B027" w14:textId="77777777" w:rsidR="00613384" w:rsidRPr="00613384" w:rsidRDefault="00613384" w:rsidP="00613384">
      <w:pPr>
        <w:rPr>
          <w:rFonts w:ascii="Helvetica" w:hAnsi="Helvetica" w:cs="Helvetica"/>
        </w:rPr>
      </w:pPr>
    </w:p>
    <w:p w14:paraId="3093B557" w14:textId="77777777" w:rsidR="00613384" w:rsidRPr="00613384" w:rsidRDefault="00613384" w:rsidP="00613384">
      <w:pPr>
        <w:rPr>
          <w:rFonts w:ascii="Helvetica" w:hAnsi="Helvetica" w:cs="Helvetica"/>
        </w:rPr>
      </w:pPr>
    </w:p>
    <w:p w14:paraId="2DA09709" w14:textId="77777777" w:rsidR="00613384" w:rsidRPr="00613384" w:rsidRDefault="00613384" w:rsidP="00613384">
      <w:pPr>
        <w:rPr>
          <w:rFonts w:ascii="Helvetica" w:hAnsi="Helvetica" w:cs="Helvetica"/>
        </w:rPr>
      </w:pPr>
    </w:p>
    <w:p w14:paraId="04CEF23D" w14:textId="77777777" w:rsidR="00613384" w:rsidRPr="00613384" w:rsidRDefault="00613384" w:rsidP="00613384">
      <w:pPr>
        <w:rPr>
          <w:rFonts w:ascii="Helvetica" w:hAnsi="Helvetica" w:cs="Helvetica"/>
        </w:rPr>
      </w:pPr>
    </w:p>
    <w:p w14:paraId="122FC9F5" w14:textId="77777777" w:rsidR="00613384" w:rsidRPr="00613384" w:rsidRDefault="00613384" w:rsidP="00613384">
      <w:pPr>
        <w:rPr>
          <w:rFonts w:ascii="Helvetica" w:hAnsi="Helvetica" w:cs="Helvetica"/>
        </w:rPr>
      </w:pPr>
    </w:p>
    <w:p w14:paraId="4E636D88" w14:textId="77777777" w:rsidR="00613384" w:rsidRPr="00613384" w:rsidRDefault="00613384" w:rsidP="00613384">
      <w:pPr>
        <w:rPr>
          <w:rFonts w:ascii="Helvetica" w:hAnsi="Helvetica" w:cs="Helvetica"/>
        </w:rPr>
      </w:pPr>
    </w:p>
    <w:p w14:paraId="576DD6B8" w14:textId="77777777" w:rsidR="00613384" w:rsidRPr="00613384" w:rsidRDefault="00613384" w:rsidP="00613384">
      <w:pPr>
        <w:rPr>
          <w:rFonts w:ascii="Helvetica" w:hAnsi="Helvetica" w:cs="Helvetica"/>
        </w:rPr>
      </w:pPr>
    </w:p>
    <w:p w14:paraId="2BD3224B" w14:textId="77777777" w:rsidR="00613384" w:rsidRPr="00613384" w:rsidRDefault="00613384" w:rsidP="00613384">
      <w:pPr>
        <w:rPr>
          <w:rFonts w:ascii="Helvetica" w:hAnsi="Helvetica" w:cs="Helvetica"/>
        </w:rPr>
      </w:pPr>
    </w:p>
    <w:p w14:paraId="5DD75BBB" w14:textId="77777777" w:rsidR="00613384" w:rsidRPr="00613384" w:rsidRDefault="00613384" w:rsidP="00613384">
      <w:pPr>
        <w:rPr>
          <w:rFonts w:ascii="Helvetica" w:hAnsi="Helvetica" w:cs="Helvetica"/>
        </w:rPr>
      </w:pPr>
    </w:p>
    <w:p w14:paraId="29E6EF86" w14:textId="77777777" w:rsidR="00613384" w:rsidRPr="00613384" w:rsidRDefault="00613384" w:rsidP="00613384">
      <w:pPr>
        <w:rPr>
          <w:rFonts w:ascii="Helvetica" w:hAnsi="Helvetica" w:cs="Helvetica"/>
        </w:rPr>
      </w:pPr>
    </w:p>
    <w:p w14:paraId="1B7FB250" w14:textId="77777777" w:rsidR="00613384" w:rsidRPr="00613384" w:rsidRDefault="00613384" w:rsidP="00613384">
      <w:pPr>
        <w:rPr>
          <w:rFonts w:ascii="Helvetica" w:hAnsi="Helvetica" w:cs="Helvetica"/>
        </w:rPr>
      </w:pPr>
    </w:p>
    <w:p w14:paraId="0CE8573F" w14:textId="77777777" w:rsidR="00613384" w:rsidRPr="00613384" w:rsidRDefault="00613384" w:rsidP="00613384">
      <w:pPr>
        <w:rPr>
          <w:rFonts w:ascii="Helvetica" w:hAnsi="Helvetica" w:cs="Helvetica"/>
        </w:rPr>
      </w:pPr>
    </w:p>
    <w:p w14:paraId="4867B77F" w14:textId="77777777" w:rsidR="00613384" w:rsidRPr="00613384" w:rsidRDefault="00613384" w:rsidP="00613384">
      <w:pPr>
        <w:rPr>
          <w:rFonts w:ascii="Helvetica" w:hAnsi="Helvetica" w:cs="Helvetica"/>
        </w:rPr>
      </w:pPr>
    </w:p>
    <w:p w14:paraId="4DF75209" w14:textId="77777777" w:rsidR="00613384" w:rsidRPr="00613384" w:rsidRDefault="00613384" w:rsidP="00613384">
      <w:pPr>
        <w:rPr>
          <w:rFonts w:ascii="Helvetica" w:hAnsi="Helvetica" w:cs="Helvetica"/>
        </w:rPr>
      </w:pPr>
    </w:p>
    <w:p w14:paraId="24130760" w14:textId="77777777" w:rsidR="00613384" w:rsidRPr="00613384" w:rsidRDefault="00613384" w:rsidP="00613384">
      <w:pPr>
        <w:rPr>
          <w:rFonts w:ascii="Helvetica" w:hAnsi="Helvetica" w:cs="Helvetica"/>
        </w:rPr>
      </w:pPr>
    </w:p>
    <w:p w14:paraId="090EBB21" w14:textId="77777777" w:rsidR="00613384" w:rsidRPr="00613384" w:rsidRDefault="00613384" w:rsidP="00613384">
      <w:pPr>
        <w:rPr>
          <w:rFonts w:ascii="Helvetica" w:hAnsi="Helvetica" w:cs="Helvetica"/>
        </w:rPr>
      </w:pPr>
    </w:p>
    <w:p w14:paraId="152D9EE2" w14:textId="77777777" w:rsidR="00613384" w:rsidRPr="00613384" w:rsidRDefault="00613384" w:rsidP="00613384">
      <w:pPr>
        <w:rPr>
          <w:rFonts w:ascii="Helvetica" w:hAnsi="Helvetica" w:cs="Helvetica"/>
        </w:rPr>
      </w:pPr>
    </w:p>
    <w:p w14:paraId="1234F8EE" w14:textId="77777777" w:rsidR="00613384" w:rsidRPr="00613384" w:rsidRDefault="00613384" w:rsidP="00613384">
      <w:pPr>
        <w:rPr>
          <w:rFonts w:ascii="Helvetica" w:hAnsi="Helvetica" w:cs="Helvetica"/>
        </w:rPr>
      </w:pPr>
    </w:p>
    <w:p w14:paraId="153E781D" w14:textId="77777777" w:rsidR="00613384" w:rsidRPr="00613384" w:rsidRDefault="00613384" w:rsidP="00613384">
      <w:pPr>
        <w:rPr>
          <w:rFonts w:ascii="Helvetica" w:hAnsi="Helvetica" w:cs="Helvetica"/>
        </w:rPr>
      </w:pPr>
    </w:p>
    <w:p w14:paraId="1892A61D" w14:textId="77777777" w:rsidR="00613384" w:rsidRPr="00613384" w:rsidRDefault="00613384" w:rsidP="00613384">
      <w:pPr>
        <w:rPr>
          <w:rFonts w:ascii="Helvetica" w:hAnsi="Helvetica" w:cs="Helvetica"/>
        </w:rPr>
      </w:pPr>
    </w:p>
    <w:p w14:paraId="4CFB5524" w14:textId="77777777" w:rsidR="00613384" w:rsidRPr="00613384" w:rsidRDefault="00613384" w:rsidP="00613384">
      <w:pPr>
        <w:rPr>
          <w:rFonts w:ascii="Helvetica" w:hAnsi="Helvetica" w:cs="Helvetica"/>
        </w:rPr>
      </w:pPr>
    </w:p>
    <w:p w14:paraId="60FE1F2B" w14:textId="77777777" w:rsidR="00613384" w:rsidRPr="00613384" w:rsidRDefault="00613384" w:rsidP="00613384">
      <w:pPr>
        <w:rPr>
          <w:rFonts w:ascii="Helvetica" w:hAnsi="Helvetica" w:cs="Helvetica"/>
        </w:rPr>
      </w:pPr>
    </w:p>
    <w:p w14:paraId="0FFE8D57" w14:textId="77777777" w:rsidR="00613384" w:rsidRPr="00613384" w:rsidRDefault="00613384" w:rsidP="00613384">
      <w:pPr>
        <w:rPr>
          <w:rFonts w:ascii="Helvetica" w:hAnsi="Helvetica" w:cs="Helvetica"/>
        </w:rPr>
      </w:pPr>
    </w:p>
    <w:p w14:paraId="3380F87B" w14:textId="77777777" w:rsidR="00613384" w:rsidRPr="00613384" w:rsidRDefault="00613384" w:rsidP="00613384">
      <w:pPr>
        <w:rPr>
          <w:rFonts w:ascii="Helvetica" w:hAnsi="Helvetica" w:cs="Helvetica"/>
        </w:rPr>
      </w:pPr>
    </w:p>
    <w:p w14:paraId="75C95129" w14:textId="77777777" w:rsidR="00613384" w:rsidRPr="00613384" w:rsidRDefault="00613384" w:rsidP="00613384">
      <w:pPr>
        <w:rPr>
          <w:rFonts w:ascii="Helvetica" w:hAnsi="Helvetica" w:cs="Helvetica"/>
        </w:rPr>
      </w:pPr>
    </w:p>
    <w:p w14:paraId="473B80DD" w14:textId="77777777" w:rsidR="00613384" w:rsidRPr="00613384" w:rsidRDefault="00613384" w:rsidP="00613384">
      <w:pPr>
        <w:rPr>
          <w:rFonts w:ascii="Helvetica" w:hAnsi="Helvetica" w:cs="Helvetica"/>
        </w:rPr>
      </w:pPr>
    </w:p>
    <w:p w14:paraId="50CB7893" w14:textId="77777777" w:rsidR="006D6542" w:rsidRPr="00613384" w:rsidRDefault="00613384" w:rsidP="00613384">
      <w:pPr>
        <w:tabs>
          <w:tab w:val="left" w:pos="5835"/>
        </w:tabs>
        <w:rPr>
          <w:rFonts w:ascii="Helvetica" w:hAnsi="Helvetica" w:cs="Helvetica"/>
        </w:rPr>
      </w:pPr>
      <w:r>
        <w:rPr>
          <w:rFonts w:ascii="Helvetica" w:hAnsi="Helvetica" w:cs="Helvetica"/>
        </w:rPr>
        <w:tab/>
      </w:r>
    </w:p>
    <w:sectPr w:rsidR="006D6542" w:rsidRPr="00613384" w:rsidSect="00546B91">
      <w:headerReference w:type="default" r:id="rId9"/>
      <w:footerReference w:type="default" r:id="rId10"/>
      <w:headerReference w:type="first" r:id="rId11"/>
      <w:footerReference w:type="first" r:id="rId12"/>
      <w:pgSz w:w="12240" w:h="15840"/>
      <w:pgMar w:top="2160" w:right="1267" w:bottom="720" w:left="216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B38AB0" w14:textId="77777777" w:rsidR="006258DF" w:rsidRDefault="006258DF" w:rsidP="00E81952">
      <w:pPr>
        <w:spacing w:line="240" w:lineRule="auto"/>
      </w:pPr>
      <w:r>
        <w:separator/>
      </w:r>
    </w:p>
  </w:endnote>
  <w:endnote w:type="continuationSeparator" w:id="0">
    <w:p w14:paraId="3C4892F3" w14:textId="77777777" w:rsidR="006258DF" w:rsidRDefault="006258DF" w:rsidP="00E8195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514B0F" w14:textId="77777777" w:rsidR="00E81952" w:rsidRPr="00E81952" w:rsidRDefault="00E81952" w:rsidP="00E81952">
    <w:pPr>
      <w:pStyle w:val="Footer"/>
      <w:tabs>
        <w:tab w:val="clear" w:pos="4680"/>
        <w:tab w:val="clear" w:pos="9360"/>
      </w:tabs>
      <w:rPr>
        <w:caps/>
        <w:noProof/>
        <w:color w:val="5B9BD5"/>
      </w:rPr>
    </w:pPr>
  </w:p>
  <w:p w14:paraId="16B939D5" w14:textId="77777777" w:rsidR="00E81952" w:rsidRDefault="00F95137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82D30DD" wp14:editId="08B86D73">
              <wp:simplePos x="0" y="0"/>
              <wp:positionH relativeFrom="column">
                <wp:posOffset>3209925</wp:posOffset>
              </wp:positionH>
              <wp:positionV relativeFrom="paragraph">
                <wp:posOffset>62230</wp:posOffset>
              </wp:positionV>
              <wp:extent cx="2924175" cy="285750"/>
              <wp:effectExtent l="0" t="0" r="28575" b="19050"/>
              <wp:wrapNone/>
              <wp:docPr id="4" name="Rectangl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2924175" cy="285750"/>
                      </a:xfrm>
                      <a:prstGeom prst="rect">
                        <a:avLst/>
                      </a:prstGeom>
                      <a:solidFill>
                        <a:srgbClr val="002F6C"/>
                      </a:solidFill>
                      <a:ln w="12700" cap="flat" cmpd="sng" algn="ctr">
                        <a:solidFill>
                          <a:srgbClr val="5B9BD5">
                            <a:shade val="50000"/>
                          </a:srgbClr>
                        </a:solidFill>
                        <a:prstDash val="solid"/>
                        <a:miter lim="800000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A5BB3F3" id="Rectangle 4" o:spid="_x0000_s1026" style="position:absolute;margin-left:252.75pt;margin-top:4.9pt;width:230.25pt;height:22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" fillcolor="#002f6c" strokecolor="#41719c" strokeweight="1pt">
              <v:path arrowok="t"/>
            </v:rect>
          </w:pict>
        </mc:Fallback>
      </mc:AlternateContent>
    </w:r>
    <w:r>
      <w:rPr>
        <w:noProof/>
      </w:rPr>
      <w:drawing>
        <wp:anchor distT="0" distB="0" distL="114300" distR="114300" simplePos="0" relativeHeight="251658240" behindDoc="1" locked="0" layoutInCell="1" allowOverlap="1" wp14:anchorId="264B7C1E" wp14:editId="38E54C3D">
          <wp:simplePos x="0" y="0"/>
          <wp:positionH relativeFrom="column">
            <wp:posOffset>2038350</wp:posOffset>
          </wp:positionH>
          <wp:positionV relativeFrom="paragraph">
            <wp:posOffset>58420</wp:posOffset>
          </wp:positionV>
          <wp:extent cx="1066800" cy="327660"/>
          <wp:effectExtent l="0" t="0" r="0" b="0"/>
          <wp:wrapTight wrapText="bothSides">
            <wp:wrapPolygon edited="0">
              <wp:start x="771" y="0"/>
              <wp:lineTo x="0" y="3767"/>
              <wp:lineTo x="0" y="16326"/>
              <wp:lineTo x="771" y="20093"/>
              <wp:lineTo x="20443" y="20093"/>
              <wp:lineTo x="21214" y="16326"/>
              <wp:lineTo x="21214" y="3767"/>
              <wp:lineTo x="20443" y="0"/>
              <wp:lineTo x="771" y="0"/>
            </wp:wrapPolygon>
          </wp:wrapTight>
          <wp:docPr id="2" name="Picture 3" descr="Z:\ESC Comms Team\Communications\Brand and Marketing\Templates\Letterheads\ESC Icons_all_no_tex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Z:\ESC Comms Team\Communications\Brand and Marketing\Templates\Letterheads\ESC Icons_all_no_tex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6800" cy="3276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4FAA829F" wp14:editId="5B61EC05">
              <wp:simplePos x="0" y="0"/>
              <wp:positionH relativeFrom="column">
                <wp:posOffset>-1047750</wp:posOffset>
              </wp:positionH>
              <wp:positionV relativeFrom="paragraph">
                <wp:posOffset>62230</wp:posOffset>
              </wp:positionV>
              <wp:extent cx="2886075" cy="285750"/>
              <wp:effectExtent l="0" t="0" r="28575" b="19050"/>
              <wp:wrapNone/>
              <wp:docPr id="1" name="Rectang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2886075" cy="285750"/>
                      </a:xfrm>
                      <a:prstGeom prst="rect">
                        <a:avLst/>
                      </a:prstGeom>
                      <a:solidFill>
                        <a:srgbClr val="002F6C"/>
                      </a:solidFill>
                      <a:ln w="12700" cap="flat" cmpd="sng" algn="ctr">
                        <a:solidFill>
                          <a:srgbClr val="5B9BD5">
                            <a:shade val="50000"/>
                          </a:srgbClr>
                        </a:solidFill>
                        <a:prstDash val="solid"/>
                        <a:miter lim="800000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16D7729B" id="Rectangle 2" o:spid="_x0000_s1026" style="position:absolute;margin-left:-82.5pt;margin-top:4.9pt;width:227.25pt;height:22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" fillcolor="#002f6c" strokecolor="#41719c" strokeweight="1pt">
              <v:path arrowok="t"/>
            </v:rect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BE91B4" w14:textId="77777777" w:rsidR="007211A1" w:rsidRDefault="007211A1">
    <w:pPr>
      <w:pStyle w:val="Footer"/>
    </w:pPr>
    <w:r w:rsidRPr="00546B91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588B012" wp14:editId="2A2DE41C">
              <wp:simplePos x="0" y="0"/>
              <wp:positionH relativeFrom="column">
                <wp:posOffset>-1625097</wp:posOffset>
              </wp:positionH>
              <wp:positionV relativeFrom="paragraph">
                <wp:posOffset>320197</wp:posOffset>
              </wp:positionV>
              <wp:extent cx="8211399" cy="579114"/>
              <wp:effectExtent l="0" t="0" r="18415" b="18415"/>
              <wp:wrapNone/>
              <wp:docPr id="6" name="Rectangl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8211399" cy="579114"/>
                      </a:xfrm>
                      <a:prstGeom prst="rect">
                        <a:avLst/>
                      </a:prstGeom>
                      <a:solidFill>
                        <a:srgbClr val="B01C2E"/>
                      </a:solidFill>
                      <a:ln w="12700" cap="flat" cmpd="sng" algn="ctr">
                        <a:solidFill>
                          <a:srgbClr val="5B9BD5">
                            <a:shade val="50000"/>
                          </a:srgbClr>
                        </a:solidFill>
                        <a:prstDash val="solid"/>
                        <a:miter lim="800000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2918ACCB" id="Rectangle 6" o:spid="_x0000_s1026" style="position:absolute;margin-left:-127.95pt;margin-top:25.2pt;width:646.55pt;height:45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" fillcolor="#b01c2e" strokecolor="#41719c" strokeweight="1pt">
              <v:path arrowok="t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84F042" w14:textId="77777777" w:rsidR="006258DF" w:rsidRDefault="006258DF" w:rsidP="00E81952">
      <w:pPr>
        <w:spacing w:line="240" w:lineRule="auto"/>
      </w:pPr>
      <w:r>
        <w:separator/>
      </w:r>
    </w:p>
  </w:footnote>
  <w:footnote w:type="continuationSeparator" w:id="0">
    <w:p w14:paraId="5546E585" w14:textId="77777777" w:rsidR="006258DF" w:rsidRDefault="006258DF" w:rsidP="00E8195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8DFD3E" w14:textId="77777777" w:rsidR="00E81952" w:rsidRDefault="00E81952" w:rsidP="00E81952">
    <w:pPr>
      <w:pStyle w:val="Header"/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F05C6C" w14:textId="77777777" w:rsidR="00546B91" w:rsidRDefault="00546B91" w:rsidP="00546B91">
    <w:pPr>
      <w:pStyle w:val="Header"/>
      <w:spacing w:line="276" w:lineRule="auto"/>
      <w:jc w:val="right"/>
      <w:rPr>
        <w:rFonts w:ascii="Helvetica" w:hAnsi="Helvetica"/>
      </w:rPr>
    </w:pPr>
    <w:r>
      <w:rPr>
        <w:noProof/>
      </w:rPr>
      <w:drawing>
        <wp:anchor distT="0" distB="0" distL="114300" distR="114300" simplePos="0" relativeHeight="251661312" behindDoc="1" locked="0" layoutInCell="1" allowOverlap="1" wp14:anchorId="56A868FC" wp14:editId="55C004E0">
          <wp:simplePos x="0" y="0"/>
          <wp:positionH relativeFrom="column">
            <wp:posOffset>-642107</wp:posOffset>
          </wp:positionH>
          <wp:positionV relativeFrom="paragraph">
            <wp:posOffset>-68580</wp:posOffset>
          </wp:positionV>
          <wp:extent cx="3281680" cy="826770"/>
          <wp:effectExtent l="0" t="0" r="0" b="0"/>
          <wp:wrapTight wrapText="bothSides">
            <wp:wrapPolygon edited="0">
              <wp:start x="1755" y="1327"/>
              <wp:lineTo x="1254" y="2654"/>
              <wp:lineTo x="251" y="6304"/>
              <wp:lineTo x="167" y="8627"/>
              <wp:lineTo x="167" y="13272"/>
              <wp:lineTo x="1254" y="17917"/>
              <wp:lineTo x="1672" y="18912"/>
              <wp:lineTo x="2926" y="18912"/>
              <wp:lineTo x="8861" y="17917"/>
              <wp:lineTo x="16885" y="14931"/>
              <wp:lineTo x="16802" y="12608"/>
              <wp:lineTo x="20731" y="10618"/>
              <wp:lineTo x="21149" y="7300"/>
              <wp:lineTo x="19895" y="6636"/>
              <wp:lineTo x="15715" y="5641"/>
              <wp:lineTo x="2842" y="1327"/>
              <wp:lineTo x="1755" y="1327"/>
            </wp:wrapPolygon>
          </wp:wrapTight>
          <wp:docPr id="3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3281680" cy="8267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Helvetica" w:hAnsi="Helvetica"/>
      </w:rPr>
      <w:t>2080 C</w:t>
    </w:r>
    <w:r w:rsidR="007211A1">
      <w:rPr>
        <w:rFonts w:ascii="Helvetica" w:hAnsi="Helvetica"/>
      </w:rPr>
      <w:t>itygate</w:t>
    </w:r>
    <w:r>
      <w:rPr>
        <w:rFonts w:ascii="Helvetica" w:hAnsi="Helvetica"/>
      </w:rPr>
      <w:t xml:space="preserve"> D</w:t>
    </w:r>
    <w:r w:rsidR="007211A1">
      <w:rPr>
        <w:rFonts w:ascii="Helvetica" w:hAnsi="Helvetica"/>
      </w:rPr>
      <w:t>rive</w:t>
    </w:r>
  </w:p>
  <w:p w14:paraId="55166AA8" w14:textId="77777777" w:rsidR="00546B91" w:rsidRDefault="00546B91" w:rsidP="00546B91">
    <w:pPr>
      <w:pStyle w:val="Header"/>
      <w:spacing w:line="276" w:lineRule="auto"/>
      <w:jc w:val="right"/>
      <w:rPr>
        <w:rFonts w:ascii="Helvetica" w:hAnsi="Helvetica"/>
      </w:rPr>
    </w:pPr>
    <w:r>
      <w:rPr>
        <w:rFonts w:ascii="Helvetica" w:hAnsi="Helvetica"/>
      </w:rPr>
      <w:t>C</w:t>
    </w:r>
    <w:r w:rsidR="007211A1">
      <w:rPr>
        <w:rFonts w:ascii="Helvetica" w:hAnsi="Helvetica"/>
      </w:rPr>
      <w:t>olumbus</w:t>
    </w:r>
    <w:r>
      <w:rPr>
        <w:rFonts w:ascii="Helvetica" w:hAnsi="Helvetica"/>
      </w:rPr>
      <w:t>, OH 43219</w:t>
    </w:r>
  </w:p>
  <w:p w14:paraId="58069D8D" w14:textId="77777777" w:rsidR="00546B91" w:rsidRDefault="00546B91" w:rsidP="00546B91">
    <w:pPr>
      <w:pStyle w:val="Header"/>
      <w:spacing w:line="276" w:lineRule="auto"/>
      <w:jc w:val="right"/>
      <w:rPr>
        <w:rFonts w:ascii="Helvetica" w:hAnsi="Helvetica"/>
      </w:rPr>
    </w:pPr>
    <w:r>
      <w:rPr>
        <w:rFonts w:ascii="Helvetica" w:hAnsi="Helvetica"/>
      </w:rPr>
      <w:t xml:space="preserve">614.445.3767 | </w:t>
    </w:r>
    <w:hyperlink r:id="rId2" w:history="1">
      <w:r w:rsidRPr="00235E45">
        <w:rPr>
          <w:rStyle w:val="Hyperlink"/>
          <w:rFonts w:ascii="Helvetica" w:hAnsi="Helvetica"/>
        </w:rPr>
        <w:t>www.escco.org</w:t>
      </w:r>
    </w:hyperlink>
  </w:p>
  <w:p w14:paraId="10D700FE" w14:textId="77777777" w:rsidR="00546B91" w:rsidRDefault="00546B91" w:rsidP="00546B91">
    <w:pPr>
      <w:pStyle w:val="Header"/>
      <w:spacing w:line="276" w:lineRule="auto"/>
      <w:jc w:val="right"/>
      <w:rPr>
        <w:rFonts w:ascii="Helvetica" w:hAnsi="Helvetica"/>
      </w:rPr>
    </w:pPr>
  </w:p>
  <w:p w14:paraId="234DD0CA" w14:textId="77777777" w:rsidR="00546B91" w:rsidRPr="00E81952" w:rsidRDefault="00546B91" w:rsidP="00546B91">
    <w:pPr>
      <w:pStyle w:val="Header"/>
      <w:spacing w:line="276" w:lineRule="auto"/>
      <w:jc w:val="right"/>
      <w:rPr>
        <w:rFonts w:ascii="Helvetica" w:hAnsi="Helvetica"/>
      </w:rPr>
    </w:pPr>
    <w:r>
      <w:rPr>
        <w:rFonts w:ascii="Helvetica" w:hAnsi="Helvetica"/>
      </w:rPr>
      <w:fldChar w:fldCharType="begin"/>
    </w:r>
    <w:r>
      <w:rPr>
        <w:rFonts w:ascii="Helvetica" w:hAnsi="Helvetica"/>
      </w:rPr>
      <w:instrText xml:space="preserve"> DATE \@ "MMMM d, yyyy" </w:instrText>
    </w:r>
    <w:r>
      <w:rPr>
        <w:rFonts w:ascii="Helvetica" w:hAnsi="Helvetica"/>
      </w:rPr>
      <w:fldChar w:fldCharType="separate"/>
    </w:r>
    <w:r w:rsidR="007D5877">
      <w:rPr>
        <w:rFonts w:ascii="Helvetica" w:hAnsi="Helvetica"/>
        <w:noProof/>
      </w:rPr>
      <w:t>January 14, 2026</w:t>
    </w:r>
    <w:r>
      <w:rPr>
        <w:rFonts w:ascii="Helvetica" w:hAnsi="Helvetica"/>
      </w:rPr>
      <w:fldChar w:fldCharType="end"/>
    </w:r>
  </w:p>
  <w:p w14:paraId="7B4F97EA" w14:textId="77777777" w:rsidR="00546B91" w:rsidRDefault="00546B9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5877"/>
    <w:rsid w:val="001B36D6"/>
    <w:rsid w:val="002C77F9"/>
    <w:rsid w:val="0041725B"/>
    <w:rsid w:val="004D19F5"/>
    <w:rsid w:val="00546B91"/>
    <w:rsid w:val="005760EA"/>
    <w:rsid w:val="00613384"/>
    <w:rsid w:val="006258DF"/>
    <w:rsid w:val="00656F88"/>
    <w:rsid w:val="006D6542"/>
    <w:rsid w:val="007160B3"/>
    <w:rsid w:val="007211A1"/>
    <w:rsid w:val="007D5877"/>
    <w:rsid w:val="008740C5"/>
    <w:rsid w:val="00A4271C"/>
    <w:rsid w:val="00DA262B"/>
    <w:rsid w:val="00E81952"/>
    <w:rsid w:val="00F220CD"/>
    <w:rsid w:val="00F82A79"/>
    <w:rsid w:val="00F951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01DC2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81952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81952"/>
  </w:style>
  <w:style w:type="paragraph" w:styleId="Footer">
    <w:name w:val="footer"/>
    <w:basedOn w:val="Normal"/>
    <w:link w:val="FooterChar"/>
    <w:uiPriority w:val="99"/>
    <w:unhideWhenUsed/>
    <w:rsid w:val="00E81952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81952"/>
  </w:style>
  <w:style w:type="character" w:styleId="Hyperlink">
    <w:name w:val="Hyperlink"/>
    <w:basedOn w:val="DefaultParagraphFont"/>
    <w:uiPriority w:val="99"/>
    <w:unhideWhenUsed/>
    <w:rsid w:val="00656F8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escco.org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65F72AF8F135C4F88A23249BB610D39" ma:contentTypeVersion="37" ma:contentTypeDescription="Create a new document." ma:contentTypeScope="" ma:versionID="d5d490f86a52c8d69210c0899445d978">
  <xsd:schema xmlns:xsd="http://www.w3.org/2001/XMLSchema" xmlns:xs="http://www.w3.org/2001/XMLSchema" xmlns:p="http://schemas.microsoft.com/office/2006/metadata/properties" xmlns:ns2="223d7f92-ff7d-484d-86d8-bf96ad450409" xmlns:ns3="ecdd99a9-886c-440d-818e-2ca4fcacbb5e" targetNamespace="http://schemas.microsoft.com/office/2006/metadata/properties" ma:root="true" ma:fieldsID="483948eb06ffdc7057d00cc6011e2649" ns2:_="" ns3:_="">
    <xsd:import namespace="223d7f92-ff7d-484d-86d8-bf96ad450409"/>
    <xsd:import namespace="ecdd99a9-886c-440d-818e-2ca4fcacbb5e"/>
    <xsd:element name="properties">
      <xsd:complexType>
        <xsd:sequence>
          <xsd:element name="documentManagement">
            <xsd:complexType>
              <xsd:all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Leaders" minOccurs="0"/>
                <xsd:element ref="ns2:Members" minOccurs="0"/>
                <xsd:element ref="ns2:Member_Groups" minOccurs="0"/>
                <xsd:element ref="ns2:Distribution_Groups" minOccurs="0"/>
                <xsd:element ref="ns2:LMS_Mappings" minOccurs="0"/>
                <xsd:element ref="ns2:Invited_Leaders" minOccurs="0"/>
                <xsd:element ref="ns2:Invited_Members" minOccurs="0"/>
                <xsd:element ref="ns2:Self_Registration_Enabled" minOccurs="0"/>
                <xsd:element ref="ns2:Has_Leaders_Only_SectionGroup" minOccurs="0"/>
                <xsd:element ref="ns2:Is_Collaboration_Space_Locked" minOccurs="0"/>
                <xsd:element ref="ns2:IsNotebookLocked" minOccurs="0"/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23d7f92-ff7d-484d-86d8-bf96ad450409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CultureName" ma:index="10" nillable="true" ma:displayName="Culture Name" ma:internalName="CultureName">
      <xsd:simpleType>
        <xsd:restriction base="dms:Text"/>
      </xsd:simpleType>
    </xsd:element>
    <xsd:element name="AppVersion" ma:index="11" nillable="true" ma:displayName="App Version" ma:internalName="AppVersion">
      <xsd:simpleType>
        <xsd:restriction base="dms:Text"/>
      </xsd:simpleType>
    </xsd:element>
    <xsd:element name="TeamsChannelId" ma:index="12" nillable="true" ma:displayName="Teams Channel Id" ma:internalName="TeamsChannelId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14" nillable="true" ma:displayName="Math Settings" ma:internalName="Math_Settings">
      <xsd:simpleType>
        <xsd:restriction base="dms:Text"/>
      </xsd:simpleType>
    </xsd:element>
    <xsd:element name="DefaultSectionNames" ma:index="15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6" nillable="true" ma:displayName="Templates" ma:internalName="Templates">
      <xsd:simpleType>
        <xsd:restriction base="dms:Note">
          <xsd:maxLength value="255"/>
        </xsd:restriction>
      </xsd:simpleType>
    </xsd:element>
    <xsd:element name="Leaders" ma:index="17" nillable="true" ma:displayName="Leaders" ma:internalName="Lead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s" ma:index="18" nillable="true" ma:displayName="Members" ma:internalName="Memb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_Groups" ma:index="19" nillable="true" ma:displayName="Member Groups" ma:internalName="Member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20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21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Leaders" ma:index="22" nillable="true" ma:displayName="Invited Leaders" ma:internalName="Invited_Leaders">
      <xsd:simpleType>
        <xsd:restriction base="dms:Note">
          <xsd:maxLength value="255"/>
        </xsd:restriction>
      </xsd:simpleType>
    </xsd:element>
    <xsd:element name="Invited_Members" ma:index="23" nillable="true" ma:displayName="Invited Members" ma:internalName="Invited_Members">
      <xsd:simpleType>
        <xsd:restriction base="dms:Note">
          <xsd:maxLength value="255"/>
        </xsd:restriction>
      </xsd:simpleType>
    </xsd:element>
    <xsd:element name="Self_Registration_Enabled" ma:index="24" nillable="true" ma:displayName="Self Registration Enabled" ma:internalName="Self_Registration_Enabled">
      <xsd:simpleType>
        <xsd:restriction base="dms:Boolean"/>
      </xsd:simpleType>
    </xsd:element>
    <xsd:element name="Has_Leaders_Only_SectionGroup" ma:index="25" nillable="true" ma:displayName="Has Leaders Only SectionGroup" ma:internalName="Has_Leaders_Only_SectionGroup">
      <xsd:simpleType>
        <xsd:restriction base="dms:Boolean"/>
      </xsd:simpleType>
    </xsd:element>
    <xsd:element name="Is_Collaboration_Space_Locked" ma:index="26" nillable="true" ma:displayName="Is Collaboration Space Locked" ma:internalName="Is_Collaboration_Space_Locked">
      <xsd:simpleType>
        <xsd:restriction base="dms:Boolean"/>
      </xsd:simpleType>
    </xsd:element>
    <xsd:element name="IsNotebookLocked" ma:index="27" nillable="true" ma:displayName="Is Notebook Locked" ma:internalName="IsNotebookLocked">
      <xsd:simpleType>
        <xsd:restriction base="dms:Boolean"/>
      </xsd:simpleType>
    </xsd:element>
    <xsd:element name="lcf76f155ced4ddcb4097134ff3c332f" ma:index="29" nillable="true" ma:taxonomy="true" ma:internalName="lcf76f155ced4ddcb4097134ff3c332f" ma:taxonomyFieldName="MediaServiceImageTags" ma:displayName="Image Tags" ma:readOnly="false" ma:fieldId="{5cf76f15-5ced-4ddc-b409-7134ff3c332f}" ma:taxonomyMulti="true" ma:sspId="342002cc-2213-4a88-871d-9f1610aff2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3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33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3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39" nillable="true" ma:displayName="Location" ma:internalName="MediaServiceLocation" ma:readOnly="true">
      <xsd:simpleType>
        <xsd:restriction base="dms:Text"/>
      </xsd:simpleType>
    </xsd:element>
    <xsd:element name="MediaLengthInSeconds" ma:index="4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4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dd99a9-886c-440d-818e-2ca4fcacbb5e" elementFormDefault="qualified">
    <xsd:import namespace="http://schemas.microsoft.com/office/2006/documentManagement/types"/>
    <xsd:import namespace="http://schemas.microsoft.com/office/infopath/2007/PartnerControls"/>
    <xsd:element name="TaxCatchAll" ma:index="30" nillable="true" ma:displayName="Taxonomy Catch All Column" ma:hidden="true" ma:list="{519f6d5b-0938-434b-bd60-2e77ff2dd453}" ma:internalName="TaxCatchAll" ma:showField="CatchAllData" ma:web="ecdd99a9-886c-440d-818e-2ca4fcacbb5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4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4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ath_Settings xmlns="223d7f92-ff7d-484d-86d8-bf96ad450409" xsi:nil="true"/>
    <Templates xmlns="223d7f92-ff7d-484d-86d8-bf96ad450409" xsi:nil="true"/>
    <Members xmlns="223d7f92-ff7d-484d-86d8-bf96ad450409">
      <UserInfo>
        <DisplayName/>
        <AccountId xsi:nil="true"/>
        <AccountType/>
      </UserInfo>
    </Members>
    <Invited_Members xmlns="223d7f92-ff7d-484d-86d8-bf96ad450409" xsi:nil="true"/>
    <TaxCatchAll xmlns="ecdd99a9-886c-440d-818e-2ca4fcacbb5e" xsi:nil="true"/>
    <AppVersion xmlns="223d7f92-ff7d-484d-86d8-bf96ad450409" xsi:nil="true"/>
    <FolderType xmlns="223d7f92-ff7d-484d-86d8-bf96ad450409" xsi:nil="true"/>
    <Owner xmlns="223d7f92-ff7d-484d-86d8-bf96ad450409">
      <UserInfo>
        <DisplayName/>
        <AccountId xsi:nil="true"/>
        <AccountType/>
      </UserInfo>
    </Owner>
    <lcf76f155ced4ddcb4097134ff3c332f xmlns="223d7f92-ff7d-484d-86d8-bf96ad450409">
      <Terms xmlns="http://schemas.microsoft.com/office/infopath/2007/PartnerControls"/>
    </lcf76f155ced4ddcb4097134ff3c332f>
    <Member_Groups xmlns="223d7f92-ff7d-484d-86d8-bf96ad450409">
      <UserInfo>
        <DisplayName/>
        <AccountId xsi:nil="true"/>
        <AccountType/>
      </UserInfo>
    </Member_Groups>
    <NotebookType xmlns="223d7f92-ff7d-484d-86d8-bf96ad450409" xsi:nil="true"/>
    <CultureName xmlns="223d7f92-ff7d-484d-86d8-bf96ad450409" xsi:nil="true"/>
    <Leaders xmlns="223d7f92-ff7d-484d-86d8-bf96ad450409">
      <UserInfo>
        <DisplayName/>
        <AccountId xsi:nil="true"/>
        <AccountType/>
      </UserInfo>
    </Leaders>
    <DefaultSectionNames xmlns="223d7f92-ff7d-484d-86d8-bf96ad450409" xsi:nil="true"/>
    <Is_Collaboration_Space_Locked xmlns="223d7f92-ff7d-484d-86d8-bf96ad450409" xsi:nil="true"/>
    <LMS_Mappings xmlns="223d7f92-ff7d-484d-86d8-bf96ad450409" xsi:nil="true"/>
    <Invited_Leaders xmlns="223d7f92-ff7d-484d-86d8-bf96ad450409" xsi:nil="true"/>
    <Distribution_Groups xmlns="223d7f92-ff7d-484d-86d8-bf96ad450409" xsi:nil="true"/>
    <Self_Registration_Enabled xmlns="223d7f92-ff7d-484d-86d8-bf96ad450409" xsi:nil="true"/>
    <Has_Leaders_Only_SectionGroup xmlns="223d7f92-ff7d-484d-86d8-bf96ad450409" xsi:nil="true"/>
    <TeamsChannelId xmlns="223d7f92-ff7d-484d-86d8-bf96ad450409" xsi:nil="true"/>
    <IsNotebookLocked xmlns="223d7f92-ff7d-484d-86d8-bf96ad450409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0BE948E-3D3D-4629-AED1-8FB6A0CC2D5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23d7f92-ff7d-484d-86d8-bf96ad450409"/>
    <ds:schemaRef ds:uri="ecdd99a9-886c-440d-818e-2ca4fcacbb5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14DDB65-82DD-4697-8237-DFA2EA4F0CFF}">
  <ds:schemaRefs>
    <ds:schemaRef ds:uri="http://schemas.microsoft.com/office/2006/metadata/properties"/>
    <ds:schemaRef ds:uri="http://schemas.microsoft.com/office/infopath/2007/PartnerControls"/>
    <ds:schemaRef ds:uri="223d7f92-ff7d-484d-86d8-bf96ad450409"/>
    <ds:schemaRef ds:uri="ecdd99a9-886c-440d-818e-2ca4fcacbb5e"/>
  </ds:schemaRefs>
</ds:datastoreItem>
</file>

<file path=customXml/itemProps3.xml><?xml version="1.0" encoding="utf-8"?>
<ds:datastoreItem xmlns:ds="http://schemas.openxmlformats.org/officeDocument/2006/customXml" ds:itemID="{081AAEAF-7B39-4385-9CAC-B21321868B5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COG Letterhead 2026.dotx</Template>
  <TotalTime>2</TotalTime>
  <Pages>1</Pages>
  <Words>7</Words>
  <Characters>45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ESC of Central Ohio</Company>
  <LinksUpToDate>false</LinksUpToDate>
  <CharactersWithSpaces>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Eileen Asher</dc:creator>
  <cp:keywords/>
  <dc:description/>
  <cp:lastModifiedBy>Eileen Asher</cp:lastModifiedBy>
  <cp:revision>1</cp:revision>
  <dcterms:created xsi:type="dcterms:W3CDTF">2026-01-14T13:48:00Z</dcterms:created>
  <dcterms:modified xsi:type="dcterms:W3CDTF">2026-01-14T13:50:00Z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0x010100465F72AF8F135C4F88A23249BB610D39</vt:lpwstr>
  </property>
</Properties>
</file>