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E8E" w:rsidRPr="008F0CCA" w:rsidRDefault="00C51E8E" w:rsidP="00C51E8E">
      <w:pPr>
        <w:ind w:left="-720" w:right="-720"/>
        <w:jc w:val="center"/>
        <w:rPr>
          <w:b/>
          <w:sz w:val="18"/>
          <w:szCs w:val="18"/>
        </w:rPr>
      </w:pPr>
      <w:r w:rsidRPr="008F0CCA">
        <w:rPr>
          <w:b/>
          <w:sz w:val="18"/>
          <w:szCs w:val="18"/>
        </w:rPr>
        <w:t>MPS Affidavit of Compliance</w:t>
      </w:r>
    </w:p>
    <w:p w:rsidR="00C51E8E" w:rsidRPr="008F0CCA" w:rsidRDefault="00C51E8E" w:rsidP="00C51E8E">
      <w:pPr>
        <w:ind w:left="-720" w:right="-720"/>
        <w:jc w:val="center"/>
        <w:rPr>
          <w:b/>
          <w:sz w:val="18"/>
          <w:szCs w:val="18"/>
        </w:rPr>
      </w:pPr>
      <w:r w:rsidRPr="008F0CCA">
        <w:rPr>
          <w:b/>
          <w:sz w:val="18"/>
          <w:szCs w:val="18"/>
        </w:rPr>
        <w:t>Procurement of Items of Apparel from Responsible Manufacturers</w:t>
      </w: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8F0CCA" w:rsidRDefault="001D4CB5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</w:rPr>
        <w:t xml:space="preserve">This Affidavit applies to: </w:t>
      </w:r>
    </w:p>
    <w:p w:rsidR="001D4CB5" w:rsidRDefault="00C51E8E" w:rsidP="001D4CB5">
      <w:pPr>
        <w:ind w:left="-720" w:right="-720"/>
        <w:rPr>
          <w:b/>
          <w:sz w:val="18"/>
          <w:szCs w:val="18"/>
          <w:u w:val="single"/>
        </w:rPr>
      </w:pPr>
      <w:r w:rsidRPr="008F0CCA">
        <w:rPr>
          <w:b/>
          <w:sz w:val="18"/>
          <w:szCs w:val="18"/>
        </w:rPr>
        <w:t>BID/RFP NUMBER</w:t>
      </w:r>
      <w:r>
        <w:rPr>
          <w:b/>
          <w:sz w:val="18"/>
          <w:szCs w:val="18"/>
        </w:rPr>
        <w:t>:</w:t>
      </w:r>
      <w:r w:rsidRPr="008F0CCA">
        <w:rPr>
          <w:b/>
          <w:sz w:val="18"/>
          <w:szCs w:val="18"/>
        </w:rPr>
        <w:t xml:space="preserve"> 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A60CA4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8F0CCA">
        <w:rPr>
          <w:b/>
          <w:sz w:val="18"/>
          <w:szCs w:val="18"/>
        </w:rPr>
        <w:t xml:space="preserve">DATE: 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0" w:name="Text5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0"/>
      <w:r w:rsidR="00F678BE">
        <w:rPr>
          <w:b/>
          <w:sz w:val="18"/>
          <w:szCs w:val="18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" w:name="Text5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"/>
      <w:r w:rsidR="00F678BE">
        <w:rPr>
          <w:b/>
          <w:sz w:val="18"/>
          <w:szCs w:val="18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2" w:name="Text6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"/>
      <w:r w:rsidR="00F678BE">
        <w:rPr>
          <w:b/>
          <w:sz w:val="18"/>
          <w:szCs w:val="18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3" w:name="Text6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"/>
    </w:p>
    <w:p w:rsidR="00F209AF" w:rsidRDefault="00F209AF" w:rsidP="001D4CB5">
      <w:pPr>
        <w:ind w:left="-720" w:right="-720"/>
        <w:rPr>
          <w:b/>
          <w:sz w:val="18"/>
          <w:szCs w:val="18"/>
          <w:u w:val="single"/>
        </w:rPr>
      </w:pPr>
    </w:p>
    <w:p w:rsidR="00F209AF" w:rsidRPr="00F209AF" w:rsidRDefault="00F209AF" w:rsidP="001D4CB5">
      <w:pPr>
        <w:ind w:left="-720" w:right="-720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Prime Contractor/Bidder: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358"/>
            <w:enabled/>
            <w:calcOnExit w:val="0"/>
            <w:textInput/>
          </w:ffData>
        </w:fldChar>
      </w:r>
      <w:bookmarkStart w:id="4" w:name="Text35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"/>
      <w:r w:rsidR="00F678BE">
        <w:rPr>
          <w:b/>
          <w:sz w:val="18"/>
          <w:szCs w:val="18"/>
          <w:u w:val="single"/>
        </w:rPr>
        <w:fldChar w:fldCharType="begin">
          <w:ffData>
            <w:name w:val="Text359"/>
            <w:enabled/>
            <w:calcOnExit w:val="0"/>
            <w:textInput/>
          </w:ffData>
        </w:fldChar>
      </w:r>
      <w:bookmarkStart w:id="5" w:name="Text35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"/>
      <w:r w:rsidR="00F678BE">
        <w:rPr>
          <w:b/>
          <w:sz w:val="18"/>
          <w:szCs w:val="18"/>
          <w:u w:val="single"/>
        </w:rPr>
        <w:fldChar w:fldCharType="begin">
          <w:ffData>
            <w:name w:val="Text360"/>
            <w:enabled/>
            <w:calcOnExit w:val="0"/>
            <w:textInput/>
          </w:ffData>
        </w:fldChar>
      </w:r>
      <w:bookmarkStart w:id="6" w:name="Text36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"/>
      <w:r w:rsidR="00F678BE">
        <w:rPr>
          <w:b/>
          <w:sz w:val="18"/>
          <w:szCs w:val="18"/>
          <w:u w:val="single"/>
        </w:rPr>
        <w:fldChar w:fldCharType="begin">
          <w:ffData>
            <w:name w:val="Text361"/>
            <w:enabled/>
            <w:calcOnExit w:val="0"/>
            <w:textInput/>
          </w:ffData>
        </w:fldChar>
      </w:r>
      <w:bookmarkStart w:id="7" w:name="Text36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7"/>
      <w:r w:rsidR="00F678BE">
        <w:rPr>
          <w:b/>
          <w:sz w:val="18"/>
          <w:szCs w:val="18"/>
          <w:u w:val="single"/>
        </w:rPr>
        <w:fldChar w:fldCharType="begin">
          <w:ffData>
            <w:name w:val="Text362"/>
            <w:enabled/>
            <w:calcOnExit w:val="0"/>
            <w:textInput/>
          </w:ffData>
        </w:fldChar>
      </w:r>
      <w:bookmarkStart w:id="8" w:name="Text36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8"/>
      <w:r w:rsidR="00F678BE">
        <w:rPr>
          <w:b/>
          <w:sz w:val="18"/>
          <w:szCs w:val="18"/>
          <w:u w:val="single"/>
        </w:rPr>
        <w:fldChar w:fldCharType="begin">
          <w:ffData>
            <w:name w:val="Text363"/>
            <w:enabled/>
            <w:calcOnExit w:val="0"/>
            <w:textInput/>
          </w:ffData>
        </w:fldChar>
      </w:r>
      <w:bookmarkStart w:id="9" w:name="Text36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9"/>
      <w:r w:rsidR="00F678BE">
        <w:rPr>
          <w:b/>
          <w:sz w:val="18"/>
          <w:szCs w:val="18"/>
          <w:u w:val="single"/>
        </w:rPr>
        <w:fldChar w:fldCharType="begin">
          <w:ffData>
            <w:name w:val="Text364"/>
            <w:enabled/>
            <w:calcOnExit w:val="0"/>
            <w:textInput/>
          </w:ffData>
        </w:fldChar>
      </w:r>
      <w:bookmarkStart w:id="10" w:name="Text36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0"/>
      <w:r w:rsidRPr="00F209AF">
        <w:rPr>
          <w:b/>
          <w:sz w:val="18"/>
          <w:szCs w:val="18"/>
          <w:u w:val="single"/>
        </w:rPr>
        <w:t xml:space="preserve"> </w:t>
      </w:r>
    </w:p>
    <w:p w:rsidR="001D4CB5" w:rsidRDefault="001D4CB5" w:rsidP="001D4CB5">
      <w:pPr>
        <w:ind w:left="-720" w:right="-720"/>
        <w:rPr>
          <w:b/>
          <w:sz w:val="18"/>
          <w:szCs w:val="18"/>
          <w:u w:val="single"/>
        </w:rPr>
      </w:pPr>
    </w:p>
    <w:p w:rsidR="001D4CB5" w:rsidRDefault="001D4CB5" w:rsidP="001D4CB5">
      <w:pPr>
        <w:ind w:left="-720" w:right="-720"/>
        <w:rPr>
          <w:b/>
          <w:sz w:val="18"/>
          <w:szCs w:val="18"/>
        </w:rPr>
      </w:pPr>
      <w:r>
        <w:rPr>
          <w:b/>
          <w:sz w:val="18"/>
          <w:szCs w:val="18"/>
        </w:rPr>
        <w:t>For Bid Item Number(s):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302"/>
            <w:enabled/>
            <w:calcOnExit w:val="0"/>
            <w:textInput/>
          </w:ffData>
        </w:fldChar>
      </w:r>
      <w:bookmarkStart w:id="11" w:name="Text30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1"/>
      <w:r w:rsidR="00F678BE">
        <w:rPr>
          <w:b/>
          <w:sz w:val="18"/>
          <w:szCs w:val="18"/>
          <w:u w:val="single"/>
        </w:rPr>
        <w:fldChar w:fldCharType="begin">
          <w:ffData>
            <w:name w:val="Text303"/>
            <w:enabled/>
            <w:calcOnExit w:val="0"/>
            <w:textInput/>
          </w:ffData>
        </w:fldChar>
      </w:r>
      <w:bookmarkStart w:id="12" w:name="Text30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2"/>
      <w:r w:rsidR="00F678BE">
        <w:rPr>
          <w:b/>
          <w:sz w:val="18"/>
          <w:szCs w:val="18"/>
          <w:u w:val="single"/>
        </w:rPr>
        <w:fldChar w:fldCharType="begin">
          <w:ffData>
            <w:name w:val="Text304"/>
            <w:enabled/>
            <w:calcOnExit w:val="0"/>
            <w:textInput/>
          </w:ffData>
        </w:fldChar>
      </w:r>
      <w:bookmarkStart w:id="13" w:name="Text30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3"/>
      <w:r w:rsidR="00F678BE">
        <w:rPr>
          <w:b/>
          <w:sz w:val="18"/>
          <w:szCs w:val="18"/>
          <w:u w:val="single"/>
        </w:rPr>
        <w:fldChar w:fldCharType="begin">
          <w:ffData>
            <w:name w:val="Text305"/>
            <w:enabled/>
            <w:calcOnExit w:val="0"/>
            <w:textInput/>
          </w:ffData>
        </w:fldChar>
      </w:r>
      <w:bookmarkStart w:id="14" w:name="Text30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4"/>
      <w:r w:rsidR="00F678BE">
        <w:rPr>
          <w:b/>
          <w:sz w:val="18"/>
          <w:szCs w:val="18"/>
          <w:u w:val="single"/>
        </w:rPr>
        <w:fldChar w:fldCharType="begin">
          <w:ffData>
            <w:name w:val="Text306"/>
            <w:enabled/>
            <w:calcOnExit w:val="0"/>
            <w:textInput/>
          </w:ffData>
        </w:fldChar>
      </w:r>
      <w:bookmarkStart w:id="15" w:name="Text30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5"/>
      <w:r w:rsidR="00F678BE">
        <w:rPr>
          <w:b/>
          <w:sz w:val="18"/>
          <w:szCs w:val="18"/>
          <w:u w:val="single"/>
        </w:rPr>
        <w:fldChar w:fldCharType="begin">
          <w:ffData>
            <w:name w:val="Text307"/>
            <w:enabled/>
            <w:calcOnExit w:val="0"/>
            <w:textInput/>
          </w:ffData>
        </w:fldChar>
      </w:r>
      <w:bookmarkStart w:id="16" w:name="Text307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6"/>
      <w:r w:rsidR="00F678BE">
        <w:rPr>
          <w:b/>
          <w:sz w:val="18"/>
          <w:szCs w:val="18"/>
          <w:u w:val="single"/>
        </w:rPr>
        <w:fldChar w:fldCharType="begin">
          <w:ffData>
            <w:name w:val="Text308"/>
            <w:enabled/>
            <w:calcOnExit w:val="0"/>
            <w:textInput/>
          </w:ffData>
        </w:fldChar>
      </w:r>
      <w:bookmarkStart w:id="17" w:name="Text30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7"/>
      <w:r w:rsidR="00F678BE">
        <w:rPr>
          <w:b/>
          <w:sz w:val="18"/>
          <w:szCs w:val="18"/>
          <w:u w:val="single"/>
        </w:rPr>
        <w:fldChar w:fldCharType="begin">
          <w:ffData>
            <w:name w:val="Text309"/>
            <w:enabled/>
            <w:calcOnExit w:val="0"/>
            <w:textInput/>
          </w:ffData>
        </w:fldChar>
      </w:r>
      <w:bookmarkStart w:id="18" w:name="Text30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8"/>
      <w:r w:rsidR="00F678BE">
        <w:rPr>
          <w:b/>
          <w:sz w:val="18"/>
          <w:szCs w:val="18"/>
          <w:u w:val="single"/>
        </w:rPr>
        <w:fldChar w:fldCharType="begin">
          <w:ffData>
            <w:name w:val="Text310"/>
            <w:enabled/>
            <w:calcOnExit w:val="0"/>
            <w:textInput/>
          </w:ffData>
        </w:fldChar>
      </w:r>
      <w:bookmarkStart w:id="19" w:name="Text31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19"/>
      <w:r w:rsidR="00F678BE">
        <w:rPr>
          <w:b/>
          <w:sz w:val="18"/>
          <w:szCs w:val="18"/>
          <w:u w:val="single"/>
        </w:rPr>
        <w:fldChar w:fldCharType="begin">
          <w:ffData>
            <w:name w:val="Text311"/>
            <w:enabled/>
            <w:calcOnExit w:val="0"/>
            <w:textInput/>
          </w:ffData>
        </w:fldChar>
      </w:r>
      <w:bookmarkStart w:id="20" w:name="Text31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0"/>
      <w:r w:rsidR="00F678BE">
        <w:rPr>
          <w:b/>
          <w:sz w:val="18"/>
          <w:szCs w:val="18"/>
          <w:u w:val="single"/>
        </w:rPr>
        <w:fldChar w:fldCharType="begin">
          <w:ffData>
            <w:name w:val="Text312"/>
            <w:enabled/>
            <w:calcOnExit w:val="0"/>
            <w:textInput/>
          </w:ffData>
        </w:fldChar>
      </w:r>
      <w:bookmarkStart w:id="21" w:name="Text31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1"/>
      <w:r w:rsidR="00F678BE">
        <w:rPr>
          <w:b/>
          <w:sz w:val="18"/>
          <w:szCs w:val="18"/>
          <w:u w:val="single"/>
        </w:rPr>
        <w:fldChar w:fldCharType="begin">
          <w:ffData>
            <w:name w:val="Text313"/>
            <w:enabled/>
            <w:calcOnExit w:val="0"/>
            <w:textInput/>
          </w:ffData>
        </w:fldChar>
      </w:r>
      <w:bookmarkStart w:id="22" w:name="Text31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2"/>
      <w:r w:rsidR="00F678BE">
        <w:rPr>
          <w:b/>
          <w:sz w:val="18"/>
          <w:szCs w:val="18"/>
          <w:u w:val="single"/>
        </w:rPr>
        <w:fldChar w:fldCharType="begin">
          <w:ffData>
            <w:name w:val="Text314"/>
            <w:enabled/>
            <w:calcOnExit w:val="0"/>
            <w:textInput/>
          </w:ffData>
        </w:fldChar>
      </w:r>
      <w:bookmarkStart w:id="23" w:name="Text31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3"/>
      <w:r w:rsidR="00F678BE">
        <w:rPr>
          <w:b/>
          <w:sz w:val="18"/>
          <w:szCs w:val="18"/>
          <w:u w:val="single"/>
        </w:rPr>
        <w:fldChar w:fldCharType="begin">
          <w:ffData>
            <w:name w:val="Text315"/>
            <w:enabled/>
            <w:calcOnExit w:val="0"/>
            <w:textInput/>
          </w:ffData>
        </w:fldChar>
      </w:r>
      <w:bookmarkStart w:id="24" w:name="Text31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4"/>
      <w:r w:rsidR="00F678BE">
        <w:rPr>
          <w:b/>
          <w:sz w:val="18"/>
          <w:szCs w:val="18"/>
          <w:u w:val="single"/>
        </w:rPr>
        <w:fldChar w:fldCharType="begin">
          <w:ffData>
            <w:name w:val="Text316"/>
            <w:enabled/>
            <w:calcOnExit w:val="0"/>
            <w:textInput/>
          </w:ffData>
        </w:fldChar>
      </w:r>
      <w:bookmarkStart w:id="25" w:name="Text31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5"/>
      <w:r w:rsidR="00F678BE">
        <w:rPr>
          <w:b/>
          <w:sz w:val="18"/>
          <w:szCs w:val="18"/>
          <w:u w:val="single"/>
        </w:rPr>
        <w:fldChar w:fldCharType="begin">
          <w:ffData>
            <w:name w:val="Text337"/>
            <w:enabled/>
            <w:calcOnExit w:val="0"/>
            <w:textInput/>
          </w:ffData>
        </w:fldChar>
      </w:r>
      <w:bookmarkStart w:id="26" w:name="Text337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6"/>
      <w:r w:rsidR="00F678BE">
        <w:rPr>
          <w:b/>
          <w:sz w:val="18"/>
          <w:szCs w:val="18"/>
          <w:u w:val="single"/>
        </w:rPr>
        <w:fldChar w:fldCharType="begin">
          <w:ffData>
            <w:name w:val="Text338"/>
            <w:enabled/>
            <w:calcOnExit w:val="0"/>
            <w:textInput/>
          </w:ffData>
        </w:fldChar>
      </w:r>
      <w:bookmarkStart w:id="27" w:name="Text33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7"/>
      <w:r>
        <w:rPr>
          <w:b/>
          <w:sz w:val="18"/>
          <w:szCs w:val="18"/>
        </w:rPr>
        <w:t xml:space="preserve"> </w:t>
      </w:r>
    </w:p>
    <w:p w:rsidR="001D4CB5" w:rsidRDefault="001D4CB5" w:rsidP="001D4CB5">
      <w:pPr>
        <w:ind w:left="-720" w:right="-720"/>
        <w:rPr>
          <w:b/>
          <w:sz w:val="18"/>
          <w:szCs w:val="18"/>
          <w:u w:val="single"/>
        </w:rPr>
      </w:pPr>
    </w:p>
    <w:p w:rsidR="001D4CB5" w:rsidRDefault="001D4CB5" w:rsidP="001D4CB5">
      <w:pPr>
        <w:ind w:left="-720" w:right="-720"/>
        <w:rPr>
          <w:b/>
          <w:sz w:val="18"/>
          <w:szCs w:val="18"/>
        </w:rPr>
      </w:pPr>
      <w:r>
        <w:rPr>
          <w:b/>
          <w:sz w:val="18"/>
          <w:szCs w:val="18"/>
        </w:rPr>
        <w:t>Brand Name(s):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318"/>
            <w:enabled/>
            <w:calcOnExit w:val="0"/>
            <w:textInput/>
          </w:ffData>
        </w:fldChar>
      </w:r>
      <w:bookmarkStart w:id="28" w:name="Text31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8"/>
      <w:r w:rsidR="00F678BE">
        <w:rPr>
          <w:b/>
          <w:sz w:val="18"/>
          <w:szCs w:val="18"/>
          <w:u w:val="single"/>
        </w:rPr>
        <w:fldChar w:fldCharType="begin">
          <w:ffData>
            <w:name w:val="Text319"/>
            <w:enabled/>
            <w:calcOnExit w:val="0"/>
            <w:textInput/>
          </w:ffData>
        </w:fldChar>
      </w:r>
      <w:bookmarkStart w:id="29" w:name="Text31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29"/>
      <w:r w:rsidR="00F678BE">
        <w:rPr>
          <w:b/>
          <w:sz w:val="18"/>
          <w:szCs w:val="18"/>
          <w:u w:val="single"/>
        </w:rPr>
        <w:fldChar w:fldCharType="begin">
          <w:ffData>
            <w:name w:val="Text320"/>
            <w:enabled/>
            <w:calcOnExit w:val="0"/>
            <w:textInput/>
          </w:ffData>
        </w:fldChar>
      </w:r>
      <w:bookmarkStart w:id="30" w:name="Text32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0"/>
      <w:r w:rsidR="00F678BE">
        <w:rPr>
          <w:b/>
          <w:sz w:val="18"/>
          <w:szCs w:val="18"/>
          <w:u w:val="single"/>
        </w:rPr>
        <w:fldChar w:fldCharType="begin">
          <w:ffData>
            <w:name w:val="Text321"/>
            <w:enabled/>
            <w:calcOnExit w:val="0"/>
            <w:textInput/>
          </w:ffData>
        </w:fldChar>
      </w:r>
      <w:bookmarkStart w:id="31" w:name="Text32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1"/>
      <w:r w:rsidR="00F678BE">
        <w:rPr>
          <w:b/>
          <w:sz w:val="18"/>
          <w:szCs w:val="18"/>
          <w:u w:val="single"/>
        </w:rPr>
        <w:fldChar w:fldCharType="begin">
          <w:ffData>
            <w:name w:val="Text322"/>
            <w:enabled/>
            <w:calcOnExit w:val="0"/>
            <w:textInput/>
          </w:ffData>
        </w:fldChar>
      </w:r>
      <w:bookmarkStart w:id="32" w:name="Text32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2"/>
      <w:r w:rsidR="00F678BE">
        <w:rPr>
          <w:b/>
          <w:sz w:val="18"/>
          <w:szCs w:val="18"/>
          <w:u w:val="single"/>
        </w:rPr>
        <w:fldChar w:fldCharType="begin">
          <w:ffData>
            <w:name w:val="Text323"/>
            <w:enabled/>
            <w:calcOnExit w:val="0"/>
            <w:textInput/>
          </w:ffData>
        </w:fldChar>
      </w:r>
      <w:bookmarkStart w:id="33" w:name="Text32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3"/>
      <w:r w:rsidR="00F678BE">
        <w:rPr>
          <w:b/>
          <w:sz w:val="18"/>
          <w:szCs w:val="18"/>
          <w:u w:val="single"/>
        </w:rPr>
        <w:fldChar w:fldCharType="begin">
          <w:ffData>
            <w:name w:val="Text324"/>
            <w:enabled/>
            <w:calcOnExit w:val="0"/>
            <w:textInput/>
          </w:ffData>
        </w:fldChar>
      </w:r>
      <w:bookmarkStart w:id="34" w:name="Text32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4"/>
      <w:r w:rsidR="00F678BE">
        <w:rPr>
          <w:b/>
          <w:sz w:val="18"/>
          <w:szCs w:val="18"/>
          <w:u w:val="single"/>
        </w:rPr>
        <w:fldChar w:fldCharType="begin">
          <w:ffData>
            <w:name w:val="Text325"/>
            <w:enabled/>
            <w:calcOnExit w:val="0"/>
            <w:textInput/>
          </w:ffData>
        </w:fldChar>
      </w:r>
      <w:bookmarkStart w:id="35" w:name="Text32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5"/>
      <w:r w:rsidR="00F678BE">
        <w:rPr>
          <w:b/>
          <w:sz w:val="18"/>
          <w:szCs w:val="18"/>
          <w:u w:val="single"/>
        </w:rPr>
        <w:fldChar w:fldCharType="begin">
          <w:ffData>
            <w:name w:val="Text326"/>
            <w:enabled/>
            <w:calcOnExit w:val="0"/>
            <w:textInput/>
          </w:ffData>
        </w:fldChar>
      </w:r>
      <w:bookmarkStart w:id="36" w:name="Text32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6"/>
      <w:r w:rsidR="00F678BE">
        <w:rPr>
          <w:b/>
          <w:sz w:val="18"/>
          <w:szCs w:val="18"/>
          <w:u w:val="single"/>
        </w:rPr>
        <w:fldChar w:fldCharType="begin">
          <w:ffData>
            <w:name w:val="Text327"/>
            <w:enabled/>
            <w:calcOnExit w:val="0"/>
            <w:textInput/>
          </w:ffData>
        </w:fldChar>
      </w:r>
      <w:bookmarkStart w:id="37" w:name="Text327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7"/>
      <w:r w:rsidR="00F678BE">
        <w:rPr>
          <w:b/>
          <w:sz w:val="18"/>
          <w:szCs w:val="18"/>
          <w:u w:val="single"/>
        </w:rPr>
        <w:fldChar w:fldCharType="begin">
          <w:ffData>
            <w:name w:val="Text328"/>
            <w:enabled/>
            <w:calcOnExit w:val="0"/>
            <w:textInput/>
          </w:ffData>
        </w:fldChar>
      </w:r>
      <w:bookmarkStart w:id="38" w:name="Text32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8"/>
      <w:r w:rsidR="00F678BE">
        <w:rPr>
          <w:b/>
          <w:sz w:val="18"/>
          <w:szCs w:val="18"/>
          <w:u w:val="single"/>
        </w:rPr>
        <w:fldChar w:fldCharType="begin">
          <w:ffData>
            <w:name w:val="Text329"/>
            <w:enabled/>
            <w:calcOnExit w:val="0"/>
            <w:textInput/>
          </w:ffData>
        </w:fldChar>
      </w:r>
      <w:bookmarkStart w:id="39" w:name="Text32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39"/>
      <w:r w:rsidR="00F678BE">
        <w:rPr>
          <w:b/>
          <w:sz w:val="18"/>
          <w:szCs w:val="18"/>
          <w:u w:val="single"/>
        </w:rPr>
        <w:fldChar w:fldCharType="begin">
          <w:ffData>
            <w:name w:val="Text330"/>
            <w:enabled/>
            <w:calcOnExit w:val="0"/>
            <w:textInput/>
          </w:ffData>
        </w:fldChar>
      </w:r>
      <w:bookmarkStart w:id="40" w:name="Text33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0"/>
      <w:r w:rsidR="00F678BE">
        <w:rPr>
          <w:b/>
          <w:sz w:val="18"/>
          <w:szCs w:val="18"/>
          <w:u w:val="single"/>
        </w:rPr>
        <w:fldChar w:fldCharType="begin">
          <w:ffData>
            <w:name w:val="Text331"/>
            <w:enabled/>
            <w:calcOnExit w:val="0"/>
            <w:textInput/>
          </w:ffData>
        </w:fldChar>
      </w:r>
      <w:bookmarkStart w:id="41" w:name="Text33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1"/>
      <w:r w:rsidR="00F678BE">
        <w:rPr>
          <w:b/>
          <w:sz w:val="18"/>
          <w:szCs w:val="18"/>
          <w:u w:val="single"/>
        </w:rPr>
        <w:fldChar w:fldCharType="begin">
          <w:ffData>
            <w:name w:val="Text332"/>
            <w:enabled/>
            <w:calcOnExit w:val="0"/>
            <w:textInput/>
          </w:ffData>
        </w:fldChar>
      </w:r>
      <w:bookmarkStart w:id="42" w:name="Text33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2"/>
      <w:r w:rsidR="00F678BE">
        <w:rPr>
          <w:b/>
          <w:sz w:val="18"/>
          <w:szCs w:val="18"/>
          <w:u w:val="single"/>
        </w:rPr>
        <w:fldChar w:fldCharType="begin">
          <w:ffData>
            <w:name w:val="Text333"/>
            <w:enabled/>
            <w:calcOnExit w:val="0"/>
            <w:textInput/>
          </w:ffData>
        </w:fldChar>
      </w:r>
      <w:bookmarkStart w:id="43" w:name="Text33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3"/>
      <w:r w:rsidR="00F678BE">
        <w:rPr>
          <w:b/>
          <w:sz w:val="18"/>
          <w:szCs w:val="18"/>
          <w:u w:val="single"/>
        </w:rPr>
        <w:fldChar w:fldCharType="begin">
          <w:ffData>
            <w:name w:val="Text334"/>
            <w:enabled/>
            <w:calcOnExit w:val="0"/>
            <w:textInput/>
          </w:ffData>
        </w:fldChar>
      </w:r>
      <w:bookmarkStart w:id="44" w:name="Text33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4"/>
      <w:r w:rsidR="00F678BE">
        <w:rPr>
          <w:b/>
          <w:sz w:val="18"/>
          <w:szCs w:val="18"/>
          <w:u w:val="single"/>
        </w:rPr>
        <w:fldChar w:fldCharType="begin">
          <w:ffData>
            <w:name w:val="Text335"/>
            <w:enabled/>
            <w:calcOnExit w:val="0"/>
            <w:textInput/>
          </w:ffData>
        </w:fldChar>
      </w:r>
      <w:bookmarkStart w:id="45" w:name="Text33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5"/>
      <w:r w:rsidR="00F678BE">
        <w:rPr>
          <w:b/>
          <w:sz w:val="18"/>
          <w:szCs w:val="18"/>
          <w:u w:val="single"/>
        </w:rPr>
        <w:fldChar w:fldCharType="begin">
          <w:ffData>
            <w:name w:val="Text336"/>
            <w:enabled/>
            <w:calcOnExit w:val="0"/>
            <w:textInput/>
          </w:ffData>
        </w:fldChar>
      </w:r>
      <w:bookmarkStart w:id="46" w:name="Text33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6"/>
      <w:r w:rsidRPr="001D4CB5">
        <w:rPr>
          <w:b/>
          <w:sz w:val="18"/>
          <w:szCs w:val="18"/>
        </w:rPr>
        <w:t xml:space="preserve"> </w:t>
      </w:r>
    </w:p>
    <w:p w:rsidR="001D4CB5" w:rsidRDefault="001D4CB5" w:rsidP="001D4CB5">
      <w:pPr>
        <w:ind w:left="-720" w:right="-720"/>
        <w:rPr>
          <w:b/>
          <w:sz w:val="18"/>
          <w:szCs w:val="18"/>
        </w:rPr>
      </w:pPr>
    </w:p>
    <w:p w:rsidR="001D4CB5" w:rsidRPr="001D4CB5" w:rsidRDefault="001D4CB5" w:rsidP="001D4CB5">
      <w:pPr>
        <w:ind w:left="-720" w:right="-72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Style Number (s): </w:t>
      </w:r>
      <w:r w:rsidR="00F678BE">
        <w:rPr>
          <w:b/>
          <w:sz w:val="18"/>
          <w:szCs w:val="18"/>
          <w:u w:val="single"/>
        </w:rPr>
        <w:fldChar w:fldCharType="begin">
          <w:ffData>
            <w:name w:val="Text340"/>
            <w:enabled/>
            <w:calcOnExit w:val="0"/>
            <w:textInput/>
          </w:ffData>
        </w:fldChar>
      </w:r>
      <w:bookmarkStart w:id="47" w:name="Text34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7"/>
      <w:r w:rsidR="00F678BE">
        <w:rPr>
          <w:b/>
          <w:sz w:val="18"/>
          <w:szCs w:val="18"/>
          <w:u w:val="single"/>
        </w:rPr>
        <w:fldChar w:fldCharType="begin">
          <w:ffData>
            <w:name w:val="Text341"/>
            <w:enabled/>
            <w:calcOnExit w:val="0"/>
            <w:textInput/>
          </w:ffData>
        </w:fldChar>
      </w:r>
      <w:bookmarkStart w:id="48" w:name="Text34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8"/>
      <w:r w:rsidR="00F678BE">
        <w:rPr>
          <w:b/>
          <w:sz w:val="18"/>
          <w:szCs w:val="18"/>
          <w:u w:val="single"/>
        </w:rPr>
        <w:fldChar w:fldCharType="begin">
          <w:ffData>
            <w:name w:val="Text342"/>
            <w:enabled/>
            <w:calcOnExit w:val="0"/>
            <w:textInput/>
          </w:ffData>
        </w:fldChar>
      </w:r>
      <w:bookmarkStart w:id="49" w:name="Text34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49"/>
      <w:r w:rsidR="00F678BE">
        <w:rPr>
          <w:b/>
          <w:sz w:val="18"/>
          <w:szCs w:val="18"/>
          <w:u w:val="single"/>
        </w:rPr>
        <w:fldChar w:fldCharType="begin">
          <w:ffData>
            <w:name w:val="Text343"/>
            <w:enabled/>
            <w:calcOnExit w:val="0"/>
            <w:textInput/>
          </w:ffData>
        </w:fldChar>
      </w:r>
      <w:bookmarkStart w:id="50" w:name="Text34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0"/>
      <w:r w:rsidR="00F678BE">
        <w:rPr>
          <w:b/>
          <w:sz w:val="18"/>
          <w:szCs w:val="18"/>
          <w:u w:val="single"/>
        </w:rPr>
        <w:fldChar w:fldCharType="begin">
          <w:ffData>
            <w:name w:val="Text344"/>
            <w:enabled/>
            <w:calcOnExit w:val="0"/>
            <w:textInput/>
          </w:ffData>
        </w:fldChar>
      </w:r>
      <w:bookmarkStart w:id="51" w:name="Text34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1"/>
      <w:r w:rsidR="00F678BE">
        <w:rPr>
          <w:b/>
          <w:sz w:val="18"/>
          <w:szCs w:val="18"/>
          <w:u w:val="single"/>
        </w:rPr>
        <w:fldChar w:fldCharType="begin">
          <w:ffData>
            <w:name w:val="Text345"/>
            <w:enabled/>
            <w:calcOnExit w:val="0"/>
            <w:textInput/>
          </w:ffData>
        </w:fldChar>
      </w:r>
      <w:bookmarkStart w:id="52" w:name="Text34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2"/>
      <w:r w:rsidR="00F678BE">
        <w:rPr>
          <w:b/>
          <w:sz w:val="18"/>
          <w:szCs w:val="18"/>
          <w:u w:val="single"/>
        </w:rPr>
        <w:fldChar w:fldCharType="begin">
          <w:ffData>
            <w:name w:val="Text346"/>
            <w:enabled/>
            <w:calcOnExit w:val="0"/>
            <w:textInput/>
          </w:ffData>
        </w:fldChar>
      </w:r>
      <w:bookmarkStart w:id="53" w:name="Text34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3"/>
      <w:r w:rsidR="00F678BE">
        <w:rPr>
          <w:b/>
          <w:sz w:val="18"/>
          <w:szCs w:val="18"/>
          <w:u w:val="single"/>
        </w:rPr>
        <w:fldChar w:fldCharType="begin">
          <w:ffData>
            <w:name w:val="Text347"/>
            <w:enabled/>
            <w:calcOnExit w:val="0"/>
            <w:textInput/>
          </w:ffData>
        </w:fldChar>
      </w:r>
      <w:bookmarkStart w:id="54" w:name="Text347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4"/>
      <w:r w:rsidR="00F678BE">
        <w:rPr>
          <w:b/>
          <w:sz w:val="18"/>
          <w:szCs w:val="18"/>
          <w:u w:val="single"/>
        </w:rPr>
        <w:fldChar w:fldCharType="begin">
          <w:ffData>
            <w:name w:val="Text348"/>
            <w:enabled/>
            <w:calcOnExit w:val="0"/>
            <w:textInput/>
          </w:ffData>
        </w:fldChar>
      </w:r>
      <w:bookmarkStart w:id="55" w:name="Text348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5"/>
      <w:r w:rsidR="00F678BE">
        <w:rPr>
          <w:b/>
          <w:sz w:val="18"/>
          <w:szCs w:val="18"/>
          <w:u w:val="single"/>
        </w:rPr>
        <w:fldChar w:fldCharType="begin">
          <w:ffData>
            <w:name w:val="Text349"/>
            <w:enabled/>
            <w:calcOnExit w:val="0"/>
            <w:textInput/>
          </w:ffData>
        </w:fldChar>
      </w:r>
      <w:bookmarkStart w:id="56" w:name="Text349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6"/>
      <w:r w:rsidR="00F678BE">
        <w:rPr>
          <w:b/>
          <w:sz w:val="18"/>
          <w:szCs w:val="18"/>
          <w:u w:val="single"/>
        </w:rPr>
        <w:fldChar w:fldCharType="begin">
          <w:ffData>
            <w:name w:val="Text350"/>
            <w:enabled/>
            <w:calcOnExit w:val="0"/>
            <w:textInput/>
          </w:ffData>
        </w:fldChar>
      </w:r>
      <w:bookmarkStart w:id="57" w:name="Text350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7"/>
      <w:r w:rsidR="00F678BE">
        <w:rPr>
          <w:b/>
          <w:sz w:val="18"/>
          <w:szCs w:val="18"/>
          <w:u w:val="single"/>
        </w:rPr>
        <w:fldChar w:fldCharType="begin">
          <w:ffData>
            <w:name w:val="Text351"/>
            <w:enabled/>
            <w:calcOnExit w:val="0"/>
            <w:textInput/>
          </w:ffData>
        </w:fldChar>
      </w:r>
      <w:bookmarkStart w:id="58" w:name="Text351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8"/>
      <w:r w:rsidR="00F678BE">
        <w:rPr>
          <w:b/>
          <w:sz w:val="18"/>
          <w:szCs w:val="18"/>
          <w:u w:val="single"/>
        </w:rPr>
        <w:fldChar w:fldCharType="begin">
          <w:ffData>
            <w:name w:val="Text352"/>
            <w:enabled/>
            <w:calcOnExit w:val="0"/>
            <w:textInput/>
          </w:ffData>
        </w:fldChar>
      </w:r>
      <w:bookmarkStart w:id="59" w:name="Text352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59"/>
      <w:r w:rsidR="00F678BE">
        <w:rPr>
          <w:b/>
          <w:sz w:val="18"/>
          <w:szCs w:val="18"/>
          <w:u w:val="single"/>
        </w:rPr>
        <w:fldChar w:fldCharType="begin">
          <w:ffData>
            <w:name w:val="Text353"/>
            <w:enabled/>
            <w:calcOnExit w:val="0"/>
            <w:textInput/>
          </w:ffData>
        </w:fldChar>
      </w:r>
      <w:bookmarkStart w:id="60" w:name="Text353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0"/>
      <w:r w:rsidR="00F678BE">
        <w:rPr>
          <w:b/>
          <w:sz w:val="18"/>
          <w:szCs w:val="18"/>
          <w:u w:val="single"/>
        </w:rPr>
        <w:fldChar w:fldCharType="begin">
          <w:ffData>
            <w:name w:val="Text354"/>
            <w:enabled/>
            <w:calcOnExit w:val="0"/>
            <w:textInput/>
          </w:ffData>
        </w:fldChar>
      </w:r>
      <w:bookmarkStart w:id="61" w:name="Text354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1"/>
      <w:r w:rsidR="00F678BE">
        <w:rPr>
          <w:b/>
          <w:sz w:val="18"/>
          <w:szCs w:val="18"/>
          <w:u w:val="single"/>
        </w:rPr>
        <w:fldChar w:fldCharType="begin">
          <w:ffData>
            <w:name w:val="Text355"/>
            <w:enabled/>
            <w:calcOnExit w:val="0"/>
            <w:textInput/>
          </w:ffData>
        </w:fldChar>
      </w:r>
      <w:bookmarkStart w:id="62" w:name="Text355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2"/>
      <w:r w:rsidR="00F678BE">
        <w:rPr>
          <w:b/>
          <w:sz w:val="18"/>
          <w:szCs w:val="18"/>
          <w:u w:val="single"/>
        </w:rPr>
        <w:fldChar w:fldCharType="begin">
          <w:ffData>
            <w:name w:val="Text356"/>
            <w:enabled/>
            <w:calcOnExit w:val="0"/>
            <w:textInput/>
          </w:ffData>
        </w:fldChar>
      </w:r>
      <w:bookmarkStart w:id="63" w:name="Text356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3"/>
      <w:r w:rsidR="00F678BE">
        <w:rPr>
          <w:b/>
          <w:sz w:val="18"/>
          <w:szCs w:val="18"/>
          <w:u w:val="single"/>
        </w:rPr>
        <w:fldChar w:fldCharType="begin">
          <w:ffData>
            <w:name w:val="Text357"/>
            <w:enabled/>
            <w:calcOnExit w:val="0"/>
            <w:textInput/>
          </w:ffData>
        </w:fldChar>
      </w:r>
      <w:bookmarkStart w:id="64" w:name="Text357"/>
      <w:r>
        <w:rPr>
          <w:b/>
          <w:sz w:val="18"/>
          <w:szCs w:val="18"/>
          <w:u w:val="single"/>
        </w:rPr>
        <w:instrText xml:space="preserve"> FORMTEXT </w:instrText>
      </w:r>
      <w:r w:rsidR="00F678BE">
        <w:rPr>
          <w:b/>
          <w:sz w:val="18"/>
          <w:szCs w:val="18"/>
          <w:u w:val="single"/>
        </w:rPr>
      </w:r>
      <w:r w:rsidR="00F678BE">
        <w:rPr>
          <w:b/>
          <w:sz w:val="18"/>
          <w:szCs w:val="18"/>
          <w:u w:val="single"/>
        </w:rPr>
        <w:fldChar w:fldCharType="separate"/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>
        <w:rPr>
          <w:b/>
          <w:noProof/>
          <w:sz w:val="18"/>
          <w:szCs w:val="18"/>
          <w:u w:val="single"/>
        </w:rPr>
        <w:t> </w:t>
      </w:r>
      <w:r w:rsidR="00F678BE">
        <w:rPr>
          <w:b/>
          <w:sz w:val="18"/>
          <w:szCs w:val="18"/>
          <w:u w:val="single"/>
        </w:rPr>
        <w:fldChar w:fldCharType="end"/>
      </w:r>
      <w:bookmarkEnd w:id="64"/>
    </w:p>
    <w:p w:rsidR="00C51E8E" w:rsidRPr="008F0CCA" w:rsidRDefault="00C51E8E" w:rsidP="00C51E8E">
      <w:pPr>
        <w:ind w:left="-720" w:right="-720"/>
        <w:rPr>
          <w:b/>
          <w:sz w:val="18"/>
          <w:szCs w:val="18"/>
        </w:rPr>
      </w:pPr>
    </w:p>
    <w:p w:rsidR="00C51E8E" w:rsidRDefault="00C51E8E" w:rsidP="00F24284">
      <w:pPr>
        <w:ind w:left="-720" w:right="-720"/>
        <w:rPr>
          <w:sz w:val="18"/>
          <w:szCs w:val="18"/>
        </w:rPr>
      </w:pPr>
      <w:r w:rsidRPr="008F0CCA">
        <w:rPr>
          <w:sz w:val="18"/>
          <w:szCs w:val="18"/>
        </w:rPr>
        <w:t xml:space="preserve">This Affidavit of Compliance will be the </w:t>
      </w:r>
      <w:r>
        <w:rPr>
          <w:sz w:val="18"/>
          <w:szCs w:val="18"/>
        </w:rPr>
        <w:t>C</w:t>
      </w:r>
      <w:r w:rsidRPr="008F0CCA">
        <w:rPr>
          <w:sz w:val="18"/>
          <w:szCs w:val="18"/>
        </w:rPr>
        <w:t>ontractor’s sworn statement that facilities identified on this form are operated by responsible manufacturers as defined in the Milwaukee Public Schools (</w:t>
      </w:r>
      <w:r>
        <w:rPr>
          <w:sz w:val="18"/>
          <w:szCs w:val="18"/>
        </w:rPr>
        <w:t>“</w:t>
      </w:r>
      <w:r w:rsidRPr="008F0CCA">
        <w:rPr>
          <w:sz w:val="18"/>
          <w:szCs w:val="18"/>
        </w:rPr>
        <w:t>MPS</w:t>
      </w:r>
      <w:r>
        <w:rPr>
          <w:sz w:val="18"/>
          <w:szCs w:val="18"/>
        </w:rPr>
        <w:t>”</w:t>
      </w:r>
      <w:r w:rsidRPr="008F0CCA">
        <w:rPr>
          <w:sz w:val="18"/>
          <w:szCs w:val="18"/>
        </w:rPr>
        <w:t xml:space="preserve">) Administrative Policy 3.09 Section </w:t>
      </w:r>
      <w:r w:rsidR="00BB16CB">
        <w:rPr>
          <w:sz w:val="18"/>
          <w:szCs w:val="18"/>
        </w:rPr>
        <w:t>18</w:t>
      </w:r>
      <w:r w:rsidR="00853C6D">
        <w:rPr>
          <w:sz w:val="18"/>
          <w:szCs w:val="18"/>
        </w:rPr>
        <w:t>(</w:t>
      </w:r>
      <w:r w:rsidR="00DA7E99">
        <w:rPr>
          <w:sz w:val="18"/>
          <w:szCs w:val="18"/>
        </w:rPr>
        <w:t>b) 4</w:t>
      </w:r>
      <w:r w:rsidRPr="008F0CCA">
        <w:rPr>
          <w:sz w:val="18"/>
          <w:szCs w:val="18"/>
        </w:rPr>
        <w:t xml:space="preserve">.  </w:t>
      </w:r>
      <w:r w:rsidR="008F46D1">
        <w:rPr>
          <w:sz w:val="18"/>
          <w:szCs w:val="18"/>
        </w:rPr>
        <w:t xml:space="preserve">  The hourly non-poverty wage table MPS has posted on its Portal is defined and updated  by the City of Milwaukee every year </w:t>
      </w:r>
      <w:r w:rsidR="00254EAD">
        <w:rPr>
          <w:sz w:val="18"/>
          <w:szCs w:val="18"/>
        </w:rPr>
        <w:t xml:space="preserve">on March 1 and can be found </w:t>
      </w:r>
      <w:hyperlink r:id="rId7" w:history="1">
        <w:r w:rsidR="00F24284" w:rsidRPr="00F24284">
          <w:rPr>
            <w:rStyle w:val="Hyperlink"/>
            <w:sz w:val="18"/>
            <w:szCs w:val="18"/>
          </w:rPr>
          <w:t>http://mps.milwaukee.k12.wi.us</w:t>
        </w:r>
      </w:hyperlink>
      <w:r w:rsidR="00F24284" w:rsidRPr="00F24284">
        <w:rPr>
          <w:sz w:val="18"/>
          <w:szCs w:val="18"/>
        </w:rPr>
        <w:t xml:space="preserve">  (then click on “District”, “Vendors &amp; Contractors”, “Vendors”, and “</w:t>
      </w:r>
      <w:r w:rsidR="00F24284">
        <w:rPr>
          <w:sz w:val="18"/>
          <w:szCs w:val="18"/>
        </w:rPr>
        <w:t>Vendor Forms</w:t>
      </w:r>
      <w:r w:rsidR="00F24284" w:rsidRPr="00F24284">
        <w:rPr>
          <w:sz w:val="18"/>
          <w:szCs w:val="18"/>
        </w:rPr>
        <w:t>”)</w:t>
      </w:r>
      <w:r w:rsidR="00F24284">
        <w:rPr>
          <w:sz w:val="18"/>
          <w:szCs w:val="18"/>
        </w:rPr>
        <w:t>.</w:t>
      </w:r>
    </w:p>
    <w:p w:rsidR="00C51E8E" w:rsidRPr="00A60CA4" w:rsidRDefault="00C51E8E" w:rsidP="00C51E8E">
      <w:pPr>
        <w:ind w:right="-720" w:hanging="720"/>
        <w:rPr>
          <w:b/>
          <w:sz w:val="18"/>
          <w:szCs w:val="18"/>
        </w:rPr>
      </w:pPr>
      <w:r w:rsidRPr="00A60CA4">
        <w:rPr>
          <w:b/>
          <w:sz w:val="18"/>
          <w:szCs w:val="18"/>
        </w:rPr>
        <w:t>A.</w:t>
      </w:r>
      <w:r w:rsidRPr="00A60CA4">
        <w:rPr>
          <w:b/>
          <w:sz w:val="18"/>
          <w:szCs w:val="18"/>
        </w:rPr>
        <w:tab/>
      </w:r>
      <w:r w:rsidR="00A60CA4">
        <w:rPr>
          <w:b/>
          <w:sz w:val="18"/>
          <w:szCs w:val="18"/>
        </w:rPr>
        <w:t>LIST P</w:t>
      </w:r>
      <w:r w:rsidR="00A60CA4" w:rsidRPr="00A60CA4">
        <w:rPr>
          <w:b/>
          <w:sz w:val="18"/>
          <w:szCs w:val="18"/>
        </w:rPr>
        <w:t xml:space="preserve">LACE WHERE APPAREL </w:t>
      </w:r>
      <w:r w:rsidR="00F85DE4">
        <w:rPr>
          <w:b/>
          <w:sz w:val="18"/>
          <w:szCs w:val="18"/>
        </w:rPr>
        <w:t xml:space="preserve">HAS BEEN OR </w:t>
      </w:r>
      <w:r w:rsidR="00A60CA4" w:rsidRPr="00A60CA4">
        <w:rPr>
          <w:b/>
          <w:sz w:val="18"/>
          <w:szCs w:val="18"/>
        </w:rPr>
        <w:t>WILL BE MANUFACTURED</w:t>
      </w:r>
    </w:p>
    <w:p w:rsidR="00C51E8E" w:rsidRPr="008F0CCA" w:rsidRDefault="00C51E8E" w:rsidP="00C51E8E">
      <w:pPr>
        <w:ind w:right="-720" w:hanging="720"/>
        <w:rPr>
          <w:sz w:val="18"/>
          <w:szCs w:val="18"/>
        </w:rPr>
      </w:pPr>
      <w:r>
        <w:rPr>
          <w:sz w:val="18"/>
          <w:szCs w:val="18"/>
        </w:rPr>
        <w:t xml:space="preserve">Please list the name and address where the apparel </w:t>
      </w:r>
      <w:r w:rsidR="00853C6D">
        <w:rPr>
          <w:sz w:val="18"/>
          <w:szCs w:val="18"/>
        </w:rPr>
        <w:t>have</w:t>
      </w:r>
      <w:r w:rsidR="00A60CA4">
        <w:rPr>
          <w:sz w:val="18"/>
          <w:szCs w:val="18"/>
        </w:rPr>
        <w:t xml:space="preserve"> been or will be manufactured. </w:t>
      </w: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F85DE4" w:rsidRDefault="00C51E8E" w:rsidP="00C51E8E">
      <w:pPr>
        <w:ind w:left="-720" w:right="-720"/>
        <w:rPr>
          <w:sz w:val="18"/>
          <w:szCs w:val="18"/>
        </w:rPr>
      </w:pPr>
      <w:r w:rsidRPr="00F85DE4">
        <w:rPr>
          <w:sz w:val="18"/>
          <w:szCs w:val="18"/>
        </w:rPr>
        <w:t xml:space="preserve">NAME </w:t>
      </w:r>
      <w:r w:rsidR="00A60CA4" w:rsidRPr="00F85DE4">
        <w:rPr>
          <w:sz w:val="18"/>
          <w:szCs w:val="18"/>
        </w:rPr>
        <w:t>OF FACTORY/FACILITIES/COMPANY</w:t>
      </w:r>
      <w:r w:rsidRPr="00F85DE4">
        <w:rPr>
          <w:sz w:val="18"/>
          <w:szCs w:val="18"/>
        </w:rPr>
        <w:tab/>
        <w:t>ADDRESS</w:t>
      </w:r>
      <w:r w:rsidRPr="00F85DE4">
        <w:rPr>
          <w:sz w:val="18"/>
          <w:szCs w:val="18"/>
        </w:rPr>
        <w:tab/>
        <w:t>CITY</w:t>
      </w:r>
      <w:r w:rsidRPr="00F85DE4">
        <w:rPr>
          <w:sz w:val="18"/>
          <w:szCs w:val="18"/>
        </w:rPr>
        <w:tab/>
      </w:r>
      <w:r w:rsidR="00A60CA4"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>STATE</w:t>
      </w:r>
      <w:r w:rsidR="00A60CA4" w:rsidRPr="00F85DE4">
        <w:rPr>
          <w:sz w:val="18"/>
          <w:szCs w:val="18"/>
        </w:rPr>
        <w:t xml:space="preserve"> OR COUNTRY</w:t>
      </w:r>
      <w:r w:rsidRPr="00F85DE4">
        <w:rPr>
          <w:sz w:val="18"/>
          <w:szCs w:val="18"/>
        </w:rPr>
        <w:tab/>
        <w:t>ZIP</w:t>
      </w:r>
    </w:p>
    <w:p w:rsidR="00C51E8E" w:rsidRPr="008F0CCA" w:rsidRDefault="00F678BE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65" w:name="Text6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65"/>
      <w:r>
        <w:rPr>
          <w:sz w:val="18"/>
          <w:szCs w:val="18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66" w:name="Text6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66"/>
      <w:r>
        <w:rPr>
          <w:sz w:val="18"/>
          <w:szCs w:val="18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67" w:name="Text6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67"/>
      <w:r>
        <w:rPr>
          <w:sz w:val="18"/>
          <w:szCs w:val="18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68" w:name="Text6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68"/>
      <w:r>
        <w:rPr>
          <w:sz w:val="18"/>
          <w:szCs w:val="18"/>
          <w:u w:val="single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69" w:name="Text6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69"/>
      <w:r>
        <w:rPr>
          <w:sz w:val="18"/>
          <w:szCs w:val="18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70" w:name="Text6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0"/>
      <w:r>
        <w:rPr>
          <w:sz w:val="18"/>
          <w:szCs w:val="18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71" w:name="Text6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1"/>
      <w:r>
        <w:rPr>
          <w:sz w:val="18"/>
          <w:szCs w:val="18"/>
          <w:u w:val="single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72" w:name="Text6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2"/>
      <w:r>
        <w:rPr>
          <w:sz w:val="18"/>
          <w:szCs w:val="18"/>
          <w:u w:val="single"/>
        </w:rPr>
        <w:fldChar w:fldCharType="begin">
          <w:ffData>
            <w:name w:val="Text70"/>
            <w:enabled/>
            <w:calcOnExit w:val="0"/>
            <w:textInput/>
          </w:ffData>
        </w:fldChar>
      </w:r>
      <w:bookmarkStart w:id="73" w:name="Text7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3"/>
      <w:r>
        <w:rPr>
          <w:sz w:val="18"/>
          <w:szCs w:val="18"/>
          <w:u w:val="single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id="74" w:name="Text7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4"/>
      <w:r>
        <w:rPr>
          <w:sz w:val="18"/>
          <w:szCs w:val="18"/>
          <w:u w:val="single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75" w:name="Text7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5"/>
      <w:r>
        <w:rPr>
          <w:sz w:val="18"/>
          <w:szCs w:val="18"/>
          <w:u w:val="single"/>
        </w:rPr>
        <w:fldChar w:fldCharType="begin">
          <w:ffData>
            <w:name w:val="Text73"/>
            <w:enabled/>
            <w:calcOnExit w:val="0"/>
            <w:textInput/>
          </w:ffData>
        </w:fldChar>
      </w:r>
      <w:bookmarkStart w:id="76" w:name="Text7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6"/>
      <w:r>
        <w:rPr>
          <w:sz w:val="18"/>
          <w:szCs w:val="18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77" w:name="Text7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7"/>
      <w:r>
        <w:rPr>
          <w:sz w:val="18"/>
          <w:szCs w:val="18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78" w:name="Text7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8"/>
      <w:r>
        <w:rPr>
          <w:sz w:val="18"/>
          <w:szCs w:val="18"/>
          <w:u w:val="single"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79" w:name="Text7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79"/>
      <w:r>
        <w:rPr>
          <w:sz w:val="18"/>
          <w:szCs w:val="18"/>
          <w:u w:val="single"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80" w:name="Text7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0"/>
      <w:r>
        <w:rPr>
          <w:sz w:val="18"/>
          <w:szCs w:val="18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bookmarkStart w:id="81" w:name="Text7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1"/>
      <w:r>
        <w:rPr>
          <w:sz w:val="18"/>
          <w:szCs w:val="18"/>
          <w:u w:val="single"/>
        </w:rPr>
        <w:fldChar w:fldCharType="begin">
          <w:ffData>
            <w:name w:val="Text79"/>
            <w:enabled/>
            <w:calcOnExit w:val="0"/>
            <w:textInput/>
          </w:ffData>
        </w:fldChar>
      </w:r>
      <w:bookmarkStart w:id="82" w:name="Text7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2"/>
      <w:r>
        <w:rPr>
          <w:sz w:val="18"/>
          <w:szCs w:val="18"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bookmarkStart w:id="83" w:name="Text8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3"/>
      <w:r>
        <w:rPr>
          <w:sz w:val="18"/>
          <w:szCs w:val="18"/>
          <w:u w:val="single"/>
        </w:rPr>
        <w:fldChar w:fldCharType="begin">
          <w:ffData>
            <w:name w:val="Text81"/>
            <w:enabled/>
            <w:calcOnExit w:val="0"/>
            <w:textInput/>
          </w:ffData>
        </w:fldChar>
      </w:r>
      <w:bookmarkStart w:id="84" w:name="Text8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4"/>
      <w:r>
        <w:rPr>
          <w:sz w:val="18"/>
          <w:szCs w:val="18"/>
          <w:u w:val="single"/>
        </w:rPr>
        <w:fldChar w:fldCharType="begin">
          <w:ffData>
            <w:name w:val="Text82"/>
            <w:enabled/>
            <w:calcOnExit w:val="0"/>
            <w:textInput/>
          </w:ffData>
        </w:fldChar>
      </w:r>
      <w:bookmarkStart w:id="85" w:name="Text8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5"/>
      <w:r>
        <w:rPr>
          <w:sz w:val="18"/>
          <w:szCs w:val="18"/>
          <w:u w:val="single"/>
        </w:rPr>
        <w:fldChar w:fldCharType="begin">
          <w:ffData>
            <w:name w:val="Text83"/>
            <w:enabled/>
            <w:calcOnExit w:val="0"/>
            <w:textInput/>
          </w:ffData>
        </w:fldChar>
      </w:r>
      <w:bookmarkStart w:id="86" w:name="Text8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6"/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8F0CCA" w:rsidRDefault="00F678BE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84"/>
            <w:enabled/>
            <w:calcOnExit w:val="0"/>
            <w:textInput/>
          </w:ffData>
        </w:fldChar>
      </w:r>
      <w:bookmarkStart w:id="87" w:name="Text8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7"/>
      <w:r>
        <w:rPr>
          <w:sz w:val="18"/>
          <w:szCs w:val="18"/>
          <w:u w:val="single"/>
        </w:rPr>
        <w:fldChar w:fldCharType="begin">
          <w:ffData>
            <w:name w:val="Text85"/>
            <w:enabled/>
            <w:calcOnExit w:val="0"/>
            <w:textInput/>
          </w:ffData>
        </w:fldChar>
      </w:r>
      <w:bookmarkStart w:id="88" w:name="Text8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8"/>
      <w:r>
        <w:rPr>
          <w:sz w:val="18"/>
          <w:szCs w:val="18"/>
          <w:u w:val="single"/>
        </w:rPr>
        <w:fldChar w:fldCharType="begin">
          <w:ffData>
            <w:name w:val="Text86"/>
            <w:enabled/>
            <w:calcOnExit w:val="0"/>
            <w:textInput/>
          </w:ffData>
        </w:fldChar>
      </w:r>
      <w:bookmarkStart w:id="89" w:name="Text8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89"/>
      <w:r>
        <w:rPr>
          <w:sz w:val="18"/>
          <w:szCs w:val="18"/>
          <w:u w:val="single"/>
        </w:rPr>
        <w:fldChar w:fldCharType="begin">
          <w:ffData>
            <w:name w:val="Text87"/>
            <w:enabled/>
            <w:calcOnExit w:val="0"/>
            <w:textInput/>
          </w:ffData>
        </w:fldChar>
      </w:r>
      <w:bookmarkStart w:id="90" w:name="Text8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0"/>
      <w:r>
        <w:rPr>
          <w:sz w:val="18"/>
          <w:szCs w:val="18"/>
          <w:u w:val="single"/>
        </w:rPr>
        <w:fldChar w:fldCharType="begin">
          <w:ffData>
            <w:name w:val="Text88"/>
            <w:enabled/>
            <w:calcOnExit w:val="0"/>
            <w:textInput/>
          </w:ffData>
        </w:fldChar>
      </w:r>
      <w:bookmarkStart w:id="91" w:name="Text8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1"/>
      <w:r>
        <w:rPr>
          <w:sz w:val="18"/>
          <w:szCs w:val="18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bookmarkStart w:id="92" w:name="Text8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2"/>
      <w:r>
        <w:rPr>
          <w:sz w:val="18"/>
          <w:szCs w:val="18"/>
          <w:u w:val="single"/>
        </w:rPr>
        <w:fldChar w:fldCharType="begin">
          <w:ffData>
            <w:name w:val="Text90"/>
            <w:enabled/>
            <w:calcOnExit w:val="0"/>
            <w:textInput/>
          </w:ffData>
        </w:fldChar>
      </w:r>
      <w:bookmarkStart w:id="93" w:name="Text9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3"/>
      <w:r>
        <w:rPr>
          <w:sz w:val="18"/>
          <w:szCs w:val="18"/>
          <w:u w:val="single"/>
        </w:rPr>
        <w:fldChar w:fldCharType="begin">
          <w:ffData>
            <w:name w:val="Text91"/>
            <w:enabled/>
            <w:calcOnExit w:val="0"/>
            <w:textInput/>
          </w:ffData>
        </w:fldChar>
      </w:r>
      <w:bookmarkStart w:id="94" w:name="Text9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4"/>
      <w:r>
        <w:rPr>
          <w:sz w:val="18"/>
          <w:szCs w:val="18"/>
          <w:u w:val="single"/>
        </w:rPr>
        <w:fldChar w:fldCharType="begin">
          <w:ffData>
            <w:name w:val="Text92"/>
            <w:enabled/>
            <w:calcOnExit w:val="0"/>
            <w:textInput/>
          </w:ffData>
        </w:fldChar>
      </w:r>
      <w:bookmarkStart w:id="95" w:name="Text9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5"/>
      <w:r>
        <w:rPr>
          <w:sz w:val="18"/>
          <w:szCs w:val="18"/>
          <w:u w:val="single"/>
        </w:rPr>
        <w:fldChar w:fldCharType="begin">
          <w:ffData>
            <w:name w:val="Text93"/>
            <w:enabled/>
            <w:calcOnExit w:val="0"/>
            <w:textInput/>
          </w:ffData>
        </w:fldChar>
      </w:r>
      <w:bookmarkStart w:id="96" w:name="Text9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6"/>
      <w:r>
        <w:rPr>
          <w:sz w:val="18"/>
          <w:szCs w:val="18"/>
          <w:u w:val="single"/>
        </w:rPr>
        <w:fldChar w:fldCharType="begin">
          <w:ffData>
            <w:name w:val="Text94"/>
            <w:enabled/>
            <w:calcOnExit w:val="0"/>
            <w:textInput/>
          </w:ffData>
        </w:fldChar>
      </w:r>
      <w:bookmarkStart w:id="97" w:name="Text9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7"/>
      <w:r>
        <w:rPr>
          <w:sz w:val="18"/>
          <w:szCs w:val="18"/>
          <w:u w:val="single"/>
        </w:rPr>
        <w:fldChar w:fldCharType="begin">
          <w:ffData>
            <w:name w:val="Text95"/>
            <w:enabled/>
            <w:calcOnExit w:val="0"/>
            <w:textInput/>
          </w:ffData>
        </w:fldChar>
      </w:r>
      <w:bookmarkStart w:id="98" w:name="Text9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8"/>
      <w:r>
        <w:rPr>
          <w:sz w:val="18"/>
          <w:szCs w:val="18"/>
          <w:u w:val="single"/>
        </w:rPr>
        <w:fldChar w:fldCharType="begin">
          <w:ffData>
            <w:name w:val="Text96"/>
            <w:enabled/>
            <w:calcOnExit w:val="0"/>
            <w:textInput/>
          </w:ffData>
        </w:fldChar>
      </w:r>
      <w:bookmarkStart w:id="99" w:name="Text9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99"/>
      <w:r>
        <w:rPr>
          <w:sz w:val="18"/>
          <w:szCs w:val="18"/>
          <w:u w:val="single"/>
        </w:rPr>
        <w:fldChar w:fldCharType="begin">
          <w:ffData>
            <w:name w:val="Text97"/>
            <w:enabled/>
            <w:calcOnExit w:val="0"/>
            <w:textInput/>
          </w:ffData>
        </w:fldChar>
      </w:r>
      <w:bookmarkStart w:id="100" w:name="Text9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0"/>
      <w:r>
        <w:rPr>
          <w:sz w:val="18"/>
          <w:szCs w:val="18"/>
          <w:u w:val="single"/>
        </w:rPr>
        <w:fldChar w:fldCharType="begin">
          <w:ffData>
            <w:name w:val="Text98"/>
            <w:enabled/>
            <w:calcOnExit w:val="0"/>
            <w:textInput/>
          </w:ffData>
        </w:fldChar>
      </w:r>
      <w:bookmarkStart w:id="101" w:name="Text9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1"/>
      <w:r>
        <w:rPr>
          <w:sz w:val="18"/>
          <w:szCs w:val="18"/>
          <w:u w:val="single"/>
        </w:rPr>
        <w:fldChar w:fldCharType="begin">
          <w:ffData>
            <w:name w:val="Text99"/>
            <w:enabled/>
            <w:calcOnExit w:val="0"/>
            <w:textInput/>
          </w:ffData>
        </w:fldChar>
      </w:r>
      <w:bookmarkStart w:id="102" w:name="Text9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2"/>
      <w:r>
        <w:rPr>
          <w:sz w:val="18"/>
          <w:szCs w:val="18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bookmarkStart w:id="103" w:name="Text10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3"/>
      <w:r>
        <w:rPr>
          <w:sz w:val="18"/>
          <w:szCs w:val="18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bookmarkStart w:id="104" w:name="Text10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4"/>
      <w:r>
        <w:rPr>
          <w:sz w:val="18"/>
          <w:szCs w:val="18"/>
          <w:u w:val="single"/>
        </w:rPr>
        <w:fldChar w:fldCharType="begin">
          <w:ffData>
            <w:name w:val="Text102"/>
            <w:enabled/>
            <w:calcOnExit w:val="0"/>
            <w:textInput/>
          </w:ffData>
        </w:fldChar>
      </w:r>
      <w:bookmarkStart w:id="105" w:name="Text10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5"/>
      <w:r>
        <w:rPr>
          <w:sz w:val="18"/>
          <w:szCs w:val="18"/>
          <w:u w:val="single"/>
        </w:rPr>
        <w:fldChar w:fldCharType="begin">
          <w:ffData>
            <w:name w:val="Text103"/>
            <w:enabled/>
            <w:calcOnExit w:val="0"/>
            <w:textInput/>
          </w:ffData>
        </w:fldChar>
      </w:r>
      <w:bookmarkStart w:id="106" w:name="Text10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6"/>
      <w:r>
        <w:rPr>
          <w:sz w:val="18"/>
          <w:szCs w:val="18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07" w:name="Text10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7"/>
      <w:r>
        <w:rPr>
          <w:sz w:val="18"/>
          <w:szCs w:val="18"/>
          <w:u w:val="single"/>
        </w:rPr>
        <w:fldChar w:fldCharType="begin">
          <w:ffData>
            <w:name w:val="Text105"/>
            <w:enabled/>
            <w:calcOnExit w:val="0"/>
            <w:textInput/>
          </w:ffData>
        </w:fldChar>
      </w:r>
      <w:bookmarkStart w:id="108" w:name="Text10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8"/>
    </w:p>
    <w:p w:rsidR="00C51E8E" w:rsidRDefault="00C51E8E" w:rsidP="00C51E8E">
      <w:pPr>
        <w:ind w:left="-720" w:right="-720"/>
        <w:rPr>
          <w:sz w:val="18"/>
          <w:szCs w:val="18"/>
        </w:rPr>
      </w:pP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</w:rPr>
        <w:t>Please provide the</w:t>
      </w:r>
      <w:r w:rsidRPr="008F0CCA">
        <w:rPr>
          <w:sz w:val="18"/>
          <w:szCs w:val="18"/>
        </w:rPr>
        <w:t xml:space="preserve"> base hourly wage and the percent of wage level paid as health benefits for persons working at the </w:t>
      </w:r>
      <w:r w:rsidR="00A60CA4">
        <w:rPr>
          <w:sz w:val="18"/>
          <w:szCs w:val="18"/>
        </w:rPr>
        <w:t xml:space="preserve">factory/facility/company </w:t>
      </w:r>
      <w:r>
        <w:rPr>
          <w:sz w:val="18"/>
          <w:szCs w:val="18"/>
        </w:rPr>
        <w:t xml:space="preserve">where </w:t>
      </w:r>
      <w:r w:rsidRPr="008F0CCA">
        <w:rPr>
          <w:sz w:val="18"/>
          <w:szCs w:val="18"/>
        </w:rPr>
        <w:t>the items of apparel have been or will be manufactured.</w:t>
      </w: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F85DE4" w:rsidRDefault="00C51E8E" w:rsidP="00C51E8E">
      <w:pPr>
        <w:ind w:left="-720" w:right="-720"/>
        <w:rPr>
          <w:sz w:val="18"/>
          <w:szCs w:val="18"/>
        </w:rPr>
      </w:pPr>
      <w:r w:rsidRPr="00F85DE4">
        <w:rPr>
          <w:sz w:val="18"/>
          <w:szCs w:val="18"/>
        </w:rPr>
        <w:t>BASE HOURLY WAGE:  $</w:t>
      </w:r>
      <w:r w:rsidRPr="00F85DE4">
        <w:rPr>
          <w:sz w:val="18"/>
          <w:szCs w:val="18"/>
        </w:rPr>
        <w:tab/>
      </w:r>
      <w:r w:rsidR="00CE0BE4">
        <w:rPr>
          <w:sz w:val="18"/>
          <w:szCs w:val="18"/>
        </w:rPr>
        <w:t>(in U.S. dollars)</w:t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  <w:t>PERCENTAGE OF WAGE PAID AS HEALTH BENEFIT</w:t>
      </w:r>
    </w:p>
    <w:p w:rsidR="00C51E8E" w:rsidRPr="008F0CCA" w:rsidRDefault="00F678BE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238"/>
            <w:enabled/>
            <w:calcOnExit w:val="0"/>
            <w:textInput/>
          </w:ffData>
        </w:fldChar>
      </w:r>
      <w:bookmarkStart w:id="109" w:name="Text23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09"/>
      <w:r>
        <w:rPr>
          <w:sz w:val="18"/>
          <w:szCs w:val="18"/>
          <w:u w:val="single"/>
        </w:rPr>
        <w:fldChar w:fldCharType="begin">
          <w:ffData>
            <w:name w:val="Text239"/>
            <w:enabled/>
            <w:calcOnExit w:val="0"/>
            <w:textInput/>
          </w:ffData>
        </w:fldChar>
      </w:r>
      <w:bookmarkStart w:id="110" w:name="Text23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0"/>
      <w:r>
        <w:rPr>
          <w:sz w:val="18"/>
          <w:szCs w:val="18"/>
          <w:u w:val="single"/>
        </w:rPr>
        <w:fldChar w:fldCharType="begin">
          <w:ffData>
            <w:name w:val="Text240"/>
            <w:enabled/>
            <w:calcOnExit w:val="0"/>
            <w:textInput/>
          </w:ffData>
        </w:fldChar>
      </w:r>
      <w:bookmarkStart w:id="111" w:name="Text24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1"/>
      <w:r>
        <w:rPr>
          <w:sz w:val="18"/>
          <w:szCs w:val="18"/>
          <w:u w:val="single"/>
        </w:rPr>
        <w:fldChar w:fldCharType="begin">
          <w:ffData>
            <w:name w:val="Text241"/>
            <w:enabled/>
            <w:calcOnExit w:val="0"/>
            <w:textInput/>
          </w:ffData>
        </w:fldChar>
      </w:r>
      <w:bookmarkStart w:id="112" w:name="Text24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2"/>
      <w:r>
        <w:rPr>
          <w:sz w:val="18"/>
          <w:szCs w:val="18"/>
          <w:u w:val="single"/>
        </w:rPr>
        <w:fldChar w:fldCharType="begin">
          <w:ffData>
            <w:name w:val="Text242"/>
            <w:enabled/>
            <w:calcOnExit w:val="0"/>
            <w:textInput/>
          </w:ffData>
        </w:fldChar>
      </w:r>
      <w:bookmarkStart w:id="113" w:name="Text24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3"/>
      <w:r>
        <w:rPr>
          <w:sz w:val="18"/>
          <w:szCs w:val="18"/>
          <w:u w:val="single"/>
        </w:rPr>
        <w:fldChar w:fldCharType="begin">
          <w:ffData>
            <w:name w:val="Text243"/>
            <w:enabled/>
            <w:calcOnExit w:val="0"/>
            <w:textInput/>
          </w:ffData>
        </w:fldChar>
      </w:r>
      <w:bookmarkStart w:id="114" w:name="Text24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4"/>
      <w:r>
        <w:rPr>
          <w:sz w:val="18"/>
          <w:szCs w:val="18"/>
          <w:u w:val="single"/>
        </w:rPr>
        <w:fldChar w:fldCharType="begin">
          <w:ffData>
            <w:name w:val="Text244"/>
            <w:enabled/>
            <w:calcOnExit w:val="0"/>
            <w:textInput/>
          </w:ffData>
        </w:fldChar>
      </w:r>
      <w:bookmarkStart w:id="115" w:name="Text24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5"/>
      <w:r>
        <w:rPr>
          <w:sz w:val="18"/>
          <w:szCs w:val="18"/>
          <w:u w:val="single"/>
        </w:rPr>
        <w:fldChar w:fldCharType="begin">
          <w:ffData>
            <w:name w:val="Text245"/>
            <w:enabled/>
            <w:calcOnExit w:val="0"/>
            <w:textInput/>
          </w:ffData>
        </w:fldChar>
      </w:r>
      <w:bookmarkStart w:id="116" w:name="Text24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6"/>
      <w:r>
        <w:rPr>
          <w:sz w:val="18"/>
          <w:szCs w:val="18"/>
          <w:u w:val="single"/>
        </w:rPr>
        <w:fldChar w:fldCharType="begin">
          <w:ffData>
            <w:name w:val="Text246"/>
            <w:enabled/>
            <w:calcOnExit w:val="0"/>
            <w:textInput/>
          </w:ffData>
        </w:fldChar>
      </w:r>
      <w:bookmarkStart w:id="117" w:name="Text24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7"/>
      <w:r>
        <w:rPr>
          <w:sz w:val="18"/>
          <w:szCs w:val="18"/>
          <w:u w:val="single"/>
        </w:rPr>
        <w:fldChar w:fldCharType="begin">
          <w:ffData>
            <w:name w:val="Text247"/>
            <w:enabled/>
            <w:calcOnExit w:val="0"/>
            <w:textInput/>
          </w:ffData>
        </w:fldChar>
      </w:r>
      <w:bookmarkStart w:id="118" w:name="Text24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8"/>
      <w:r>
        <w:rPr>
          <w:sz w:val="18"/>
          <w:szCs w:val="18"/>
          <w:u w:val="single"/>
        </w:rPr>
        <w:fldChar w:fldCharType="begin">
          <w:ffData>
            <w:name w:val="Text248"/>
            <w:enabled/>
            <w:calcOnExit w:val="0"/>
            <w:textInput/>
          </w:ffData>
        </w:fldChar>
      </w:r>
      <w:bookmarkStart w:id="119" w:name="Text24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19"/>
      <w:r>
        <w:rPr>
          <w:sz w:val="18"/>
          <w:szCs w:val="18"/>
          <w:u w:val="single"/>
        </w:rPr>
        <w:fldChar w:fldCharType="begin">
          <w:ffData>
            <w:name w:val="Text249"/>
            <w:enabled/>
            <w:calcOnExit w:val="0"/>
            <w:textInput/>
          </w:ffData>
        </w:fldChar>
      </w:r>
      <w:bookmarkStart w:id="120" w:name="Text24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0"/>
      <w:r>
        <w:rPr>
          <w:sz w:val="18"/>
          <w:szCs w:val="18"/>
          <w:u w:val="single"/>
        </w:rPr>
        <w:fldChar w:fldCharType="begin">
          <w:ffData>
            <w:name w:val="Text250"/>
            <w:enabled/>
            <w:calcOnExit w:val="0"/>
            <w:textInput/>
          </w:ffData>
        </w:fldChar>
      </w:r>
      <w:bookmarkStart w:id="121" w:name="Text25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1"/>
      <w:r>
        <w:rPr>
          <w:sz w:val="18"/>
          <w:szCs w:val="18"/>
          <w:u w:val="single"/>
        </w:rPr>
        <w:fldChar w:fldCharType="begin">
          <w:ffData>
            <w:name w:val="Text251"/>
            <w:enabled/>
            <w:calcOnExit w:val="0"/>
            <w:textInput/>
          </w:ffData>
        </w:fldChar>
      </w:r>
      <w:bookmarkStart w:id="122" w:name="Text25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2"/>
      <w:r>
        <w:rPr>
          <w:sz w:val="18"/>
          <w:szCs w:val="18"/>
          <w:u w:val="single"/>
        </w:rPr>
        <w:fldChar w:fldCharType="begin">
          <w:ffData>
            <w:name w:val="Text252"/>
            <w:enabled/>
            <w:calcOnExit w:val="0"/>
            <w:textInput/>
          </w:ffData>
        </w:fldChar>
      </w:r>
      <w:bookmarkStart w:id="123" w:name="Text25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3"/>
      <w:r>
        <w:rPr>
          <w:sz w:val="18"/>
          <w:szCs w:val="18"/>
          <w:u w:val="single"/>
        </w:rPr>
        <w:fldChar w:fldCharType="begin">
          <w:ffData>
            <w:name w:val="Text253"/>
            <w:enabled/>
            <w:calcOnExit w:val="0"/>
            <w:textInput/>
          </w:ffData>
        </w:fldChar>
      </w:r>
      <w:bookmarkStart w:id="124" w:name="Text25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4"/>
      <w:r>
        <w:rPr>
          <w:sz w:val="18"/>
          <w:szCs w:val="18"/>
          <w:u w:val="single"/>
        </w:rPr>
        <w:fldChar w:fldCharType="begin">
          <w:ffData>
            <w:name w:val="Text254"/>
            <w:enabled/>
            <w:calcOnExit w:val="0"/>
            <w:textInput/>
          </w:ffData>
        </w:fldChar>
      </w:r>
      <w:bookmarkStart w:id="125" w:name="Text25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5"/>
      <w:r>
        <w:rPr>
          <w:sz w:val="18"/>
          <w:szCs w:val="18"/>
          <w:u w:val="single"/>
        </w:rPr>
        <w:fldChar w:fldCharType="begin">
          <w:ffData>
            <w:name w:val="Text255"/>
            <w:enabled/>
            <w:calcOnExit w:val="0"/>
            <w:textInput/>
          </w:ffData>
        </w:fldChar>
      </w:r>
      <w:bookmarkStart w:id="126" w:name="Text25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6"/>
      <w:r>
        <w:rPr>
          <w:sz w:val="18"/>
          <w:szCs w:val="18"/>
          <w:u w:val="single"/>
        </w:rPr>
        <w:fldChar w:fldCharType="begin">
          <w:ffData>
            <w:name w:val="Text256"/>
            <w:enabled/>
            <w:calcOnExit w:val="0"/>
            <w:textInput/>
          </w:ffData>
        </w:fldChar>
      </w:r>
      <w:bookmarkStart w:id="127" w:name="Text25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7"/>
      <w:r>
        <w:rPr>
          <w:sz w:val="18"/>
          <w:szCs w:val="18"/>
          <w:u w:val="single"/>
        </w:rPr>
        <w:fldChar w:fldCharType="begin">
          <w:ffData>
            <w:name w:val="Text257"/>
            <w:enabled/>
            <w:calcOnExit w:val="0"/>
            <w:textInput/>
          </w:ffData>
        </w:fldChar>
      </w:r>
      <w:bookmarkStart w:id="128" w:name="Text25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8"/>
      <w:r>
        <w:rPr>
          <w:sz w:val="18"/>
          <w:szCs w:val="18"/>
          <w:u w:val="single"/>
        </w:rPr>
        <w:fldChar w:fldCharType="begin">
          <w:ffData>
            <w:name w:val="Text258"/>
            <w:enabled/>
            <w:calcOnExit w:val="0"/>
            <w:textInput/>
          </w:ffData>
        </w:fldChar>
      </w:r>
      <w:bookmarkStart w:id="129" w:name="Text25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29"/>
      <w:r>
        <w:rPr>
          <w:sz w:val="18"/>
          <w:szCs w:val="18"/>
          <w:u w:val="single"/>
        </w:rPr>
        <w:fldChar w:fldCharType="begin">
          <w:ffData>
            <w:name w:val="Text259"/>
            <w:enabled/>
            <w:calcOnExit w:val="0"/>
            <w:textInput/>
          </w:ffData>
        </w:fldChar>
      </w:r>
      <w:bookmarkStart w:id="130" w:name="Text25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0"/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8F0CCA" w:rsidRDefault="00F678BE" w:rsidP="00C51E8E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260"/>
            <w:enabled/>
            <w:calcOnExit w:val="0"/>
            <w:textInput/>
          </w:ffData>
        </w:fldChar>
      </w:r>
      <w:bookmarkStart w:id="131" w:name="Text26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1"/>
      <w:r>
        <w:rPr>
          <w:sz w:val="18"/>
          <w:szCs w:val="18"/>
          <w:u w:val="single"/>
        </w:rPr>
        <w:fldChar w:fldCharType="begin">
          <w:ffData>
            <w:name w:val="Text261"/>
            <w:enabled/>
            <w:calcOnExit w:val="0"/>
            <w:textInput/>
          </w:ffData>
        </w:fldChar>
      </w:r>
      <w:bookmarkStart w:id="132" w:name="Text26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2"/>
      <w:r>
        <w:rPr>
          <w:sz w:val="18"/>
          <w:szCs w:val="18"/>
          <w:u w:val="single"/>
        </w:rPr>
        <w:fldChar w:fldCharType="begin">
          <w:ffData>
            <w:name w:val="Text262"/>
            <w:enabled/>
            <w:calcOnExit w:val="0"/>
            <w:textInput/>
          </w:ffData>
        </w:fldChar>
      </w:r>
      <w:bookmarkStart w:id="133" w:name="Text26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3"/>
      <w:r>
        <w:rPr>
          <w:sz w:val="18"/>
          <w:szCs w:val="18"/>
          <w:u w:val="single"/>
        </w:rPr>
        <w:fldChar w:fldCharType="begin">
          <w:ffData>
            <w:name w:val="Text263"/>
            <w:enabled/>
            <w:calcOnExit w:val="0"/>
            <w:textInput/>
          </w:ffData>
        </w:fldChar>
      </w:r>
      <w:bookmarkStart w:id="134" w:name="Text26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4"/>
      <w:r>
        <w:rPr>
          <w:sz w:val="18"/>
          <w:szCs w:val="18"/>
          <w:u w:val="single"/>
        </w:rPr>
        <w:fldChar w:fldCharType="begin">
          <w:ffData>
            <w:name w:val="Text264"/>
            <w:enabled/>
            <w:calcOnExit w:val="0"/>
            <w:textInput/>
          </w:ffData>
        </w:fldChar>
      </w:r>
      <w:bookmarkStart w:id="135" w:name="Text26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5"/>
      <w:r>
        <w:rPr>
          <w:sz w:val="18"/>
          <w:szCs w:val="18"/>
          <w:u w:val="single"/>
        </w:rPr>
        <w:fldChar w:fldCharType="begin">
          <w:ffData>
            <w:name w:val="Text265"/>
            <w:enabled/>
            <w:calcOnExit w:val="0"/>
            <w:textInput/>
          </w:ffData>
        </w:fldChar>
      </w:r>
      <w:bookmarkStart w:id="136" w:name="Text26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6"/>
      <w:r>
        <w:rPr>
          <w:sz w:val="18"/>
          <w:szCs w:val="18"/>
          <w:u w:val="single"/>
        </w:rPr>
        <w:fldChar w:fldCharType="begin">
          <w:ffData>
            <w:name w:val="Text266"/>
            <w:enabled/>
            <w:calcOnExit w:val="0"/>
            <w:textInput/>
          </w:ffData>
        </w:fldChar>
      </w:r>
      <w:bookmarkStart w:id="137" w:name="Text26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7"/>
      <w:r>
        <w:rPr>
          <w:sz w:val="18"/>
          <w:szCs w:val="18"/>
          <w:u w:val="single"/>
        </w:rPr>
        <w:fldChar w:fldCharType="begin">
          <w:ffData>
            <w:name w:val="Text267"/>
            <w:enabled/>
            <w:calcOnExit w:val="0"/>
            <w:textInput/>
          </w:ffData>
        </w:fldChar>
      </w:r>
      <w:bookmarkStart w:id="138" w:name="Text26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8"/>
      <w:r>
        <w:rPr>
          <w:sz w:val="18"/>
          <w:szCs w:val="18"/>
          <w:u w:val="single"/>
        </w:rPr>
        <w:fldChar w:fldCharType="begin">
          <w:ffData>
            <w:name w:val="Text268"/>
            <w:enabled/>
            <w:calcOnExit w:val="0"/>
            <w:textInput/>
          </w:ffData>
        </w:fldChar>
      </w:r>
      <w:bookmarkStart w:id="139" w:name="Text26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39"/>
      <w:r>
        <w:rPr>
          <w:sz w:val="18"/>
          <w:szCs w:val="18"/>
          <w:u w:val="single"/>
        </w:rPr>
        <w:fldChar w:fldCharType="begin">
          <w:ffData>
            <w:name w:val="Text269"/>
            <w:enabled/>
            <w:calcOnExit w:val="0"/>
            <w:textInput/>
          </w:ffData>
        </w:fldChar>
      </w:r>
      <w:bookmarkStart w:id="140" w:name="Text26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0"/>
      <w:r>
        <w:rPr>
          <w:sz w:val="18"/>
          <w:szCs w:val="18"/>
          <w:u w:val="single"/>
        </w:rPr>
        <w:fldChar w:fldCharType="begin">
          <w:ffData>
            <w:name w:val="Text270"/>
            <w:enabled/>
            <w:calcOnExit w:val="0"/>
            <w:textInput/>
          </w:ffData>
        </w:fldChar>
      </w:r>
      <w:bookmarkStart w:id="141" w:name="Text27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1"/>
      <w:r>
        <w:rPr>
          <w:sz w:val="18"/>
          <w:szCs w:val="18"/>
          <w:u w:val="single"/>
        </w:rPr>
        <w:fldChar w:fldCharType="begin">
          <w:ffData>
            <w:name w:val="Text271"/>
            <w:enabled/>
            <w:calcOnExit w:val="0"/>
            <w:textInput/>
          </w:ffData>
        </w:fldChar>
      </w:r>
      <w:bookmarkStart w:id="142" w:name="Text27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2"/>
      <w:r>
        <w:rPr>
          <w:sz w:val="18"/>
          <w:szCs w:val="18"/>
          <w:u w:val="single"/>
        </w:rPr>
        <w:fldChar w:fldCharType="begin">
          <w:ffData>
            <w:name w:val="Text272"/>
            <w:enabled/>
            <w:calcOnExit w:val="0"/>
            <w:textInput/>
          </w:ffData>
        </w:fldChar>
      </w:r>
      <w:bookmarkStart w:id="143" w:name="Text272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3"/>
      <w:r>
        <w:rPr>
          <w:sz w:val="18"/>
          <w:szCs w:val="18"/>
          <w:u w:val="single"/>
        </w:rPr>
        <w:fldChar w:fldCharType="begin">
          <w:ffData>
            <w:name w:val="Text273"/>
            <w:enabled/>
            <w:calcOnExit w:val="0"/>
            <w:textInput/>
          </w:ffData>
        </w:fldChar>
      </w:r>
      <w:bookmarkStart w:id="144" w:name="Text273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4"/>
      <w:r>
        <w:rPr>
          <w:sz w:val="18"/>
          <w:szCs w:val="18"/>
          <w:u w:val="single"/>
        </w:rPr>
        <w:fldChar w:fldCharType="begin">
          <w:ffData>
            <w:name w:val="Text274"/>
            <w:enabled/>
            <w:calcOnExit w:val="0"/>
            <w:textInput/>
          </w:ffData>
        </w:fldChar>
      </w:r>
      <w:bookmarkStart w:id="145" w:name="Text274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5"/>
      <w:r>
        <w:rPr>
          <w:sz w:val="18"/>
          <w:szCs w:val="18"/>
          <w:u w:val="single"/>
        </w:rPr>
        <w:fldChar w:fldCharType="begin">
          <w:ffData>
            <w:name w:val="Text275"/>
            <w:enabled/>
            <w:calcOnExit w:val="0"/>
            <w:textInput/>
          </w:ffData>
        </w:fldChar>
      </w:r>
      <w:bookmarkStart w:id="146" w:name="Text275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6"/>
      <w:r>
        <w:rPr>
          <w:sz w:val="18"/>
          <w:szCs w:val="18"/>
          <w:u w:val="single"/>
        </w:rPr>
        <w:fldChar w:fldCharType="begin">
          <w:ffData>
            <w:name w:val="Text276"/>
            <w:enabled/>
            <w:calcOnExit w:val="0"/>
            <w:textInput/>
          </w:ffData>
        </w:fldChar>
      </w:r>
      <w:bookmarkStart w:id="147" w:name="Text276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7"/>
      <w:r>
        <w:rPr>
          <w:sz w:val="18"/>
          <w:szCs w:val="18"/>
          <w:u w:val="single"/>
        </w:rPr>
        <w:fldChar w:fldCharType="begin">
          <w:ffData>
            <w:name w:val="Text277"/>
            <w:enabled/>
            <w:calcOnExit w:val="0"/>
            <w:textInput/>
          </w:ffData>
        </w:fldChar>
      </w:r>
      <w:bookmarkStart w:id="148" w:name="Text277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8"/>
      <w:r>
        <w:rPr>
          <w:sz w:val="18"/>
          <w:szCs w:val="18"/>
          <w:u w:val="single"/>
        </w:rPr>
        <w:fldChar w:fldCharType="begin">
          <w:ffData>
            <w:name w:val="Text278"/>
            <w:enabled/>
            <w:calcOnExit w:val="0"/>
            <w:textInput/>
          </w:ffData>
        </w:fldChar>
      </w:r>
      <w:bookmarkStart w:id="149" w:name="Text278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49"/>
      <w:r>
        <w:rPr>
          <w:sz w:val="18"/>
          <w:szCs w:val="18"/>
          <w:u w:val="single"/>
        </w:rPr>
        <w:fldChar w:fldCharType="begin">
          <w:ffData>
            <w:name w:val="Text279"/>
            <w:enabled/>
            <w:calcOnExit w:val="0"/>
            <w:textInput/>
          </w:ffData>
        </w:fldChar>
      </w:r>
      <w:bookmarkStart w:id="150" w:name="Text279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50"/>
      <w:r>
        <w:rPr>
          <w:sz w:val="18"/>
          <w:szCs w:val="18"/>
          <w:u w:val="single"/>
        </w:rPr>
        <w:fldChar w:fldCharType="begin">
          <w:ffData>
            <w:name w:val="Text280"/>
            <w:enabled/>
            <w:calcOnExit w:val="0"/>
            <w:textInput/>
          </w:ffData>
        </w:fldChar>
      </w:r>
      <w:bookmarkStart w:id="151" w:name="Text280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51"/>
      <w:r>
        <w:rPr>
          <w:sz w:val="18"/>
          <w:szCs w:val="18"/>
          <w:u w:val="single"/>
        </w:rPr>
        <w:fldChar w:fldCharType="begin">
          <w:ffData>
            <w:name w:val="Text281"/>
            <w:enabled/>
            <w:calcOnExit w:val="0"/>
            <w:textInput/>
          </w:ffData>
        </w:fldChar>
      </w:r>
      <w:bookmarkStart w:id="152" w:name="Text281"/>
      <w:r w:rsidR="00C51E8E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 w:rsidR="00C51E8E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bookmarkEnd w:id="152"/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2E008B" w:rsidRPr="00A60CA4" w:rsidRDefault="00C51E8E" w:rsidP="00C51E8E">
      <w:pPr>
        <w:ind w:right="-720" w:hanging="720"/>
        <w:rPr>
          <w:b/>
          <w:sz w:val="18"/>
          <w:szCs w:val="18"/>
        </w:rPr>
      </w:pPr>
      <w:r w:rsidRPr="00A60CA4">
        <w:rPr>
          <w:b/>
          <w:sz w:val="18"/>
          <w:szCs w:val="18"/>
        </w:rPr>
        <w:t>B.</w:t>
      </w:r>
      <w:r w:rsidRPr="00A60CA4">
        <w:rPr>
          <w:b/>
          <w:sz w:val="18"/>
          <w:szCs w:val="18"/>
        </w:rPr>
        <w:tab/>
      </w:r>
      <w:r w:rsidR="002E008B" w:rsidRPr="00A60CA4">
        <w:rPr>
          <w:b/>
          <w:sz w:val="18"/>
          <w:szCs w:val="18"/>
        </w:rPr>
        <w:t xml:space="preserve">OWNER OF </w:t>
      </w:r>
      <w:r w:rsidR="00A60CA4">
        <w:rPr>
          <w:b/>
          <w:sz w:val="18"/>
          <w:szCs w:val="18"/>
        </w:rPr>
        <w:t xml:space="preserve">FACTORY/FACILITY/COMPANY </w:t>
      </w:r>
      <w:r w:rsidR="00A60CA4" w:rsidRPr="00A60CA4">
        <w:rPr>
          <w:b/>
          <w:sz w:val="18"/>
          <w:szCs w:val="18"/>
        </w:rPr>
        <w:t>LISTED IN “A”</w:t>
      </w:r>
    </w:p>
    <w:p w:rsidR="002E008B" w:rsidRPr="00F85DE4" w:rsidRDefault="00A60CA4" w:rsidP="002E008B">
      <w:pPr>
        <w:ind w:left="-720" w:right="-720"/>
        <w:rPr>
          <w:sz w:val="18"/>
          <w:szCs w:val="18"/>
        </w:rPr>
      </w:pPr>
      <w:r w:rsidRPr="00F85DE4">
        <w:rPr>
          <w:sz w:val="18"/>
          <w:szCs w:val="18"/>
        </w:rPr>
        <w:t>OWNER OF FACTORY/FACILITIES/COMPANY</w:t>
      </w:r>
      <w:r w:rsidR="002E008B"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>ADDRESS</w:t>
      </w:r>
      <w:r w:rsidRPr="00F85DE4">
        <w:rPr>
          <w:sz w:val="18"/>
          <w:szCs w:val="18"/>
        </w:rPr>
        <w:tab/>
        <w:t>CITY</w:t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  <w:t>STATE OR COUNTRY</w:t>
      </w:r>
      <w:r w:rsidR="002E008B" w:rsidRPr="00F85DE4">
        <w:rPr>
          <w:sz w:val="18"/>
          <w:szCs w:val="18"/>
        </w:rPr>
        <w:tab/>
        <w:t>ZIP</w:t>
      </w:r>
    </w:p>
    <w:p w:rsidR="002E008B" w:rsidRPr="008F0CCA" w:rsidRDefault="00F678BE" w:rsidP="002E008B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6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0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1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3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6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7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9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1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2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</w:p>
    <w:p w:rsidR="002E008B" w:rsidRPr="008F0CCA" w:rsidRDefault="002E008B" w:rsidP="002E008B">
      <w:pPr>
        <w:ind w:left="-720" w:right="-720"/>
        <w:rPr>
          <w:sz w:val="18"/>
          <w:szCs w:val="18"/>
        </w:rPr>
      </w:pPr>
    </w:p>
    <w:p w:rsidR="002E008B" w:rsidRPr="008F0CCA" w:rsidRDefault="00F678BE" w:rsidP="002E008B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84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5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6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7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8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0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1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3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4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5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7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8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9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2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3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5"/>
            <w:enabled/>
            <w:calcOnExit w:val="0"/>
            <w:textInput/>
          </w:ffData>
        </w:fldChar>
      </w:r>
      <w:r w:rsidR="002E008B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 w:rsidR="002E008B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</w:p>
    <w:p w:rsidR="002E008B" w:rsidRPr="008F0CCA" w:rsidRDefault="002E008B" w:rsidP="002E008B">
      <w:pPr>
        <w:ind w:left="-720" w:right="-720"/>
        <w:rPr>
          <w:sz w:val="18"/>
          <w:szCs w:val="18"/>
        </w:rPr>
      </w:pPr>
    </w:p>
    <w:p w:rsidR="002E008B" w:rsidRDefault="002E008B" w:rsidP="00C51E8E">
      <w:pPr>
        <w:ind w:right="-720" w:hanging="720"/>
        <w:rPr>
          <w:sz w:val="18"/>
          <w:szCs w:val="18"/>
        </w:rPr>
      </w:pPr>
    </w:p>
    <w:p w:rsidR="00A60CA4" w:rsidRPr="00A60CA4" w:rsidRDefault="00A60CA4" w:rsidP="00A60CA4">
      <w:pPr>
        <w:ind w:right="-720" w:hanging="720"/>
        <w:rPr>
          <w:b/>
          <w:sz w:val="18"/>
          <w:szCs w:val="18"/>
        </w:rPr>
      </w:pPr>
      <w:r>
        <w:rPr>
          <w:b/>
          <w:sz w:val="18"/>
          <w:szCs w:val="18"/>
        </w:rPr>
        <w:t>C</w:t>
      </w:r>
      <w:r w:rsidRPr="00A60CA4">
        <w:rPr>
          <w:b/>
          <w:sz w:val="18"/>
          <w:szCs w:val="18"/>
        </w:rPr>
        <w:t>.</w:t>
      </w:r>
      <w:r w:rsidRPr="00A60CA4">
        <w:rPr>
          <w:b/>
          <w:sz w:val="18"/>
          <w:szCs w:val="18"/>
        </w:rPr>
        <w:tab/>
      </w:r>
      <w:r>
        <w:rPr>
          <w:b/>
          <w:sz w:val="18"/>
          <w:szCs w:val="18"/>
        </w:rPr>
        <w:t>LIST THE NAMES AND ADDRESSES OF ALL SUBCONTRACTORS TO BE USED</w:t>
      </w:r>
    </w:p>
    <w:p w:rsidR="00A60CA4" w:rsidRPr="00F85DE4" w:rsidRDefault="00A60CA4" w:rsidP="00A60CA4">
      <w:pPr>
        <w:ind w:left="-720" w:right="-720"/>
        <w:rPr>
          <w:sz w:val="18"/>
          <w:szCs w:val="18"/>
        </w:rPr>
      </w:pPr>
      <w:r w:rsidRPr="00F85DE4">
        <w:rPr>
          <w:sz w:val="18"/>
          <w:szCs w:val="18"/>
        </w:rPr>
        <w:t>NAME OF SUBCONTRACTORS</w:t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  <w:t>ADDRESS</w:t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  <w:t>CITY</w:t>
      </w:r>
      <w:r w:rsidRPr="00F85DE4">
        <w:rPr>
          <w:sz w:val="18"/>
          <w:szCs w:val="18"/>
        </w:rPr>
        <w:tab/>
      </w:r>
      <w:r w:rsidRPr="00F85DE4">
        <w:rPr>
          <w:sz w:val="18"/>
          <w:szCs w:val="18"/>
        </w:rPr>
        <w:tab/>
        <w:t>STATE OR COUNTRY</w:t>
      </w:r>
      <w:r w:rsidRPr="00F85DE4">
        <w:rPr>
          <w:sz w:val="18"/>
          <w:szCs w:val="18"/>
        </w:rPr>
        <w:tab/>
        <w:t>ZIP</w:t>
      </w:r>
    </w:p>
    <w:p w:rsidR="00A60CA4" w:rsidRPr="008F0CCA" w:rsidRDefault="00F678BE" w:rsidP="00A60CA4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6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0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1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2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3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4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5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6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7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8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79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1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2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</w:p>
    <w:p w:rsidR="00A60CA4" w:rsidRPr="008F0CCA" w:rsidRDefault="00A60CA4" w:rsidP="00A60CA4">
      <w:pPr>
        <w:ind w:left="-720" w:right="-720"/>
        <w:rPr>
          <w:sz w:val="18"/>
          <w:szCs w:val="18"/>
        </w:rPr>
      </w:pPr>
    </w:p>
    <w:p w:rsidR="00A60CA4" w:rsidRPr="008F0CCA" w:rsidRDefault="00F678BE" w:rsidP="00A60CA4">
      <w:pPr>
        <w:ind w:left="-720" w:right="-720"/>
        <w:rPr>
          <w:sz w:val="18"/>
          <w:szCs w:val="18"/>
        </w:rPr>
      </w:pPr>
      <w:r>
        <w:rPr>
          <w:sz w:val="18"/>
          <w:szCs w:val="18"/>
          <w:u w:val="single"/>
        </w:rPr>
        <w:fldChar w:fldCharType="begin">
          <w:ffData>
            <w:name w:val="Text84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5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6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7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8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89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0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1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3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4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5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7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8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99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0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1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2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3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  <w:r>
        <w:rPr>
          <w:sz w:val="18"/>
          <w:szCs w:val="18"/>
          <w:u w:val="single"/>
        </w:rPr>
        <w:fldChar w:fldCharType="begin">
          <w:ffData>
            <w:name w:val="Text105"/>
            <w:enabled/>
            <w:calcOnExit w:val="0"/>
            <w:textInput/>
          </w:ffData>
        </w:fldChar>
      </w:r>
      <w:r w:rsidR="00A60CA4">
        <w:rPr>
          <w:sz w:val="18"/>
          <w:szCs w:val="18"/>
          <w:u w:val="single"/>
        </w:rPr>
        <w:instrText xml:space="preserve"> FORMTEXT </w:instrText>
      </w:r>
      <w:r>
        <w:rPr>
          <w:sz w:val="18"/>
          <w:szCs w:val="18"/>
          <w:u w:val="single"/>
        </w:rPr>
      </w:r>
      <w:r>
        <w:rPr>
          <w:sz w:val="18"/>
          <w:szCs w:val="18"/>
          <w:u w:val="single"/>
        </w:rPr>
        <w:fldChar w:fldCharType="separate"/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 w:rsidR="00A60CA4">
        <w:rPr>
          <w:noProof/>
          <w:sz w:val="18"/>
          <w:szCs w:val="18"/>
          <w:u w:val="single"/>
        </w:rPr>
        <w:t> </w:t>
      </w:r>
      <w:r>
        <w:rPr>
          <w:sz w:val="18"/>
          <w:szCs w:val="18"/>
          <w:u w:val="single"/>
        </w:rPr>
        <w:fldChar w:fldCharType="end"/>
      </w:r>
    </w:p>
    <w:p w:rsidR="002E008B" w:rsidRDefault="002E008B" w:rsidP="00C51E8E">
      <w:pPr>
        <w:ind w:right="-720" w:hanging="720"/>
        <w:rPr>
          <w:sz w:val="18"/>
          <w:szCs w:val="18"/>
        </w:rPr>
      </w:pPr>
    </w:p>
    <w:p w:rsidR="00C51E8E" w:rsidRPr="00CE0BE4" w:rsidRDefault="00A60CA4" w:rsidP="00662386">
      <w:pPr>
        <w:ind w:left="-720" w:right="-720"/>
        <w:rPr>
          <w:b/>
          <w:sz w:val="18"/>
          <w:szCs w:val="18"/>
        </w:rPr>
      </w:pPr>
      <w:r w:rsidRPr="00CE0BE4">
        <w:rPr>
          <w:b/>
          <w:sz w:val="18"/>
          <w:szCs w:val="18"/>
        </w:rPr>
        <w:t xml:space="preserve">Bidder must submit a separate affidavit from all of the Subcontractors </w:t>
      </w:r>
      <w:r w:rsidR="00513835">
        <w:rPr>
          <w:b/>
          <w:sz w:val="18"/>
          <w:szCs w:val="18"/>
        </w:rPr>
        <w:t xml:space="preserve">to be </w:t>
      </w:r>
      <w:r w:rsidR="00687848">
        <w:rPr>
          <w:b/>
          <w:sz w:val="18"/>
          <w:szCs w:val="18"/>
        </w:rPr>
        <w:t>employed by the contractor during the period of the contract</w:t>
      </w:r>
      <w:r w:rsidR="003D1B87">
        <w:rPr>
          <w:b/>
          <w:sz w:val="18"/>
          <w:szCs w:val="18"/>
        </w:rPr>
        <w:t xml:space="preserve"> or the bid</w:t>
      </w:r>
      <w:r w:rsidRPr="00CE0BE4">
        <w:rPr>
          <w:b/>
          <w:sz w:val="18"/>
          <w:szCs w:val="18"/>
        </w:rPr>
        <w:t xml:space="preserve"> will be deemed non-responsive.</w:t>
      </w:r>
    </w:p>
    <w:p w:rsidR="00C51E8E" w:rsidRDefault="00C51E8E" w:rsidP="00C51E8E">
      <w:pPr>
        <w:ind w:right="-720" w:hanging="720"/>
        <w:rPr>
          <w:sz w:val="18"/>
          <w:szCs w:val="18"/>
        </w:rPr>
      </w:pP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A60CA4" w:rsidRPr="00A60CA4" w:rsidRDefault="00A60CA4" w:rsidP="00A60CA4">
      <w:pPr>
        <w:ind w:right="-720" w:hanging="720"/>
        <w:rPr>
          <w:b/>
          <w:sz w:val="18"/>
          <w:szCs w:val="18"/>
        </w:rPr>
      </w:pPr>
      <w:r>
        <w:rPr>
          <w:b/>
          <w:sz w:val="18"/>
          <w:szCs w:val="18"/>
        </w:rPr>
        <w:t>D</w:t>
      </w:r>
      <w:r w:rsidRPr="00A60CA4">
        <w:rPr>
          <w:b/>
          <w:sz w:val="18"/>
          <w:szCs w:val="18"/>
        </w:rPr>
        <w:t>.</w:t>
      </w:r>
      <w:r w:rsidRPr="00A60CA4">
        <w:rPr>
          <w:b/>
          <w:sz w:val="18"/>
          <w:szCs w:val="18"/>
        </w:rPr>
        <w:tab/>
      </w:r>
      <w:r w:rsidR="00F85DE4">
        <w:rPr>
          <w:b/>
          <w:sz w:val="18"/>
          <w:szCs w:val="18"/>
        </w:rPr>
        <w:t>STATEMENT OF RESPONSIBLE MANUFACTURER</w:t>
      </w:r>
    </w:p>
    <w:p w:rsidR="00F85DE4" w:rsidRPr="008F0CCA" w:rsidRDefault="00F85DE4" w:rsidP="00F85DE4">
      <w:pPr>
        <w:ind w:left="-720" w:right="-720"/>
        <w:rPr>
          <w:sz w:val="18"/>
          <w:szCs w:val="18"/>
        </w:rPr>
      </w:pPr>
      <w:r>
        <w:rPr>
          <w:sz w:val="18"/>
          <w:szCs w:val="18"/>
        </w:rPr>
        <w:t>The undersign attests that (1) this</w:t>
      </w:r>
      <w:r w:rsidR="00C51E8E" w:rsidRPr="008F0CCA">
        <w:rPr>
          <w:sz w:val="18"/>
          <w:szCs w:val="18"/>
        </w:rPr>
        <w:t xml:space="preserve"> Affidavit of Compliance </w:t>
      </w:r>
      <w:r>
        <w:rPr>
          <w:sz w:val="18"/>
          <w:szCs w:val="18"/>
        </w:rPr>
        <w:t xml:space="preserve">has been completed </w:t>
      </w:r>
      <w:r w:rsidR="00C51E8E" w:rsidRPr="008F0CCA">
        <w:rPr>
          <w:sz w:val="18"/>
          <w:szCs w:val="18"/>
        </w:rPr>
        <w:t>in good faith</w:t>
      </w:r>
      <w:r>
        <w:rPr>
          <w:sz w:val="18"/>
          <w:szCs w:val="18"/>
        </w:rPr>
        <w:t xml:space="preserve"> and that there is no </w:t>
      </w:r>
      <w:r w:rsidR="00853C6D">
        <w:rPr>
          <w:sz w:val="18"/>
          <w:szCs w:val="18"/>
        </w:rPr>
        <w:t xml:space="preserve">willingly </w:t>
      </w:r>
      <w:r w:rsidR="00C51E8E" w:rsidRPr="008F0CCA">
        <w:rPr>
          <w:sz w:val="18"/>
          <w:szCs w:val="18"/>
        </w:rPr>
        <w:t>false or misleading statements</w:t>
      </w:r>
      <w:r>
        <w:rPr>
          <w:sz w:val="18"/>
          <w:szCs w:val="18"/>
        </w:rPr>
        <w:t xml:space="preserve">; (2) that </w:t>
      </w:r>
      <w:r w:rsidR="00C51E8E" w:rsidRPr="008F0CCA">
        <w:rPr>
          <w:sz w:val="18"/>
          <w:szCs w:val="18"/>
        </w:rPr>
        <w:t xml:space="preserve">the names and locations of </w:t>
      </w:r>
      <w:r w:rsidR="00C51E8E" w:rsidRPr="008F0CCA">
        <w:rPr>
          <w:sz w:val="18"/>
          <w:szCs w:val="18"/>
          <w:u w:val="single"/>
        </w:rPr>
        <w:t>all</w:t>
      </w:r>
      <w:r w:rsidR="00C51E8E" w:rsidRPr="008F0CCA">
        <w:rPr>
          <w:sz w:val="18"/>
          <w:szCs w:val="18"/>
        </w:rPr>
        <w:t xml:space="preserve"> facilities used in the m</w:t>
      </w:r>
      <w:r>
        <w:rPr>
          <w:sz w:val="18"/>
          <w:szCs w:val="18"/>
        </w:rPr>
        <w:t>anufacture of items of apparel has been disclosed; and (3)</w:t>
      </w:r>
      <w:r w:rsidR="00C51E8E" w:rsidRPr="008F0CCA">
        <w:rPr>
          <w:sz w:val="18"/>
          <w:szCs w:val="18"/>
        </w:rPr>
        <w:t xml:space="preserve"> Affidavits of Compliance from </w:t>
      </w:r>
      <w:r w:rsidR="00C51E8E" w:rsidRPr="008F0CCA">
        <w:rPr>
          <w:sz w:val="18"/>
          <w:szCs w:val="18"/>
          <w:u w:val="single"/>
        </w:rPr>
        <w:t>all</w:t>
      </w:r>
      <w:r w:rsidR="00C51E8E" w:rsidRPr="008F0CCA">
        <w:rPr>
          <w:sz w:val="18"/>
          <w:szCs w:val="18"/>
        </w:rPr>
        <w:t xml:space="preserve"> subcontractors employed during the specified time period of the contract</w:t>
      </w:r>
      <w:r>
        <w:rPr>
          <w:sz w:val="18"/>
          <w:szCs w:val="18"/>
        </w:rPr>
        <w:t xml:space="preserve"> has been submitted.  The undersigned </w:t>
      </w:r>
      <w:r w:rsidR="00C51E8E" w:rsidRPr="008F0CCA">
        <w:rPr>
          <w:sz w:val="18"/>
          <w:szCs w:val="18"/>
        </w:rPr>
        <w:t>understand</w:t>
      </w:r>
      <w:r>
        <w:rPr>
          <w:sz w:val="18"/>
          <w:szCs w:val="18"/>
        </w:rPr>
        <w:t xml:space="preserve">s that </w:t>
      </w:r>
      <w:r w:rsidR="00C51E8E" w:rsidRPr="008F0CCA">
        <w:rPr>
          <w:sz w:val="18"/>
          <w:szCs w:val="18"/>
        </w:rPr>
        <w:t>any false statement on the Affidavits of Compliance could result in</w:t>
      </w:r>
      <w:r>
        <w:rPr>
          <w:sz w:val="18"/>
          <w:szCs w:val="18"/>
        </w:rPr>
        <w:t xml:space="preserve">: </w:t>
      </w:r>
      <w:r w:rsidR="00C51E8E" w:rsidRPr="008F0CCA">
        <w:rPr>
          <w:sz w:val="18"/>
          <w:szCs w:val="18"/>
        </w:rPr>
        <w:t xml:space="preserve"> </w:t>
      </w:r>
      <w:r>
        <w:rPr>
          <w:sz w:val="18"/>
          <w:szCs w:val="18"/>
        </w:rPr>
        <w:t>(1) w</w:t>
      </w:r>
      <w:r w:rsidR="00C51E8E" w:rsidRPr="008F0CCA">
        <w:rPr>
          <w:sz w:val="18"/>
          <w:szCs w:val="18"/>
        </w:rPr>
        <w:t>ithholding of payments</w:t>
      </w:r>
      <w:r>
        <w:rPr>
          <w:sz w:val="18"/>
          <w:szCs w:val="18"/>
        </w:rPr>
        <w:t>, (2) t</w:t>
      </w:r>
      <w:r w:rsidR="00C51E8E" w:rsidRPr="008F0CCA">
        <w:rPr>
          <w:sz w:val="18"/>
          <w:szCs w:val="18"/>
        </w:rPr>
        <w:t>ermination, suspension, or cancellation of t</w:t>
      </w:r>
      <w:r>
        <w:rPr>
          <w:sz w:val="18"/>
          <w:szCs w:val="18"/>
        </w:rPr>
        <w:t>he contract in whole or in part, or (3) a</w:t>
      </w:r>
      <w:r w:rsidR="00C51E8E" w:rsidRPr="008F0CCA">
        <w:rPr>
          <w:sz w:val="18"/>
          <w:szCs w:val="18"/>
        </w:rPr>
        <w:t>fter a due process hearing, denial of the right to bid on future MPS contracts by the contractor, subcontractor, partner, agent, or by any corporation of which contractor is a member, for a period of one year after the first violation is found, and for a period of three years after a second violation is found.</w:t>
      </w:r>
      <w:r>
        <w:rPr>
          <w:sz w:val="18"/>
          <w:szCs w:val="18"/>
        </w:rPr>
        <w:t xml:space="preserve">  </w:t>
      </w:r>
      <w:r w:rsidRPr="008F0CCA">
        <w:rPr>
          <w:sz w:val="18"/>
          <w:szCs w:val="18"/>
        </w:rPr>
        <w:t xml:space="preserve">In the event information provided by the contractor or subcontractor pursuant to this paragraph changes during the specified period of the contract, the </w:t>
      </w:r>
      <w:r>
        <w:rPr>
          <w:sz w:val="18"/>
          <w:szCs w:val="18"/>
        </w:rPr>
        <w:t xml:space="preserve">undersigned agrees to </w:t>
      </w:r>
      <w:r w:rsidRPr="008F0CCA">
        <w:rPr>
          <w:sz w:val="18"/>
          <w:szCs w:val="18"/>
        </w:rPr>
        <w:t>submit to the MPS Procurement Manager affidavits relat</w:t>
      </w:r>
      <w:r>
        <w:rPr>
          <w:sz w:val="18"/>
          <w:szCs w:val="18"/>
        </w:rPr>
        <w:t>ing to the updated information.</w:t>
      </w:r>
    </w:p>
    <w:p w:rsidR="00C51E8E" w:rsidRPr="008F0CCA" w:rsidRDefault="00C51E8E" w:rsidP="00F85DE4">
      <w:pPr>
        <w:ind w:left="-720" w:right="-720"/>
        <w:rPr>
          <w:sz w:val="18"/>
          <w:szCs w:val="18"/>
        </w:rPr>
      </w:pPr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  <w:r w:rsidRPr="008F0CCA">
        <w:rPr>
          <w:sz w:val="18"/>
          <w:szCs w:val="18"/>
        </w:rPr>
        <w:t xml:space="preserve">AUTHORIZED SIGNATURE: </w:t>
      </w:r>
      <w:r w:rsidR="00F678BE">
        <w:rPr>
          <w:sz w:val="18"/>
          <w:szCs w:val="18"/>
          <w:u w:val="single"/>
        </w:rPr>
        <w:fldChar w:fldCharType="begin">
          <w:ffData>
            <w:name w:val="Text282"/>
            <w:enabled/>
            <w:calcOnExit w:val="0"/>
            <w:textInput/>
          </w:ffData>
        </w:fldChar>
      </w:r>
      <w:bookmarkStart w:id="153" w:name="Text282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3"/>
      <w:r w:rsidR="00F678BE">
        <w:rPr>
          <w:sz w:val="18"/>
          <w:szCs w:val="18"/>
          <w:u w:val="single"/>
        </w:rPr>
        <w:fldChar w:fldCharType="begin">
          <w:ffData>
            <w:name w:val="Text283"/>
            <w:enabled/>
            <w:calcOnExit w:val="0"/>
            <w:textInput/>
          </w:ffData>
        </w:fldChar>
      </w:r>
      <w:bookmarkStart w:id="154" w:name="Text283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4"/>
      <w:r w:rsidR="00F678BE">
        <w:rPr>
          <w:sz w:val="18"/>
          <w:szCs w:val="18"/>
          <w:u w:val="single"/>
        </w:rPr>
        <w:fldChar w:fldCharType="begin">
          <w:ffData>
            <w:name w:val="Text284"/>
            <w:enabled/>
            <w:calcOnExit w:val="0"/>
            <w:textInput/>
          </w:ffData>
        </w:fldChar>
      </w:r>
      <w:bookmarkStart w:id="155" w:name="Text284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5"/>
      <w:r w:rsidR="00F678BE">
        <w:rPr>
          <w:sz w:val="18"/>
          <w:szCs w:val="18"/>
          <w:u w:val="single"/>
        </w:rPr>
        <w:fldChar w:fldCharType="begin">
          <w:ffData>
            <w:name w:val="Text285"/>
            <w:enabled/>
            <w:calcOnExit w:val="0"/>
            <w:textInput/>
          </w:ffData>
        </w:fldChar>
      </w:r>
      <w:bookmarkStart w:id="156" w:name="Text285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6"/>
      <w:r w:rsidR="00F678BE">
        <w:rPr>
          <w:sz w:val="18"/>
          <w:szCs w:val="18"/>
          <w:u w:val="single"/>
        </w:rPr>
        <w:fldChar w:fldCharType="begin">
          <w:ffData>
            <w:name w:val="Text286"/>
            <w:enabled/>
            <w:calcOnExit w:val="0"/>
            <w:textInput/>
          </w:ffData>
        </w:fldChar>
      </w:r>
      <w:bookmarkStart w:id="157" w:name="Text286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7"/>
      <w:r w:rsidR="00F678BE">
        <w:rPr>
          <w:sz w:val="18"/>
          <w:szCs w:val="18"/>
          <w:u w:val="single"/>
        </w:rPr>
        <w:fldChar w:fldCharType="begin">
          <w:ffData>
            <w:name w:val="Text287"/>
            <w:enabled/>
            <w:calcOnExit w:val="0"/>
            <w:textInput/>
          </w:ffData>
        </w:fldChar>
      </w:r>
      <w:bookmarkStart w:id="158" w:name="Text287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8"/>
      <w:r w:rsidR="00F678BE">
        <w:rPr>
          <w:sz w:val="18"/>
          <w:szCs w:val="18"/>
          <w:u w:val="single"/>
        </w:rPr>
        <w:fldChar w:fldCharType="begin">
          <w:ffData>
            <w:name w:val="Text288"/>
            <w:enabled/>
            <w:calcOnExit w:val="0"/>
            <w:textInput/>
          </w:ffData>
        </w:fldChar>
      </w:r>
      <w:bookmarkStart w:id="159" w:name="Text288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59"/>
      <w:r w:rsidR="00F678BE">
        <w:rPr>
          <w:sz w:val="18"/>
          <w:szCs w:val="18"/>
          <w:u w:val="single"/>
        </w:rPr>
        <w:fldChar w:fldCharType="begin">
          <w:ffData>
            <w:name w:val="Text289"/>
            <w:enabled/>
            <w:calcOnExit w:val="0"/>
            <w:textInput/>
          </w:ffData>
        </w:fldChar>
      </w:r>
      <w:bookmarkStart w:id="160" w:name="Text289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0"/>
    </w:p>
    <w:p w:rsidR="00C51E8E" w:rsidRPr="008F0CCA" w:rsidRDefault="00C51E8E" w:rsidP="00C51E8E">
      <w:pPr>
        <w:ind w:left="-720" w:right="-720"/>
        <w:rPr>
          <w:sz w:val="18"/>
          <w:szCs w:val="18"/>
        </w:rPr>
      </w:pPr>
    </w:p>
    <w:p w:rsidR="0091000C" w:rsidRPr="0091000C" w:rsidRDefault="00C51E8E" w:rsidP="0091000C">
      <w:pPr>
        <w:ind w:left="-720" w:right="-720"/>
        <w:rPr>
          <w:sz w:val="18"/>
          <w:szCs w:val="18"/>
          <w:u w:val="single"/>
        </w:rPr>
      </w:pPr>
      <w:r w:rsidRPr="008F0CCA">
        <w:rPr>
          <w:sz w:val="18"/>
          <w:szCs w:val="18"/>
        </w:rPr>
        <w:t>TITLE</w:t>
      </w:r>
      <w:r w:rsidR="0091000C">
        <w:rPr>
          <w:sz w:val="18"/>
          <w:szCs w:val="18"/>
        </w:rPr>
        <w:t xml:space="preserve">: </w:t>
      </w:r>
      <w:r w:rsidR="00F678BE">
        <w:rPr>
          <w:sz w:val="18"/>
          <w:szCs w:val="18"/>
          <w:u w:val="single"/>
        </w:rPr>
        <w:fldChar w:fldCharType="begin">
          <w:ffData>
            <w:name w:val="Text290"/>
            <w:enabled/>
            <w:calcOnExit w:val="0"/>
            <w:textInput/>
          </w:ffData>
        </w:fldChar>
      </w:r>
      <w:bookmarkStart w:id="161" w:name="Text290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1"/>
      <w:r w:rsidR="00F678BE">
        <w:rPr>
          <w:sz w:val="18"/>
          <w:szCs w:val="18"/>
          <w:u w:val="single"/>
        </w:rPr>
        <w:fldChar w:fldCharType="begin">
          <w:ffData>
            <w:name w:val="Text291"/>
            <w:enabled/>
            <w:calcOnExit w:val="0"/>
            <w:textInput/>
          </w:ffData>
        </w:fldChar>
      </w:r>
      <w:bookmarkStart w:id="162" w:name="Text291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2"/>
      <w:r w:rsidR="00F678BE">
        <w:rPr>
          <w:sz w:val="18"/>
          <w:szCs w:val="18"/>
          <w:u w:val="single"/>
        </w:rPr>
        <w:fldChar w:fldCharType="begin">
          <w:ffData>
            <w:name w:val="Text292"/>
            <w:enabled/>
            <w:calcOnExit w:val="0"/>
            <w:textInput/>
          </w:ffData>
        </w:fldChar>
      </w:r>
      <w:bookmarkStart w:id="163" w:name="Text292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3"/>
      <w:r w:rsidR="00F678BE">
        <w:rPr>
          <w:sz w:val="18"/>
          <w:szCs w:val="18"/>
          <w:u w:val="single"/>
        </w:rPr>
        <w:fldChar w:fldCharType="begin">
          <w:ffData>
            <w:name w:val="Text293"/>
            <w:enabled/>
            <w:calcOnExit w:val="0"/>
            <w:textInput/>
          </w:ffData>
        </w:fldChar>
      </w:r>
      <w:bookmarkStart w:id="164" w:name="Text293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4"/>
      <w:r w:rsidR="00F678BE">
        <w:rPr>
          <w:sz w:val="18"/>
          <w:szCs w:val="18"/>
          <w:u w:val="single"/>
        </w:rPr>
        <w:fldChar w:fldCharType="begin">
          <w:ffData>
            <w:name w:val="Text294"/>
            <w:enabled/>
            <w:calcOnExit w:val="0"/>
            <w:textInput/>
          </w:ffData>
        </w:fldChar>
      </w:r>
      <w:bookmarkStart w:id="165" w:name="Text294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bookmarkStart w:id="166" w:name="_GoBack"/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bookmarkEnd w:id="166"/>
      <w:r w:rsidR="00F678BE">
        <w:rPr>
          <w:sz w:val="18"/>
          <w:szCs w:val="18"/>
          <w:u w:val="single"/>
        </w:rPr>
        <w:fldChar w:fldCharType="end"/>
      </w:r>
      <w:bookmarkEnd w:id="165"/>
      <w:r w:rsidR="00F678BE">
        <w:rPr>
          <w:sz w:val="18"/>
          <w:szCs w:val="18"/>
          <w:u w:val="single"/>
        </w:rPr>
        <w:fldChar w:fldCharType="begin">
          <w:ffData>
            <w:name w:val="Text295"/>
            <w:enabled/>
            <w:calcOnExit w:val="0"/>
            <w:textInput/>
          </w:ffData>
        </w:fldChar>
      </w:r>
      <w:bookmarkStart w:id="167" w:name="Text295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7"/>
      <w:r w:rsidR="00F678BE">
        <w:rPr>
          <w:sz w:val="18"/>
          <w:szCs w:val="18"/>
          <w:u w:val="single"/>
        </w:rPr>
        <w:fldChar w:fldCharType="begin">
          <w:ffData>
            <w:name w:val="Text296"/>
            <w:enabled/>
            <w:calcOnExit w:val="0"/>
            <w:textInput/>
          </w:ffData>
        </w:fldChar>
      </w:r>
      <w:bookmarkStart w:id="168" w:name="Text296"/>
      <w:r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8"/>
      <w:r w:rsidR="0091000C">
        <w:rPr>
          <w:sz w:val="18"/>
          <w:szCs w:val="18"/>
        </w:rPr>
        <w:tab/>
        <w:t>COMPANY NAME:</w:t>
      </w:r>
      <w:r w:rsidR="00F678BE">
        <w:rPr>
          <w:sz w:val="18"/>
          <w:szCs w:val="18"/>
          <w:u w:val="single"/>
        </w:rPr>
        <w:fldChar w:fldCharType="begin">
          <w:ffData>
            <w:name w:val="Text365"/>
            <w:enabled/>
            <w:calcOnExit w:val="0"/>
            <w:textInput/>
          </w:ffData>
        </w:fldChar>
      </w:r>
      <w:bookmarkStart w:id="169" w:name="Text365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69"/>
      <w:r w:rsidR="00F678BE">
        <w:rPr>
          <w:sz w:val="18"/>
          <w:szCs w:val="18"/>
          <w:u w:val="single"/>
        </w:rPr>
        <w:fldChar w:fldCharType="begin">
          <w:ffData>
            <w:name w:val="Text366"/>
            <w:enabled/>
            <w:calcOnExit w:val="0"/>
            <w:textInput/>
          </w:ffData>
        </w:fldChar>
      </w:r>
      <w:bookmarkStart w:id="170" w:name="Text366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0"/>
      <w:r w:rsidR="00F678BE">
        <w:rPr>
          <w:sz w:val="18"/>
          <w:szCs w:val="18"/>
          <w:u w:val="single"/>
        </w:rPr>
        <w:fldChar w:fldCharType="begin">
          <w:ffData>
            <w:name w:val="Text367"/>
            <w:enabled/>
            <w:calcOnExit w:val="0"/>
            <w:textInput/>
          </w:ffData>
        </w:fldChar>
      </w:r>
      <w:bookmarkStart w:id="171" w:name="Text367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1"/>
      <w:r w:rsidR="00F678BE">
        <w:rPr>
          <w:sz w:val="18"/>
          <w:szCs w:val="18"/>
          <w:u w:val="single"/>
        </w:rPr>
        <w:fldChar w:fldCharType="begin">
          <w:ffData>
            <w:name w:val="Text368"/>
            <w:enabled/>
            <w:calcOnExit w:val="0"/>
            <w:textInput/>
          </w:ffData>
        </w:fldChar>
      </w:r>
      <w:bookmarkStart w:id="172" w:name="Text368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2"/>
      <w:r w:rsidR="00F678BE">
        <w:rPr>
          <w:sz w:val="18"/>
          <w:szCs w:val="18"/>
          <w:u w:val="single"/>
        </w:rPr>
        <w:fldChar w:fldCharType="begin">
          <w:ffData>
            <w:name w:val="Text369"/>
            <w:enabled/>
            <w:calcOnExit w:val="0"/>
            <w:textInput/>
          </w:ffData>
        </w:fldChar>
      </w:r>
      <w:bookmarkStart w:id="173" w:name="Text369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3"/>
      <w:r w:rsidR="00F678BE">
        <w:rPr>
          <w:sz w:val="18"/>
          <w:szCs w:val="18"/>
          <w:u w:val="single"/>
        </w:rPr>
        <w:fldChar w:fldCharType="begin">
          <w:ffData>
            <w:name w:val="Text370"/>
            <w:enabled/>
            <w:calcOnExit w:val="0"/>
            <w:textInput/>
          </w:ffData>
        </w:fldChar>
      </w:r>
      <w:bookmarkStart w:id="174" w:name="Text370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4"/>
      <w:r w:rsidR="00F678BE">
        <w:rPr>
          <w:sz w:val="18"/>
          <w:szCs w:val="18"/>
          <w:u w:val="single"/>
        </w:rPr>
        <w:fldChar w:fldCharType="begin">
          <w:ffData>
            <w:name w:val="Text371"/>
            <w:enabled/>
            <w:calcOnExit w:val="0"/>
            <w:textInput/>
          </w:ffData>
        </w:fldChar>
      </w:r>
      <w:bookmarkStart w:id="175" w:name="Text371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5"/>
      <w:r w:rsidR="00F678BE">
        <w:rPr>
          <w:sz w:val="18"/>
          <w:szCs w:val="18"/>
          <w:u w:val="single"/>
        </w:rPr>
        <w:fldChar w:fldCharType="begin">
          <w:ffData>
            <w:name w:val="Text372"/>
            <w:enabled/>
            <w:calcOnExit w:val="0"/>
            <w:textInput/>
          </w:ffData>
        </w:fldChar>
      </w:r>
      <w:bookmarkStart w:id="176" w:name="Text372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6"/>
      <w:r w:rsidR="00F678BE">
        <w:rPr>
          <w:sz w:val="18"/>
          <w:szCs w:val="18"/>
          <w:u w:val="single"/>
        </w:rPr>
        <w:fldChar w:fldCharType="begin">
          <w:ffData>
            <w:name w:val="Text373"/>
            <w:enabled/>
            <w:calcOnExit w:val="0"/>
            <w:textInput/>
          </w:ffData>
        </w:fldChar>
      </w:r>
      <w:bookmarkStart w:id="177" w:name="Text373"/>
      <w:r w:rsidR="0091000C">
        <w:rPr>
          <w:sz w:val="18"/>
          <w:szCs w:val="18"/>
          <w:u w:val="single"/>
        </w:rPr>
        <w:instrText xml:space="preserve"> FORMTEXT </w:instrText>
      </w:r>
      <w:r w:rsidR="00F678BE">
        <w:rPr>
          <w:sz w:val="18"/>
          <w:szCs w:val="18"/>
          <w:u w:val="single"/>
        </w:rPr>
      </w:r>
      <w:r w:rsidR="00F678BE">
        <w:rPr>
          <w:sz w:val="18"/>
          <w:szCs w:val="18"/>
          <w:u w:val="single"/>
        </w:rPr>
        <w:fldChar w:fldCharType="separate"/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91000C">
        <w:rPr>
          <w:noProof/>
          <w:sz w:val="18"/>
          <w:szCs w:val="18"/>
          <w:u w:val="single"/>
        </w:rPr>
        <w:t> </w:t>
      </w:r>
      <w:r w:rsidR="00F678BE">
        <w:rPr>
          <w:sz w:val="18"/>
          <w:szCs w:val="18"/>
          <w:u w:val="single"/>
        </w:rPr>
        <w:fldChar w:fldCharType="end"/>
      </w:r>
      <w:bookmarkEnd w:id="177"/>
    </w:p>
    <w:sectPr w:rsidR="0091000C" w:rsidRPr="0091000C" w:rsidSect="008F46D1">
      <w:footerReference w:type="default" r:id="rId8"/>
      <w:pgSz w:w="12240" w:h="15840"/>
      <w:pgMar w:top="864" w:right="1152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6D1" w:rsidRDefault="008F46D1">
      <w:r>
        <w:separator/>
      </w:r>
    </w:p>
  </w:endnote>
  <w:endnote w:type="continuationSeparator" w:id="0">
    <w:p w:rsidR="008F46D1" w:rsidRDefault="008F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6D1" w:rsidRPr="00893B0A" w:rsidRDefault="008F46D1">
    <w:pPr>
      <w:pStyle w:val="Footer"/>
      <w:rPr>
        <w:sz w:val="16"/>
        <w:szCs w:val="16"/>
      </w:rPr>
    </w:pPr>
    <w:r>
      <w:rPr>
        <w:sz w:val="16"/>
        <w:szCs w:val="16"/>
      </w:rPr>
      <w:t>R</w:t>
    </w:r>
    <w:r w:rsidR="00BB16CB">
      <w:rPr>
        <w:sz w:val="16"/>
        <w:szCs w:val="16"/>
      </w:rPr>
      <w:t>ef</w:t>
    </w:r>
    <w:proofErr w:type="gramStart"/>
    <w:r w:rsidR="00BB16CB">
      <w:rPr>
        <w:sz w:val="16"/>
        <w:szCs w:val="16"/>
      </w:rPr>
      <w:t>:Apparel</w:t>
    </w:r>
    <w:proofErr w:type="gramEnd"/>
    <w:r w:rsidR="00BB16CB">
      <w:rPr>
        <w:sz w:val="16"/>
        <w:szCs w:val="16"/>
      </w:rPr>
      <w:t xml:space="preserve"> Affidavit 4-18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6D1" w:rsidRDefault="008F46D1">
      <w:r>
        <w:separator/>
      </w:r>
    </w:p>
  </w:footnote>
  <w:footnote w:type="continuationSeparator" w:id="0">
    <w:p w:rsidR="008F46D1" w:rsidRDefault="008F4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7DD3"/>
    <w:multiLevelType w:val="hybridMultilevel"/>
    <w:tmpl w:val="9BA202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08F9"/>
    <w:multiLevelType w:val="hybridMultilevel"/>
    <w:tmpl w:val="420C1676"/>
    <w:lvl w:ilvl="0" w:tplc="0F188E4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314BE9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643E3D"/>
    <w:multiLevelType w:val="hybridMultilevel"/>
    <w:tmpl w:val="A474863C"/>
    <w:lvl w:ilvl="0" w:tplc="F17CDF16">
      <w:start w:val="1"/>
      <w:numFmt w:val="upperLetter"/>
      <w:lvlText w:val="%1."/>
      <w:lvlJc w:val="left"/>
      <w:pPr>
        <w:tabs>
          <w:tab w:val="num" w:pos="1440"/>
        </w:tabs>
        <w:ind w:left="1440" w:hanging="390"/>
      </w:pPr>
      <w:rPr>
        <w:rFonts w:hint="default"/>
      </w:rPr>
    </w:lvl>
    <w:lvl w:ilvl="1" w:tplc="249E3A64">
      <w:start w:val="1"/>
      <w:numFmt w:val="lowerLetter"/>
      <w:lvlText w:val="%2."/>
      <w:lvlJc w:val="left"/>
      <w:pPr>
        <w:tabs>
          <w:tab w:val="num" w:pos="2490"/>
        </w:tabs>
        <w:ind w:left="24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3" w15:restartNumberingAfterBreak="0">
    <w:nsid w:val="394C62A8"/>
    <w:multiLevelType w:val="hybridMultilevel"/>
    <w:tmpl w:val="49CC893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3346825"/>
    <w:multiLevelType w:val="hybridMultilevel"/>
    <w:tmpl w:val="DCC65C3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D55C7E"/>
    <w:multiLevelType w:val="hybridMultilevel"/>
    <w:tmpl w:val="4C281E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FF02E7"/>
    <w:multiLevelType w:val="hybridMultilevel"/>
    <w:tmpl w:val="1DB623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71B2BAC"/>
    <w:multiLevelType w:val="hybridMultilevel"/>
    <w:tmpl w:val="3CD05C9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DD"/>
    <w:rsid w:val="00000563"/>
    <w:rsid w:val="00001015"/>
    <w:rsid w:val="00002430"/>
    <w:rsid w:val="00002C24"/>
    <w:rsid w:val="000037C9"/>
    <w:rsid w:val="00003935"/>
    <w:rsid w:val="000057D4"/>
    <w:rsid w:val="00005E09"/>
    <w:rsid w:val="000060D9"/>
    <w:rsid w:val="00006278"/>
    <w:rsid w:val="00006B16"/>
    <w:rsid w:val="00006D3D"/>
    <w:rsid w:val="000078A7"/>
    <w:rsid w:val="00007A42"/>
    <w:rsid w:val="000107E8"/>
    <w:rsid w:val="00010919"/>
    <w:rsid w:val="00011636"/>
    <w:rsid w:val="00011847"/>
    <w:rsid w:val="0001240F"/>
    <w:rsid w:val="0001262B"/>
    <w:rsid w:val="000133E5"/>
    <w:rsid w:val="00015305"/>
    <w:rsid w:val="00015972"/>
    <w:rsid w:val="00015ABA"/>
    <w:rsid w:val="00015E6A"/>
    <w:rsid w:val="00016E52"/>
    <w:rsid w:val="0001756D"/>
    <w:rsid w:val="000204BB"/>
    <w:rsid w:val="000204E1"/>
    <w:rsid w:val="00021B3D"/>
    <w:rsid w:val="000227E3"/>
    <w:rsid w:val="00023AFD"/>
    <w:rsid w:val="00023B20"/>
    <w:rsid w:val="00023B75"/>
    <w:rsid w:val="00024387"/>
    <w:rsid w:val="000245AB"/>
    <w:rsid w:val="000246A2"/>
    <w:rsid w:val="00024796"/>
    <w:rsid w:val="00025604"/>
    <w:rsid w:val="000260C8"/>
    <w:rsid w:val="000263C6"/>
    <w:rsid w:val="000277A0"/>
    <w:rsid w:val="00030335"/>
    <w:rsid w:val="000303A1"/>
    <w:rsid w:val="00031589"/>
    <w:rsid w:val="00031CB6"/>
    <w:rsid w:val="000339CF"/>
    <w:rsid w:val="00034ECA"/>
    <w:rsid w:val="0003583D"/>
    <w:rsid w:val="000376DF"/>
    <w:rsid w:val="00037916"/>
    <w:rsid w:val="000379E3"/>
    <w:rsid w:val="00037C69"/>
    <w:rsid w:val="00037CBD"/>
    <w:rsid w:val="00040CF1"/>
    <w:rsid w:val="0004184F"/>
    <w:rsid w:val="00041F8B"/>
    <w:rsid w:val="00043334"/>
    <w:rsid w:val="000434EA"/>
    <w:rsid w:val="000436FC"/>
    <w:rsid w:val="00043A1E"/>
    <w:rsid w:val="00045A82"/>
    <w:rsid w:val="00046094"/>
    <w:rsid w:val="00046AE4"/>
    <w:rsid w:val="0004746F"/>
    <w:rsid w:val="000474BB"/>
    <w:rsid w:val="00047B64"/>
    <w:rsid w:val="00050A23"/>
    <w:rsid w:val="000517F4"/>
    <w:rsid w:val="000518B2"/>
    <w:rsid w:val="00051DAF"/>
    <w:rsid w:val="00052C2D"/>
    <w:rsid w:val="00052E97"/>
    <w:rsid w:val="00053142"/>
    <w:rsid w:val="00054139"/>
    <w:rsid w:val="00055341"/>
    <w:rsid w:val="000558DD"/>
    <w:rsid w:val="00055FA3"/>
    <w:rsid w:val="000566C4"/>
    <w:rsid w:val="0005670E"/>
    <w:rsid w:val="00057397"/>
    <w:rsid w:val="000576FC"/>
    <w:rsid w:val="0005792F"/>
    <w:rsid w:val="00057B1A"/>
    <w:rsid w:val="00057C52"/>
    <w:rsid w:val="0006048B"/>
    <w:rsid w:val="00060625"/>
    <w:rsid w:val="00060673"/>
    <w:rsid w:val="00060A9C"/>
    <w:rsid w:val="00060EAB"/>
    <w:rsid w:val="000614D5"/>
    <w:rsid w:val="00061619"/>
    <w:rsid w:val="00061B95"/>
    <w:rsid w:val="00062C0C"/>
    <w:rsid w:val="00062CB1"/>
    <w:rsid w:val="00062F2C"/>
    <w:rsid w:val="0006394E"/>
    <w:rsid w:val="00063998"/>
    <w:rsid w:val="00063A3F"/>
    <w:rsid w:val="00063BAE"/>
    <w:rsid w:val="0006452F"/>
    <w:rsid w:val="00064A12"/>
    <w:rsid w:val="00064D73"/>
    <w:rsid w:val="00065338"/>
    <w:rsid w:val="000655BD"/>
    <w:rsid w:val="000674FB"/>
    <w:rsid w:val="000705B3"/>
    <w:rsid w:val="00071511"/>
    <w:rsid w:val="00071F99"/>
    <w:rsid w:val="000728E3"/>
    <w:rsid w:val="00072C84"/>
    <w:rsid w:val="0007496C"/>
    <w:rsid w:val="00074D89"/>
    <w:rsid w:val="000753A7"/>
    <w:rsid w:val="000754A4"/>
    <w:rsid w:val="00075A37"/>
    <w:rsid w:val="00076DBE"/>
    <w:rsid w:val="00077472"/>
    <w:rsid w:val="000776DF"/>
    <w:rsid w:val="00082805"/>
    <w:rsid w:val="00083352"/>
    <w:rsid w:val="00083E0C"/>
    <w:rsid w:val="00083EEC"/>
    <w:rsid w:val="00084261"/>
    <w:rsid w:val="0008444F"/>
    <w:rsid w:val="000868BC"/>
    <w:rsid w:val="000871D2"/>
    <w:rsid w:val="000877A4"/>
    <w:rsid w:val="00090929"/>
    <w:rsid w:val="000914A5"/>
    <w:rsid w:val="00094E18"/>
    <w:rsid w:val="00095857"/>
    <w:rsid w:val="000963CC"/>
    <w:rsid w:val="00096664"/>
    <w:rsid w:val="00096EDB"/>
    <w:rsid w:val="00097BF7"/>
    <w:rsid w:val="000A0274"/>
    <w:rsid w:val="000A0647"/>
    <w:rsid w:val="000A0B55"/>
    <w:rsid w:val="000A1187"/>
    <w:rsid w:val="000A33A0"/>
    <w:rsid w:val="000A3409"/>
    <w:rsid w:val="000A39BE"/>
    <w:rsid w:val="000A419C"/>
    <w:rsid w:val="000A5283"/>
    <w:rsid w:val="000A5889"/>
    <w:rsid w:val="000A689E"/>
    <w:rsid w:val="000A6910"/>
    <w:rsid w:val="000A6C0E"/>
    <w:rsid w:val="000A6EB1"/>
    <w:rsid w:val="000A737E"/>
    <w:rsid w:val="000A7E5B"/>
    <w:rsid w:val="000B0020"/>
    <w:rsid w:val="000B0C96"/>
    <w:rsid w:val="000B0E40"/>
    <w:rsid w:val="000B18CB"/>
    <w:rsid w:val="000B1BD4"/>
    <w:rsid w:val="000B23D3"/>
    <w:rsid w:val="000B2EF8"/>
    <w:rsid w:val="000B31D9"/>
    <w:rsid w:val="000B331E"/>
    <w:rsid w:val="000B340B"/>
    <w:rsid w:val="000B3817"/>
    <w:rsid w:val="000B4851"/>
    <w:rsid w:val="000B55C3"/>
    <w:rsid w:val="000B6669"/>
    <w:rsid w:val="000B6935"/>
    <w:rsid w:val="000B6C92"/>
    <w:rsid w:val="000B6FD4"/>
    <w:rsid w:val="000B701F"/>
    <w:rsid w:val="000B7889"/>
    <w:rsid w:val="000B7A58"/>
    <w:rsid w:val="000B7AE2"/>
    <w:rsid w:val="000C08C8"/>
    <w:rsid w:val="000C1238"/>
    <w:rsid w:val="000C1446"/>
    <w:rsid w:val="000C1E2C"/>
    <w:rsid w:val="000C2520"/>
    <w:rsid w:val="000C2820"/>
    <w:rsid w:val="000C2B51"/>
    <w:rsid w:val="000C3882"/>
    <w:rsid w:val="000C3A8C"/>
    <w:rsid w:val="000C4AF1"/>
    <w:rsid w:val="000C52F6"/>
    <w:rsid w:val="000C5F2E"/>
    <w:rsid w:val="000C76AB"/>
    <w:rsid w:val="000C7870"/>
    <w:rsid w:val="000C7AC1"/>
    <w:rsid w:val="000C7D11"/>
    <w:rsid w:val="000D01C9"/>
    <w:rsid w:val="000D329E"/>
    <w:rsid w:val="000D34FC"/>
    <w:rsid w:val="000D39CC"/>
    <w:rsid w:val="000D4743"/>
    <w:rsid w:val="000D4DCC"/>
    <w:rsid w:val="000D6048"/>
    <w:rsid w:val="000D6103"/>
    <w:rsid w:val="000D6559"/>
    <w:rsid w:val="000D6F7F"/>
    <w:rsid w:val="000D7D0A"/>
    <w:rsid w:val="000E018B"/>
    <w:rsid w:val="000E05F1"/>
    <w:rsid w:val="000E08F7"/>
    <w:rsid w:val="000E0DD2"/>
    <w:rsid w:val="000E1EEF"/>
    <w:rsid w:val="000E253A"/>
    <w:rsid w:val="000E2804"/>
    <w:rsid w:val="000E2B39"/>
    <w:rsid w:val="000E3428"/>
    <w:rsid w:val="000E43EB"/>
    <w:rsid w:val="000E475A"/>
    <w:rsid w:val="000E4975"/>
    <w:rsid w:val="000E4C63"/>
    <w:rsid w:val="000E4F07"/>
    <w:rsid w:val="000E53A3"/>
    <w:rsid w:val="000E57BE"/>
    <w:rsid w:val="000E58E4"/>
    <w:rsid w:val="000E58F5"/>
    <w:rsid w:val="000E5DDE"/>
    <w:rsid w:val="000E608D"/>
    <w:rsid w:val="000E701E"/>
    <w:rsid w:val="000E7130"/>
    <w:rsid w:val="000E714F"/>
    <w:rsid w:val="000E71DD"/>
    <w:rsid w:val="000E7350"/>
    <w:rsid w:val="000F01A5"/>
    <w:rsid w:val="000F0DCF"/>
    <w:rsid w:val="000F27BC"/>
    <w:rsid w:val="000F2CD4"/>
    <w:rsid w:val="000F33D2"/>
    <w:rsid w:val="000F410C"/>
    <w:rsid w:val="000F4A31"/>
    <w:rsid w:val="000F52FD"/>
    <w:rsid w:val="000F5920"/>
    <w:rsid w:val="000F5C4E"/>
    <w:rsid w:val="000F5DD1"/>
    <w:rsid w:val="000F66A7"/>
    <w:rsid w:val="000F75F5"/>
    <w:rsid w:val="000F7FC5"/>
    <w:rsid w:val="00100141"/>
    <w:rsid w:val="00101014"/>
    <w:rsid w:val="001015DB"/>
    <w:rsid w:val="00101798"/>
    <w:rsid w:val="001033CA"/>
    <w:rsid w:val="001037BB"/>
    <w:rsid w:val="00103B02"/>
    <w:rsid w:val="001052C8"/>
    <w:rsid w:val="00106320"/>
    <w:rsid w:val="00106347"/>
    <w:rsid w:val="001067AA"/>
    <w:rsid w:val="001067E9"/>
    <w:rsid w:val="0011024E"/>
    <w:rsid w:val="0011106B"/>
    <w:rsid w:val="00111591"/>
    <w:rsid w:val="00111A59"/>
    <w:rsid w:val="00111A8A"/>
    <w:rsid w:val="00111F05"/>
    <w:rsid w:val="00112D0B"/>
    <w:rsid w:val="0011393B"/>
    <w:rsid w:val="00113BDF"/>
    <w:rsid w:val="00113FB7"/>
    <w:rsid w:val="001144CC"/>
    <w:rsid w:val="001147E2"/>
    <w:rsid w:val="00114847"/>
    <w:rsid w:val="001152B4"/>
    <w:rsid w:val="00115A8C"/>
    <w:rsid w:val="001170D4"/>
    <w:rsid w:val="00117B89"/>
    <w:rsid w:val="00120154"/>
    <w:rsid w:val="00121346"/>
    <w:rsid w:val="00121F6D"/>
    <w:rsid w:val="00121F87"/>
    <w:rsid w:val="00122958"/>
    <w:rsid w:val="00122B25"/>
    <w:rsid w:val="00123CD6"/>
    <w:rsid w:val="00123ED7"/>
    <w:rsid w:val="00123F95"/>
    <w:rsid w:val="00123FC9"/>
    <w:rsid w:val="001253FA"/>
    <w:rsid w:val="00126480"/>
    <w:rsid w:val="00127489"/>
    <w:rsid w:val="001274C0"/>
    <w:rsid w:val="00130251"/>
    <w:rsid w:val="001306A1"/>
    <w:rsid w:val="00130804"/>
    <w:rsid w:val="00130B6A"/>
    <w:rsid w:val="00130BEA"/>
    <w:rsid w:val="001310CC"/>
    <w:rsid w:val="00131753"/>
    <w:rsid w:val="00131BDD"/>
    <w:rsid w:val="001335BB"/>
    <w:rsid w:val="001336E5"/>
    <w:rsid w:val="001343C3"/>
    <w:rsid w:val="00134C59"/>
    <w:rsid w:val="001352E4"/>
    <w:rsid w:val="00135689"/>
    <w:rsid w:val="00135ED0"/>
    <w:rsid w:val="00136063"/>
    <w:rsid w:val="001363ED"/>
    <w:rsid w:val="0013718D"/>
    <w:rsid w:val="00140019"/>
    <w:rsid w:val="0014093A"/>
    <w:rsid w:val="001410C9"/>
    <w:rsid w:val="00142208"/>
    <w:rsid w:val="001437FB"/>
    <w:rsid w:val="00143EB6"/>
    <w:rsid w:val="00145B85"/>
    <w:rsid w:val="00145C75"/>
    <w:rsid w:val="00147259"/>
    <w:rsid w:val="00150B12"/>
    <w:rsid w:val="00150F55"/>
    <w:rsid w:val="001512E2"/>
    <w:rsid w:val="00151C83"/>
    <w:rsid w:val="00152644"/>
    <w:rsid w:val="00152BD8"/>
    <w:rsid w:val="0015385D"/>
    <w:rsid w:val="00153B75"/>
    <w:rsid w:val="0015408B"/>
    <w:rsid w:val="001542AF"/>
    <w:rsid w:val="001548DD"/>
    <w:rsid w:val="00155662"/>
    <w:rsid w:val="00155E65"/>
    <w:rsid w:val="00155F50"/>
    <w:rsid w:val="00157051"/>
    <w:rsid w:val="0015709F"/>
    <w:rsid w:val="001578F4"/>
    <w:rsid w:val="00161874"/>
    <w:rsid w:val="00161D0B"/>
    <w:rsid w:val="001620E1"/>
    <w:rsid w:val="0016219B"/>
    <w:rsid w:val="0016535C"/>
    <w:rsid w:val="00165BEA"/>
    <w:rsid w:val="00166D15"/>
    <w:rsid w:val="00166D5E"/>
    <w:rsid w:val="00166E54"/>
    <w:rsid w:val="001705A7"/>
    <w:rsid w:val="00171021"/>
    <w:rsid w:val="00171231"/>
    <w:rsid w:val="00171254"/>
    <w:rsid w:val="001714AF"/>
    <w:rsid w:val="00171BEF"/>
    <w:rsid w:val="001732D8"/>
    <w:rsid w:val="001733BE"/>
    <w:rsid w:val="0017349C"/>
    <w:rsid w:val="001734C4"/>
    <w:rsid w:val="001741A0"/>
    <w:rsid w:val="00174313"/>
    <w:rsid w:val="001748BD"/>
    <w:rsid w:val="001753F6"/>
    <w:rsid w:val="00175C1E"/>
    <w:rsid w:val="00175CBD"/>
    <w:rsid w:val="00175CF4"/>
    <w:rsid w:val="00176081"/>
    <w:rsid w:val="00176E7B"/>
    <w:rsid w:val="001773AB"/>
    <w:rsid w:val="001778E7"/>
    <w:rsid w:val="00177E5D"/>
    <w:rsid w:val="00177F1A"/>
    <w:rsid w:val="001801FA"/>
    <w:rsid w:val="0018035E"/>
    <w:rsid w:val="00181156"/>
    <w:rsid w:val="00181EDF"/>
    <w:rsid w:val="00181F3E"/>
    <w:rsid w:val="001828AA"/>
    <w:rsid w:val="0018396A"/>
    <w:rsid w:val="0018439E"/>
    <w:rsid w:val="00184561"/>
    <w:rsid w:val="0018478B"/>
    <w:rsid w:val="001849E8"/>
    <w:rsid w:val="00184D42"/>
    <w:rsid w:val="00184DB9"/>
    <w:rsid w:val="001852E6"/>
    <w:rsid w:val="001877BC"/>
    <w:rsid w:val="001909BC"/>
    <w:rsid w:val="00190FAD"/>
    <w:rsid w:val="001917BB"/>
    <w:rsid w:val="00191B07"/>
    <w:rsid w:val="00191D6B"/>
    <w:rsid w:val="00191E3E"/>
    <w:rsid w:val="00192C84"/>
    <w:rsid w:val="00193990"/>
    <w:rsid w:val="00194009"/>
    <w:rsid w:val="001941E1"/>
    <w:rsid w:val="00194DF0"/>
    <w:rsid w:val="00195252"/>
    <w:rsid w:val="0019612C"/>
    <w:rsid w:val="001965DD"/>
    <w:rsid w:val="00196A97"/>
    <w:rsid w:val="00196BCD"/>
    <w:rsid w:val="00196DDC"/>
    <w:rsid w:val="001A074E"/>
    <w:rsid w:val="001A07E4"/>
    <w:rsid w:val="001A086C"/>
    <w:rsid w:val="001A0B81"/>
    <w:rsid w:val="001A0C82"/>
    <w:rsid w:val="001A10ED"/>
    <w:rsid w:val="001A1256"/>
    <w:rsid w:val="001A1956"/>
    <w:rsid w:val="001A29B2"/>
    <w:rsid w:val="001A3539"/>
    <w:rsid w:val="001A35FE"/>
    <w:rsid w:val="001A390B"/>
    <w:rsid w:val="001A3EB3"/>
    <w:rsid w:val="001A5695"/>
    <w:rsid w:val="001A5698"/>
    <w:rsid w:val="001A75A9"/>
    <w:rsid w:val="001A7766"/>
    <w:rsid w:val="001B042A"/>
    <w:rsid w:val="001B0456"/>
    <w:rsid w:val="001B060F"/>
    <w:rsid w:val="001B068A"/>
    <w:rsid w:val="001B0949"/>
    <w:rsid w:val="001B0B6E"/>
    <w:rsid w:val="001B1366"/>
    <w:rsid w:val="001B14F6"/>
    <w:rsid w:val="001B195D"/>
    <w:rsid w:val="001B24EF"/>
    <w:rsid w:val="001B2907"/>
    <w:rsid w:val="001B3052"/>
    <w:rsid w:val="001B38AB"/>
    <w:rsid w:val="001B43B5"/>
    <w:rsid w:val="001B4467"/>
    <w:rsid w:val="001B4583"/>
    <w:rsid w:val="001B596D"/>
    <w:rsid w:val="001B65D4"/>
    <w:rsid w:val="001B7A64"/>
    <w:rsid w:val="001C029C"/>
    <w:rsid w:val="001C0B4E"/>
    <w:rsid w:val="001C0EF7"/>
    <w:rsid w:val="001C14B8"/>
    <w:rsid w:val="001C1594"/>
    <w:rsid w:val="001C193A"/>
    <w:rsid w:val="001C2409"/>
    <w:rsid w:val="001C28D1"/>
    <w:rsid w:val="001C2C5B"/>
    <w:rsid w:val="001C4CB6"/>
    <w:rsid w:val="001C5CBA"/>
    <w:rsid w:val="001C6092"/>
    <w:rsid w:val="001C6D24"/>
    <w:rsid w:val="001C7EA3"/>
    <w:rsid w:val="001D0068"/>
    <w:rsid w:val="001D019B"/>
    <w:rsid w:val="001D0CF7"/>
    <w:rsid w:val="001D101B"/>
    <w:rsid w:val="001D25AF"/>
    <w:rsid w:val="001D2C24"/>
    <w:rsid w:val="001D3713"/>
    <w:rsid w:val="001D3CD0"/>
    <w:rsid w:val="001D3E82"/>
    <w:rsid w:val="001D4CB5"/>
    <w:rsid w:val="001D4DEC"/>
    <w:rsid w:val="001D4E0C"/>
    <w:rsid w:val="001D4FFB"/>
    <w:rsid w:val="001D521B"/>
    <w:rsid w:val="001D538E"/>
    <w:rsid w:val="001D5D9E"/>
    <w:rsid w:val="001D6383"/>
    <w:rsid w:val="001D6A98"/>
    <w:rsid w:val="001D6D9B"/>
    <w:rsid w:val="001D7E9E"/>
    <w:rsid w:val="001E051C"/>
    <w:rsid w:val="001E1DF0"/>
    <w:rsid w:val="001E220C"/>
    <w:rsid w:val="001E238A"/>
    <w:rsid w:val="001E262E"/>
    <w:rsid w:val="001E294D"/>
    <w:rsid w:val="001E3739"/>
    <w:rsid w:val="001E3740"/>
    <w:rsid w:val="001E3DD0"/>
    <w:rsid w:val="001E461B"/>
    <w:rsid w:val="001E4CEE"/>
    <w:rsid w:val="001E5340"/>
    <w:rsid w:val="001E5DAD"/>
    <w:rsid w:val="001E6568"/>
    <w:rsid w:val="001E7921"/>
    <w:rsid w:val="001F0DD2"/>
    <w:rsid w:val="001F0E5B"/>
    <w:rsid w:val="001F1105"/>
    <w:rsid w:val="001F120D"/>
    <w:rsid w:val="001F177E"/>
    <w:rsid w:val="001F2273"/>
    <w:rsid w:val="001F22A9"/>
    <w:rsid w:val="001F22B1"/>
    <w:rsid w:val="001F3EAD"/>
    <w:rsid w:val="001F458A"/>
    <w:rsid w:val="001F49F8"/>
    <w:rsid w:val="001F519B"/>
    <w:rsid w:val="001F599E"/>
    <w:rsid w:val="001F702A"/>
    <w:rsid w:val="001F7578"/>
    <w:rsid w:val="001F78A7"/>
    <w:rsid w:val="00200D5B"/>
    <w:rsid w:val="00201191"/>
    <w:rsid w:val="002017CE"/>
    <w:rsid w:val="00201BE6"/>
    <w:rsid w:val="00201DAC"/>
    <w:rsid w:val="00203B0C"/>
    <w:rsid w:val="0020406D"/>
    <w:rsid w:val="002059AC"/>
    <w:rsid w:val="00206125"/>
    <w:rsid w:val="00206199"/>
    <w:rsid w:val="00206C98"/>
    <w:rsid w:val="00207991"/>
    <w:rsid w:val="002079BD"/>
    <w:rsid w:val="00207B76"/>
    <w:rsid w:val="002104A0"/>
    <w:rsid w:val="00210F5D"/>
    <w:rsid w:val="00212064"/>
    <w:rsid w:val="0021223F"/>
    <w:rsid w:val="002124AB"/>
    <w:rsid w:val="00212593"/>
    <w:rsid w:val="00213193"/>
    <w:rsid w:val="00213CCD"/>
    <w:rsid w:val="002142CB"/>
    <w:rsid w:val="0021486E"/>
    <w:rsid w:val="00214BB2"/>
    <w:rsid w:val="00215FD7"/>
    <w:rsid w:val="00217942"/>
    <w:rsid w:val="00217D83"/>
    <w:rsid w:val="0022070F"/>
    <w:rsid w:val="002220B6"/>
    <w:rsid w:val="00222439"/>
    <w:rsid w:val="00222FAA"/>
    <w:rsid w:val="002239C0"/>
    <w:rsid w:val="0022457B"/>
    <w:rsid w:val="00225070"/>
    <w:rsid w:val="00226332"/>
    <w:rsid w:val="0022637A"/>
    <w:rsid w:val="00226528"/>
    <w:rsid w:val="0022703A"/>
    <w:rsid w:val="002305D0"/>
    <w:rsid w:val="0023080B"/>
    <w:rsid w:val="00230E2E"/>
    <w:rsid w:val="00231588"/>
    <w:rsid w:val="002316E4"/>
    <w:rsid w:val="002327F1"/>
    <w:rsid w:val="00233653"/>
    <w:rsid w:val="0023373F"/>
    <w:rsid w:val="0023392E"/>
    <w:rsid w:val="002339C9"/>
    <w:rsid w:val="00234AF7"/>
    <w:rsid w:val="00237D4F"/>
    <w:rsid w:val="002400AF"/>
    <w:rsid w:val="00240817"/>
    <w:rsid w:val="00240F08"/>
    <w:rsid w:val="00241C31"/>
    <w:rsid w:val="0024239B"/>
    <w:rsid w:val="002424B9"/>
    <w:rsid w:val="002424F9"/>
    <w:rsid w:val="002426CC"/>
    <w:rsid w:val="00243EEA"/>
    <w:rsid w:val="00243F03"/>
    <w:rsid w:val="0024425B"/>
    <w:rsid w:val="00244631"/>
    <w:rsid w:val="00244EC9"/>
    <w:rsid w:val="0024512F"/>
    <w:rsid w:val="002452D4"/>
    <w:rsid w:val="0024652A"/>
    <w:rsid w:val="00246BD6"/>
    <w:rsid w:val="002479F7"/>
    <w:rsid w:val="00247BB9"/>
    <w:rsid w:val="00247DEA"/>
    <w:rsid w:val="00250018"/>
    <w:rsid w:val="00250335"/>
    <w:rsid w:val="002509F6"/>
    <w:rsid w:val="00250F09"/>
    <w:rsid w:val="00251127"/>
    <w:rsid w:val="0025168C"/>
    <w:rsid w:val="00251E48"/>
    <w:rsid w:val="00251E61"/>
    <w:rsid w:val="00251EFE"/>
    <w:rsid w:val="0025324F"/>
    <w:rsid w:val="00253B97"/>
    <w:rsid w:val="00254086"/>
    <w:rsid w:val="002543AB"/>
    <w:rsid w:val="002548E6"/>
    <w:rsid w:val="00254EAD"/>
    <w:rsid w:val="0025695F"/>
    <w:rsid w:val="00257063"/>
    <w:rsid w:val="002608EE"/>
    <w:rsid w:val="00260BF2"/>
    <w:rsid w:val="002612DF"/>
    <w:rsid w:val="002623E1"/>
    <w:rsid w:val="0026286C"/>
    <w:rsid w:val="00263514"/>
    <w:rsid w:val="00263548"/>
    <w:rsid w:val="00263627"/>
    <w:rsid w:val="00263730"/>
    <w:rsid w:val="00264330"/>
    <w:rsid w:val="002644F9"/>
    <w:rsid w:val="0026456F"/>
    <w:rsid w:val="00264A46"/>
    <w:rsid w:val="002651C6"/>
    <w:rsid w:val="002662C2"/>
    <w:rsid w:val="002672C9"/>
    <w:rsid w:val="00267B8D"/>
    <w:rsid w:val="002712F1"/>
    <w:rsid w:val="00271EDD"/>
    <w:rsid w:val="0027292B"/>
    <w:rsid w:val="00272B3E"/>
    <w:rsid w:val="00273ECB"/>
    <w:rsid w:val="00274345"/>
    <w:rsid w:val="002745C5"/>
    <w:rsid w:val="00275062"/>
    <w:rsid w:val="0027522F"/>
    <w:rsid w:val="00275652"/>
    <w:rsid w:val="0027639A"/>
    <w:rsid w:val="0027789A"/>
    <w:rsid w:val="002800DF"/>
    <w:rsid w:val="00281E86"/>
    <w:rsid w:val="0028236E"/>
    <w:rsid w:val="0028268B"/>
    <w:rsid w:val="00283B48"/>
    <w:rsid w:val="00284069"/>
    <w:rsid w:val="00284354"/>
    <w:rsid w:val="00284806"/>
    <w:rsid w:val="0028482C"/>
    <w:rsid w:val="002851FF"/>
    <w:rsid w:val="00286882"/>
    <w:rsid w:val="00286EC9"/>
    <w:rsid w:val="002877B5"/>
    <w:rsid w:val="00291439"/>
    <w:rsid w:val="002922AE"/>
    <w:rsid w:val="00293055"/>
    <w:rsid w:val="00293062"/>
    <w:rsid w:val="002933F6"/>
    <w:rsid w:val="00294523"/>
    <w:rsid w:val="00295B67"/>
    <w:rsid w:val="00296339"/>
    <w:rsid w:val="00296B0B"/>
    <w:rsid w:val="00296D3F"/>
    <w:rsid w:val="00297CC6"/>
    <w:rsid w:val="002A010E"/>
    <w:rsid w:val="002A0B40"/>
    <w:rsid w:val="002A2005"/>
    <w:rsid w:val="002A21AA"/>
    <w:rsid w:val="002A2C04"/>
    <w:rsid w:val="002A2DDE"/>
    <w:rsid w:val="002A3512"/>
    <w:rsid w:val="002A3C29"/>
    <w:rsid w:val="002A41C0"/>
    <w:rsid w:val="002A4575"/>
    <w:rsid w:val="002A4833"/>
    <w:rsid w:val="002A4EBF"/>
    <w:rsid w:val="002A555E"/>
    <w:rsid w:val="002A573A"/>
    <w:rsid w:val="002A68B8"/>
    <w:rsid w:val="002A6C50"/>
    <w:rsid w:val="002B0242"/>
    <w:rsid w:val="002B028E"/>
    <w:rsid w:val="002B0FBB"/>
    <w:rsid w:val="002B2300"/>
    <w:rsid w:val="002B32BF"/>
    <w:rsid w:val="002B33B3"/>
    <w:rsid w:val="002B33D2"/>
    <w:rsid w:val="002B3420"/>
    <w:rsid w:val="002B566E"/>
    <w:rsid w:val="002B64BC"/>
    <w:rsid w:val="002B7BCF"/>
    <w:rsid w:val="002C0B60"/>
    <w:rsid w:val="002C0BB1"/>
    <w:rsid w:val="002C1100"/>
    <w:rsid w:val="002C2B1F"/>
    <w:rsid w:val="002C2C7A"/>
    <w:rsid w:val="002C322E"/>
    <w:rsid w:val="002C35AC"/>
    <w:rsid w:val="002C4172"/>
    <w:rsid w:val="002C480B"/>
    <w:rsid w:val="002C54E7"/>
    <w:rsid w:val="002C5AA2"/>
    <w:rsid w:val="002C6031"/>
    <w:rsid w:val="002C63E2"/>
    <w:rsid w:val="002C6C09"/>
    <w:rsid w:val="002C7ABC"/>
    <w:rsid w:val="002D002F"/>
    <w:rsid w:val="002D113B"/>
    <w:rsid w:val="002D1595"/>
    <w:rsid w:val="002D1802"/>
    <w:rsid w:val="002D3696"/>
    <w:rsid w:val="002D4780"/>
    <w:rsid w:val="002D51EF"/>
    <w:rsid w:val="002D5314"/>
    <w:rsid w:val="002D5661"/>
    <w:rsid w:val="002D5CC9"/>
    <w:rsid w:val="002D6AF4"/>
    <w:rsid w:val="002D7321"/>
    <w:rsid w:val="002D7566"/>
    <w:rsid w:val="002D792C"/>
    <w:rsid w:val="002D7C07"/>
    <w:rsid w:val="002E008B"/>
    <w:rsid w:val="002E0F38"/>
    <w:rsid w:val="002E2486"/>
    <w:rsid w:val="002E2A22"/>
    <w:rsid w:val="002E2F9B"/>
    <w:rsid w:val="002E412B"/>
    <w:rsid w:val="002E44AA"/>
    <w:rsid w:val="002E50CD"/>
    <w:rsid w:val="002E69E5"/>
    <w:rsid w:val="002E76A3"/>
    <w:rsid w:val="002E7946"/>
    <w:rsid w:val="002E7A7B"/>
    <w:rsid w:val="002E7ACB"/>
    <w:rsid w:val="002E7FDA"/>
    <w:rsid w:val="002F11AB"/>
    <w:rsid w:val="002F1D8D"/>
    <w:rsid w:val="002F1F61"/>
    <w:rsid w:val="002F27EC"/>
    <w:rsid w:val="002F29E0"/>
    <w:rsid w:val="002F331B"/>
    <w:rsid w:val="002F35EF"/>
    <w:rsid w:val="002F40FB"/>
    <w:rsid w:val="002F42D0"/>
    <w:rsid w:val="002F4D2C"/>
    <w:rsid w:val="002F4DAF"/>
    <w:rsid w:val="002F55B2"/>
    <w:rsid w:val="002F63D4"/>
    <w:rsid w:val="002F7693"/>
    <w:rsid w:val="0030019F"/>
    <w:rsid w:val="00300EC2"/>
    <w:rsid w:val="003019A8"/>
    <w:rsid w:val="00301FAE"/>
    <w:rsid w:val="003041A8"/>
    <w:rsid w:val="0030471B"/>
    <w:rsid w:val="00304C47"/>
    <w:rsid w:val="003057E0"/>
    <w:rsid w:val="00306A00"/>
    <w:rsid w:val="003075A6"/>
    <w:rsid w:val="00311BBB"/>
    <w:rsid w:val="00312031"/>
    <w:rsid w:val="00312919"/>
    <w:rsid w:val="003131DD"/>
    <w:rsid w:val="00314285"/>
    <w:rsid w:val="003146C3"/>
    <w:rsid w:val="003147A4"/>
    <w:rsid w:val="00314C27"/>
    <w:rsid w:val="00314D43"/>
    <w:rsid w:val="00314DF6"/>
    <w:rsid w:val="0031588F"/>
    <w:rsid w:val="00316A5A"/>
    <w:rsid w:val="0031781E"/>
    <w:rsid w:val="003178F6"/>
    <w:rsid w:val="00320A31"/>
    <w:rsid w:val="00320B8E"/>
    <w:rsid w:val="00320C22"/>
    <w:rsid w:val="00321192"/>
    <w:rsid w:val="00321327"/>
    <w:rsid w:val="00322453"/>
    <w:rsid w:val="0032388F"/>
    <w:rsid w:val="00324883"/>
    <w:rsid w:val="0032495C"/>
    <w:rsid w:val="003265CF"/>
    <w:rsid w:val="00326DEB"/>
    <w:rsid w:val="00327281"/>
    <w:rsid w:val="00327519"/>
    <w:rsid w:val="00330D07"/>
    <w:rsid w:val="00330F1F"/>
    <w:rsid w:val="00331462"/>
    <w:rsid w:val="00331E1C"/>
    <w:rsid w:val="00332AC3"/>
    <w:rsid w:val="00333357"/>
    <w:rsid w:val="003338B2"/>
    <w:rsid w:val="003338CC"/>
    <w:rsid w:val="00334F03"/>
    <w:rsid w:val="00335AF8"/>
    <w:rsid w:val="00335B40"/>
    <w:rsid w:val="0033650C"/>
    <w:rsid w:val="00336947"/>
    <w:rsid w:val="00336EFD"/>
    <w:rsid w:val="0033719F"/>
    <w:rsid w:val="00337216"/>
    <w:rsid w:val="00340770"/>
    <w:rsid w:val="00341546"/>
    <w:rsid w:val="00341BD6"/>
    <w:rsid w:val="00341CC1"/>
    <w:rsid w:val="00342906"/>
    <w:rsid w:val="0034297B"/>
    <w:rsid w:val="00342ACF"/>
    <w:rsid w:val="00343A87"/>
    <w:rsid w:val="00343AB2"/>
    <w:rsid w:val="00343BA3"/>
    <w:rsid w:val="0034412A"/>
    <w:rsid w:val="003470A9"/>
    <w:rsid w:val="003478DC"/>
    <w:rsid w:val="003500F3"/>
    <w:rsid w:val="00350308"/>
    <w:rsid w:val="00350DE2"/>
    <w:rsid w:val="00350E12"/>
    <w:rsid w:val="003516E8"/>
    <w:rsid w:val="00351E30"/>
    <w:rsid w:val="00351F47"/>
    <w:rsid w:val="0035255E"/>
    <w:rsid w:val="0035296D"/>
    <w:rsid w:val="00352CDA"/>
    <w:rsid w:val="003530FC"/>
    <w:rsid w:val="00353914"/>
    <w:rsid w:val="003546CF"/>
    <w:rsid w:val="00354E22"/>
    <w:rsid w:val="00355985"/>
    <w:rsid w:val="00355AD5"/>
    <w:rsid w:val="00356B93"/>
    <w:rsid w:val="00356FC7"/>
    <w:rsid w:val="00360A50"/>
    <w:rsid w:val="003611D7"/>
    <w:rsid w:val="00361A25"/>
    <w:rsid w:val="0036367D"/>
    <w:rsid w:val="00363A8C"/>
    <w:rsid w:val="003642C1"/>
    <w:rsid w:val="00364B5F"/>
    <w:rsid w:val="00365ABF"/>
    <w:rsid w:val="003662D4"/>
    <w:rsid w:val="00366495"/>
    <w:rsid w:val="003666F8"/>
    <w:rsid w:val="003668BE"/>
    <w:rsid w:val="00366F7E"/>
    <w:rsid w:val="00367B76"/>
    <w:rsid w:val="003700CD"/>
    <w:rsid w:val="0037054B"/>
    <w:rsid w:val="00371006"/>
    <w:rsid w:val="0037104F"/>
    <w:rsid w:val="00371EC0"/>
    <w:rsid w:val="00372FB0"/>
    <w:rsid w:val="003730D4"/>
    <w:rsid w:val="0037316C"/>
    <w:rsid w:val="0037464D"/>
    <w:rsid w:val="00374C52"/>
    <w:rsid w:val="003755CA"/>
    <w:rsid w:val="00375E62"/>
    <w:rsid w:val="00376695"/>
    <w:rsid w:val="00377202"/>
    <w:rsid w:val="00377A0B"/>
    <w:rsid w:val="00377A12"/>
    <w:rsid w:val="0038058B"/>
    <w:rsid w:val="0038062F"/>
    <w:rsid w:val="00380F7E"/>
    <w:rsid w:val="00381254"/>
    <w:rsid w:val="0038191D"/>
    <w:rsid w:val="003826BC"/>
    <w:rsid w:val="003829FA"/>
    <w:rsid w:val="003842F7"/>
    <w:rsid w:val="00384FD0"/>
    <w:rsid w:val="0038533B"/>
    <w:rsid w:val="00385DB7"/>
    <w:rsid w:val="003864F0"/>
    <w:rsid w:val="003867C6"/>
    <w:rsid w:val="00386A8F"/>
    <w:rsid w:val="00387506"/>
    <w:rsid w:val="00387DF7"/>
    <w:rsid w:val="00390BCB"/>
    <w:rsid w:val="00390DDB"/>
    <w:rsid w:val="00390E1E"/>
    <w:rsid w:val="003924D6"/>
    <w:rsid w:val="00392D1C"/>
    <w:rsid w:val="00392D7F"/>
    <w:rsid w:val="00393A88"/>
    <w:rsid w:val="00393B24"/>
    <w:rsid w:val="00393EE5"/>
    <w:rsid w:val="00394227"/>
    <w:rsid w:val="00394474"/>
    <w:rsid w:val="003945E3"/>
    <w:rsid w:val="00394862"/>
    <w:rsid w:val="00395060"/>
    <w:rsid w:val="003951E7"/>
    <w:rsid w:val="00396305"/>
    <w:rsid w:val="00396834"/>
    <w:rsid w:val="003A0DB9"/>
    <w:rsid w:val="003A2BC6"/>
    <w:rsid w:val="003A3C5D"/>
    <w:rsid w:val="003A3F3E"/>
    <w:rsid w:val="003A5097"/>
    <w:rsid w:val="003A591E"/>
    <w:rsid w:val="003A5BAC"/>
    <w:rsid w:val="003A72C8"/>
    <w:rsid w:val="003A7539"/>
    <w:rsid w:val="003A7788"/>
    <w:rsid w:val="003B03C3"/>
    <w:rsid w:val="003B1688"/>
    <w:rsid w:val="003B3DFE"/>
    <w:rsid w:val="003B4EBD"/>
    <w:rsid w:val="003B5B75"/>
    <w:rsid w:val="003B668A"/>
    <w:rsid w:val="003B7FE0"/>
    <w:rsid w:val="003C00A0"/>
    <w:rsid w:val="003C02C7"/>
    <w:rsid w:val="003C068B"/>
    <w:rsid w:val="003C07B3"/>
    <w:rsid w:val="003C0813"/>
    <w:rsid w:val="003C08EF"/>
    <w:rsid w:val="003C0DDA"/>
    <w:rsid w:val="003C1CE3"/>
    <w:rsid w:val="003C2283"/>
    <w:rsid w:val="003C2388"/>
    <w:rsid w:val="003C47D4"/>
    <w:rsid w:val="003C51FB"/>
    <w:rsid w:val="003C57DD"/>
    <w:rsid w:val="003C6114"/>
    <w:rsid w:val="003C671F"/>
    <w:rsid w:val="003D09C9"/>
    <w:rsid w:val="003D0BF0"/>
    <w:rsid w:val="003D0D0A"/>
    <w:rsid w:val="003D0F4A"/>
    <w:rsid w:val="003D1A59"/>
    <w:rsid w:val="003D1B87"/>
    <w:rsid w:val="003D1C1C"/>
    <w:rsid w:val="003D226D"/>
    <w:rsid w:val="003D25AE"/>
    <w:rsid w:val="003D26D5"/>
    <w:rsid w:val="003D35A1"/>
    <w:rsid w:val="003D4B7D"/>
    <w:rsid w:val="003D4DF5"/>
    <w:rsid w:val="003D5984"/>
    <w:rsid w:val="003D6232"/>
    <w:rsid w:val="003D6451"/>
    <w:rsid w:val="003D6D1A"/>
    <w:rsid w:val="003D6F3B"/>
    <w:rsid w:val="003D76D4"/>
    <w:rsid w:val="003E07F4"/>
    <w:rsid w:val="003E12A6"/>
    <w:rsid w:val="003E1399"/>
    <w:rsid w:val="003E18C6"/>
    <w:rsid w:val="003E1D4B"/>
    <w:rsid w:val="003E32C6"/>
    <w:rsid w:val="003E3DE8"/>
    <w:rsid w:val="003E4615"/>
    <w:rsid w:val="003E462A"/>
    <w:rsid w:val="003E4681"/>
    <w:rsid w:val="003E472D"/>
    <w:rsid w:val="003E49D2"/>
    <w:rsid w:val="003E4A5B"/>
    <w:rsid w:val="003E51E3"/>
    <w:rsid w:val="003E5B80"/>
    <w:rsid w:val="003E5E15"/>
    <w:rsid w:val="003E5EE8"/>
    <w:rsid w:val="003E607F"/>
    <w:rsid w:val="003E6C90"/>
    <w:rsid w:val="003E6EAE"/>
    <w:rsid w:val="003E7329"/>
    <w:rsid w:val="003E7BDD"/>
    <w:rsid w:val="003F1126"/>
    <w:rsid w:val="003F1206"/>
    <w:rsid w:val="003F18BF"/>
    <w:rsid w:val="003F260A"/>
    <w:rsid w:val="003F27D3"/>
    <w:rsid w:val="003F28B1"/>
    <w:rsid w:val="003F2D59"/>
    <w:rsid w:val="003F2E8F"/>
    <w:rsid w:val="003F4A11"/>
    <w:rsid w:val="003F4B22"/>
    <w:rsid w:val="003F4F81"/>
    <w:rsid w:val="003F575A"/>
    <w:rsid w:val="003F59EB"/>
    <w:rsid w:val="003F5C9C"/>
    <w:rsid w:val="003F64FE"/>
    <w:rsid w:val="003F66BE"/>
    <w:rsid w:val="003F6AE1"/>
    <w:rsid w:val="003F7DF4"/>
    <w:rsid w:val="00400EF2"/>
    <w:rsid w:val="0040193A"/>
    <w:rsid w:val="00401D35"/>
    <w:rsid w:val="00401E67"/>
    <w:rsid w:val="00402C87"/>
    <w:rsid w:val="00404227"/>
    <w:rsid w:val="004049CC"/>
    <w:rsid w:val="00405EC3"/>
    <w:rsid w:val="004061F6"/>
    <w:rsid w:val="00406836"/>
    <w:rsid w:val="00407622"/>
    <w:rsid w:val="00407CEA"/>
    <w:rsid w:val="0041049F"/>
    <w:rsid w:val="0041095B"/>
    <w:rsid w:val="00410973"/>
    <w:rsid w:val="00411DF0"/>
    <w:rsid w:val="0041209E"/>
    <w:rsid w:val="0041267B"/>
    <w:rsid w:val="0041358C"/>
    <w:rsid w:val="00413E24"/>
    <w:rsid w:val="00413F4D"/>
    <w:rsid w:val="00414B06"/>
    <w:rsid w:val="00415990"/>
    <w:rsid w:val="00416BC1"/>
    <w:rsid w:val="00416CD8"/>
    <w:rsid w:val="00416D48"/>
    <w:rsid w:val="004170FB"/>
    <w:rsid w:val="004172D1"/>
    <w:rsid w:val="00417C91"/>
    <w:rsid w:val="00420032"/>
    <w:rsid w:val="004205F2"/>
    <w:rsid w:val="00420A82"/>
    <w:rsid w:val="00421615"/>
    <w:rsid w:val="00422559"/>
    <w:rsid w:val="004229D6"/>
    <w:rsid w:val="00422DB7"/>
    <w:rsid w:val="00422E3B"/>
    <w:rsid w:val="00422F63"/>
    <w:rsid w:val="00422F96"/>
    <w:rsid w:val="0042344E"/>
    <w:rsid w:val="00423F18"/>
    <w:rsid w:val="004246A7"/>
    <w:rsid w:val="004254B1"/>
    <w:rsid w:val="00426706"/>
    <w:rsid w:val="004268A9"/>
    <w:rsid w:val="00426DE8"/>
    <w:rsid w:val="004275C9"/>
    <w:rsid w:val="00427CF9"/>
    <w:rsid w:val="00427FF3"/>
    <w:rsid w:val="00430025"/>
    <w:rsid w:val="004301FC"/>
    <w:rsid w:val="00430D6A"/>
    <w:rsid w:val="00430DAA"/>
    <w:rsid w:val="00432E83"/>
    <w:rsid w:val="004345AB"/>
    <w:rsid w:val="00434C09"/>
    <w:rsid w:val="0043507E"/>
    <w:rsid w:val="004360EC"/>
    <w:rsid w:val="00436B3E"/>
    <w:rsid w:val="004375DB"/>
    <w:rsid w:val="0043795B"/>
    <w:rsid w:val="00437A53"/>
    <w:rsid w:val="004427D2"/>
    <w:rsid w:val="0044302C"/>
    <w:rsid w:val="004434BD"/>
    <w:rsid w:val="0044457A"/>
    <w:rsid w:val="004449E1"/>
    <w:rsid w:val="00444A9B"/>
    <w:rsid w:val="0044535D"/>
    <w:rsid w:val="0044540C"/>
    <w:rsid w:val="00445DCA"/>
    <w:rsid w:val="00446563"/>
    <w:rsid w:val="004465B1"/>
    <w:rsid w:val="004469A3"/>
    <w:rsid w:val="00450CEF"/>
    <w:rsid w:val="00451466"/>
    <w:rsid w:val="00451E6F"/>
    <w:rsid w:val="00452E97"/>
    <w:rsid w:val="004545FA"/>
    <w:rsid w:val="00454639"/>
    <w:rsid w:val="00454C0B"/>
    <w:rsid w:val="00456AE7"/>
    <w:rsid w:val="00456E56"/>
    <w:rsid w:val="00457221"/>
    <w:rsid w:val="004574B0"/>
    <w:rsid w:val="00461558"/>
    <w:rsid w:val="0046180D"/>
    <w:rsid w:val="00461EDF"/>
    <w:rsid w:val="0046448D"/>
    <w:rsid w:val="00464842"/>
    <w:rsid w:val="00464F9E"/>
    <w:rsid w:val="00465200"/>
    <w:rsid w:val="00465ED3"/>
    <w:rsid w:val="00465F74"/>
    <w:rsid w:val="004663AD"/>
    <w:rsid w:val="004667B1"/>
    <w:rsid w:val="00467102"/>
    <w:rsid w:val="004705ED"/>
    <w:rsid w:val="00470F67"/>
    <w:rsid w:val="0047109B"/>
    <w:rsid w:val="00471984"/>
    <w:rsid w:val="004724D0"/>
    <w:rsid w:val="00473734"/>
    <w:rsid w:val="0047378E"/>
    <w:rsid w:val="00473ECB"/>
    <w:rsid w:val="00476003"/>
    <w:rsid w:val="0047652E"/>
    <w:rsid w:val="00476C1A"/>
    <w:rsid w:val="00476FE2"/>
    <w:rsid w:val="00477132"/>
    <w:rsid w:val="00477397"/>
    <w:rsid w:val="0048060E"/>
    <w:rsid w:val="0048124F"/>
    <w:rsid w:val="0048172D"/>
    <w:rsid w:val="00481A40"/>
    <w:rsid w:val="00481E50"/>
    <w:rsid w:val="00483049"/>
    <w:rsid w:val="004831AD"/>
    <w:rsid w:val="00483705"/>
    <w:rsid w:val="00483FC3"/>
    <w:rsid w:val="004853C1"/>
    <w:rsid w:val="004853E1"/>
    <w:rsid w:val="00485652"/>
    <w:rsid w:val="00485EDA"/>
    <w:rsid w:val="00486262"/>
    <w:rsid w:val="00486378"/>
    <w:rsid w:val="004866EA"/>
    <w:rsid w:val="00486A44"/>
    <w:rsid w:val="00486BDC"/>
    <w:rsid w:val="00486F8F"/>
    <w:rsid w:val="004873C2"/>
    <w:rsid w:val="00487539"/>
    <w:rsid w:val="00490260"/>
    <w:rsid w:val="00490BC2"/>
    <w:rsid w:val="00491227"/>
    <w:rsid w:val="00491238"/>
    <w:rsid w:val="004912C6"/>
    <w:rsid w:val="004919CC"/>
    <w:rsid w:val="00492605"/>
    <w:rsid w:val="00492CF2"/>
    <w:rsid w:val="004932E8"/>
    <w:rsid w:val="00493305"/>
    <w:rsid w:val="0049362F"/>
    <w:rsid w:val="00493AEE"/>
    <w:rsid w:val="00493E17"/>
    <w:rsid w:val="00493F0F"/>
    <w:rsid w:val="00494174"/>
    <w:rsid w:val="00494886"/>
    <w:rsid w:val="00494E02"/>
    <w:rsid w:val="0049543B"/>
    <w:rsid w:val="004963D3"/>
    <w:rsid w:val="004970D0"/>
    <w:rsid w:val="004973FE"/>
    <w:rsid w:val="00497443"/>
    <w:rsid w:val="004A0149"/>
    <w:rsid w:val="004A0576"/>
    <w:rsid w:val="004A1333"/>
    <w:rsid w:val="004A19EF"/>
    <w:rsid w:val="004A229D"/>
    <w:rsid w:val="004A30A9"/>
    <w:rsid w:val="004A3904"/>
    <w:rsid w:val="004A3A36"/>
    <w:rsid w:val="004A426D"/>
    <w:rsid w:val="004A4B10"/>
    <w:rsid w:val="004A5BDD"/>
    <w:rsid w:val="004A63AC"/>
    <w:rsid w:val="004A65AA"/>
    <w:rsid w:val="004A7324"/>
    <w:rsid w:val="004A75B3"/>
    <w:rsid w:val="004A7650"/>
    <w:rsid w:val="004A7857"/>
    <w:rsid w:val="004B0BCB"/>
    <w:rsid w:val="004B136C"/>
    <w:rsid w:val="004B1F86"/>
    <w:rsid w:val="004B28AA"/>
    <w:rsid w:val="004B295C"/>
    <w:rsid w:val="004B3DBD"/>
    <w:rsid w:val="004B65FB"/>
    <w:rsid w:val="004B6CB5"/>
    <w:rsid w:val="004B6D0B"/>
    <w:rsid w:val="004B6E18"/>
    <w:rsid w:val="004B7915"/>
    <w:rsid w:val="004C1B47"/>
    <w:rsid w:val="004C207B"/>
    <w:rsid w:val="004C283B"/>
    <w:rsid w:val="004C3413"/>
    <w:rsid w:val="004C34F9"/>
    <w:rsid w:val="004C4A90"/>
    <w:rsid w:val="004C5BCC"/>
    <w:rsid w:val="004C7583"/>
    <w:rsid w:val="004D178D"/>
    <w:rsid w:val="004D291B"/>
    <w:rsid w:val="004D2926"/>
    <w:rsid w:val="004D2CE3"/>
    <w:rsid w:val="004D2D28"/>
    <w:rsid w:val="004D3D61"/>
    <w:rsid w:val="004D3E09"/>
    <w:rsid w:val="004D4C5F"/>
    <w:rsid w:val="004D5449"/>
    <w:rsid w:val="004D67B6"/>
    <w:rsid w:val="004D7129"/>
    <w:rsid w:val="004D7307"/>
    <w:rsid w:val="004E0302"/>
    <w:rsid w:val="004E0F34"/>
    <w:rsid w:val="004E1094"/>
    <w:rsid w:val="004E16D1"/>
    <w:rsid w:val="004E2E19"/>
    <w:rsid w:val="004E463D"/>
    <w:rsid w:val="004E49DA"/>
    <w:rsid w:val="004E49E0"/>
    <w:rsid w:val="004E5942"/>
    <w:rsid w:val="004E7007"/>
    <w:rsid w:val="004E7C07"/>
    <w:rsid w:val="004E7DD3"/>
    <w:rsid w:val="004F0422"/>
    <w:rsid w:val="004F085D"/>
    <w:rsid w:val="004F0DA7"/>
    <w:rsid w:val="004F1C3D"/>
    <w:rsid w:val="004F1FA7"/>
    <w:rsid w:val="004F279F"/>
    <w:rsid w:val="004F3163"/>
    <w:rsid w:val="004F3D8F"/>
    <w:rsid w:val="004F4E4A"/>
    <w:rsid w:val="004F5567"/>
    <w:rsid w:val="004F56DB"/>
    <w:rsid w:val="004F5A8C"/>
    <w:rsid w:val="004F5D06"/>
    <w:rsid w:val="004F6408"/>
    <w:rsid w:val="004F78F9"/>
    <w:rsid w:val="004F7A27"/>
    <w:rsid w:val="004F7B49"/>
    <w:rsid w:val="004F7E05"/>
    <w:rsid w:val="00501340"/>
    <w:rsid w:val="005019C0"/>
    <w:rsid w:val="00503412"/>
    <w:rsid w:val="00503896"/>
    <w:rsid w:val="00504DF7"/>
    <w:rsid w:val="005060B6"/>
    <w:rsid w:val="005060FA"/>
    <w:rsid w:val="00506F60"/>
    <w:rsid w:val="00507D45"/>
    <w:rsid w:val="00507D75"/>
    <w:rsid w:val="00507DE8"/>
    <w:rsid w:val="00510051"/>
    <w:rsid w:val="005106C3"/>
    <w:rsid w:val="00510A2C"/>
    <w:rsid w:val="00511068"/>
    <w:rsid w:val="005111D4"/>
    <w:rsid w:val="00511325"/>
    <w:rsid w:val="00511476"/>
    <w:rsid w:val="00511A31"/>
    <w:rsid w:val="00513835"/>
    <w:rsid w:val="0051424C"/>
    <w:rsid w:val="0051433B"/>
    <w:rsid w:val="005145D6"/>
    <w:rsid w:val="005148EE"/>
    <w:rsid w:val="00515968"/>
    <w:rsid w:val="00515C4D"/>
    <w:rsid w:val="00515DF3"/>
    <w:rsid w:val="005162FB"/>
    <w:rsid w:val="00516AA9"/>
    <w:rsid w:val="00516C70"/>
    <w:rsid w:val="00516E4B"/>
    <w:rsid w:val="00516F56"/>
    <w:rsid w:val="005178BE"/>
    <w:rsid w:val="0052053C"/>
    <w:rsid w:val="0052221C"/>
    <w:rsid w:val="00522F17"/>
    <w:rsid w:val="005233CE"/>
    <w:rsid w:val="00524588"/>
    <w:rsid w:val="0052516E"/>
    <w:rsid w:val="005252D7"/>
    <w:rsid w:val="00525933"/>
    <w:rsid w:val="00525952"/>
    <w:rsid w:val="00526102"/>
    <w:rsid w:val="005273BE"/>
    <w:rsid w:val="00527E45"/>
    <w:rsid w:val="005301B5"/>
    <w:rsid w:val="00530DB8"/>
    <w:rsid w:val="0053129D"/>
    <w:rsid w:val="00532672"/>
    <w:rsid w:val="00533062"/>
    <w:rsid w:val="00534367"/>
    <w:rsid w:val="00534665"/>
    <w:rsid w:val="00534F8A"/>
    <w:rsid w:val="00536CF4"/>
    <w:rsid w:val="00537B6F"/>
    <w:rsid w:val="0054017B"/>
    <w:rsid w:val="0054057B"/>
    <w:rsid w:val="0054062D"/>
    <w:rsid w:val="00541464"/>
    <w:rsid w:val="00541BF1"/>
    <w:rsid w:val="00541E07"/>
    <w:rsid w:val="00542A3F"/>
    <w:rsid w:val="00542BB0"/>
    <w:rsid w:val="00542C0D"/>
    <w:rsid w:val="005430A9"/>
    <w:rsid w:val="0054327B"/>
    <w:rsid w:val="005437A6"/>
    <w:rsid w:val="0054388F"/>
    <w:rsid w:val="005438AE"/>
    <w:rsid w:val="00543C92"/>
    <w:rsid w:val="00543DF0"/>
    <w:rsid w:val="00543E2C"/>
    <w:rsid w:val="00544046"/>
    <w:rsid w:val="0054404B"/>
    <w:rsid w:val="0054430F"/>
    <w:rsid w:val="005457D0"/>
    <w:rsid w:val="00545B76"/>
    <w:rsid w:val="00545E39"/>
    <w:rsid w:val="00545EA6"/>
    <w:rsid w:val="00546F86"/>
    <w:rsid w:val="005473A0"/>
    <w:rsid w:val="005477A4"/>
    <w:rsid w:val="005477AE"/>
    <w:rsid w:val="0055095B"/>
    <w:rsid w:val="00550B39"/>
    <w:rsid w:val="00551593"/>
    <w:rsid w:val="00551C9F"/>
    <w:rsid w:val="005520CB"/>
    <w:rsid w:val="00552815"/>
    <w:rsid w:val="00552C75"/>
    <w:rsid w:val="00553614"/>
    <w:rsid w:val="005579CE"/>
    <w:rsid w:val="00560060"/>
    <w:rsid w:val="00560AA9"/>
    <w:rsid w:val="00561B6E"/>
    <w:rsid w:val="00563D23"/>
    <w:rsid w:val="0056445D"/>
    <w:rsid w:val="00564C49"/>
    <w:rsid w:val="00565A23"/>
    <w:rsid w:val="00566447"/>
    <w:rsid w:val="005669CE"/>
    <w:rsid w:val="0056735D"/>
    <w:rsid w:val="00570263"/>
    <w:rsid w:val="00570B33"/>
    <w:rsid w:val="005726D6"/>
    <w:rsid w:val="00572E1D"/>
    <w:rsid w:val="0057339A"/>
    <w:rsid w:val="00573DE0"/>
    <w:rsid w:val="00574E08"/>
    <w:rsid w:val="0057559F"/>
    <w:rsid w:val="005774C4"/>
    <w:rsid w:val="00580461"/>
    <w:rsid w:val="0058047A"/>
    <w:rsid w:val="005804FF"/>
    <w:rsid w:val="00581675"/>
    <w:rsid w:val="0058197B"/>
    <w:rsid w:val="00581DE3"/>
    <w:rsid w:val="005827B1"/>
    <w:rsid w:val="00582BB4"/>
    <w:rsid w:val="00582E8A"/>
    <w:rsid w:val="00583908"/>
    <w:rsid w:val="00584390"/>
    <w:rsid w:val="005851C7"/>
    <w:rsid w:val="0058567C"/>
    <w:rsid w:val="00585A51"/>
    <w:rsid w:val="00585F5C"/>
    <w:rsid w:val="0058601C"/>
    <w:rsid w:val="0058708E"/>
    <w:rsid w:val="00587C38"/>
    <w:rsid w:val="00587F01"/>
    <w:rsid w:val="005909C6"/>
    <w:rsid w:val="00590BAD"/>
    <w:rsid w:val="00590FDE"/>
    <w:rsid w:val="005910CB"/>
    <w:rsid w:val="0059123B"/>
    <w:rsid w:val="00591B41"/>
    <w:rsid w:val="00591D40"/>
    <w:rsid w:val="005920DB"/>
    <w:rsid w:val="00593334"/>
    <w:rsid w:val="005936B6"/>
    <w:rsid w:val="00593AD4"/>
    <w:rsid w:val="00594713"/>
    <w:rsid w:val="00595BF6"/>
    <w:rsid w:val="0059627F"/>
    <w:rsid w:val="0059672A"/>
    <w:rsid w:val="005967DC"/>
    <w:rsid w:val="0059695D"/>
    <w:rsid w:val="00596DD7"/>
    <w:rsid w:val="00597493"/>
    <w:rsid w:val="00597F27"/>
    <w:rsid w:val="005A0181"/>
    <w:rsid w:val="005A021D"/>
    <w:rsid w:val="005A14B4"/>
    <w:rsid w:val="005A2609"/>
    <w:rsid w:val="005A29CB"/>
    <w:rsid w:val="005A2EEB"/>
    <w:rsid w:val="005A3A2F"/>
    <w:rsid w:val="005A42C3"/>
    <w:rsid w:val="005A4525"/>
    <w:rsid w:val="005A46E4"/>
    <w:rsid w:val="005A53DF"/>
    <w:rsid w:val="005A5C11"/>
    <w:rsid w:val="005A786E"/>
    <w:rsid w:val="005B0779"/>
    <w:rsid w:val="005B133E"/>
    <w:rsid w:val="005B1B2D"/>
    <w:rsid w:val="005B1B5C"/>
    <w:rsid w:val="005B1B8B"/>
    <w:rsid w:val="005B2877"/>
    <w:rsid w:val="005B3B19"/>
    <w:rsid w:val="005B3EE0"/>
    <w:rsid w:val="005B4768"/>
    <w:rsid w:val="005B4ADF"/>
    <w:rsid w:val="005B4F69"/>
    <w:rsid w:val="005B50AC"/>
    <w:rsid w:val="005B6305"/>
    <w:rsid w:val="005B6A46"/>
    <w:rsid w:val="005B79A9"/>
    <w:rsid w:val="005B7A14"/>
    <w:rsid w:val="005B7A31"/>
    <w:rsid w:val="005B7DB6"/>
    <w:rsid w:val="005C002B"/>
    <w:rsid w:val="005C05E8"/>
    <w:rsid w:val="005C0751"/>
    <w:rsid w:val="005C187F"/>
    <w:rsid w:val="005C191E"/>
    <w:rsid w:val="005C19C3"/>
    <w:rsid w:val="005C2D9F"/>
    <w:rsid w:val="005C2F2D"/>
    <w:rsid w:val="005C31E3"/>
    <w:rsid w:val="005C368B"/>
    <w:rsid w:val="005C3A1F"/>
    <w:rsid w:val="005C3C27"/>
    <w:rsid w:val="005C439C"/>
    <w:rsid w:val="005C4640"/>
    <w:rsid w:val="005C4F5C"/>
    <w:rsid w:val="005C5073"/>
    <w:rsid w:val="005C59D0"/>
    <w:rsid w:val="005C5C5C"/>
    <w:rsid w:val="005C5F2C"/>
    <w:rsid w:val="005C6034"/>
    <w:rsid w:val="005C6838"/>
    <w:rsid w:val="005C6BF3"/>
    <w:rsid w:val="005C74F1"/>
    <w:rsid w:val="005D050C"/>
    <w:rsid w:val="005D0529"/>
    <w:rsid w:val="005D091D"/>
    <w:rsid w:val="005D0BA3"/>
    <w:rsid w:val="005D1C53"/>
    <w:rsid w:val="005D1DD6"/>
    <w:rsid w:val="005D24A6"/>
    <w:rsid w:val="005D2523"/>
    <w:rsid w:val="005D3233"/>
    <w:rsid w:val="005D3367"/>
    <w:rsid w:val="005D350C"/>
    <w:rsid w:val="005D3830"/>
    <w:rsid w:val="005D39EF"/>
    <w:rsid w:val="005D3CC7"/>
    <w:rsid w:val="005D4848"/>
    <w:rsid w:val="005D4918"/>
    <w:rsid w:val="005D591B"/>
    <w:rsid w:val="005D59A4"/>
    <w:rsid w:val="005D5A8B"/>
    <w:rsid w:val="005D5AFA"/>
    <w:rsid w:val="005D5B54"/>
    <w:rsid w:val="005D5DB3"/>
    <w:rsid w:val="005D5E6F"/>
    <w:rsid w:val="005D677D"/>
    <w:rsid w:val="005D6E0B"/>
    <w:rsid w:val="005D7F5D"/>
    <w:rsid w:val="005E04CA"/>
    <w:rsid w:val="005E39C5"/>
    <w:rsid w:val="005E3F28"/>
    <w:rsid w:val="005E3FE4"/>
    <w:rsid w:val="005E4511"/>
    <w:rsid w:val="005E47B2"/>
    <w:rsid w:val="005E4897"/>
    <w:rsid w:val="005E4ECB"/>
    <w:rsid w:val="005E4F16"/>
    <w:rsid w:val="005E622F"/>
    <w:rsid w:val="005E715D"/>
    <w:rsid w:val="005E7A4D"/>
    <w:rsid w:val="005F1DDC"/>
    <w:rsid w:val="005F1DEF"/>
    <w:rsid w:val="005F2BBB"/>
    <w:rsid w:val="005F694D"/>
    <w:rsid w:val="005F7470"/>
    <w:rsid w:val="005F74D2"/>
    <w:rsid w:val="005F75BD"/>
    <w:rsid w:val="005F7A32"/>
    <w:rsid w:val="00601327"/>
    <w:rsid w:val="00601783"/>
    <w:rsid w:val="00601E82"/>
    <w:rsid w:val="00601F69"/>
    <w:rsid w:val="0060234D"/>
    <w:rsid w:val="00602487"/>
    <w:rsid w:val="00602B5A"/>
    <w:rsid w:val="00602E03"/>
    <w:rsid w:val="006039E0"/>
    <w:rsid w:val="006039EA"/>
    <w:rsid w:val="00604B68"/>
    <w:rsid w:val="00604EBF"/>
    <w:rsid w:val="0060561C"/>
    <w:rsid w:val="00605944"/>
    <w:rsid w:val="00606149"/>
    <w:rsid w:val="0060681F"/>
    <w:rsid w:val="006070AC"/>
    <w:rsid w:val="0060710A"/>
    <w:rsid w:val="006077D7"/>
    <w:rsid w:val="00611BBC"/>
    <w:rsid w:val="0061319A"/>
    <w:rsid w:val="00613512"/>
    <w:rsid w:val="006135A9"/>
    <w:rsid w:val="00614652"/>
    <w:rsid w:val="00614F86"/>
    <w:rsid w:val="0061524A"/>
    <w:rsid w:val="006153D3"/>
    <w:rsid w:val="00615A96"/>
    <w:rsid w:val="00616BF1"/>
    <w:rsid w:val="00616FE6"/>
    <w:rsid w:val="00620984"/>
    <w:rsid w:val="00621379"/>
    <w:rsid w:val="00621449"/>
    <w:rsid w:val="0062163F"/>
    <w:rsid w:val="00622481"/>
    <w:rsid w:val="006224F6"/>
    <w:rsid w:val="00622CF9"/>
    <w:rsid w:val="00622E8C"/>
    <w:rsid w:val="00623AAD"/>
    <w:rsid w:val="00625307"/>
    <w:rsid w:val="00625483"/>
    <w:rsid w:val="00625585"/>
    <w:rsid w:val="00625E11"/>
    <w:rsid w:val="00625FE4"/>
    <w:rsid w:val="006261CB"/>
    <w:rsid w:val="00626822"/>
    <w:rsid w:val="00626E00"/>
    <w:rsid w:val="006278B0"/>
    <w:rsid w:val="00627F25"/>
    <w:rsid w:val="00630B85"/>
    <w:rsid w:val="00631635"/>
    <w:rsid w:val="00631867"/>
    <w:rsid w:val="00631AAA"/>
    <w:rsid w:val="00631C44"/>
    <w:rsid w:val="006332FA"/>
    <w:rsid w:val="00633DB0"/>
    <w:rsid w:val="00633F4F"/>
    <w:rsid w:val="006342BF"/>
    <w:rsid w:val="006347AC"/>
    <w:rsid w:val="00634C38"/>
    <w:rsid w:val="00635DAD"/>
    <w:rsid w:val="00636563"/>
    <w:rsid w:val="00636853"/>
    <w:rsid w:val="0063689D"/>
    <w:rsid w:val="00636C64"/>
    <w:rsid w:val="00636F29"/>
    <w:rsid w:val="00637B81"/>
    <w:rsid w:val="00640195"/>
    <w:rsid w:val="006408CB"/>
    <w:rsid w:val="006413F5"/>
    <w:rsid w:val="00641488"/>
    <w:rsid w:val="006417A8"/>
    <w:rsid w:val="006419E0"/>
    <w:rsid w:val="006422CA"/>
    <w:rsid w:val="006422E3"/>
    <w:rsid w:val="00642A5D"/>
    <w:rsid w:val="00643CE0"/>
    <w:rsid w:val="006440B3"/>
    <w:rsid w:val="006440E3"/>
    <w:rsid w:val="00645AD7"/>
    <w:rsid w:val="00645B03"/>
    <w:rsid w:val="006461F7"/>
    <w:rsid w:val="00646B2F"/>
    <w:rsid w:val="00647664"/>
    <w:rsid w:val="00647849"/>
    <w:rsid w:val="00650D6D"/>
    <w:rsid w:val="006516C0"/>
    <w:rsid w:val="00651B7B"/>
    <w:rsid w:val="006523A5"/>
    <w:rsid w:val="0065333C"/>
    <w:rsid w:val="00653608"/>
    <w:rsid w:val="00653BDD"/>
    <w:rsid w:val="00654CDE"/>
    <w:rsid w:val="006558FF"/>
    <w:rsid w:val="00656D38"/>
    <w:rsid w:val="006571B8"/>
    <w:rsid w:val="00657793"/>
    <w:rsid w:val="006579F6"/>
    <w:rsid w:val="00660D4F"/>
    <w:rsid w:val="00661018"/>
    <w:rsid w:val="00662386"/>
    <w:rsid w:val="00663702"/>
    <w:rsid w:val="00663E2A"/>
    <w:rsid w:val="00664601"/>
    <w:rsid w:val="00664BDD"/>
    <w:rsid w:val="00664C0C"/>
    <w:rsid w:val="006658D9"/>
    <w:rsid w:val="00665BC3"/>
    <w:rsid w:val="00665EF5"/>
    <w:rsid w:val="00666E1A"/>
    <w:rsid w:val="006677C7"/>
    <w:rsid w:val="006706A7"/>
    <w:rsid w:val="00670923"/>
    <w:rsid w:val="00671023"/>
    <w:rsid w:val="00671F2F"/>
    <w:rsid w:val="0067243D"/>
    <w:rsid w:val="0067309D"/>
    <w:rsid w:val="00673309"/>
    <w:rsid w:val="00674B8C"/>
    <w:rsid w:val="00674E1D"/>
    <w:rsid w:val="006753CE"/>
    <w:rsid w:val="006759B8"/>
    <w:rsid w:val="00675F17"/>
    <w:rsid w:val="006760C9"/>
    <w:rsid w:val="0067670B"/>
    <w:rsid w:val="00677798"/>
    <w:rsid w:val="00677DFD"/>
    <w:rsid w:val="00677F9C"/>
    <w:rsid w:val="00680349"/>
    <w:rsid w:val="00680CE0"/>
    <w:rsid w:val="00681068"/>
    <w:rsid w:val="006812C1"/>
    <w:rsid w:val="00681925"/>
    <w:rsid w:val="00682327"/>
    <w:rsid w:val="006830C0"/>
    <w:rsid w:val="00683609"/>
    <w:rsid w:val="0068377A"/>
    <w:rsid w:val="006838C3"/>
    <w:rsid w:val="00683A8A"/>
    <w:rsid w:val="00684970"/>
    <w:rsid w:val="00684DB5"/>
    <w:rsid w:val="00684F5E"/>
    <w:rsid w:val="006858AF"/>
    <w:rsid w:val="00685D9F"/>
    <w:rsid w:val="00685DC3"/>
    <w:rsid w:val="00687848"/>
    <w:rsid w:val="00687974"/>
    <w:rsid w:val="00690555"/>
    <w:rsid w:val="00690E13"/>
    <w:rsid w:val="00690F7F"/>
    <w:rsid w:val="006915E1"/>
    <w:rsid w:val="0069202D"/>
    <w:rsid w:val="00692E5C"/>
    <w:rsid w:val="00692E7A"/>
    <w:rsid w:val="00692F61"/>
    <w:rsid w:val="006945A6"/>
    <w:rsid w:val="00694753"/>
    <w:rsid w:val="00695CB8"/>
    <w:rsid w:val="006964E2"/>
    <w:rsid w:val="00696FC1"/>
    <w:rsid w:val="00697B70"/>
    <w:rsid w:val="00697B85"/>
    <w:rsid w:val="00697C89"/>
    <w:rsid w:val="006A007D"/>
    <w:rsid w:val="006A02DB"/>
    <w:rsid w:val="006A1F61"/>
    <w:rsid w:val="006A2780"/>
    <w:rsid w:val="006A382B"/>
    <w:rsid w:val="006A402F"/>
    <w:rsid w:val="006A4771"/>
    <w:rsid w:val="006A5838"/>
    <w:rsid w:val="006A5F8C"/>
    <w:rsid w:val="006A6388"/>
    <w:rsid w:val="006A68C6"/>
    <w:rsid w:val="006A6D0B"/>
    <w:rsid w:val="006A74B6"/>
    <w:rsid w:val="006A7767"/>
    <w:rsid w:val="006B0B10"/>
    <w:rsid w:val="006B1043"/>
    <w:rsid w:val="006B1408"/>
    <w:rsid w:val="006B19F1"/>
    <w:rsid w:val="006B2BC3"/>
    <w:rsid w:val="006B34F4"/>
    <w:rsid w:val="006B35C4"/>
    <w:rsid w:val="006B3B9A"/>
    <w:rsid w:val="006B4F88"/>
    <w:rsid w:val="006B55C2"/>
    <w:rsid w:val="006B5EE4"/>
    <w:rsid w:val="006B6860"/>
    <w:rsid w:val="006B71E5"/>
    <w:rsid w:val="006C0150"/>
    <w:rsid w:val="006C032A"/>
    <w:rsid w:val="006C0F16"/>
    <w:rsid w:val="006C1305"/>
    <w:rsid w:val="006C147F"/>
    <w:rsid w:val="006C1706"/>
    <w:rsid w:val="006C1C50"/>
    <w:rsid w:val="006C1D4A"/>
    <w:rsid w:val="006C2473"/>
    <w:rsid w:val="006C315E"/>
    <w:rsid w:val="006C3173"/>
    <w:rsid w:val="006C3DBE"/>
    <w:rsid w:val="006C3DF0"/>
    <w:rsid w:val="006C3F08"/>
    <w:rsid w:val="006C495B"/>
    <w:rsid w:val="006C5CE3"/>
    <w:rsid w:val="006C780D"/>
    <w:rsid w:val="006D0A1B"/>
    <w:rsid w:val="006D0F35"/>
    <w:rsid w:val="006D23D1"/>
    <w:rsid w:val="006D35DF"/>
    <w:rsid w:val="006D3AA6"/>
    <w:rsid w:val="006D44F8"/>
    <w:rsid w:val="006D46C7"/>
    <w:rsid w:val="006D46F2"/>
    <w:rsid w:val="006D475B"/>
    <w:rsid w:val="006D4E48"/>
    <w:rsid w:val="006D511D"/>
    <w:rsid w:val="006D5962"/>
    <w:rsid w:val="006D5C31"/>
    <w:rsid w:val="006D5FB2"/>
    <w:rsid w:val="006D634F"/>
    <w:rsid w:val="006D74FA"/>
    <w:rsid w:val="006D7BF7"/>
    <w:rsid w:val="006E0294"/>
    <w:rsid w:val="006E10B2"/>
    <w:rsid w:val="006E13BC"/>
    <w:rsid w:val="006E147F"/>
    <w:rsid w:val="006E1AAD"/>
    <w:rsid w:val="006E1CDD"/>
    <w:rsid w:val="006E217A"/>
    <w:rsid w:val="006E48A2"/>
    <w:rsid w:val="006E49DC"/>
    <w:rsid w:val="006E4BB9"/>
    <w:rsid w:val="006E4D51"/>
    <w:rsid w:val="006E5938"/>
    <w:rsid w:val="006E699F"/>
    <w:rsid w:val="006E6DCC"/>
    <w:rsid w:val="006F0097"/>
    <w:rsid w:val="006F0C65"/>
    <w:rsid w:val="006F1349"/>
    <w:rsid w:val="006F174D"/>
    <w:rsid w:val="006F1C71"/>
    <w:rsid w:val="006F20BB"/>
    <w:rsid w:val="006F21A4"/>
    <w:rsid w:val="006F23C3"/>
    <w:rsid w:val="006F29AF"/>
    <w:rsid w:val="006F492F"/>
    <w:rsid w:val="006F54BD"/>
    <w:rsid w:val="006F550F"/>
    <w:rsid w:val="006F575F"/>
    <w:rsid w:val="006F5AD5"/>
    <w:rsid w:val="006F7230"/>
    <w:rsid w:val="006F72DF"/>
    <w:rsid w:val="006F7AF5"/>
    <w:rsid w:val="00700154"/>
    <w:rsid w:val="00700500"/>
    <w:rsid w:val="00700E89"/>
    <w:rsid w:val="00701064"/>
    <w:rsid w:val="00701923"/>
    <w:rsid w:val="00702C59"/>
    <w:rsid w:val="007035E5"/>
    <w:rsid w:val="00704417"/>
    <w:rsid w:val="0070604F"/>
    <w:rsid w:val="00706184"/>
    <w:rsid w:val="00706D84"/>
    <w:rsid w:val="00707883"/>
    <w:rsid w:val="00712756"/>
    <w:rsid w:val="00713A67"/>
    <w:rsid w:val="0071544B"/>
    <w:rsid w:val="007155CA"/>
    <w:rsid w:val="00715E8C"/>
    <w:rsid w:val="00716502"/>
    <w:rsid w:val="007165CD"/>
    <w:rsid w:val="007165E3"/>
    <w:rsid w:val="00716707"/>
    <w:rsid w:val="0071768E"/>
    <w:rsid w:val="00720C2B"/>
    <w:rsid w:val="007218CC"/>
    <w:rsid w:val="0072287D"/>
    <w:rsid w:val="00722BED"/>
    <w:rsid w:val="00723083"/>
    <w:rsid w:val="007234AC"/>
    <w:rsid w:val="00724348"/>
    <w:rsid w:val="00724D0F"/>
    <w:rsid w:val="00724F59"/>
    <w:rsid w:val="00725349"/>
    <w:rsid w:val="007263D9"/>
    <w:rsid w:val="007266BE"/>
    <w:rsid w:val="00726934"/>
    <w:rsid w:val="00726A4E"/>
    <w:rsid w:val="007277A3"/>
    <w:rsid w:val="007279D9"/>
    <w:rsid w:val="00727AFC"/>
    <w:rsid w:val="007300FB"/>
    <w:rsid w:val="007308B6"/>
    <w:rsid w:val="0073094C"/>
    <w:rsid w:val="00730DC5"/>
    <w:rsid w:val="0073254A"/>
    <w:rsid w:val="007327D1"/>
    <w:rsid w:val="00732A07"/>
    <w:rsid w:val="00733432"/>
    <w:rsid w:val="0073365D"/>
    <w:rsid w:val="00733CDC"/>
    <w:rsid w:val="007343A6"/>
    <w:rsid w:val="0073460A"/>
    <w:rsid w:val="00735B2E"/>
    <w:rsid w:val="0073608F"/>
    <w:rsid w:val="007368FF"/>
    <w:rsid w:val="00736B9E"/>
    <w:rsid w:val="00736FD1"/>
    <w:rsid w:val="0073711C"/>
    <w:rsid w:val="00737256"/>
    <w:rsid w:val="007402D1"/>
    <w:rsid w:val="00740697"/>
    <w:rsid w:val="0074266E"/>
    <w:rsid w:val="00742ECE"/>
    <w:rsid w:val="00742F32"/>
    <w:rsid w:val="00743913"/>
    <w:rsid w:val="007463D3"/>
    <w:rsid w:val="0074694F"/>
    <w:rsid w:val="007475B8"/>
    <w:rsid w:val="00750225"/>
    <w:rsid w:val="0075027F"/>
    <w:rsid w:val="007511A2"/>
    <w:rsid w:val="00751383"/>
    <w:rsid w:val="00752FA5"/>
    <w:rsid w:val="00752FC9"/>
    <w:rsid w:val="00753056"/>
    <w:rsid w:val="00753BBB"/>
    <w:rsid w:val="0075496E"/>
    <w:rsid w:val="0075643A"/>
    <w:rsid w:val="00756519"/>
    <w:rsid w:val="00756982"/>
    <w:rsid w:val="00757DB3"/>
    <w:rsid w:val="00760EFA"/>
    <w:rsid w:val="007613E5"/>
    <w:rsid w:val="007618FD"/>
    <w:rsid w:val="00763337"/>
    <w:rsid w:val="00763366"/>
    <w:rsid w:val="00763F7C"/>
    <w:rsid w:val="007640DC"/>
    <w:rsid w:val="00764AD7"/>
    <w:rsid w:val="007655AD"/>
    <w:rsid w:val="0076638C"/>
    <w:rsid w:val="00767884"/>
    <w:rsid w:val="00767D3E"/>
    <w:rsid w:val="00770C85"/>
    <w:rsid w:val="007715A0"/>
    <w:rsid w:val="00772A0C"/>
    <w:rsid w:val="0077492D"/>
    <w:rsid w:val="00775155"/>
    <w:rsid w:val="007751EB"/>
    <w:rsid w:val="007758BD"/>
    <w:rsid w:val="007758F6"/>
    <w:rsid w:val="00775B85"/>
    <w:rsid w:val="00775DD9"/>
    <w:rsid w:val="00775F42"/>
    <w:rsid w:val="0077613B"/>
    <w:rsid w:val="007761DB"/>
    <w:rsid w:val="0077696A"/>
    <w:rsid w:val="00776F03"/>
    <w:rsid w:val="00777184"/>
    <w:rsid w:val="00777807"/>
    <w:rsid w:val="00780C15"/>
    <w:rsid w:val="00780D47"/>
    <w:rsid w:val="0078138A"/>
    <w:rsid w:val="00781472"/>
    <w:rsid w:val="00781C3B"/>
    <w:rsid w:val="0078233C"/>
    <w:rsid w:val="00782DD3"/>
    <w:rsid w:val="00783502"/>
    <w:rsid w:val="00783553"/>
    <w:rsid w:val="00783D72"/>
    <w:rsid w:val="00783E84"/>
    <w:rsid w:val="007841CC"/>
    <w:rsid w:val="007846DB"/>
    <w:rsid w:val="00784DCB"/>
    <w:rsid w:val="00785359"/>
    <w:rsid w:val="0078565C"/>
    <w:rsid w:val="0078582B"/>
    <w:rsid w:val="00786037"/>
    <w:rsid w:val="00786D0D"/>
    <w:rsid w:val="007871A1"/>
    <w:rsid w:val="00787479"/>
    <w:rsid w:val="0078789D"/>
    <w:rsid w:val="007879B5"/>
    <w:rsid w:val="00790339"/>
    <w:rsid w:val="007908CC"/>
    <w:rsid w:val="00790E61"/>
    <w:rsid w:val="00791217"/>
    <w:rsid w:val="0079135C"/>
    <w:rsid w:val="007925B8"/>
    <w:rsid w:val="00793441"/>
    <w:rsid w:val="00794D53"/>
    <w:rsid w:val="0079506F"/>
    <w:rsid w:val="00795FEB"/>
    <w:rsid w:val="007965EF"/>
    <w:rsid w:val="00796EFD"/>
    <w:rsid w:val="007978EB"/>
    <w:rsid w:val="00797C0F"/>
    <w:rsid w:val="007A031C"/>
    <w:rsid w:val="007A265C"/>
    <w:rsid w:val="007A2DF5"/>
    <w:rsid w:val="007A325F"/>
    <w:rsid w:val="007A5146"/>
    <w:rsid w:val="007A5F01"/>
    <w:rsid w:val="007A614B"/>
    <w:rsid w:val="007A62DE"/>
    <w:rsid w:val="007A6CA3"/>
    <w:rsid w:val="007B05D5"/>
    <w:rsid w:val="007B16A0"/>
    <w:rsid w:val="007B231C"/>
    <w:rsid w:val="007B2399"/>
    <w:rsid w:val="007B255D"/>
    <w:rsid w:val="007B3554"/>
    <w:rsid w:val="007B3AB9"/>
    <w:rsid w:val="007B3D16"/>
    <w:rsid w:val="007B3F4E"/>
    <w:rsid w:val="007B4095"/>
    <w:rsid w:val="007B4621"/>
    <w:rsid w:val="007B5107"/>
    <w:rsid w:val="007B5936"/>
    <w:rsid w:val="007B5B06"/>
    <w:rsid w:val="007B5F72"/>
    <w:rsid w:val="007B60EA"/>
    <w:rsid w:val="007B6A6A"/>
    <w:rsid w:val="007B6BC8"/>
    <w:rsid w:val="007B6E65"/>
    <w:rsid w:val="007B7384"/>
    <w:rsid w:val="007C0376"/>
    <w:rsid w:val="007C10AB"/>
    <w:rsid w:val="007C1645"/>
    <w:rsid w:val="007C16B0"/>
    <w:rsid w:val="007C2030"/>
    <w:rsid w:val="007C239A"/>
    <w:rsid w:val="007C48AB"/>
    <w:rsid w:val="007C5158"/>
    <w:rsid w:val="007C58D6"/>
    <w:rsid w:val="007C5D26"/>
    <w:rsid w:val="007C5D7A"/>
    <w:rsid w:val="007C63AC"/>
    <w:rsid w:val="007C6A91"/>
    <w:rsid w:val="007C738C"/>
    <w:rsid w:val="007D026D"/>
    <w:rsid w:val="007D0BD6"/>
    <w:rsid w:val="007D22AD"/>
    <w:rsid w:val="007D5319"/>
    <w:rsid w:val="007D5902"/>
    <w:rsid w:val="007D5ADE"/>
    <w:rsid w:val="007D646D"/>
    <w:rsid w:val="007D6C91"/>
    <w:rsid w:val="007E0F8D"/>
    <w:rsid w:val="007E1A68"/>
    <w:rsid w:val="007E3A04"/>
    <w:rsid w:val="007E436A"/>
    <w:rsid w:val="007E497E"/>
    <w:rsid w:val="007E4D03"/>
    <w:rsid w:val="007E52B4"/>
    <w:rsid w:val="007E53BE"/>
    <w:rsid w:val="007E5639"/>
    <w:rsid w:val="007E57CD"/>
    <w:rsid w:val="007E657B"/>
    <w:rsid w:val="007E66D3"/>
    <w:rsid w:val="007E6A3C"/>
    <w:rsid w:val="007E6B89"/>
    <w:rsid w:val="007E76B4"/>
    <w:rsid w:val="007E7945"/>
    <w:rsid w:val="007F0489"/>
    <w:rsid w:val="007F0506"/>
    <w:rsid w:val="007F090A"/>
    <w:rsid w:val="007F0A7B"/>
    <w:rsid w:val="007F0D02"/>
    <w:rsid w:val="007F1047"/>
    <w:rsid w:val="007F15AB"/>
    <w:rsid w:val="007F175F"/>
    <w:rsid w:val="007F29AB"/>
    <w:rsid w:val="007F407B"/>
    <w:rsid w:val="007F491A"/>
    <w:rsid w:val="007F570A"/>
    <w:rsid w:val="007F5DD2"/>
    <w:rsid w:val="007F5EA6"/>
    <w:rsid w:val="007F730E"/>
    <w:rsid w:val="007F74BD"/>
    <w:rsid w:val="008018F0"/>
    <w:rsid w:val="0080218E"/>
    <w:rsid w:val="0080247F"/>
    <w:rsid w:val="0080283E"/>
    <w:rsid w:val="008029CC"/>
    <w:rsid w:val="00802DCB"/>
    <w:rsid w:val="008035F9"/>
    <w:rsid w:val="00803854"/>
    <w:rsid w:val="0080390C"/>
    <w:rsid w:val="00803F7A"/>
    <w:rsid w:val="00804EBA"/>
    <w:rsid w:val="008053C2"/>
    <w:rsid w:val="00805499"/>
    <w:rsid w:val="00805FBB"/>
    <w:rsid w:val="00806FE8"/>
    <w:rsid w:val="0080741E"/>
    <w:rsid w:val="008106A5"/>
    <w:rsid w:val="00811370"/>
    <w:rsid w:val="008116D5"/>
    <w:rsid w:val="00811B47"/>
    <w:rsid w:val="00812821"/>
    <w:rsid w:val="0081305D"/>
    <w:rsid w:val="008136A1"/>
    <w:rsid w:val="008160D6"/>
    <w:rsid w:val="0081671D"/>
    <w:rsid w:val="00816ED1"/>
    <w:rsid w:val="008173B8"/>
    <w:rsid w:val="00820387"/>
    <w:rsid w:val="0082189F"/>
    <w:rsid w:val="00821A7D"/>
    <w:rsid w:val="00822358"/>
    <w:rsid w:val="0082244A"/>
    <w:rsid w:val="00822B69"/>
    <w:rsid w:val="00822FA6"/>
    <w:rsid w:val="00823348"/>
    <w:rsid w:val="0082359B"/>
    <w:rsid w:val="008241B4"/>
    <w:rsid w:val="00824387"/>
    <w:rsid w:val="00824F84"/>
    <w:rsid w:val="00825358"/>
    <w:rsid w:val="0082591D"/>
    <w:rsid w:val="00825DBD"/>
    <w:rsid w:val="008261C9"/>
    <w:rsid w:val="00826316"/>
    <w:rsid w:val="0082748E"/>
    <w:rsid w:val="00827669"/>
    <w:rsid w:val="00827E7F"/>
    <w:rsid w:val="0083107F"/>
    <w:rsid w:val="008323A8"/>
    <w:rsid w:val="00832740"/>
    <w:rsid w:val="00833089"/>
    <w:rsid w:val="00833414"/>
    <w:rsid w:val="008336BF"/>
    <w:rsid w:val="00833759"/>
    <w:rsid w:val="00834807"/>
    <w:rsid w:val="00834C08"/>
    <w:rsid w:val="0083551F"/>
    <w:rsid w:val="00836933"/>
    <w:rsid w:val="00836A29"/>
    <w:rsid w:val="0083720E"/>
    <w:rsid w:val="0083725E"/>
    <w:rsid w:val="008378ED"/>
    <w:rsid w:val="0083793B"/>
    <w:rsid w:val="00840187"/>
    <w:rsid w:val="008433BB"/>
    <w:rsid w:val="008436F3"/>
    <w:rsid w:val="00845D33"/>
    <w:rsid w:val="00847CC6"/>
    <w:rsid w:val="008502F8"/>
    <w:rsid w:val="008504D5"/>
    <w:rsid w:val="008514C5"/>
    <w:rsid w:val="008514FE"/>
    <w:rsid w:val="00852069"/>
    <w:rsid w:val="00852A36"/>
    <w:rsid w:val="008536C5"/>
    <w:rsid w:val="00853C6D"/>
    <w:rsid w:val="00853DEF"/>
    <w:rsid w:val="008544E0"/>
    <w:rsid w:val="00854903"/>
    <w:rsid w:val="00854B2E"/>
    <w:rsid w:val="0085606A"/>
    <w:rsid w:val="0085687F"/>
    <w:rsid w:val="00857333"/>
    <w:rsid w:val="008574A9"/>
    <w:rsid w:val="00857EB5"/>
    <w:rsid w:val="00860ACC"/>
    <w:rsid w:val="00860EE7"/>
    <w:rsid w:val="00861403"/>
    <w:rsid w:val="00861601"/>
    <w:rsid w:val="008616E3"/>
    <w:rsid w:val="00861996"/>
    <w:rsid w:val="00861E8F"/>
    <w:rsid w:val="008623AE"/>
    <w:rsid w:val="008626B4"/>
    <w:rsid w:val="00862A73"/>
    <w:rsid w:val="00862D27"/>
    <w:rsid w:val="00863084"/>
    <w:rsid w:val="008630C5"/>
    <w:rsid w:val="0086402C"/>
    <w:rsid w:val="00864090"/>
    <w:rsid w:val="008641D9"/>
    <w:rsid w:val="008646D0"/>
    <w:rsid w:val="00865288"/>
    <w:rsid w:val="00865412"/>
    <w:rsid w:val="00865D37"/>
    <w:rsid w:val="00866A3C"/>
    <w:rsid w:val="0087009C"/>
    <w:rsid w:val="00870270"/>
    <w:rsid w:val="008702C7"/>
    <w:rsid w:val="00870342"/>
    <w:rsid w:val="00870D66"/>
    <w:rsid w:val="00870E1D"/>
    <w:rsid w:val="008716E0"/>
    <w:rsid w:val="00871B48"/>
    <w:rsid w:val="00872390"/>
    <w:rsid w:val="00874E0F"/>
    <w:rsid w:val="00876008"/>
    <w:rsid w:val="00876040"/>
    <w:rsid w:val="00876A42"/>
    <w:rsid w:val="00876FE6"/>
    <w:rsid w:val="008774F6"/>
    <w:rsid w:val="00877AD6"/>
    <w:rsid w:val="00877C3F"/>
    <w:rsid w:val="0088010A"/>
    <w:rsid w:val="008801EA"/>
    <w:rsid w:val="0088062F"/>
    <w:rsid w:val="00880E00"/>
    <w:rsid w:val="00880E31"/>
    <w:rsid w:val="00880E3A"/>
    <w:rsid w:val="0088118A"/>
    <w:rsid w:val="00882E35"/>
    <w:rsid w:val="00882F45"/>
    <w:rsid w:val="008831C3"/>
    <w:rsid w:val="0088366A"/>
    <w:rsid w:val="00884170"/>
    <w:rsid w:val="00885095"/>
    <w:rsid w:val="00885B1E"/>
    <w:rsid w:val="008862C6"/>
    <w:rsid w:val="00886669"/>
    <w:rsid w:val="00886970"/>
    <w:rsid w:val="0088734E"/>
    <w:rsid w:val="00890801"/>
    <w:rsid w:val="00890893"/>
    <w:rsid w:val="00890E02"/>
    <w:rsid w:val="008919E8"/>
    <w:rsid w:val="00892D92"/>
    <w:rsid w:val="00893B0A"/>
    <w:rsid w:val="008945FB"/>
    <w:rsid w:val="0089462D"/>
    <w:rsid w:val="00894E7E"/>
    <w:rsid w:val="008963BF"/>
    <w:rsid w:val="008964D0"/>
    <w:rsid w:val="0089725F"/>
    <w:rsid w:val="00897779"/>
    <w:rsid w:val="00897AED"/>
    <w:rsid w:val="008A0483"/>
    <w:rsid w:val="008A1B8C"/>
    <w:rsid w:val="008A1E85"/>
    <w:rsid w:val="008A2673"/>
    <w:rsid w:val="008A2707"/>
    <w:rsid w:val="008A2FCD"/>
    <w:rsid w:val="008A33F3"/>
    <w:rsid w:val="008A3947"/>
    <w:rsid w:val="008A6FD2"/>
    <w:rsid w:val="008A720F"/>
    <w:rsid w:val="008A74BA"/>
    <w:rsid w:val="008A7BFF"/>
    <w:rsid w:val="008A7CFF"/>
    <w:rsid w:val="008B016F"/>
    <w:rsid w:val="008B0B7F"/>
    <w:rsid w:val="008B15EF"/>
    <w:rsid w:val="008B1B2E"/>
    <w:rsid w:val="008B2426"/>
    <w:rsid w:val="008B287E"/>
    <w:rsid w:val="008B3131"/>
    <w:rsid w:val="008B3BDC"/>
    <w:rsid w:val="008B429F"/>
    <w:rsid w:val="008B43B6"/>
    <w:rsid w:val="008B6187"/>
    <w:rsid w:val="008B635C"/>
    <w:rsid w:val="008C0C3A"/>
    <w:rsid w:val="008C0EE5"/>
    <w:rsid w:val="008C1026"/>
    <w:rsid w:val="008C1A0C"/>
    <w:rsid w:val="008C1B59"/>
    <w:rsid w:val="008C2704"/>
    <w:rsid w:val="008C4486"/>
    <w:rsid w:val="008C4A57"/>
    <w:rsid w:val="008C52C4"/>
    <w:rsid w:val="008D05DA"/>
    <w:rsid w:val="008D1A57"/>
    <w:rsid w:val="008D2EE0"/>
    <w:rsid w:val="008D384F"/>
    <w:rsid w:val="008D45A8"/>
    <w:rsid w:val="008D4C62"/>
    <w:rsid w:val="008D6048"/>
    <w:rsid w:val="008D6DED"/>
    <w:rsid w:val="008D75A5"/>
    <w:rsid w:val="008D7E91"/>
    <w:rsid w:val="008E07C4"/>
    <w:rsid w:val="008E133A"/>
    <w:rsid w:val="008E1504"/>
    <w:rsid w:val="008E15E6"/>
    <w:rsid w:val="008E1DAB"/>
    <w:rsid w:val="008E1F00"/>
    <w:rsid w:val="008E36CB"/>
    <w:rsid w:val="008E37AF"/>
    <w:rsid w:val="008E4957"/>
    <w:rsid w:val="008E59C9"/>
    <w:rsid w:val="008E5E46"/>
    <w:rsid w:val="008E67D4"/>
    <w:rsid w:val="008E6A88"/>
    <w:rsid w:val="008E75F6"/>
    <w:rsid w:val="008F01C4"/>
    <w:rsid w:val="008F028E"/>
    <w:rsid w:val="008F11F0"/>
    <w:rsid w:val="008F1435"/>
    <w:rsid w:val="008F1D71"/>
    <w:rsid w:val="008F2C1B"/>
    <w:rsid w:val="008F36B1"/>
    <w:rsid w:val="008F3A10"/>
    <w:rsid w:val="008F43B5"/>
    <w:rsid w:val="008F4528"/>
    <w:rsid w:val="008F46D1"/>
    <w:rsid w:val="008F54F9"/>
    <w:rsid w:val="008F5E2A"/>
    <w:rsid w:val="008F6426"/>
    <w:rsid w:val="008F6812"/>
    <w:rsid w:val="008F72FF"/>
    <w:rsid w:val="00900832"/>
    <w:rsid w:val="009011E8"/>
    <w:rsid w:val="00901666"/>
    <w:rsid w:val="00901802"/>
    <w:rsid w:val="009020DF"/>
    <w:rsid w:val="009021B4"/>
    <w:rsid w:val="009027DD"/>
    <w:rsid w:val="00902AFB"/>
    <w:rsid w:val="009030E9"/>
    <w:rsid w:val="009031F0"/>
    <w:rsid w:val="009033C5"/>
    <w:rsid w:val="00903647"/>
    <w:rsid w:val="0090406B"/>
    <w:rsid w:val="009048BE"/>
    <w:rsid w:val="0090495D"/>
    <w:rsid w:val="00904BAE"/>
    <w:rsid w:val="0090513F"/>
    <w:rsid w:val="00905395"/>
    <w:rsid w:val="0090554B"/>
    <w:rsid w:val="00905A69"/>
    <w:rsid w:val="00907AB6"/>
    <w:rsid w:val="0091000C"/>
    <w:rsid w:val="009116B6"/>
    <w:rsid w:val="00911886"/>
    <w:rsid w:val="00913341"/>
    <w:rsid w:val="00913E34"/>
    <w:rsid w:val="0091674E"/>
    <w:rsid w:val="00916BFD"/>
    <w:rsid w:val="009172D1"/>
    <w:rsid w:val="009200A3"/>
    <w:rsid w:val="00920279"/>
    <w:rsid w:val="009204AB"/>
    <w:rsid w:val="00920D78"/>
    <w:rsid w:val="009210A5"/>
    <w:rsid w:val="0092147C"/>
    <w:rsid w:val="00921552"/>
    <w:rsid w:val="0092264B"/>
    <w:rsid w:val="009230D4"/>
    <w:rsid w:val="009241CB"/>
    <w:rsid w:val="009246EC"/>
    <w:rsid w:val="00925AA1"/>
    <w:rsid w:val="00926CCE"/>
    <w:rsid w:val="009274E6"/>
    <w:rsid w:val="00927A18"/>
    <w:rsid w:val="00927EE4"/>
    <w:rsid w:val="0093095D"/>
    <w:rsid w:val="00930B34"/>
    <w:rsid w:val="009313D7"/>
    <w:rsid w:val="00932531"/>
    <w:rsid w:val="00932FAD"/>
    <w:rsid w:val="00933750"/>
    <w:rsid w:val="0093488C"/>
    <w:rsid w:val="009348F9"/>
    <w:rsid w:val="00934D6A"/>
    <w:rsid w:val="00935E5E"/>
    <w:rsid w:val="00935EC1"/>
    <w:rsid w:val="009363A8"/>
    <w:rsid w:val="009408B3"/>
    <w:rsid w:val="0094105D"/>
    <w:rsid w:val="009420B8"/>
    <w:rsid w:val="009426DA"/>
    <w:rsid w:val="00943AC5"/>
    <w:rsid w:val="009446A2"/>
    <w:rsid w:val="009461E1"/>
    <w:rsid w:val="0094672B"/>
    <w:rsid w:val="00947226"/>
    <w:rsid w:val="009477F2"/>
    <w:rsid w:val="00950FFD"/>
    <w:rsid w:val="00951193"/>
    <w:rsid w:val="00951371"/>
    <w:rsid w:val="00952133"/>
    <w:rsid w:val="00952598"/>
    <w:rsid w:val="00953197"/>
    <w:rsid w:val="009545E0"/>
    <w:rsid w:val="00954C08"/>
    <w:rsid w:val="00954C0E"/>
    <w:rsid w:val="00956840"/>
    <w:rsid w:val="0095694E"/>
    <w:rsid w:val="00957A18"/>
    <w:rsid w:val="00960991"/>
    <w:rsid w:val="00961524"/>
    <w:rsid w:val="00961BC0"/>
    <w:rsid w:val="009620CD"/>
    <w:rsid w:val="00962232"/>
    <w:rsid w:val="009632F9"/>
    <w:rsid w:val="0096348A"/>
    <w:rsid w:val="00963623"/>
    <w:rsid w:val="0096514B"/>
    <w:rsid w:val="009652A7"/>
    <w:rsid w:val="00965868"/>
    <w:rsid w:val="0096591F"/>
    <w:rsid w:val="0096699C"/>
    <w:rsid w:val="00966FA5"/>
    <w:rsid w:val="00967290"/>
    <w:rsid w:val="0096772C"/>
    <w:rsid w:val="0097166E"/>
    <w:rsid w:val="009716E9"/>
    <w:rsid w:val="00971DCD"/>
    <w:rsid w:val="00971E5B"/>
    <w:rsid w:val="00972372"/>
    <w:rsid w:val="00972BD3"/>
    <w:rsid w:val="00972FCC"/>
    <w:rsid w:val="009732C3"/>
    <w:rsid w:val="00973AF8"/>
    <w:rsid w:val="00975FEA"/>
    <w:rsid w:val="00977456"/>
    <w:rsid w:val="00980B9F"/>
    <w:rsid w:val="009819C4"/>
    <w:rsid w:val="00981BEE"/>
    <w:rsid w:val="00981F50"/>
    <w:rsid w:val="009820CA"/>
    <w:rsid w:val="0098219D"/>
    <w:rsid w:val="00982655"/>
    <w:rsid w:val="0098296F"/>
    <w:rsid w:val="00983686"/>
    <w:rsid w:val="00983A1D"/>
    <w:rsid w:val="00983A41"/>
    <w:rsid w:val="00983A97"/>
    <w:rsid w:val="00984020"/>
    <w:rsid w:val="00984389"/>
    <w:rsid w:val="009844CA"/>
    <w:rsid w:val="009855FF"/>
    <w:rsid w:val="00985721"/>
    <w:rsid w:val="00987081"/>
    <w:rsid w:val="00987614"/>
    <w:rsid w:val="00987F9B"/>
    <w:rsid w:val="00990751"/>
    <w:rsid w:val="009913FC"/>
    <w:rsid w:val="00992A9E"/>
    <w:rsid w:val="00992B6C"/>
    <w:rsid w:val="0099314C"/>
    <w:rsid w:val="009933D9"/>
    <w:rsid w:val="00993FB8"/>
    <w:rsid w:val="00994CB2"/>
    <w:rsid w:val="009958AC"/>
    <w:rsid w:val="00995F6A"/>
    <w:rsid w:val="00996D81"/>
    <w:rsid w:val="00997239"/>
    <w:rsid w:val="00997A68"/>
    <w:rsid w:val="00997CA0"/>
    <w:rsid w:val="009A0041"/>
    <w:rsid w:val="009A06D4"/>
    <w:rsid w:val="009A1B8E"/>
    <w:rsid w:val="009A1F23"/>
    <w:rsid w:val="009A259D"/>
    <w:rsid w:val="009A25C5"/>
    <w:rsid w:val="009A2733"/>
    <w:rsid w:val="009A2988"/>
    <w:rsid w:val="009A2DA6"/>
    <w:rsid w:val="009A61A9"/>
    <w:rsid w:val="009A638B"/>
    <w:rsid w:val="009A6882"/>
    <w:rsid w:val="009A7012"/>
    <w:rsid w:val="009A7558"/>
    <w:rsid w:val="009A7976"/>
    <w:rsid w:val="009A7A37"/>
    <w:rsid w:val="009A7B01"/>
    <w:rsid w:val="009A7C2E"/>
    <w:rsid w:val="009B1516"/>
    <w:rsid w:val="009B1AD6"/>
    <w:rsid w:val="009B207B"/>
    <w:rsid w:val="009B3C4C"/>
    <w:rsid w:val="009B418A"/>
    <w:rsid w:val="009B4EC5"/>
    <w:rsid w:val="009B5224"/>
    <w:rsid w:val="009B5C92"/>
    <w:rsid w:val="009B6AE4"/>
    <w:rsid w:val="009C0383"/>
    <w:rsid w:val="009C05DA"/>
    <w:rsid w:val="009C1B55"/>
    <w:rsid w:val="009C22B0"/>
    <w:rsid w:val="009C2358"/>
    <w:rsid w:val="009C242E"/>
    <w:rsid w:val="009C26B7"/>
    <w:rsid w:val="009C28AA"/>
    <w:rsid w:val="009C319D"/>
    <w:rsid w:val="009C3298"/>
    <w:rsid w:val="009C3321"/>
    <w:rsid w:val="009C3EFD"/>
    <w:rsid w:val="009C4000"/>
    <w:rsid w:val="009C445A"/>
    <w:rsid w:val="009C4A88"/>
    <w:rsid w:val="009C56C5"/>
    <w:rsid w:val="009C5B21"/>
    <w:rsid w:val="009C6A23"/>
    <w:rsid w:val="009C7206"/>
    <w:rsid w:val="009C7871"/>
    <w:rsid w:val="009C7F1E"/>
    <w:rsid w:val="009D03BD"/>
    <w:rsid w:val="009D0D04"/>
    <w:rsid w:val="009D11DE"/>
    <w:rsid w:val="009D1453"/>
    <w:rsid w:val="009D232D"/>
    <w:rsid w:val="009D2A0E"/>
    <w:rsid w:val="009D3757"/>
    <w:rsid w:val="009D3C50"/>
    <w:rsid w:val="009D4143"/>
    <w:rsid w:val="009D42F8"/>
    <w:rsid w:val="009D44BE"/>
    <w:rsid w:val="009D573F"/>
    <w:rsid w:val="009D64C8"/>
    <w:rsid w:val="009D64D6"/>
    <w:rsid w:val="009D68EF"/>
    <w:rsid w:val="009E0903"/>
    <w:rsid w:val="009E13E4"/>
    <w:rsid w:val="009E14D1"/>
    <w:rsid w:val="009E16F7"/>
    <w:rsid w:val="009E1A84"/>
    <w:rsid w:val="009E1F64"/>
    <w:rsid w:val="009E2D75"/>
    <w:rsid w:val="009E44E8"/>
    <w:rsid w:val="009E48E1"/>
    <w:rsid w:val="009E4CD2"/>
    <w:rsid w:val="009E61D9"/>
    <w:rsid w:val="009E6311"/>
    <w:rsid w:val="009E67CD"/>
    <w:rsid w:val="009E696B"/>
    <w:rsid w:val="009E69BF"/>
    <w:rsid w:val="009E6C0E"/>
    <w:rsid w:val="009E72D7"/>
    <w:rsid w:val="009E7D9A"/>
    <w:rsid w:val="009F075B"/>
    <w:rsid w:val="009F1866"/>
    <w:rsid w:val="009F1C05"/>
    <w:rsid w:val="009F2677"/>
    <w:rsid w:val="009F28B6"/>
    <w:rsid w:val="009F36D2"/>
    <w:rsid w:val="009F3C53"/>
    <w:rsid w:val="009F4963"/>
    <w:rsid w:val="009F4F5C"/>
    <w:rsid w:val="009F4FF4"/>
    <w:rsid w:val="009F5264"/>
    <w:rsid w:val="009F529A"/>
    <w:rsid w:val="009F5CD7"/>
    <w:rsid w:val="009F6063"/>
    <w:rsid w:val="009F68E7"/>
    <w:rsid w:val="009F6E42"/>
    <w:rsid w:val="009F6FC1"/>
    <w:rsid w:val="009F716D"/>
    <w:rsid w:val="009F73FA"/>
    <w:rsid w:val="009F755C"/>
    <w:rsid w:val="009F770D"/>
    <w:rsid w:val="009F7D38"/>
    <w:rsid w:val="009F7D80"/>
    <w:rsid w:val="00A0042A"/>
    <w:rsid w:val="00A006CB"/>
    <w:rsid w:val="00A01340"/>
    <w:rsid w:val="00A01EE0"/>
    <w:rsid w:val="00A01EE6"/>
    <w:rsid w:val="00A01F83"/>
    <w:rsid w:val="00A01F9D"/>
    <w:rsid w:val="00A0213C"/>
    <w:rsid w:val="00A02464"/>
    <w:rsid w:val="00A02D6D"/>
    <w:rsid w:val="00A04594"/>
    <w:rsid w:val="00A049AE"/>
    <w:rsid w:val="00A04E5D"/>
    <w:rsid w:val="00A05667"/>
    <w:rsid w:val="00A05A02"/>
    <w:rsid w:val="00A07EAB"/>
    <w:rsid w:val="00A07FF9"/>
    <w:rsid w:val="00A10377"/>
    <w:rsid w:val="00A105B5"/>
    <w:rsid w:val="00A10679"/>
    <w:rsid w:val="00A10990"/>
    <w:rsid w:val="00A12D89"/>
    <w:rsid w:val="00A130D3"/>
    <w:rsid w:val="00A13DE4"/>
    <w:rsid w:val="00A1461F"/>
    <w:rsid w:val="00A14787"/>
    <w:rsid w:val="00A14D34"/>
    <w:rsid w:val="00A1513D"/>
    <w:rsid w:val="00A153A7"/>
    <w:rsid w:val="00A15D61"/>
    <w:rsid w:val="00A162F5"/>
    <w:rsid w:val="00A1654E"/>
    <w:rsid w:val="00A1664D"/>
    <w:rsid w:val="00A169AF"/>
    <w:rsid w:val="00A17229"/>
    <w:rsid w:val="00A17D05"/>
    <w:rsid w:val="00A17D9A"/>
    <w:rsid w:val="00A210B6"/>
    <w:rsid w:val="00A21E42"/>
    <w:rsid w:val="00A21F86"/>
    <w:rsid w:val="00A226A1"/>
    <w:rsid w:val="00A22F5E"/>
    <w:rsid w:val="00A23E27"/>
    <w:rsid w:val="00A24237"/>
    <w:rsid w:val="00A24428"/>
    <w:rsid w:val="00A24B2F"/>
    <w:rsid w:val="00A254B9"/>
    <w:rsid w:val="00A26F90"/>
    <w:rsid w:val="00A27038"/>
    <w:rsid w:val="00A279A2"/>
    <w:rsid w:val="00A27E4A"/>
    <w:rsid w:val="00A27F2E"/>
    <w:rsid w:val="00A30A29"/>
    <w:rsid w:val="00A315AD"/>
    <w:rsid w:val="00A31A92"/>
    <w:rsid w:val="00A32C7B"/>
    <w:rsid w:val="00A33973"/>
    <w:rsid w:val="00A35F20"/>
    <w:rsid w:val="00A36482"/>
    <w:rsid w:val="00A3793E"/>
    <w:rsid w:val="00A37F90"/>
    <w:rsid w:val="00A37FA3"/>
    <w:rsid w:val="00A40006"/>
    <w:rsid w:val="00A40653"/>
    <w:rsid w:val="00A407A2"/>
    <w:rsid w:val="00A409B4"/>
    <w:rsid w:val="00A41503"/>
    <w:rsid w:val="00A42036"/>
    <w:rsid w:val="00A42A7F"/>
    <w:rsid w:val="00A43665"/>
    <w:rsid w:val="00A44AAB"/>
    <w:rsid w:val="00A45265"/>
    <w:rsid w:val="00A45435"/>
    <w:rsid w:val="00A454E4"/>
    <w:rsid w:val="00A457AF"/>
    <w:rsid w:val="00A45BF0"/>
    <w:rsid w:val="00A462C1"/>
    <w:rsid w:val="00A46ABA"/>
    <w:rsid w:val="00A47293"/>
    <w:rsid w:val="00A4785B"/>
    <w:rsid w:val="00A504FE"/>
    <w:rsid w:val="00A513E6"/>
    <w:rsid w:val="00A518D6"/>
    <w:rsid w:val="00A5198A"/>
    <w:rsid w:val="00A519E0"/>
    <w:rsid w:val="00A51ACD"/>
    <w:rsid w:val="00A51E3E"/>
    <w:rsid w:val="00A53836"/>
    <w:rsid w:val="00A54251"/>
    <w:rsid w:val="00A5514F"/>
    <w:rsid w:val="00A55D1D"/>
    <w:rsid w:val="00A55DB9"/>
    <w:rsid w:val="00A5626B"/>
    <w:rsid w:val="00A56930"/>
    <w:rsid w:val="00A57E9D"/>
    <w:rsid w:val="00A60CA4"/>
    <w:rsid w:val="00A62087"/>
    <w:rsid w:val="00A621BD"/>
    <w:rsid w:val="00A6321E"/>
    <w:rsid w:val="00A63841"/>
    <w:rsid w:val="00A64175"/>
    <w:rsid w:val="00A645A5"/>
    <w:rsid w:val="00A646E2"/>
    <w:rsid w:val="00A64E29"/>
    <w:rsid w:val="00A64E53"/>
    <w:rsid w:val="00A656E7"/>
    <w:rsid w:val="00A65DC4"/>
    <w:rsid w:val="00A663F6"/>
    <w:rsid w:val="00A70163"/>
    <w:rsid w:val="00A70307"/>
    <w:rsid w:val="00A70403"/>
    <w:rsid w:val="00A70587"/>
    <w:rsid w:val="00A70666"/>
    <w:rsid w:val="00A70A96"/>
    <w:rsid w:val="00A70D93"/>
    <w:rsid w:val="00A70EEA"/>
    <w:rsid w:val="00A7140E"/>
    <w:rsid w:val="00A71E00"/>
    <w:rsid w:val="00A727B3"/>
    <w:rsid w:val="00A7301E"/>
    <w:rsid w:val="00A73801"/>
    <w:rsid w:val="00A739A8"/>
    <w:rsid w:val="00A73B0F"/>
    <w:rsid w:val="00A74B85"/>
    <w:rsid w:val="00A74E16"/>
    <w:rsid w:val="00A751F8"/>
    <w:rsid w:val="00A753FA"/>
    <w:rsid w:val="00A75B38"/>
    <w:rsid w:val="00A75CBD"/>
    <w:rsid w:val="00A75F28"/>
    <w:rsid w:val="00A76803"/>
    <w:rsid w:val="00A77903"/>
    <w:rsid w:val="00A77B96"/>
    <w:rsid w:val="00A80ADF"/>
    <w:rsid w:val="00A80B07"/>
    <w:rsid w:val="00A80B91"/>
    <w:rsid w:val="00A81A80"/>
    <w:rsid w:val="00A8245B"/>
    <w:rsid w:val="00A826B5"/>
    <w:rsid w:val="00A82F09"/>
    <w:rsid w:val="00A82F42"/>
    <w:rsid w:val="00A82F46"/>
    <w:rsid w:val="00A84B12"/>
    <w:rsid w:val="00A85835"/>
    <w:rsid w:val="00A8638E"/>
    <w:rsid w:val="00A865B4"/>
    <w:rsid w:val="00A86622"/>
    <w:rsid w:val="00A86E91"/>
    <w:rsid w:val="00A8718B"/>
    <w:rsid w:val="00A871F0"/>
    <w:rsid w:val="00A875B7"/>
    <w:rsid w:val="00A905D0"/>
    <w:rsid w:val="00A90E64"/>
    <w:rsid w:val="00A92584"/>
    <w:rsid w:val="00A9271C"/>
    <w:rsid w:val="00A92F84"/>
    <w:rsid w:val="00A93EB5"/>
    <w:rsid w:val="00A94796"/>
    <w:rsid w:val="00A94B9A"/>
    <w:rsid w:val="00A94CDC"/>
    <w:rsid w:val="00A95179"/>
    <w:rsid w:val="00A951CD"/>
    <w:rsid w:val="00A95742"/>
    <w:rsid w:val="00A95AB5"/>
    <w:rsid w:val="00A9651A"/>
    <w:rsid w:val="00A966D5"/>
    <w:rsid w:val="00A97D2F"/>
    <w:rsid w:val="00AA1421"/>
    <w:rsid w:val="00AA18E1"/>
    <w:rsid w:val="00AA1F4B"/>
    <w:rsid w:val="00AA1F80"/>
    <w:rsid w:val="00AA29A9"/>
    <w:rsid w:val="00AA2E33"/>
    <w:rsid w:val="00AA332A"/>
    <w:rsid w:val="00AA4393"/>
    <w:rsid w:val="00AA43DA"/>
    <w:rsid w:val="00AA47CE"/>
    <w:rsid w:val="00AA4991"/>
    <w:rsid w:val="00AA4A89"/>
    <w:rsid w:val="00AA4AE7"/>
    <w:rsid w:val="00AA59F2"/>
    <w:rsid w:val="00AA6085"/>
    <w:rsid w:val="00AA61B3"/>
    <w:rsid w:val="00AA64CE"/>
    <w:rsid w:val="00AA6FE0"/>
    <w:rsid w:val="00AA7338"/>
    <w:rsid w:val="00AA7940"/>
    <w:rsid w:val="00AB0305"/>
    <w:rsid w:val="00AB0662"/>
    <w:rsid w:val="00AB0C0E"/>
    <w:rsid w:val="00AB131B"/>
    <w:rsid w:val="00AB1A1F"/>
    <w:rsid w:val="00AB1E02"/>
    <w:rsid w:val="00AB1E27"/>
    <w:rsid w:val="00AB2102"/>
    <w:rsid w:val="00AB2EA0"/>
    <w:rsid w:val="00AB40C4"/>
    <w:rsid w:val="00AB46F5"/>
    <w:rsid w:val="00AB52B6"/>
    <w:rsid w:val="00AB6661"/>
    <w:rsid w:val="00AB7455"/>
    <w:rsid w:val="00AB79EB"/>
    <w:rsid w:val="00AB7D8F"/>
    <w:rsid w:val="00AC0691"/>
    <w:rsid w:val="00AC0790"/>
    <w:rsid w:val="00AC0D9E"/>
    <w:rsid w:val="00AC113B"/>
    <w:rsid w:val="00AC1262"/>
    <w:rsid w:val="00AC129F"/>
    <w:rsid w:val="00AC2FF1"/>
    <w:rsid w:val="00AC3340"/>
    <w:rsid w:val="00AC383B"/>
    <w:rsid w:val="00AC4787"/>
    <w:rsid w:val="00AC4818"/>
    <w:rsid w:val="00AC4876"/>
    <w:rsid w:val="00AC4977"/>
    <w:rsid w:val="00AC4B7C"/>
    <w:rsid w:val="00AC6BE3"/>
    <w:rsid w:val="00AC79B5"/>
    <w:rsid w:val="00AD0448"/>
    <w:rsid w:val="00AD1023"/>
    <w:rsid w:val="00AD2CF9"/>
    <w:rsid w:val="00AD302D"/>
    <w:rsid w:val="00AD3E62"/>
    <w:rsid w:val="00AD4BFC"/>
    <w:rsid w:val="00AD4CDD"/>
    <w:rsid w:val="00AD4FA6"/>
    <w:rsid w:val="00AD6581"/>
    <w:rsid w:val="00AD6A73"/>
    <w:rsid w:val="00AD6F81"/>
    <w:rsid w:val="00AD7A2E"/>
    <w:rsid w:val="00AE0234"/>
    <w:rsid w:val="00AE11F1"/>
    <w:rsid w:val="00AE2095"/>
    <w:rsid w:val="00AE3F0D"/>
    <w:rsid w:val="00AE402B"/>
    <w:rsid w:val="00AE4538"/>
    <w:rsid w:val="00AE54FE"/>
    <w:rsid w:val="00AE5E0D"/>
    <w:rsid w:val="00AE5F7D"/>
    <w:rsid w:val="00AE6923"/>
    <w:rsid w:val="00AE747D"/>
    <w:rsid w:val="00AE7FEF"/>
    <w:rsid w:val="00AF00C9"/>
    <w:rsid w:val="00AF1041"/>
    <w:rsid w:val="00AF1120"/>
    <w:rsid w:val="00AF1A16"/>
    <w:rsid w:val="00AF21A2"/>
    <w:rsid w:val="00AF2A0A"/>
    <w:rsid w:val="00AF2FC1"/>
    <w:rsid w:val="00AF3078"/>
    <w:rsid w:val="00AF4098"/>
    <w:rsid w:val="00AF496F"/>
    <w:rsid w:val="00AF5944"/>
    <w:rsid w:val="00AF5CF8"/>
    <w:rsid w:val="00AF5D9E"/>
    <w:rsid w:val="00AF7085"/>
    <w:rsid w:val="00AF714C"/>
    <w:rsid w:val="00AF7757"/>
    <w:rsid w:val="00B00389"/>
    <w:rsid w:val="00B014B8"/>
    <w:rsid w:val="00B02720"/>
    <w:rsid w:val="00B02A30"/>
    <w:rsid w:val="00B03676"/>
    <w:rsid w:val="00B03FB5"/>
    <w:rsid w:val="00B040D3"/>
    <w:rsid w:val="00B0444F"/>
    <w:rsid w:val="00B045C1"/>
    <w:rsid w:val="00B04D3F"/>
    <w:rsid w:val="00B06BA3"/>
    <w:rsid w:val="00B07BBC"/>
    <w:rsid w:val="00B07D1B"/>
    <w:rsid w:val="00B07E72"/>
    <w:rsid w:val="00B10B00"/>
    <w:rsid w:val="00B113DF"/>
    <w:rsid w:val="00B12BDE"/>
    <w:rsid w:val="00B12FCC"/>
    <w:rsid w:val="00B13809"/>
    <w:rsid w:val="00B1426B"/>
    <w:rsid w:val="00B14B88"/>
    <w:rsid w:val="00B151DA"/>
    <w:rsid w:val="00B1545D"/>
    <w:rsid w:val="00B1566E"/>
    <w:rsid w:val="00B164D5"/>
    <w:rsid w:val="00B168D2"/>
    <w:rsid w:val="00B1698E"/>
    <w:rsid w:val="00B203A2"/>
    <w:rsid w:val="00B212BE"/>
    <w:rsid w:val="00B21D59"/>
    <w:rsid w:val="00B21F32"/>
    <w:rsid w:val="00B2395D"/>
    <w:rsid w:val="00B23A64"/>
    <w:rsid w:val="00B241CF"/>
    <w:rsid w:val="00B24218"/>
    <w:rsid w:val="00B243CD"/>
    <w:rsid w:val="00B24A64"/>
    <w:rsid w:val="00B2517F"/>
    <w:rsid w:val="00B253F0"/>
    <w:rsid w:val="00B25C84"/>
    <w:rsid w:val="00B268D8"/>
    <w:rsid w:val="00B269ED"/>
    <w:rsid w:val="00B271A6"/>
    <w:rsid w:val="00B27EE1"/>
    <w:rsid w:val="00B305E6"/>
    <w:rsid w:val="00B30CCA"/>
    <w:rsid w:val="00B317D3"/>
    <w:rsid w:val="00B32CE9"/>
    <w:rsid w:val="00B333F0"/>
    <w:rsid w:val="00B335D3"/>
    <w:rsid w:val="00B34310"/>
    <w:rsid w:val="00B3559B"/>
    <w:rsid w:val="00B35637"/>
    <w:rsid w:val="00B35D62"/>
    <w:rsid w:val="00B3687D"/>
    <w:rsid w:val="00B36E45"/>
    <w:rsid w:val="00B40348"/>
    <w:rsid w:val="00B4096B"/>
    <w:rsid w:val="00B40D05"/>
    <w:rsid w:val="00B41EA9"/>
    <w:rsid w:val="00B43252"/>
    <w:rsid w:val="00B43746"/>
    <w:rsid w:val="00B43B06"/>
    <w:rsid w:val="00B45534"/>
    <w:rsid w:val="00B46058"/>
    <w:rsid w:val="00B46848"/>
    <w:rsid w:val="00B46BB2"/>
    <w:rsid w:val="00B46E08"/>
    <w:rsid w:val="00B47020"/>
    <w:rsid w:val="00B4731E"/>
    <w:rsid w:val="00B475D5"/>
    <w:rsid w:val="00B508EA"/>
    <w:rsid w:val="00B50A1D"/>
    <w:rsid w:val="00B515E7"/>
    <w:rsid w:val="00B51D18"/>
    <w:rsid w:val="00B51DAB"/>
    <w:rsid w:val="00B51F58"/>
    <w:rsid w:val="00B5338C"/>
    <w:rsid w:val="00B53935"/>
    <w:rsid w:val="00B55826"/>
    <w:rsid w:val="00B5586F"/>
    <w:rsid w:val="00B55A62"/>
    <w:rsid w:val="00B562DB"/>
    <w:rsid w:val="00B565AD"/>
    <w:rsid w:val="00B56DB8"/>
    <w:rsid w:val="00B56EF5"/>
    <w:rsid w:val="00B5754C"/>
    <w:rsid w:val="00B57623"/>
    <w:rsid w:val="00B57E04"/>
    <w:rsid w:val="00B60426"/>
    <w:rsid w:val="00B60932"/>
    <w:rsid w:val="00B60A3B"/>
    <w:rsid w:val="00B6158D"/>
    <w:rsid w:val="00B61650"/>
    <w:rsid w:val="00B617E7"/>
    <w:rsid w:val="00B623DE"/>
    <w:rsid w:val="00B62539"/>
    <w:rsid w:val="00B6342C"/>
    <w:rsid w:val="00B65051"/>
    <w:rsid w:val="00B65993"/>
    <w:rsid w:val="00B66321"/>
    <w:rsid w:val="00B667CA"/>
    <w:rsid w:val="00B67526"/>
    <w:rsid w:val="00B67C10"/>
    <w:rsid w:val="00B7023A"/>
    <w:rsid w:val="00B702FC"/>
    <w:rsid w:val="00B70879"/>
    <w:rsid w:val="00B726B0"/>
    <w:rsid w:val="00B72ACC"/>
    <w:rsid w:val="00B72C03"/>
    <w:rsid w:val="00B72EBF"/>
    <w:rsid w:val="00B73E24"/>
    <w:rsid w:val="00B741CC"/>
    <w:rsid w:val="00B7421A"/>
    <w:rsid w:val="00B74412"/>
    <w:rsid w:val="00B744D4"/>
    <w:rsid w:val="00B748FB"/>
    <w:rsid w:val="00B76EFA"/>
    <w:rsid w:val="00B800F9"/>
    <w:rsid w:val="00B80D3C"/>
    <w:rsid w:val="00B813BB"/>
    <w:rsid w:val="00B8189A"/>
    <w:rsid w:val="00B8189F"/>
    <w:rsid w:val="00B81FAC"/>
    <w:rsid w:val="00B83285"/>
    <w:rsid w:val="00B851F3"/>
    <w:rsid w:val="00B869A1"/>
    <w:rsid w:val="00B86DC7"/>
    <w:rsid w:val="00B86E37"/>
    <w:rsid w:val="00B87263"/>
    <w:rsid w:val="00B87AD3"/>
    <w:rsid w:val="00B9014D"/>
    <w:rsid w:val="00B90E12"/>
    <w:rsid w:val="00B90EB2"/>
    <w:rsid w:val="00B90FCD"/>
    <w:rsid w:val="00B91E58"/>
    <w:rsid w:val="00B91E99"/>
    <w:rsid w:val="00B9244A"/>
    <w:rsid w:val="00B93064"/>
    <w:rsid w:val="00B94483"/>
    <w:rsid w:val="00B94786"/>
    <w:rsid w:val="00B94BB2"/>
    <w:rsid w:val="00B966C1"/>
    <w:rsid w:val="00B96A17"/>
    <w:rsid w:val="00B97765"/>
    <w:rsid w:val="00B9788B"/>
    <w:rsid w:val="00BA022B"/>
    <w:rsid w:val="00BA0773"/>
    <w:rsid w:val="00BA1340"/>
    <w:rsid w:val="00BA1CCB"/>
    <w:rsid w:val="00BA1E53"/>
    <w:rsid w:val="00BA1EF2"/>
    <w:rsid w:val="00BA1F4F"/>
    <w:rsid w:val="00BA26EF"/>
    <w:rsid w:val="00BA2C48"/>
    <w:rsid w:val="00BA2FE8"/>
    <w:rsid w:val="00BA3903"/>
    <w:rsid w:val="00BA39D9"/>
    <w:rsid w:val="00BA3E29"/>
    <w:rsid w:val="00BA498C"/>
    <w:rsid w:val="00BA4AC9"/>
    <w:rsid w:val="00BA5C2B"/>
    <w:rsid w:val="00BA7510"/>
    <w:rsid w:val="00BA7E4B"/>
    <w:rsid w:val="00BB06A6"/>
    <w:rsid w:val="00BB084C"/>
    <w:rsid w:val="00BB1309"/>
    <w:rsid w:val="00BB152C"/>
    <w:rsid w:val="00BB15BA"/>
    <w:rsid w:val="00BB16CB"/>
    <w:rsid w:val="00BB1CAF"/>
    <w:rsid w:val="00BB26E0"/>
    <w:rsid w:val="00BB349A"/>
    <w:rsid w:val="00BB4240"/>
    <w:rsid w:val="00BB5F9F"/>
    <w:rsid w:val="00BB64FE"/>
    <w:rsid w:val="00BB657C"/>
    <w:rsid w:val="00BC0754"/>
    <w:rsid w:val="00BC0AD9"/>
    <w:rsid w:val="00BC0F35"/>
    <w:rsid w:val="00BC14AC"/>
    <w:rsid w:val="00BC23B3"/>
    <w:rsid w:val="00BC25C4"/>
    <w:rsid w:val="00BC3070"/>
    <w:rsid w:val="00BC4690"/>
    <w:rsid w:val="00BC4A31"/>
    <w:rsid w:val="00BC4CF2"/>
    <w:rsid w:val="00BC53B1"/>
    <w:rsid w:val="00BC5640"/>
    <w:rsid w:val="00BC5AD4"/>
    <w:rsid w:val="00BC60F1"/>
    <w:rsid w:val="00BC617E"/>
    <w:rsid w:val="00BC6BD2"/>
    <w:rsid w:val="00BC7898"/>
    <w:rsid w:val="00BC7B88"/>
    <w:rsid w:val="00BD05B2"/>
    <w:rsid w:val="00BD1076"/>
    <w:rsid w:val="00BD11BF"/>
    <w:rsid w:val="00BD12BB"/>
    <w:rsid w:val="00BD1650"/>
    <w:rsid w:val="00BD17FB"/>
    <w:rsid w:val="00BD2038"/>
    <w:rsid w:val="00BD23E6"/>
    <w:rsid w:val="00BD249A"/>
    <w:rsid w:val="00BD251F"/>
    <w:rsid w:val="00BD2D1A"/>
    <w:rsid w:val="00BD2FA7"/>
    <w:rsid w:val="00BD435D"/>
    <w:rsid w:val="00BD482F"/>
    <w:rsid w:val="00BD486E"/>
    <w:rsid w:val="00BD4CB4"/>
    <w:rsid w:val="00BD538F"/>
    <w:rsid w:val="00BD5B04"/>
    <w:rsid w:val="00BD5B3E"/>
    <w:rsid w:val="00BD742D"/>
    <w:rsid w:val="00BD7F1C"/>
    <w:rsid w:val="00BE0940"/>
    <w:rsid w:val="00BE12D9"/>
    <w:rsid w:val="00BE151C"/>
    <w:rsid w:val="00BE1E8A"/>
    <w:rsid w:val="00BE2382"/>
    <w:rsid w:val="00BE2539"/>
    <w:rsid w:val="00BE3355"/>
    <w:rsid w:val="00BE36D7"/>
    <w:rsid w:val="00BE44B1"/>
    <w:rsid w:val="00BE4CE0"/>
    <w:rsid w:val="00BE6034"/>
    <w:rsid w:val="00BE6E22"/>
    <w:rsid w:val="00BE7887"/>
    <w:rsid w:val="00BE79B5"/>
    <w:rsid w:val="00BE7BB7"/>
    <w:rsid w:val="00BE7BED"/>
    <w:rsid w:val="00BF0957"/>
    <w:rsid w:val="00BF16B8"/>
    <w:rsid w:val="00BF1888"/>
    <w:rsid w:val="00BF2182"/>
    <w:rsid w:val="00BF3E61"/>
    <w:rsid w:val="00BF3E93"/>
    <w:rsid w:val="00BF53D3"/>
    <w:rsid w:val="00BF60D7"/>
    <w:rsid w:val="00BF6520"/>
    <w:rsid w:val="00BF6E5F"/>
    <w:rsid w:val="00C00437"/>
    <w:rsid w:val="00C02300"/>
    <w:rsid w:val="00C023D1"/>
    <w:rsid w:val="00C02D7E"/>
    <w:rsid w:val="00C02DB7"/>
    <w:rsid w:val="00C04D0C"/>
    <w:rsid w:val="00C04D73"/>
    <w:rsid w:val="00C05AC9"/>
    <w:rsid w:val="00C061CC"/>
    <w:rsid w:val="00C0721A"/>
    <w:rsid w:val="00C07715"/>
    <w:rsid w:val="00C07782"/>
    <w:rsid w:val="00C078B9"/>
    <w:rsid w:val="00C108B7"/>
    <w:rsid w:val="00C1171C"/>
    <w:rsid w:val="00C118D9"/>
    <w:rsid w:val="00C11BA0"/>
    <w:rsid w:val="00C11E42"/>
    <w:rsid w:val="00C126CA"/>
    <w:rsid w:val="00C1387A"/>
    <w:rsid w:val="00C13EC3"/>
    <w:rsid w:val="00C13FD8"/>
    <w:rsid w:val="00C14455"/>
    <w:rsid w:val="00C16896"/>
    <w:rsid w:val="00C16C1F"/>
    <w:rsid w:val="00C1783B"/>
    <w:rsid w:val="00C17ECE"/>
    <w:rsid w:val="00C17ED9"/>
    <w:rsid w:val="00C2064E"/>
    <w:rsid w:val="00C20948"/>
    <w:rsid w:val="00C211D0"/>
    <w:rsid w:val="00C21BED"/>
    <w:rsid w:val="00C226F5"/>
    <w:rsid w:val="00C22E52"/>
    <w:rsid w:val="00C2429F"/>
    <w:rsid w:val="00C24D34"/>
    <w:rsid w:val="00C25875"/>
    <w:rsid w:val="00C25CC1"/>
    <w:rsid w:val="00C265AF"/>
    <w:rsid w:val="00C26DA4"/>
    <w:rsid w:val="00C303CA"/>
    <w:rsid w:val="00C30F74"/>
    <w:rsid w:val="00C30FFB"/>
    <w:rsid w:val="00C314E1"/>
    <w:rsid w:val="00C31517"/>
    <w:rsid w:val="00C3183C"/>
    <w:rsid w:val="00C31A28"/>
    <w:rsid w:val="00C31C87"/>
    <w:rsid w:val="00C340E7"/>
    <w:rsid w:val="00C34AB0"/>
    <w:rsid w:val="00C3514B"/>
    <w:rsid w:val="00C353A4"/>
    <w:rsid w:val="00C35A2B"/>
    <w:rsid w:val="00C35D8B"/>
    <w:rsid w:val="00C3739F"/>
    <w:rsid w:val="00C374E0"/>
    <w:rsid w:val="00C404D5"/>
    <w:rsid w:val="00C40949"/>
    <w:rsid w:val="00C40E4B"/>
    <w:rsid w:val="00C41330"/>
    <w:rsid w:val="00C428C3"/>
    <w:rsid w:val="00C42C13"/>
    <w:rsid w:val="00C431CA"/>
    <w:rsid w:val="00C43A07"/>
    <w:rsid w:val="00C43A96"/>
    <w:rsid w:val="00C44244"/>
    <w:rsid w:val="00C44F7D"/>
    <w:rsid w:val="00C45390"/>
    <w:rsid w:val="00C46184"/>
    <w:rsid w:val="00C50870"/>
    <w:rsid w:val="00C509CD"/>
    <w:rsid w:val="00C50ED6"/>
    <w:rsid w:val="00C51974"/>
    <w:rsid w:val="00C51B24"/>
    <w:rsid w:val="00C51E8E"/>
    <w:rsid w:val="00C51FBC"/>
    <w:rsid w:val="00C5310D"/>
    <w:rsid w:val="00C542B4"/>
    <w:rsid w:val="00C550F7"/>
    <w:rsid w:val="00C56021"/>
    <w:rsid w:val="00C56305"/>
    <w:rsid w:val="00C572DF"/>
    <w:rsid w:val="00C5776B"/>
    <w:rsid w:val="00C57888"/>
    <w:rsid w:val="00C6081C"/>
    <w:rsid w:val="00C6486E"/>
    <w:rsid w:val="00C64AA3"/>
    <w:rsid w:val="00C6528A"/>
    <w:rsid w:val="00C6598B"/>
    <w:rsid w:val="00C65BA0"/>
    <w:rsid w:val="00C6637B"/>
    <w:rsid w:val="00C66763"/>
    <w:rsid w:val="00C7035B"/>
    <w:rsid w:val="00C7048E"/>
    <w:rsid w:val="00C71612"/>
    <w:rsid w:val="00C721DF"/>
    <w:rsid w:val="00C732B2"/>
    <w:rsid w:val="00C73BDD"/>
    <w:rsid w:val="00C7436B"/>
    <w:rsid w:val="00C7452E"/>
    <w:rsid w:val="00C74EC1"/>
    <w:rsid w:val="00C753B8"/>
    <w:rsid w:val="00C75819"/>
    <w:rsid w:val="00C75A75"/>
    <w:rsid w:val="00C75B79"/>
    <w:rsid w:val="00C761B5"/>
    <w:rsid w:val="00C77D5A"/>
    <w:rsid w:val="00C8050A"/>
    <w:rsid w:val="00C8186E"/>
    <w:rsid w:val="00C82012"/>
    <w:rsid w:val="00C821BE"/>
    <w:rsid w:val="00C82251"/>
    <w:rsid w:val="00C825BB"/>
    <w:rsid w:val="00C827D9"/>
    <w:rsid w:val="00C828F4"/>
    <w:rsid w:val="00C834C6"/>
    <w:rsid w:val="00C83C0A"/>
    <w:rsid w:val="00C83DB6"/>
    <w:rsid w:val="00C840BE"/>
    <w:rsid w:val="00C853A5"/>
    <w:rsid w:val="00C86148"/>
    <w:rsid w:val="00C86B12"/>
    <w:rsid w:val="00C875C5"/>
    <w:rsid w:val="00C876CE"/>
    <w:rsid w:val="00C879AA"/>
    <w:rsid w:val="00C87FB9"/>
    <w:rsid w:val="00C908A5"/>
    <w:rsid w:val="00C9092D"/>
    <w:rsid w:val="00C90B44"/>
    <w:rsid w:val="00C90CB3"/>
    <w:rsid w:val="00C91435"/>
    <w:rsid w:val="00C92F14"/>
    <w:rsid w:val="00C93C5C"/>
    <w:rsid w:val="00C9409F"/>
    <w:rsid w:val="00C9465D"/>
    <w:rsid w:val="00C9491E"/>
    <w:rsid w:val="00C95F02"/>
    <w:rsid w:val="00C96E24"/>
    <w:rsid w:val="00C97718"/>
    <w:rsid w:val="00C97723"/>
    <w:rsid w:val="00C977EC"/>
    <w:rsid w:val="00CA0143"/>
    <w:rsid w:val="00CA01DC"/>
    <w:rsid w:val="00CA063E"/>
    <w:rsid w:val="00CA093B"/>
    <w:rsid w:val="00CA2009"/>
    <w:rsid w:val="00CA20FC"/>
    <w:rsid w:val="00CA3A80"/>
    <w:rsid w:val="00CA4149"/>
    <w:rsid w:val="00CA464F"/>
    <w:rsid w:val="00CA4A25"/>
    <w:rsid w:val="00CA4BD4"/>
    <w:rsid w:val="00CA4BD6"/>
    <w:rsid w:val="00CA4F52"/>
    <w:rsid w:val="00CA5086"/>
    <w:rsid w:val="00CA5600"/>
    <w:rsid w:val="00CA5BEF"/>
    <w:rsid w:val="00CA5F4B"/>
    <w:rsid w:val="00CA615F"/>
    <w:rsid w:val="00CA693D"/>
    <w:rsid w:val="00CA7361"/>
    <w:rsid w:val="00CA73BE"/>
    <w:rsid w:val="00CA74E6"/>
    <w:rsid w:val="00CB04DF"/>
    <w:rsid w:val="00CB0760"/>
    <w:rsid w:val="00CB0886"/>
    <w:rsid w:val="00CB0964"/>
    <w:rsid w:val="00CB0BF7"/>
    <w:rsid w:val="00CB0D56"/>
    <w:rsid w:val="00CB10F1"/>
    <w:rsid w:val="00CB15E6"/>
    <w:rsid w:val="00CB187E"/>
    <w:rsid w:val="00CB1F46"/>
    <w:rsid w:val="00CB2794"/>
    <w:rsid w:val="00CB2F3E"/>
    <w:rsid w:val="00CB415A"/>
    <w:rsid w:val="00CB423D"/>
    <w:rsid w:val="00CB4B26"/>
    <w:rsid w:val="00CB6576"/>
    <w:rsid w:val="00CB6CA8"/>
    <w:rsid w:val="00CB7305"/>
    <w:rsid w:val="00CB7952"/>
    <w:rsid w:val="00CB7CF3"/>
    <w:rsid w:val="00CC07C9"/>
    <w:rsid w:val="00CC1068"/>
    <w:rsid w:val="00CC1173"/>
    <w:rsid w:val="00CC16CF"/>
    <w:rsid w:val="00CC2A4E"/>
    <w:rsid w:val="00CC2B73"/>
    <w:rsid w:val="00CC2C07"/>
    <w:rsid w:val="00CC30D7"/>
    <w:rsid w:val="00CC3E95"/>
    <w:rsid w:val="00CC418D"/>
    <w:rsid w:val="00CC51EC"/>
    <w:rsid w:val="00CC608F"/>
    <w:rsid w:val="00CC6864"/>
    <w:rsid w:val="00CC71DF"/>
    <w:rsid w:val="00CC7FF9"/>
    <w:rsid w:val="00CD0AE4"/>
    <w:rsid w:val="00CD2139"/>
    <w:rsid w:val="00CD28C0"/>
    <w:rsid w:val="00CD2CDB"/>
    <w:rsid w:val="00CD56BD"/>
    <w:rsid w:val="00CD5889"/>
    <w:rsid w:val="00CD5957"/>
    <w:rsid w:val="00CD6275"/>
    <w:rsid w:val="00CD6406"/>
    <w:rsid w:val="00CD6417"/>
    <w:rsid w:val="00CD659F"/>
    <w:rsid w:val="00CD75DD"/>
    <w:rsid w:val="00CD77A8"/>
    <w:rsid w:val="00CD7D1A"/>
    <w:rsid w:val="00CE023A"/>
    <w:rsid w:val="00CE026F"/>
    <w:rsid w:val="00CE068E"/>
    <w:rsid w:val="00CE0BE4"/>
    <w:rsid w:val="00CE1353"/>
    <w:rsid w:val="00CE2D82"/>
    <w:rsid w:val="00CE2E50"/>
    <w:rsid w:val="00CE314F"/>
    <w:rsid w:val="00CE3915"/>
    <w:rsid w:val="00CE39A4"/>
    <w:rsid w:val="00CE3E88"/>
    <w:rsid w:val="00CE43FE"/>
    <w:rsid w:val="00CE4A5E"/>
    <w:rsid w:val="00CE5933"/>
    <w:rsid w:val="00CE6785"/>
    <w:rsid w:val="00CE75EB"/>
    <w:rsid w:val="00CF0163"/>
    <w:rsid w:val="00CF036D"/>
    <w:rsid w:val="00CF03F8"/>
    <w:rsid w:val="00CF059E"/>
    <w:rsid w:val="00CF1639"/>
    <w:rsid w:val="00CF1728"/>
    <w:rsid w:val="00CF1C83"/>
    <w:rsid w:val="00CF2604"/>
    <w:rsid w:val="00CF3312"/>
    <w:rsid w:val="00CF39FB"/>
    <w:rsid w:val="00CF4020"/>
    <w:rsid w:val="00CF42AE"/>
    <w:rsid w:val="00CF5D8D"/>
    <w:rsid w:val="00CF5DA7"/>
    <w:rsid w:val="00CF69F6"/>
    <w:rsid w:val="00CF6BFC"/>
    <w:rsid w:val="00CF6F67"/>
    <w:rsid w:val="00CF7668"/>
    <w:rsid w:val="00D002D3"/>
    <w:rsid w:val="00D003D0"/>
    <w:rsid w:val="00D00563"/>
    <w:rsid w:val="00D0077F"/>
    <w:rsid w:val="00D0164E"/>
    <w:rsid w:val="00D017A6"/>
    <w:rsid w:val="00D019D7"/>
    <w:rsid w:val="00D01A00"/>
    <w:rsid w:val="00D0340C"/>
    <w:rsid w:val="00D04DD7"/>
    <w:rsid w:val="00D051C1"/>
    <w:rsid w:val="00D058B0"/>
    <w:rsid w:val="00D05E5B"/>
    <w:rsid w:val="00D06FCE"/>
    <w:rsid w:val="00D07428"/>
    <w:rsid w:val="00D07915"/>
    <w:rsid w:val="00D10C9E"/>
    <w:rsid w:val="00D1134C"/>
    <w:rsid w:val="00D11539"/>
    <w:rsid w:val="00D12562"/>
    <w:rsid w:val="00D1320F"/>
    <w:rsid w:val="00D13562"/>
    <w:rsid w:val="00D147FC"/>
    <w:rsid w:val="00D167D0"/>
    <w:rsid w:val="00D1755B"/>
    <w:rsid w:val="00D175D4"/>
    <w:rsid w:val="00D17CF5"/>
    <w:rsid w:val="00D20112"/>
    <w:rsid w:val="00D203CD"/>
    <w:rsid w:val="00D20E36"/>
    <w:rsid w:val="00D2198A"/>
    <w:rsid w:val="00D22335"/>
    <w:rsid w:val="00D23BC2"/>
    <w:rsid w:val="00D244FB"/>
    <w:rsid w:val="00D24768"/>
    <w:rsid w:val="00D255E1"/>
    <w:rsid w:val="00D266C7"/>
    <w:rsid w:val="00D26A96"/>
    <w:rsid w:val="00D27EC7"/>
    <w:rsid w:val="00D300B7"/>
    <w:rsid w:val="00D302D9"/>
    <w:rsid w:val="00D30EA1"/>
    <w:rsid w:val="00D31986"/>
    <w:rsid w:val="00D31F93"/>
    <w:rsid w:val="00D33EAE"/>
    <w:rsid w:val="00D34E42"/>
    <w:rsid w:val="00D350E6"/>
    <w:rsid w:val="00D358DD"/>
    <w:rsid w:val="00D35A9A"/>
    <w:rsid w:val="00D35EDF"/>
    <w:rsid w:val="00D35FA1"/>
    <w:rsid w:val="00D35FD4"/>
    <w:rsid w:val="00D3649B"/>
    <w:rsid w:val="00D374C7"/>
    <w:rsid w:val="00D37628"/>
    <w:rsid w:val="00D3769B"/>
    <w:rsid w:val="00D40268"/>
    <w:rsid w:val="00D40719"/>
    <w:rsid w:val="00D407A7"/>
    <w:rsid w:val="00D40AB3"/>
    <w:rsid w:val="00D41AAF"/>
    <w:rsid w:val="00D42156"/>
    <w:rsid w:val="00D42765"/>
    <w:rsid w:val="00D43D49"/>
    <w:rsid w:val="00D447AA"/>
    <w:rsid w:val="00D44FCE"/>
    <w:rsid w:val="00D450ED"/>
    <w:rsid w:val="00D457AE"/>
    <w:rsid w:val="00D4593E"/>
    <w:rsid w:val="00D45C89"/>
    <w:rsid w:val="00D45CC6"/>
    <w:rsid w:val="00D45E7E"/>
    <w:rsid w:val="00D46439"/>
    <w:rsid w:val="00D471D5"/>
    <w:rsid w:val="00D47C7F"/>
    <w:rsid w:val="00D47FF4"/>
    <w:rsid w:val="00D5038C"/>
    <w:rsid w:val="00D5057F"/>
    <w:rsid w:val="00D50643"/>
    <w:rsid w:val="00D51AD4"/>
    <w:rsid w:val="00D51E9A"/>
    <w:rsid w:val="00D523F1"/>
    <w:rsid w:val="00D5247C"/>
    <w:rsid w:val="00D52C77"/>
    <w:rsid w:val="00D539E1"/>
    <w:rsid w:val="00D53E63"/>
    <w:rsid w:val="00D53ECE"/>
    <w:rsid w:val="00D5459D"/>
    <w:rsid w:val="00D54E96"/>
    <w:rsid w:val="00D56611"/>
    <w:rsid w:val="00D56C99"/>
    <w:rsid w:val="00D57688"/>
    <w:rsid w:val="00D57C90"/>
    <w:rsid w:val="00D57CE8"/>
    <w:rsid w:val="00D602CC"/>
    <w:rsid w:val="00D60685"/>
    <w:rsid w:val="00D60DC0"/>
    <w:rsid w:val="00D6151E"/>
    <w:rsid w:val="00D61D08"/>
    <w:rsid w:val="00D62948"/>
    <w:rsid w:val="00D62B3D"/>
    <w:rsid w:val="00D6312F"/>
    <w:rsid w:val="00D634A1"/>
    <w:rsid w:val="00D634D3"/>
    <w:rsid w:val="00D637E2"/>
    <w:rsid w:val="00D63B53"/>
    <w:rsid w:val="00D63BC2"/>
    <w:rsid w:val="00D64BC7"/>
    <w:rsid w:val="00D6721F"/>
    <w:rsid w:val="00D677DF"/>
    <w:rsid w:val="00D70406"/>
    <w:rsid w:val="00D70815"/>
    <w:rsid w:val="00D70D6D"/>
    <w:rsid w:val="00D712A5"/>
    <w:rsid w:val="00D717A5"/>
    <w:rsid w:val="00D72157"/>
    <w:rsid w:val="00D7316F"/>
    <w:rsid w:val="00D731FD"/>
    <w:rsid w:val="00D734F8"/>
    <w:rsid w:val="00D73FF8"/>
    <w:rsid w:val="00D74E6B"/>
    <w:rsid w:val="00D75226"/>
    <w:rsid w:val="00D754F9"/>
    <w:rsid w:val="00D75847"/>
    <w:rsid w:val="00D75DD3"/>
    <w:rsid w:val="00D76091"/>
    <w:rsid w:val="00D76B1B"/>
    <w:rsid w:val="00D77D88"/>
    <w:rsid w:val="00D80720"/>
    <w:rsid w:val="00D80E81"/>
    <w:rsid w:val="00D81AD8"/>
    <w:rsid w:val="00D83DE4"/>
    <w:rsid w:val="00D83E2E"/>
    <w:rsid w:val="00D8429C"/>
    <w:rsid w:val="00D85301"/>
    <w:rsid w:val="00D85771"/>
    <w:rsid w:val="00D85F24"/>
    <w:rsid w:val="00D86F9A"/>
    <w:rsid w:val="00D87DA9"/>
    <w:rsid w:val="00D87F73"/>
    <w:rsid w:val="00D87FC6"/>
    <w:rsid w:val="00D90660"/>
    <w:rsid w:val="00D90B39"/>
    <w:rsid w:val="00D914D6"/>
    <w:rsid w:val="00D91EF7"/>
    <w:rsid w:val="00D92620"/>
    <w:rsid w:val="00D92B3E"/>
    <w:rsid w:val="00D92FA2"/>
    <w:rsid w:val="00D93C3C"/>
    <w:rsid w:val="00D94BCE"/>
    <w:rsid w:val="00D95468"/>
    <w:rsid w:val="00D95659"/>
    <w:rsid w:val="00D958A4"/>
    <w:rsid w:val="00D96440"/>
    <w:rsid w:val="00D973FB"/>
    <w:rsid w:val="00D974F3"/>
    <w:rsid w:val="00D975A1"/>
    <w:rsid w:val="00D97610"/>
    <w:rsid w:val="00DA0253"/>
    <w:rsid w:val="00DA02C8"/>
    <w:rsid w:val="00DA0752"/>
    <w:rsid w:val="00DA15DA"/>
    <w:rsid w:val="00DA1C45"/>
    <w:rsid w:val="00DA1CB5"/>
    <w:rsid w:val="00DA1CD1"/>
    <w:rsid w:val="00DA298B"/>
    <w:rsid w:val="00DA305C"/>
    <w:rsid w:val="00DA3440"/>
    <w:rsid w:val="00DA3717"/>
    <w:rsid w:val="00DA4D41"/>
    <w:rsid w:val="00DA4DD6"/>
    <w:rsid w:val="00DA57F1"/>
    <w:rsid w:val="00DA59D6"/>
    <w:rsid w:val="00DA6057"/>
    <w:rsid w:val="00DA642D"/>
    <w:rsid w:val="00DA6A7A"/>
    <w:rsid w:val="00DA6CE4"/>
    <w:rsid w:val="00DA7223"/>
    <w:rsid w:val="00DA755C"/>
    <w:rsid w:val="00DA7E99"/>
    <w:rsid w:val="00DB063D"/>
    <w:rsid w:val="00DB131F"/>
    <w:rsid w:val="00DB1A7D"/>
    <w:rsid w:val="00DB1AB0"/>
    <w:rsid w:val="00DB1F7B"/>
    <w:rsid w:val="00DB26BD"/>
    <w:rsid w:val="00DB2EEE"/>
    <w:rsid w:val="00DB3441"/>
    <w:rsid w:val="00DB37BF"/>
    <w:rsid w:val="00DB3845"/>
    <w:rsid w:val="00DB489F"/>
    <w:rsid w:val="00DB5440"/>
    <w:rsid w:val="00DB55D3"/>
    <w:rsid w:val="00DB5A1F"/>
    <w:rsid w:val="00DB752F"/>
    <w:rsid w:val="00DC0E04"/>
    <w:rsid w:val="00DC14A5"/>
    <w:rsid w:val="00DC15BE"/>
    <w:rsid w:val="00DC2F09"/>
    <w:rsid w:val="00DC39B2"/>
    <w:rsid w:val="00DC47C3"/>
    <w:rsid w:val="00DC4AF8"/>
    <w:rsid w:val="00DC4B57"/>
    <w:rsid w:val="00DC4DC9"/>
    <w:rsid w:val="00DC50A7"/>
    <w:rsid w:val="00DC5416"/>
    <w:rsid w:val="00DC54D1"/>
    <w:rsid w:val="00DC5BA3"/>
    <w:rsid w:val="00DC5ECB"/>
    <w:rsid w:val="00DC6163"/>
    <w:rsid w:val="00DC68CF"/>
    <w:rsid w:val="00DC6AA9"/>
    <w:rsid w:val="00DC6FC1"/>
    <w:rsid w:val="00DD0A53"/>
    <w:rsid w:val="00DD0D88"/>
    <w:rsid w:val="00DD164F"/>
    <w:rsid w:val="00DD1AB9"/>
    <w:rsid w:val="00DD1D48"/>
    <w:rsid w:val="00DD232C"/>
    <w:rsid w:val="00DD2EA9"/>
    <w:rsid w:val="00DD3B8C"/>
    <w:rsid w:val="00DD3C30"/>
    <w:rsid w:val="00DD3CAD"/>
    <w:rsid w:val="00DD4591"/>
    <w:rsid w:val="00DD52FA"/>
    <w:rsid w:val="00DD5A7B"/>
    <w:rsid w:val="00DD5CA5"/>
    <w:rsid w:val="00DD69B6"/>
    <w:rsid w:val="00DD6C76"/>
    <w:rsid w:val="00DD6DA1"/>
    <w:rsid w:val="00DD7E5E"/>
    <w:rsid w:val="00DE02A8"/>
    <w:rsid w:val="00DE2BEA"/>
    <w:rsid w:val="00DE3168"/>
    <w:rsid w:val="00DE3AC4"/>
    <w:rsid w:val="00DE4812"/>
    <w:rsid w:val="00DE4E77"/>
    <w:rsid w:val="00DE4FF0"/>
    <w:rsid w:val="00DE5E6D"/>
    <w:rsid w:val="00DE7975"/>
    <w:rsid w:val="00DE7F17"/>
    <w:rsid w:val="00DF04ED"/>
    <w:rsid w:val="00DF050D"/>
    <w:rsid w:val="00DF0B0C"/>
    <w:rsid w:val="00DF143D"/>
    <w:rsid w:val="00DF17B0"/>
    <w:rsid w:val="00DF1BBA"/>
    <w:rsid w:val="00DF1F7D"/>
    <w:rsid w:val="00DF29B7"/>
    <w:rsid w:val="00DF2C95"/>
    <w:rsid w:val="00DF318B"/>
    <w:rsid w:val="00DF369C"/>
    <w:rsid w:val="00DF3A14"/>
    <w:rsid w:val="00DF4904"/>
    <w:rsid w:val="00DF5F39"/>
    <w:rsid w:val="00DF643C"/>
    <w:rsid w:val="00DF6719"/>
    <w:rsid w:val="00DF6E68"/>
    <w:rsid w:val="00DF7016"/>
    <w:rsid w:val="00E0021C"/>
    <w:rsid w:val="00E003E2"/>
    <w:rsid w:val="00E00448"/>
    <w:rsid w:val="00E01030"/>
    <w:rsid w:val="00E012CB"/>
    <w:rsid w:val="00E01356"/>
    <w:rsid w:val="00E013B8"/>
    <w:rsid w:val="00E01703"/>
    <w:rsid w:val="00E01ED7"/>
    <w:rsid w:val="00E02551"/>
    <w:rsid w:val="00E04636"/>
    <w:rsid w:val="00E05B59"/>
    <w:rsid w:val="00E05E71"/>
    <w:rsid w:val="00E065A9"/>
    <w:rsid w:val="00E068CA"/>
    <w:rsid w:val="00E07228"/>
    <w:rsid w:val="00E10BEB"/>
    <w:rsid w:val="00E10DBD"/>
    <w:rsid w:val="00E111F6"/>
    <w:rsid w:val="00E113C8"/>
    <w:rsid w:val="00E114BD"/>
    <w:rsid w:val="00E114F6"/>
    <w:rsid w:val="00E127A0"/>
    <w:rsid w:val="00E1499F"/>
    <w:rsid w:val="00E14B28"/>
    <w:rsid w:val="00E1515B"/>
    <w:rsid w:val="00E15434"/>
    <w:rsid w:val="00E15B7E"/>
    <w:rsid w:val="00E16A1C"/>
    <w:rsid w:val="00E1710E"/>
    <w:rsid w:val="00E20590"/>
    <w:rsid w:val="00E20D7F"/>
    <w:rsid w:val="00E2197B"/>
    <w:rsid w:val="00E21BE5"/>
    <w:rsid w:val="00E22035"/>
    <w:rsid w:val="00E2223C"/>
    <w:rsid w:val="00E22E69"/>
    <w:rsid w:val="00E23664"/>
    <w:rsid w:val="00E23AA8"/>
    <w:rsid w:val="00E240B9"/>
    <w:rsid w:val="00E24E21"/>
    <w:rsid w:val="00E24F4F"/>
    <w:rsid w:val="00E2503B"/>
    <w:rsid w:val="00E254E2"/>
    <w:rsid w:val="00E2579A"/>
    <w:rsid w:val="00E257A5"/>
    <w:rsid w:val="00E25990"/>
    <w:rsid w:val="00E25C61"/>
    <w:rsid w:val="00E25C6C"/>
    <w:rsid w:val="00E261E2"/>
    <w:rsid w:val="00E264E4"/>
    <w:rsid w:val="00E26A25"/>
    <w:rsid w:val="00E26B7A"/>
    <w:rsid w:val="00E27523"/>
    <w:rsid w:val="00E27594"/>
    <w:rsid w:val="00E27D9A"/>
    <w:rsid w:val="00E300E6"/>
    <w:rsid w:val="00E314C1"/>
    <w:rsid w:val="00E31640"/>
    <w:rsid w:val="00E3182A"/>
    <w:rsid w:val="00E31CC1"/>
    <w:rsid w:val="00E31D28"/>
    <w:rsid w:val="00E31ED6"/>
    <w:rsid w:val="00E32979"/>
    <w:rsid w:val="00E330DF"/>
    <w:rsid w:val="00E333BB"/>
    <w:rsid w:val="00E342B4"/>
    <w:rsid w:val="00E34B25"/>
    <w:rsid w:val="00E34B97"/>
    <w:rsid w:val="00E35851"/>
    <w:rsid w:val="00E368B2"/>
    <w:rsid w:val="00E36B23"/>
    <w:rsid w:val="00E37626"/>
    <w:rsid w:val="00E413D7"/>
    <w:rsid w:val="00E426BD"/>
    <w:rsid w:val="00E441F9"/>
    <w:rsid w:val="00E443C4"/>
    <w:rsid w:val="00E443FC"/>
    <w:rsid w:val="00E45E15"/>
    <w:rsid w:val="00E46B02"/>
    <w:rsid w:val="00E479FD"/>
    <w:rsid w:val="00E47F10"/>
    <w:rsid w:val="00E47F86"/>
    <w:rsid w:val="00E503F0"/>
    <w:rsid w:val="00E50922"/>
    <w:rsid w:val="00E52195"/>
    <w:rsid w:val="00E52743"/>
    <w:rsid w:val="00E53921"/>
    <w:rsid w:val="00E53DCE"/>
    <w:rsid w:val="00E54452"/>
    <w:rsid w:val="00E547C3"/>
    <w:rsid w:val="00E55109"/>
    <w:rsid w:val="00E56808"/>
    <w:rsid w:val="00E56FDC"/>
    <w:rsid w:val="00E57BAC"/>
    <w:rsid w:val="00E57EFA"/>
    <w:rsid w:val="00E6016A"/>
    <w:rsid w:val="00E60859"/>
    <w:rsid w:val="00E6182B"/>
    <w:rsid w:val="00E620CC"/>
    <w:rsid w:val="00E62F8D"/>
    <w:rsid w:val="00E63946"/>
    <w:rsid w:val="00E64087"/>
    <w:rsid w:val="00E644FF"/>
    <w:rsid w:val="00E64549"/>
    <w:rsid w:val="00E64790"/>
    <w:rsid w:val="00E64975"/>
    <w:rsid w:val="00E64B57"/>
    <w:rsid w:val="00E6645A"/>
    <w:rsid w:val="00E66975"/>
    <w:rsid w:val="00E67298"/>
    <w:rsid w:val="00E701CC"/>
    <w:rsid w:val="00E701E7"/>
    <w:rsid w:val="00E7119F"/>
    <w:rsid w:val="00E72111"/>
    <w:rsid w:val="00E73463"/>
    <w:rsid w:val="00E73BDB"/>
    <w:rsid w:val="00E73C4B"/>
    <w:rsid w:val="00E74097"/>
    <w:rsid w:val="00E74109"/>
    <w:rsid w:val="00E74992"/>
    <w:rsid w:val="00E76DBA"/>
    <w:rsid w:val="00E76DE1"/>
    <w:rsid w:val="00E77C3E"/>
    <w:rsid w:val="00E77ED7"/>
    <w:rsid w:val="00E80475"/>
    <w:rsid w:val="00E809A7"/>
    <w:rsid w:val="00E81335"/>
    <w:rsid w:val="00E8133E"/>
    <w:rsid w:val="00E819A5"/>
    <w:rsid w:val="00E8205F"/>
    <w:rsid w:val="00E82445"/>
    <w:rsid w:val="00E83C26"/>
    <w:rsid w:val="00E85506"/>
    <w:rsid w:val="00E85A6D"/>
    <w:rsid w:val="00E873F1"/>
    <w:rsid w:val="00E87DAF"/>
    <w:rsid w:val="00E93400"/>
    <w:rsid w:val="00E94495"/>
    <w:rsid w:val="00E945D3"/>
    <w:rsid w:val="00E9482D"/>
    <w:rsid w:val="00E95C47"/>
    <w:rsid w:val="00E96E27"/>
    <w:rsid w:val="00E96FDA"/>
    <w:rsid w:val="00E979CD"/>
    <w:rsid w:val="00EA0DFE"/>
    <w:rsid w:val="00EA105A"/>
    <w:rsid w:val="00EA279A"/>
    <w:rsid w:val="00EA34AA"/>
    <w:rsid w:val="00EA371A"/>
    <w:rsid w:val="00EA3849"/>
    <w:rsid w:val="00EA4251"/>
    <w:rsid w:val="00EA4501"/>
    <w:rsid w:val="00EA4550"/>
    <w:rsid w:val="00EA4E9E"/>
    <w:rsid w:val="00EA4EDA"/>
    <w:rsid w:val="00EA4F37"/>
    <w:rsid w:val="00EA55CA"/>
    <w:rsid w:val="00EA5644"/>
    <w:rsid w:val="00EA65F2"/>
    <w:rsid w:val="00EA6C35"/>
    <w:rsid w:val="00EA6D8D"/>
    <w:rsid w:val="00EA7156"/>
    <w:rsid w:val="00EA7200"/>
    <w:rsid w:val="00EA724E"/>
    <w:rsid w:val="00EA7776"/>
    <w:rsid w:val="00EA78A8"/>
    <w:rsid w:val="00EB0A37"/>
    <w:rsid w:val="00EB0BF7"/>
    <w:rsid w:val="00EB1DF1"/>
    <w:rsid w:val="00EB250E"/>
    <w:rsid w:val="00EB456E"/>
    <w:rsid w:val="00EB5C6C"/>
    <w:rsid w:val="00EB67E5"/>
    <w:rsid w:val="00EB7A87"/>
    <w:rsid w:val="00EB7CD6"/>
    <w:rsid w:val="00EC030D"/>
    <w:rsid w:val="00EC1832"/>
    <w:rsid w:val="00EC1888"/>
    <w:rsid w:val="00EC1D64"/>
    <w:rsid w:val="00EC2C16"/>
    <w:rsid w:val="00EC2FCA"/>
    <w:rsid w:val="00EC3754"/>
    <w:rsid w:val="00EC4364"/>
    <w:rsid w:val="00EC4836"/>
    <w:rsid w:val="00EC5379"/>
    <w:rsid w:val="00EC630D"/>
    <w:rsid w:val="00EC63CE"/>
    <w:rsid w:val="00EC63FD"/>
    <w:rsid w:val="00EC6C3E"/>
    <w:rsid w:val="00EC6F95"/>
    <w:rsid w:val="00EC76B3"/>
    <w:rsid w:val="00EC7E95"/>
    <w:rsid w:val="00ED0E54"/>
    <w:rsid w:val="00ED13C8"/>
    <w:rsid w:val="00ED1A05"/>
    <w:rsid w:val="00ED1D3E"/>
    <w:rsid w:val="00ED235D"/>
    <w:rsid w:val="00ED26F0"/>
    <w:rsid w:val="00ED2C1C"/>
    <w:rsid w:val="00ED2CF2"/>
    <w:rsid w:val="00ED2E98"/>
    <w:rsid w:val="00ED2F19"/>
    <w:rsid w:val="00ED3A52"/>
    <w:rsid w:val="00ED3C50"/>
    <w:rsid w:val="00ED44A6"/>
    <w:rsid w:val="00ED49D6"/>
    <w:rsid w:val="00ED4F09"/>
    <w:rsid w:val="00ED5051"/>
    <w:rsid w:val="00ED55FF"/>
    <w:rsid w:val="00ED59D1"/>
    <w:rsid w:val="00ED61E5"/>
    <w:rsid w:val="00ED63D6"/>
    <w:rsid w:val="00ED63D9"/>
    <w:rsid w:val="00ED6984"/>
    <w:rsid w:val="00EE046C"/>
    <w:rsid w:val="00EE0ECE"/>
    <w:rsid w:val="00EE1105"/>
    <w:rsid w:val="00EE174D"/>
    <w:rsid w:val="00EE2360"/>
    <w:rsid w:val="00EE2670"/>
    <w:rsid w:val="00EE408C"/>
    <w:rsid w:val="00EE4588"/>
    <w:rsid w:val="00EE4B7C"/>
    <w:rsid w:val="00EF0D72"/>
    <w:rsid w:val="00EF11F2"/>
    <w:rsid w:val="00EF2304"/>
    <w:rsid w:val="00EF279E"/>
    <w:rsid w:val="00EF2EAA"/>
    <w:rsid w:val="00EF307A"/>
    <w:rsid w:val="00EF3662"/>
    <w:rsid w:val="00EF3F14"/>
    <w:rsid w:val="00EF4558"/>
    <w:rsid w:val="00EF4880"/>
    <w:rsid w:val="00EF4CB8"/>
    <w:rsid w:val="00EF5654"/>
    <w:rsid w:val="00EF6AAB"/>
    <w:rsid w:val="00EF7C69"/>
    <w:rsid w:val="00F002A0"/>
    <w:rsid w:val="00F0031E"/>
    <w:rsid w:val="00F01F3C"/>
    <w:rsid w:val="00F0226C"/>
    <w:rsid w:val="00F0244E"/>
    <w:rsid w:val="00F032BF"/>
    <w:rsid w:val="00F0372B"/>
    <w:rsid w:val="00F03BF5"/>
    <w:rsid w:val="00F04103"/>
    <w:rsid w:val="00F0425F"/>
    <w:rsid w:val="00F04538"/>
    <w:rsid w:val="00F04892"/>
    <w:rsid w:val="00F0543B"/>
    <w:rsid w:val="00F059F8"/>
    <w:rsid w:val="00F05D44"/>
    <w:rsid w:val="00F0658F"/>
    <w:rsid w:val="00F0681B"/>
    <w:rsid w:val="00F071EF"/>
    <w:rsid w:val="00F1096C"/>
    <w:rsid w:val="00F10DEB"/>
    <w:rsid w:val="00F1147D"/>
    <w:rsid w:val="00F122C2"/>
    <w:rsid w:val="00F12FD3"/>
    <w:rsid w:val="00F14032"/>
    <w:rsid w:val="00F146A2"/>
    <w:rsid w:val="00F155FE"/>
    <w:rsid w:val="00F179DE"/>
    <w:rsid w:val="00F17AF8"/>
    <w:rsid w:val="00F200E2"/>
    <w:rsid w:val="00F209AF"/>
    <w:rsid w:val="00F21234"/>
    <w:rsid w:val="00F2126F"/>
    <w:rsid w:val="00F215B4"/>
    <w:rsid w:val="00F2161B"/>
    <w:rsid w:val="00F24284"/>
    <w:rsid w:val="00F2441D"/>
    <w:rsid w:val="00F24E32"/>
    <w:rsid w:val="00F261E7"/>
    <w:rsid w:val="00F26B9F"/>
    <w:rsid w:val="00F26D0B"/>
    <w:rsid w:val="00F26EC4"/>
    <w:rsid w:val="00F26FB0"/>
    <w:rsid w:val="00F27720"/>
    <w:rsid w:val="00F302A2"/>
    <w:rsid w:val="00F304F9"/>
    <w:rsid w:val="00F30840"/>
    <w:rsid w:val="00F30CBC"/>
    <w:rsid w:val="00F321BB"/>
    <w:rsid w:val="00F32DE5"/>
    <w:rsid w:val="00F33A23"/>
    <w:rsid w:val="00F346F1"/>
    <w:rsid w:val="00F34FBB"/>
    <w:rsid w:val="00F400D5"/>
    <w:rsid w:val="00F40890"/>
    <w:rsid w:val="00F40C79"/>
    <w:rsid w:val="00F40FCF"/>
    <w:rsid w:val="00F41B1F"/>
    <w:rsid w:val="00F422CF"/>
    <w:rsid w:val="00F425C6"/>
    <w:rsid w:val="00F428DC"/>
    <w:rsid w:val="00F42CDD"/>
    <w:rsid w:val="00F4341C"/>
    <w:rsid w:val="00F44789"/>
    <w:rsid w:val="00F44C47"/>
    <w:rsid w:val="00F44C63"/>
    <w:rsid w:val="00F451E9"/>
    <w:rsid w:val="00F46E4F"/>
    <w:rsid w:val="00F47416"/>
    <w:rsid w:val="00F475E8"/>
    <w:rsid w:val="00F47610"/>
    <w:rsid w:val="00F477AC"/>
    <w:rsid w:val="00F47A04"/>
    <w:rsid w:val="00F5018E"/>
    <w:rsid w:val="00F50407"/>
    <w:rsid w:val="00F50B43"/>
    <w:rsid w:val="00F50C41"/>
    <w:rsid w:val="00F511EC"/>
    <w:rsid w:val="00F518FA"/>
    <w:rsid w:val="00F51909"/>
    <w:rsid w:val="00F52481"/>
    <w:rsid w:val="00F524A8"/>
    <w:rsid w:val="00F52FAF"/>
    <w:rsid w:val="00F533E4"/>
    <w:rsid w:val="00F53763"/>
    <w:rsid w:val="00F53CF0"/>
    <w:rsid w:val="00F56518"/>
    <w:rsid w:val="00F56BDD"/>
    <w:rsid w:val="00F57004"/>
    <w:rsid w:val="00F575B1"/>
    <w:rsid w:val="00F57613"/>
    <w:rsid w:val="00F60866"/>
    <w:rsid w:val="00F60D9C"/>
    <w:rsid w:val="00F6148E"/>
    <w:rsid w:val="00F616E2"/>
    <w:rsid w:val="00F61A3B"/>
    <w:rsid w:val="00F61F4D"/>
    <w:rsid w:val="00F62BF5"/>
    <w:rsid w:val="00F64097"/>
    <w:rsid w:val="00F64887"/>
    <w:rsid w:val="00F64AD3"/>
    <w:rsid w:val="00F64E3D"/>
    <w:rsid w:val="00F65D3F"/>
    <w:rsid w:val="00F66500"/>
    <w:rsid w:val="00F66B95"/>
    <w:rsid w:val="00F6704B"/>
    <w:rsid w:val="00F671CF"/>
    <w:rsid w:val="00F6736A"/>
    <w:rsid w:val="00F673A1"/>
    <w:rsid w:val="00F678BE"/>
    <w:rsid w:val="00F709D3"/>
    <w:rsid w:val="00F70D59"/>
    <w:rsid w:val="00F7107E"/>
    <w:rsid w:val="00F716DD"/>
    <w:rsid w:val="00F71CF8"/>
    <w:rsid w:val="00F721CE"/>
    <w:rsid w:val="00F73177"/>
    <w:rsid w:val="00F74265"/>
    <w:rsid w:val="00F74DF6"/>
    <w:rsid w:val="00F7535F"/>
    <w:rsid w:val="00F7548F"/>
    <w:rsid w:val="00F758F6"/>
    <w:rsid w:val="00F75B74"/>
    <w:rsid w:val="00F75FC2"/>
    <w:rsid w:val="00F76A44"/>
    <w:rsid w:val="00F773FE"/>
    <w:rsid w:val="00F7749E"/>
    <w:rsid w:val="00F77803"/>
    <w:rsid w:val="00F77937"/>
    <w:rsid w:val="00F77AF6"/>
    <w:rsid w:val="00F800FD"/>
    <w:rsid w:val="00F80CF6"/>
    <w:rsid w:val="00F813B2"/>
    <w:rsid w:val="00F815FA"/>
    <w:rsid w:val="00F8194D"/>
    <w:rsid w:val="00F819D8"/>
    <w:rsid w:val="00F82240"/>
    <w:rsid w:val="00F824C9"/>
    <w:rsid w:val="00F82A42"/>
    <w:rsid w:val="00F82EB2"/>
    <w:rsid w:val="00F83F81"/>
    <w:rsid w:val="00F84095"/>
    <w:rsid w:val="00F856AF"/>
    <w:rsid w:val="00F85DE4"/>
    <w:rsid w:val="00F85E91"/>
    <w:rsid w:val="00F85EDB"/>
    <w:rsid w:val="00F865E0"/>
    <w:rsid w:val="00F86D18"/>
    <w:rsid w:val="00F86F0E"/>
    <w:rsid w:val="00F9077D"/>
    <w:rsid w:val="00F907E5"/>
    <w:rsid w:val="00F90FE4"/>
    <w:rsid w:val="00F91749"/>
    <w:rsid w:val="00F918C3"/>
    <w:rsid w:val="00F9267A"/>
    <w:rsid w:val="00F9374A"/>
    <w:rsid w:val="00F93F52"/>
    <w:rsid w:val="00F948EA"/>
    <w:rsid w:val="00F94B56"/>
    <w:rsid w:val="00F94C64"/>
    <w:rsid w:val="00F950A1"/>
    <w:rsid w:val="00F954AE"/>
    <w:rsid w:val="00F96CC3"/>
    <w:rsid w:val="00F97698"/>
    <w:rsid w:val="00FA0283"/>
    <w:rsid w:val="00FA0445"/>
    <w:rsid w:val="00FA11CF"/>
    <w:rsid w:val="00FA162C"/>
    <w:rsid w:val="00FA243C"/>
    <w:rsid w:val="00FA2E73"/>
    <w:rsid w:val="00FA3C2C"/>
    <w:rsid w:val="00FA44F9"/>
    <w:rsid w:val="00FA461A"/>
    <w:rsid w:val="00FA49AE"/>
    <w:rsid w:val="00FA5643"/>
    <w:rsid w:val="00FA59A0"/>
    <w:rsid w:val="00FA59D7"/>
    <w:rsid w:val="00FA5D40"/>
    <w:rsid w:val="00FA687F"/>
    <w:rsid w:val="00FA6EEA"/>
    <w:rsid w:val="00FA71DE"/>
    <w:rsid w:val="00FA792F"/>
    <w:rsid w:val="00FB00DB"/>
    <w:rsid w:val="00FB0568"/>
    <w:rsid w:val="00FB07FF"/>
    <w:rsid w:val="00FB1A53"/>
    <w:rsid w:val="00FB3243"/>
    <w:rsid w:val="00FB33A2"/>
    <w:rsid w:val="00FB34B2"/>
    <w:rsid w:val="00FB3948"/>
    <w:rsid w:val="00FB3C6F"/>
    <w:rsid w:val="00FB3E5C"/>
    <w:rsid w:val="00FB45DB"/>
    <w:rsid w:val="00FB4ADC"/>
    <w:rsid w:val="00FB50D8"/>
    <w:rsid w:val="00FB5AAB"/>
    <w:rsid w:val="00FB6586"/>
    <w:rsid w:val="00FB746C"/>
    <w:rsid w:val="00FC0382"/>
    <w:rsid w:val="00FC0C79"/>
    <w:rsid w:val="00FC0F95"/>
    <w:rsid w:val="00FC14A0"/>
    <w:rsid w:val="00FC2DE7"/>
    <w:rsid w:val="00FC351A"/>
    <w:rsid w:val="00FC368B"/>
    <w:rsid w:val="00FC533A"/>
    <w:rsid w:val="00FC6424"/>
    <w:rsid w:val="00FC6CFB"/>
    <w:rsid w:val="00FC6FD7"/>
    <w:rsid w:val="00FC7842"/>
    <w:rsid w:val="00FC7D30"/>
    <w:rsid w:val="00FC7DBD"/>
    <w:rsid w:val="00FD0507"/>
    <w:rsid w:val="00FD14A4"/>
    <w:rsid w:val="00FD1B39"/>
    <w:rsid w:val="00FD2361"/>
    <w:rsid w:val="00FD2705"/>
    <w:rsid w:val="00FD38E3"/>
    <w:rsid w:val="00FD48CD"/>
    <w:rsid w:val="00FD4B2A"/>
    <w:rsid w:val="00FD5A62"/>
    <w:rsid w:val="00FD638B"/>
    <w:rsid w:val="00FD6646"/>
    <w:rsid w:val="00FD671B"/>
    <w:rsid w:val="00FD6B35"/>
    <w:rsid w:val="00FD6DC2"/>
    <w:rsid w:val="00FD7584"/>
    <w:rsid w:val="00FD75FF"/>
    <w:rsid w:val="00FD7601"/>
    <w:rsid w:val="00FD7AE8"/>
    <w:rsid w:val="00FE03D1"/>
    <w:rsid w:val="00FE0690"/>
    <w:rsid w:val="00FE0867"/>
    <w:rsid w:val="00FE087C"/>
    <w:rsid w:val="00FE0C1A"/>
    <w:rsid w:val="00FE12A0"/>
    <w:rsid w:val="00FE161D"/>
    <w:rsid w:val="00FE17A9"/>
    <w:rsid w:val="00FE17DD"/>
    <w:rsid w:val="00FE2B42"/>
    <w:rsid w:val="00FE35CF"/>
    <w:rsid w:val="00FE45A8"/>
    <w:rsid w:val="00FE4CEF"/>
    <w:rsid w:val="00FE4D45"/>
    <w:rsid w:val="00FE52B2"/>
    <w:rsid w:val="00FE59CB"/>
    <w:rsid w:val="00FE6372"/>
    <w:rsid w:val="00FE64A7"/>
    <w:rsid w:val="00FE64C4"/>
    <w:rsid w:val="00FE7222"/>
    <w:rsid w:val="00FE72D2"/>
    <w:rsid w:val="00FE734B"/>
    <w:rsid w:val="00FE7425"/>
    <w:rsid w:val="00FE7433"/>
    <w:rsid w:val="00FE76AC"/>
    <w:rsid w:val="00FF0A0D"/>
    <w:rsid w:val="00FF19BD"/>
    <w:rsid w:val="00FF266C"/>
    <w:rsid w:val="00FF2902"/>
    <w:rsid w:val="00FF2CCE"/>
    <w:rsid w:val="00FF36E8"/>
    <w:rsid w:val="00FF36F5"/>
    <w:rsid w:val="00FF37BE"/>
    <w:rsid w:val="00FF3E8D"/>
    <w:rsid w:val="00FF43E8"/>
    <w:rsid w:val="00FF5478"/>
    <w:rsid w:val="00FF553F"/>
    <w:rsid w:val="00FF663A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D71018"/>
  <w15:docId w15:val="{686205D3-4978-441B-BC79-2FA90344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E8E"/>
  </w:style>
  <w:style w:type="paragraph" w:styleId="Heading1">
    <w:name w:val="heading 1"/>
    <w:basedOn w:val="Normal"/>
    <w:next w:val="Normal"/>
    <w:qFormat/>
    <w:rsid w:val="00C51E8E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C51E8E"/>
    <w:pPr>
      <w:keepNext/>
      <w:outlineLvl w:val="1"/>
    </w:pPr>
    <w:rPr>
      <w:rFonts w:ascii="CG Times (WN)" w:hAnsi="CG Times (WN)"/>
      <w:b/>
      <w:sz w:val="18"/>
    </w:rPr>
  </w:style>
  <w:style w:type="paragraph" w:styleId="Heading5">
    <w:name w:val="heading 5"/>
    <w:basedOn w:val="Normal"/>
    <w:next w:val="Normal"/>
    <w:qFormat/>
    <w:rsid w:val="00C51E8E"/>
    <w:pPr>
      <w:keepNext/>
      <w:ind w:left="720"/>
      <w:outlineLvl w:val="4"/>
    </w:pPr>
    <w:rPr>
      <w:b/>
      <w:i/>
      <w:sz w:val="24"/>
      <w:u w:val="single"/>
    </w:rPr>
  </w:style>
  <w:style w:type="paragraph" w:styleId="Heading6">
    <w:name w:val="heading 6"/>
    <w:basedOn w:val="Normal"/>
    <w:next w:val="Normal"/>
    <w:qFormat/>
    <w:rsid w:val="00C51E8E"/>
    <w:pPr>
      <w:keepNext/>
      <w:ind w:firstLine="720"/>
      <w:outlineLvl w:val="5"/>
    </w:pPr>
    <w:rPr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51E8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C51E8E"/>
    <w:pPr>
      <w:ind w:left="1080" w:hanging="360"/>
    </w:pPr>
  </w:style>
  <w:style w:type="paragraph" w:styleId="BodyText">
    <w:name w:val="Body Text"/>
    <w:basedOn w:val="Normal"/>
    <w:rsid w:val="00C51E8E"/>
    <w:rPr>
      <w:sz w:val="28"/>
    </w:rPr>
  </w:style>
  <w:style w:type="paragraph" w:styleId="BodyTextIndent2">
    <w:name w:val="Body Text Indent 2"/>
    <w:basedOn w:val="Normal"/>
    <w:rsid w:val="00C51E8E"/>
    <w:pPr>
      <w:spacing w:after="120" w:line="480" w:lineRule="auto"/>
      <w:ind w:left="360"/>
    </w:pPr>
  </w:style>
  <w:style w:type="paragraph" w:customStyle="1" w:styleId="Body-Info">
    <w:name w:val="Body - Info"/>
    <w:basedOn w:val="Normal"/>
    <w:rsid w:val="00C51E8E"/>
    <w:pPr>
      <w:spacing w:after="240"/>
      <w:ind w:left="1440"/>
      <w:jc w:val="both"/>
    </w:pPr>
    <w:rPr>
      <w:rFonts w:ascii="Palatino" w:hAnsi="Palatino"/>
      <w:sz w:val="22"/>
    </w:rPr>
  </w:style>
  <w:style w:type="paragraph" w:styleId="Header">
    <w:name w:val="header"/>
    <w:basedOn w:val="Normal"/>
    <w:rsid w:val="00C51E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1E8E"/>
  </w:style>
  <w:style w:type="character" w:styleId="Hyperlink">
    <w:name w:val="Hyperlink"/>
    <w:basedOn w:val="DefaultParagraphFont"/>
    <w:rsid w:val="00C51E8E"/>
    <w:rPr>
      <w:color w:val="0000FF"/>
      <w:u w:val="single"/>
    </w:rPr>
  </w:style>
  <w:style w:type="paragraph" w:styleId="CommentText">
    <w:name w:val="annotation text"/>
    <w:basedOn w:val="Normal"/>
    <w:semiHidden/>
    <w:rsid w:val="00C51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ps.milwaukee.k12.wi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Apparel%20Purchasing\Apparel%20Affidavit%205-5-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Apparel Affidavit 5-5-10</Template>
  <TotalTime>2</TotalTime>
  <Pages>1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MPS Affidavit of Compliance</vt:lpstr>
    </vt:vector>
  </TitlesOfParts>
  <Company>MPS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 Affidavit of Compliance</dc:title>
  <dc:subject>Affidavit for Procurement of Apparel from Responsible Manufacturers</dc:subject>
  <dc:creator>Zandron, Patricia C</dc:creator>
  <cp:keywords>Affidavit for Procurement of Apparel from Responsible Manufacturers</cp:keywords>
  <cp:lastModifiedBy>Zandron, Patricia C</cp:lastModifiedBy>
  <cp:revision>4</cp:revision>
  <cp:lastPrinted>2013-06-10T19:54:00Z</cp:lastPrinted>
  <dcterms:created xsi:type="dcterms:W3CDTF">2018-04-05T15:16:00Z</dcterms:created>
  <dcterms:modified xsi:type="dcterms:W3CDTF">2018-04-05T15:17:00Z</dcterms:modified>
  <cp:category>Affidavit for Procurement of Apparel from Responsible Manufacturers</cp:category>
</cp:coreProperties>
</file>