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3E77F5DB" w:rsidR="00604FBD" w:rsidRPr="004A46F2" w:rsidRDefault="00C82198">
      <w:pPr>
        <w:pStyle w:val="Title"/>
      </w:pPr>
      <w:r>
        <w:t>December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7EFE83FF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5E47CB">
        <w:rPr>
          <w:rFonts w:asciiTheme="majorHAnsi" w:hAnsiTheme="majorHAnsi"/>
        </w:rPr>
        <w:t>December 15</w:t>
      </w:r>
      <w:r w:rsidR="003A3A4C">
        <w:rPr>
          <w:rFonts w:asciiTheme="majorHAnsi" w:hAnsiTheme="majorHAnsi"/>
        </w:rPr>
        <w:t>, 2025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11630613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ListTable6Colorful"/>
        <w:tblpPr w:leftFromText="180" w:rightFromText="180" w:vertAnchor="text" w:tblpY="1"/>
        <w:tblOverlap w:val="never"/>
        <w:tblW w:w="5132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0"/>
        <w:gridCol w:w="7523"/>
        <w:gridCol w:w="1992"/>
      </w:tblGrid>
      <w:tr w:rsidR="00604FBD" w14:paraId="3CD1EF08" w14:textId="77777777" w:rsidTr="005E47CB">
        <w:trPr>
          <w:trHeight w:val="354"/>
          <w:tblHeader/>
        </w:trPr>
        <w:tc>
          <w:tcPr>
            <w:tcW w:w="1569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 w:rsidP="009E7F87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16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9E7F87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990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 w:rsidP="009E7F87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:rsidRPr="004A46F2" w14:paraId="3CD1EF0C" w14:textId="77777777" w:rsidTr="005E47CB">
        <w:trPr>
          <w:trHeight w:val="369"/>
        </w:trPr>
        <w:tc>
          <w:tcPr>
            <w:tcW w:w="1569" w:type="dxa"/>
          </w:tcPr>
          <w:p w14:paraId="3CD1EF09" w14:textId="47D1BB21" w:rsidR="00604FBD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45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3CD1EF0A" w14:textId="148071C0" w:rsidR="0056207B" w:rsidRPr="004A46F2" w:rsidRDefault="00873F41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  <w:tc>
          <w:tcPr>
            <w:tcW w:w="1990" w:type="dxa"/>
          </w:tcPr>
          <w:p w14:paraId="3CD1EF0B" w14:textId="2DC257C4" w:rsidR="00604FBD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10" w14:textId="77777777" w:rsidTr="005E47CB">
        <w:trPr>
          <w:trHeight w:val="1258"/>
        </w:trPr>
        <w:tc>
          <w:tcPr>
            <w:tcW w:w="1569" w:type="dxa"/>
          </w:tcPr>
          <w:p w14:paraId="69141CB5" w14:textId="77777777" w:rsidR="00EC7169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46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559BE2D2" w14:textId="77777777" w:rsidR="007B7FDF" w:rsidRDefault="007B7FD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D" w14:textId="38745FBA" w:rsidR="007530C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7:47am</w:t>
            </w:r>
          </w:p>
        </w:tc>
        <w:tc>
          <w:tcPr>
            <w:tcW w:w="7516" w:type="dxa"/>
          </w:tcPr>
          <w:p w14:paraId="45C8590E" w14:textId="77777777" w:rsidR="0056207B" w:rsidRDefault="0060587F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  <w:r w:rsidR="7C360B62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0BF17F66" w14:textId="77777777" w:rsidR="00741DEA" w:rsidRDefault="00741DEA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E" w14:textId="5619B2C5" w:rsidR="00741DEA" w:rsidRPr="004A46F2" w:rsidRDefault="00741DEA" w:rsidP="002A541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661F82">
              <w:rPr>
                <w:rFonts w:asciiTheme="majorHAnsi" w:hAnsiTheme="majorHAnsi"/>
                <w:sz w:val="24"/>
                <w:szCs w:val="24"/>
              </w:rPr>
              <w:t>November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Minutes</w:t>
            </w:r>
          </w:p>
        </w:tc>
        <w:tc>
          <w:tcPr>
            <w:tcW w:w="1990" w:type="dxa"/>
          </w:tcPr>
          <w:p w14:paraId="010E96D3" w14:textId="77777777" w:rsidR="00EC7169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  <w:p w14:paraId="36F53607" w14:textId="77777777" w:rsidR="009C520E" w:rsidRDefault="009C520E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F" w14:textId="2ACA4754" w:rsidR="00741DE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20" w14:textId="77777777" w:rsidTr="005E47CB">
        <w:trPr>
          <w:trHeight w:val="2343"/>
        </w:trPr>
        <w:tc>
          <w:tcPr>
            <w:tcW w:w="1569" w:type="dxa"/>
          </w:tcPr>
          <w:p w14:paraId="458E1BCF" w14:textId="22B7FE5A" w:rsidR="00324A6F" w:rsidRPr="004A46F2" w:rsidRDefault="00C441AA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</w:t>
            </w:r>
            <w:r w:rsidR="003C7A11">
              <w:rPr>
                <w:rFonts w:asciiTheme="majorHAnsi" w:hAnsiTheme="majorHAnsi"/>
                <w:sz w:val="24"/>
                <w:szCs w:val="24"/>
              </w:rPr>
              <w:t>:</w:t>
            </w:r>
            <w:r>
              <w:rPr>
                <w:rFonts w:asciiTheme="majorHAnsi" w:hAnsiTheme="majorHAnsi"/>
                <w:sz w:val="24"/>
                <w:szCs w:val="24"/>
              </w:rPr>
              <w:t>50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32117D9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F42C857" w14:textId="5D87831C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10</w:t>
            </w:r>
            <w:r w:rsidR="003B2C8F">
              <w:rPr>
                <w:rFonts w:asciiTheme="majorHAnsi" w:hAnsiTheme="majorHAnsi"/>
                <w:sz w:val="24"/>
                <w:szCs w:val="24"/>
              </w:rPr>
              <w:t xml:space="preserve">am </w:t>
            </w:r>
          </w:p>
          <w:p w14:paraId="1F766AE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D" w14:textId="32318419" w:rsidR="00324A6F" w:rsidRPr="004A46F2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8:1</w:t>
            </w:r>
            <w:r w:rsidR="003C7A11">
              <w:rPr>
                <w:rFonts w:asciiTheme="majorHAnsi" w:hAnsiTheme="majorHAnsi"/>
                <w:sz w:val="24"/>
                <w:szCs w:val="24"/>
              </w:rPr>
              <w:t>5</w:t>
            </w:r>
            <w:r w:rsidR="00FB5ACF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5F17813E" w14:textId="130C568B" w:rsidR="004A46F2" w:rsidRDefault="00701F66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  <w:r w:rsidR="00B35F9D"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 w:rsidR="00055BCD">
              <w:rPr>
                <w:rFonts w:asciiTheme="majorHAnsi" w:hAnsiTheme="majorHAnsi"/>
                <w:sz w:val="24"/>
                <w:szCs w:val="24"/>
              </w:rPr>
              <w:t>S</w:t>
            </w:r>
            <w:r w:rsidR="00755396">
              <w:rPr>
                <w:rFonts w:asciiTheme="majorHAnsi" w:hAnsiTheme="majorHAnsi"/>
                <w:sz w:val="24"/>
                <w:szCs w:val="24"/>
              </w:rPr>
              <w:t xml:space="preserve">trategic Plan </w:t>
            </w:r>
          </w:p>
          <w:p w14:paraId="6E17CCED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21DA207" w14:textId="77777777" w:rsidR="00A01F08" w:rsidRDefault="00A01F08" w:rsidP="00A01F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Discussion Item: Charter Proposals </w:t>
            </w:r>
          </w:p>
          <w:p w14:paraId="212512A3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E" w14:textId="2177F86A" w:rsidR="00A01F08" w:rsidRPr="00755396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8455BE">
              <w:rPr>
                <w:rFonts w:asciiTheme="majorHAnsi" w:hAnsiTheme="majorHAnsi"/>
                <w:sz w:val="24"/>
                <w:szCs w:val="24"/>
              </w:rPr>
              <w:t>C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harter Dollar Proposals </w:t>
            </w:r>
          </w:p>
        </w:tc>
        <w:tc>
          <w:tcPr>
            <w:tcW w:w="1990" w:type="dxa"/>
          </w:tcPr>
          <w:p w14:paraId="3592DC8D" w14:textId="1429BE76" w:rsidR="00B22ECB" w:rsidRPr="004A46F2" w:rsidRDefault="00055BCD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0063E642" w14:textId="77777777" w:rsidR="008D6FD3" w:rsidRDefault="008D6FD3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584CA1D" w14:textId="1D0FACBB" w:rsidR="008D6FD3" w:rsidRDefault="008C0A02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67F3BD5B" w14:textId="77777777" w:rsidR="00FB5ACF" w:rsidRDefault="00FB5AC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F" w14:textId="527A289A" w:rsidR="00A01F08" w:rsidRPr="004A46F2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Cornwall </w:t>
            </w:r>
          </w:p>
        </w:tc>
      </w:tr>
      <w:tr w:rsidR="003F2432" w:rsidRPr="004A46F2" w14:paraId="3CD1EF33" w14:textId="77777777" w:rsidTr="005E47CB">
        <w:trPr>
          <w:trHeight w:val="369"/>
        </w:trPr>
        <w:tc>
          <w:tcPr>
            <w:tcW w:w="1569" w:type="dxa"/>
          </w:tcPr>
          <w:p w14:paraId="3CD1EF30" w14:textId="6AC5E6A9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20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3CD1EF31" w14:textId="13F95EFF" w:rsidR="003F2432" w:rsidRPr="006868FF" w:rsidRDefault="00F34A1B" w:rsidP="006868F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Principals Update </w:t>
            </w:r>
          </w:p>
        </w:tc>
        <w:tc>
          <w:tcPr>
            <w:tcW w:w="1990" w:type="dxa"/>
          </w:tcPr>
          <w:p w14:paraId="3CD1EF32" w14:textId="23046B59" w:rsidR="003F2432" w:rsidRPr="004A46F2" w:rsidRDefault="00F34A1B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 Martin</w:t>
            </w:r>
          </w:p>
        </w:tc>
      </w:tr>
      <w:tr w:rsidR="003F2432" w:rsidRPr="004A46F2" w14:paraId="3CD1EF37" w14:textId="77777777" w:rsidTr="005E47CB">
        <w:trPr>
          <w:trHeight w:val="50"/>
        </w:trPr>
        <w:tc>
          <w:tcPr>
            <w:tcW w:w="1569" w:type="dxa"/>
          </w:tcPr>
          <w:p w14:paraId="3539A95D" w14:textId="0F4941CA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30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0D133A93" w14:textId="1178DA0F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4" w14:textId="5132E61D" w:rsidR="00DD46F7" w:rsidRPr="004A46F2" w:rsidRDefault="08ECCAA2" w:rsidP="00BE6D18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3C7A11">
              <w:rPr>
                <w:rFonts w:asciiTheme="majorHAnsi" w:hAnsiTheme="majorHAnsi"/>
                <w:sz w:val="24"/>
                <w:szCs w:val="24"/>
              </w:rPr>
              <w:t>35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6" w:type="dxa"/>
          </w:tcPr>
          <w:p w14:paraId="2B752882" w14:textId="77777777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Discussion Item: Draft Next Meeting Agenda</w:t>
            </w:r>
          </w:p>
          <w:p w14:paraId="418371B4" w14:textId="77777777" w:rsidR="00BE6D18" w:rsidRDefault="00BE6D1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5" w14:textId="65DDF7D9" w:rsidR="00BC4C3C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Meeting Adjournment</w:t>
            </w:r>
          </w:p>
        </w:tc>
        <w:tc>
          <w:tcPr>
            <w:tcW w:w="1990" w:type="dxa"/>
          </w:tcPr>
          <w:p w14:paraId="76FCCF40" w14:textId="0CF3EDD9" w:rsidR="003F2432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286893C9" w14:textId="77777777" w:rsidR="009E7F87" w:rsidRPr="004A46F2" w:rsidRDefault="009E7F8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6" w14:textId="449FE792" w:rsidR="00DD46F7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58F7" w14:textId="77777777" w:rsidR="00673EB2" w:rsidRDefault="00673EB2">
      <w:r>
        <w:separator/>
      </w:r>
    </w:p>
  </w:endnote>
  <w:endnote w:type="continuationSeparator" w:id="0">
    <w:p w14:paraId="4C169755" w14:textId="77777777" w:rsidR="00673EB2" w:rsidRDefault="0067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4F218" w14:textId="77777777" w:rsidR="00673EB2" w:rsidRDefault="00673EB2">
      <w:r>
        <w:separator/>
      </w:r>
    </w:p>
  </w:footnote>
  <w:footnote w:type="continuationSeparator" w:id="0">
    <w:p w14:paraId="4C8A4B10" w14:textId="77777777" w:rsidR="00673EB2" w:rsidRDefault="00673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5"/>
  </w:num>
  <w:num w:numId="2" w16cid:durableId="1328945913">
    <w:abstractNumId w:val="24"/>
  </w:num>
  <w:num w:numId="3" w16cid:durableId="141851797">
    <w:abstractNumId w:val="15"/>
  </w:num>
  <w:num w:numId="4" w16cid:durableId="128138123">
    <w:abstractNumId w:val="27"/>
  </w:num>
  <w:num w:numId="5" w16cid:durableId="1017386097">
    <w:abstractNumId w:val="23"/>
  </w:num>
  <w:num w:numId="6" w16cid:durableId="1812290195">
    <w:abstractNumId w:val="16"/>
  </w:num>
  <w:num w:numId="7" w16cid:durableId="1245186346">
    <w:abstractNumId w:val="17"/>
  </w:num>
  <w:num w:numId="8" w16cid:durableId="508301432">
    <w:abstractNumId w:val="20"/>
  </w:num>
  <w:num w:numId="9" w16cid:durableId="173887232">
    <w:abstractNumId w:val="18"/>
  </w:num>
  <w:num w:numId="10" w16cid:durableId="1113404918">
    <w:abstractNumId w:val="22"/>
  </w:num>
  <w:num w:numId="11" w16cid:durableId="1800879380">
    <w:abstractNumId w:val="21"/>
  </w:num>
  <w:num w:numId="12" w16cid:durableId="1314917144">
    <w:abstractNumId w:val="19"/>
  </w:num>
  <w:num w:numId="13" w16cid:durableId="446000177">
    <w:abstractNumId w:val="26"/>
  </w:num>
  <w:num w:numId="14" w16cid:durableId="1517966665">
    <w:abstractNumId w:val="13"/>
  </w:num>
  <w:num w:numId="15" w16cid:durableId="534586783">
    <w:abstractNumId w:val="10"/>
  </w:num>
  <w:num w:numId="16" w16cid:durableId="1545092555">
    <w:abstractNumId w:val="14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8"/>
  </w:num>
  <w:num w:numId="29" w16cid:durableId="130377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50C9"/>
    <w:rsid w:val="00020B0A"/>
    <w:rsid w:val="00053122"/>
    <w:rsid w:val="00055BCD"/>
    <w:rsid w:val="00057072"/>
    <w:rsid w:val="000679F2"/>
    <w:rsid w:val="00077644"/>
    <w:rsid w:val="0008586D"/>
    <w:rsid w:val="00091924"/>
    <w:rsid w:val="00092DCA"/>
    <w:rsid w:val="00096753"/>
    <w:rsid w:val="000A180F"/>
    <w:rsid w:val="000B3751"/>
    <w:rsid w:val="000B3CB8"/>
    <w:rsid w:val="000B6065"/>
    <w:rsid w:val="000C4AFA"/>
    <w:rsid w:val="000E01CD"/>
    <w:rsid w:val="000E7A35"/>
    <w:rsid w:val="00102E15"/>
    <w:rsid w:val="00141B2B"/>
    <w:rsid w:val="0015208A"/>
    <w:rsid w:val="001632EE"/>
    <w:rsid w:val="00164F9A"/>
    <w:rsid w:val="001A041B"/>
    <w:rsid w:val="001A0B65"/>
    <w:rsid w:val="001A1577"/>
    <w:rsid w:val="001A5E90"/>
    <w:rsid w:val="001B4D7F"/>
    <w:rsid w:val="001C1019"/>
    <w:rsid w:val="001C478F"/>
    <w:rsid w:val="001C6304"/>
    <w:rsid w:val="001D0897"/>
    <w:rsid w:val="001D2A94"/>
    <w:rsid w:val="001D5040"/>
    <w:rsid w:val="001E74E8"/>
    <w:rsid w:val="001F21B5"/>
    <w:rsid w:val="001F2A39"/>
    <w:rsid w:val="001F32A9"/>
    <w:rsid w:val="001F615D"/>
    <w:rsid w:val="00203FC9"/>
    <w:rsid w:val="00207BCB"/>
    <w:rsid w:val="002111DD"/>
    <w:rsid w:val="00215232"/>
    <w:rsid w:val="00217FA0"/>
    <w:rsid w:val="002202D7"/>
    <w:rsid w:val="00234D4E"/>
    <w:rsid w:val="002358C7"/>
    <w:rsid w:val="0024050A"/>
    <w:rsid w:val="00251210"/>
    <w:rsid w:val="0025374C"/>
    <w:rsid w:val="00267B5F"/>
    <w:rsid w:val="00275FC3"/>
    <w:rsid w:val="00293D81"/>
    <w:rsid w:val="00294963"/>
    <w:rsid w:val="00295601"/>
    <w:rsid w:val="002A541E"/>
    <w:rsid w:val="002A7092"/>
    <w:rsid w:val="002B6987"/>
    <w:rsid w:val="002D0A5E"/>
    <w:rsid w:val="002D3A60"/>
    <w:rsid w:val="002D6ECC"/>
    <w:rsid w:val="002F135E"/>
    <w:rsid w:val="003105EB"/>
    <w:rsid w:val="00310D52"/>
    <w:rsid w:val="00322AA9"/>
    <w:rsid w:val="00324A6F"/>
    <w:rsid w:val="00341455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2432"/>
    <w:rsid w:val="00402313"/>
    <w:rsid w:val="004027D0"/>
    <w:rsid w:val="00406AC2"/>
    <w:rsid w:val="0041239B"/>
    <w:rsid w:val="00422E31"/>
    <w:rsid w:val="0042555F"/>
    <w:rsid w:val="00434D2B"/>
    <w:rsid w:val="0046546D"/>
    <w:rsid w:val="00465C02"/>
    <w:rsid w:val="0048612F"/>
    <w:rsid w:val="0049237B"/>
    <w:rsid w:val="004A46F2"/>
    <w:rsid w:val="004C6F94"/>
    <w:rsid w:val="004D38FF"/>
    <w:rsid w:val="004D3C18"/>
    <w:rsid w:val="004E0994"/>
    <w:rsid w:val="004E6392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748F8"/>
    <w:rsid w:val="0059165E"/>
    <w:rsid w:val="005951FE"/>
    <w:rsid w:val="00595F10"/>
    <w:rsid w:val="005B624C"/>
    <w:rsid w:val="005B76B5"/>
    <w:rsid w:val="005C75C2"/>
    <w:rsid w:val="005D1B74"/>
    <w:rsid w:val="005E18B7"/>
    <w:rsid w:val="005E47CB"/>
    <w:rsid w:val="00604FBD"/>
    <w:rsid w:val="0060587F"/>
    <w:rsid w:val="006065FF"/>
    <w:rsid w:val="00612F8E"/>
    <w:rsid w:val="00625085"/>
    <w:rsid w:val="00643F92"/>
    <w:rsid w:val="00646228"/>
    <w:rsid w:val="006515AF"/>
    <w:rsid w:val="00651C4A"/>
    <w:rsid w:val="006562B1"/>
    <w:rsid w:val="00661F82"/>
    <w:rsid w:val="0067178F"/>
    <w:rsid w:val="00673EB2"/>
    <w:rsid w:val="00676A8C"/>
    <w:rsid w:val="006800B1"/>
    <w:rsid w:val="006868FF"/>
    <w:rsid w:val="006948B3"/>
    <w:rsid w:val="006966DD"/>
    <w:rsid w:val="006B2068"/>
    <w:rsid w:val="006B7020"/>
    <w:rsid w:val="006C2115"/>
    <w:rsid w:val="006C5AE0"/>
    <w:rsid w:val="006E6FC4"/>
    <w:rsid w:val="006F32B6"/>
    <w:rsid w:val="00701F66"/>
    <w:rsid w:val="007279C1"/>
    <w:rsid w:val="0074084E"/>
    <w:rsid w:val="00741DEA"/>
    <w:rsid w:val="00747D97"/>
    <w:rsid w:val="00750437"/>
    <w:rsid w:val="007530CA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41E1"/>
    <w:rsid w:val="007D57CE"/>
    <w:rsid w:val="00802038"/>
    <w:rsid w:val="00820C16"/>
    <w:rsid w:val="00824BD7"/>
    <w:rsid w:val="008353E2"/>
    <w:rsid w:val="0084178C"/>
    <w:rsid w:val="00841BE8"/>
    <w:rsid w:val="008455BE"/>
    <w:rsid w:val="00861986"/>
    <w:rsid w:val="00865090"/>
    <w:rsid w:val="00873F41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900D4E"/>
    <w:rsid w:val="0091067B"/>
    <w:rsid w:val="00920FFE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B37B8"/>
    <w:rsid w:val="009C4FB6"/>
    <w:rsid w:val="009C520E"/>
    <w:rsid w:val="009D43FB"/>
    <w:rsid w:val="009E30E5"/>
    <w:rsid w:val="009E362E"/>
    <w:rsid w:val="009E7F87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66ED"/>
    <w:rsid w:val="00A667BA"/>
    <w:rsid w:val="00A673B9"/>
    <w:rsid w:val="00A700B1"/>
    <w:rsid w:val="00A706CC"/>
    <w:rsid w:val="00A77BAC"/>
    <w:rsid w:val="00A945B1"/>
    <w:rsid w:val="00AA1798"/>
    <w:rsid w:val="00AB0DE4"/>
    <w:rsid w:val="00AD3A60"/>
    <w:rsid w:val="00AE4B7F"/>
    <w:rsid w:val="00AF550E"/>
    <w:rsid w:val="00B1761E"/>
    <w:rsid w:val="00B2036D"/>
    <w:rsid w:val="00B22ECB"/>
    <w:rsid w:val="00B32E0E"/>
    <w:rsid w:val="00B35F9D"/>
    <w:rsid w:val="00B455A6"/>
    <w:rsid w:val="00B613E0"/>
    <w:rsid w:val="00B63810"/>
    <w:rsid w:val="00B77757"/>
    <w:rsid w:val="00B835B9"/>
    <w:rsid w:val="00B83A8A"/>
    <w:rsid w:val="00B84222"/>
    <w:rsid w:val="00B95DB4"/>
    <w:rsid w:val="00BA2DC5"/>
    <w:rsid w:val="00BB0A66"/>
    <w:rsid w:val="00BC066E"/>
    <w:rsid w:val="00BC4C3C"/>
    <w:rsid w:val="00BD2FFC"/>
    <w:rsid w:val="00BE64A2"/>
    <w:rsid w:val="00BE6D18"/>
    <w:rsid w:val="00BE6E91"/>
    <w:rsid w:val="00BF5611"/>
    <w:rsid w:val="00C10233"/>
    <w:rsid w:val="00C1689B"/>
    <w:rsid w:val="00C2172A"/>
    <w:rsid w:val="00C229F0"/>
    <w:rsid w:val="00C249C6"/>
    <w:rsid w:val="00C33CEC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2198"/>
    <w:rsid w:val="00C86790"/>
    <w:rsid w:val="00CA1942"/>
    <w:rsid w:val="00CC1FB0"/>
    <w:rsid w:val="00CC5E63"/>
    <w:rsid w:val="00CD3008"/>
    <w:rsid w:val="00CD3E3E"/>
    <w:rsid w:val="00D0630C"/>
    <w:rsid w:val="00D130E6"/>
    <w:rsid w:val="00D21397"/>
    <w:rsid w:val="00D2367A"/>
    <w:rsid w:val="00D269E7"/>
    <w:rsid w:val="00D304D6"/>
    <w:rsid w:val="00D34FA2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96A7D"/>
    <w:rsid w:val="00EA4168"/>
    <w:rsid w:val="00EC7169"/>
    <w:rsid w:val="00ED41E9"/>
    <w:rsid w:val="00ED6850"/>
    <w:rsid w:val="00ED7FBA"/>
    <w:rsid w:val="00EE2C28"/>
    <w:rsid w:val="00EF3106"/>
    <w:rsid w:val="00F04395"/>
    <w:rsid w:val="00F06495"/>
    <w:rsid w:val="00F13B5E"/>
    <w:rsid w:val="00F34A1B"/>
    <w:rsid w:val="00F4567D"/>
    <w:rsid w:val="00F64388"/>
    <w:rsid w:val="00F709F9"/>
    <w:rsid w:val="00F720D6"/>
    <w:rsid w:val="00F741FF"/>
    <w:rsid w:val="00F87A05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0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096753"/>
    <w:rsid w:val="000D7F21"/>
    <w:rsid w:val="00150B58"/>
    <w:rsid w:val="001622F2"/>
    <w:rsid w:val="001A5E90"/>
    <w:rsid w:val="001F615D"/>
    <w:rsid w:val="0020021E"/>
    <w:rsid w:val="00275FC3"/>
    <w:rsid w:val="003D4165"/>
    <w:rsid w:val="00406AC2"/>
    <w:rsid w:val="004628A9"/>
    <w:rsid w:val="004C079E"/>
    <w:rsid w:val="004D3C18"/>
    <w:rsid w:val="004F1A48"/>
    <w:rsid w:val="00513C60"/>
    <w:rsid w:val="00553400"/>
    <w:rsid w:val="0059165E"/>
    <w:rsid w:val="00766294"/>
    <w:rsid w:val="007D41E1"/>
    <w:rsid w:val="00806F62"/>
    <w:rsid w:val="008E67F0"/>
    <w:rsid w:val="009E362E"/>
    <w:rsid w:val="00A259C9"/>
    <w:rsid w:val="00A36974"/>
    <w:rsid w:val="00A77BAC"/>
    <w:rsid w:val="00B1761E"/>
    <w:rsid w:val="00B75DCB"/>
    <w:rsid w:val="00BA0ECB"/>
    <w:rsid w:val="00BC2FA0"/>
    <w:rsid w:val="00BE64A2"/>
    <w:rsid w:val="00CA6A4E"/>
    <w:rsid w:val="00CC1FB0"/>
    <w:rsid w:val="00D0630C"/>
    <w:rsid w:val="00D53B77"/>
    <w:rsid w:val="00DC3CC7"/>
    <w:rsid w:val="00DC5312"/>
    <w:rsid w:val="00DE67CF"/>
    <w:rsid w:val="00DF0DBF"/>
    <w:rsid w:val="00E30819"/>
    <w:rsid w:val="00F451BE"/>
    <w:rsid w:val="00F709F9"/>
    <w:rsid w:val="00F7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75</TotalTime>
  <Pages>1</Pages>
  <Words>148</Words>
  <Characters>875</Characters>
  <Application>Microsoft Office Word</Application>
  <DocSecurity>0</DocSecurity>
  <Lines>62</Lines>
  <Paragraphs>46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77</cp:revision>
  <cp:lastPrinted>2023-08-08T19:43:00Z</cp:lastPrinted>
  <dcterms:created xsi:type="dcterms:W3CDTF">2025-07-17T12:08:00Z</dcterms:created>
  <dcterms:modified xsi:type="dcterms:W3CDTF">2025-11-10T14:20:00Z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