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E880D" w14:textId="77777777" w:rsidR="00C662A0" w:rsidRPr="008D6570" w:rsidRDefault="00C662A0" w:rsidP="00EC633C">
      <w:pPr>
        <w:spacing w:after="0" w:line="240" w:lineRule="auto"/>
        <w:jc w:val="center"/>
        <w:rPr>
          <w:rFonts w:ascii="Engravers MT" w:hAnsi="Engravers MT"/>
          <w:b/>
          <w:sz w:val="56"/>
          <w:szCs w:val="24"/>
        </w:rPr>
      </w:pPr>
      <w:smartTag w:uri="urn:schemas-microsoft-com:office:smarttags" w:element="PlaceName">
        <w:smartTag w:uri="urn:schemas-microsoft-com:office:smarttags" w:element="place">
          <w:r w:rsidRPr="008D6570">
            <w:rPr>
              <w:rFonts w:ascii="Engravers MT" w:hAnsi="Engravers MT"/>
              <w:b/>
              <w:sz w:val="56"/>
              <w:szCs w:val="24"/>
            </w:rPr>
            <w:t>Madras</w:t>
          </w:r>
        </w:smartTag>
        <w:r w:rsidRPr="008D6570">
          <w:rPr>
            <w:rFonts w:ascii="Engravers MT" w:hAnsi="Engravers MT"/>
            <w:b/>
            <w:sz w:val="56"/>
            <w:szCs w:val="24"/>
          </w:rPr>
          <w:t xml:space="preserve"> </w:t>
        </w:r>
        <w:smartTag w:uri="urn:schemas-microsoft-com:office:smarttags" w:element="PlaceType">
          <w:r w:rsidRPr="008D6570">
            <w:rPr>
              <w:rFonts w:ascii="Engravers MT" w:hAnsi="Engravers MT"/>
              <w:b/>
              <w:sz w:val="56"/>
              <w:szCs w:val="24"/>
            </w:rPr>
            <w:t>High School</w:t>
          </w:r>
        </w:smartTag>
      </w:smartTag>
    </w:p>
    <w:p w14:paraId="66C62C99" w14:textId="77777777" w:rsidR="00C662A0" w:rsidRPr="0083524A" w:rsidRDefault="00C662A0" w:rsidP="0083524A">
      <w:pPr>
        <w:spacing w:after="0" w:line="240" w:lineRule="auto"/>
        <w:jc w:val="center"/>
        <w:rPr>
          <w:rFonts w:ascii="Engravers MT" w:hAnsi="Engravers MT"/>
          <w:sz w:val="24"/>
          <w:szCs w:val="24"/>
        </w:rPr>
      </w:pPr>
      <w:r>
        <w:rPr>
          <w:rFonts w:ascii="Engravers MT" w:hAnsi="Engravers MT"/>
          <w:sz w:val="24"/>
          <w:szCs w:val="24"/>
        </w:rPr>
        <w:t xml:space="preserve">Home of the </w:t>
      </w:r>
      <w:r w:rsidRPr="0083524A">
        <w:rPr>
          <w:rFonts w:ascii="Engravers MT" w:hAnsi="Engravers MT"/>
          <w:sz w:val="24"/>
          <w:szCs w:val="24"/>
        </w:rPr>
        <w:t>White Buffalos</w:t>
      </w:r>
    </w:p>
    <w:p w14:paraId="5BA9DFBE" w14:textId="77777777" w:rsidR="00C662A0" w:rsidRDefault="00D47304" w:rsidP="00C102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3CE0C93" wp14:editId="62C52D94">
            <wp:simplePos x="0" y="0"/>
            <wp:positionH relativeFrom="margin">
              <wp:align>center</wp:align>
            </wp:positionH>
            <wp:positionV relativeFrom="margin">
              <wp:posOffset>628015</wp:posOffset>
            </wp:positionV>
            <wp:extent cx="1470660" cy="1063625"/>
            <wp:effectExtent l="0" t="0" r="0" b="3175"/>
            <wp:wrapTight wrapText="bothSides">
              <wp:wrapPolygon edited="0">
                <wp:start x="10632" y="0"/>
                <wp:lineTo x="6995" y="1934"/>
                <wp:lineTo x="1959" y="5416"/>
                <wp:lineTo x="560" y="12380"/>
                <wp:lineTo x="0" y="19730"/>
                <wp:lineTo x="0" y="20891"/>
                <wp:lineTo x="4477" y="21278"/>
                <wp:lineTo x="14269" y="21278"/>
                <wp:lineTo x="14549" y="21278"/>
                <wp:lineTo x="17347" y="18956"/>
                <wp:lineTo x="18466" y="18570"/>
                <wp:lineTo x="20425" y="14314"/>
                <wp:lineTo x="20145" y="12380"/>
                <wp:lineTo x="21264" y="9285"/>
                <wp:lineTo x="21264" y="3095"/>
                <wp:lineTo x="14829" y="0"/>
                <wp:lineTo x="10632" y="0"/>
              </wp:wrapPolygon>
            </wp:wrapTight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06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96706" w14:textId="77777777" w:rsidR="00C662A0" w:rsidRDefault="00C662A0" w:rsidP="00293D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F21357" w14:textId="77777777" w:rsidR="00C662A0" w:rsidRPr="0083524A" w:rsidRDefault="00C662A0" w:rsidP="00293DF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3524A">
        <w:rPr>
          <w:rFonts w:ascii="Times New Roman" w:hAnsi="Times New Roman"/>
          <w:sz w:val="20"/>
          <w:szCs w:val="20"/>
        </w:rPr>
        <w:t>390 SE Tenth Street Madras, OR  97741</w:t>
      </w:r>
      <w:r>
        <w:rPr>
          <w:rFonts w:ascii="Times New Roman" w:hAnsi="Times New Roman"/>
          <w:sz w:val="20"/>
          <w:szCs w:val="20"/>
        </w:rPr>
        <w:t xml:space="preserve">    </w:t>
      </w:r>
      <w:r w:rsidRPr="008D6570">
        <w:rPr>
          <w:rFonts w:ascii="Times New Roman" w:hAnsi="Times New Roman"/>
          <w:sz w:val="20"/>
          <w:szCs w:val="24"/>
        </w:rPr>
        <w:t xml:space="preserve">Principal: </w:t>
      </w:r>
      <w:r w:rsidR="00D1478E">
        <w:rPr>
          <w:rFonts w:ascii="Times New Roman" w:hAnsi="Times New Roman"/>
          <w:sz w:val="20"/>
          <w:szCs w:val="24"/>
        </w:rPr>
        <w:t>Tony Summers</w:t>
      </w:r>
      <w:r w:rsidR="00D1478E"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 xml:space="preserve">                       </w:t>
      </w:r>
    </w:p>
    <w:p w14:paraId="41DCD95B" w14:textId="77777777" w:rsidR="00C662A0" w:rsidRPr="00DC7F53" w:rsidRDefault="00C662A0" w:rsidP="00DC7F53">
      <w:pPr>
        <w:spacing w:after="0" w:line="240" w:lineRule="auto"/>
        <w:rPr>
          <w:rFonts w:ascii="Cambria" w:hAnsi="Cambria"/>
          <w:sz w:val="20"/>
          <w:szCs w:val="20"/>
        </w:rPr>
      </w:pPr>
      <w:r w:rsidRPr="0083524A">
        <w:rPr>
          <w:rFonts w:ascii="Cambria" w:hAnsi="Cambria"/>
          <w:sz w:val="20"/>
          <w:szCs w:val="20"/>
        </w:rPr>
        <w:t>(541) 475-</w:t>
      </w:r>
      <w:proofErr w:type="gramStart"/>
      <w:r w:rsidRPr="0083524A">
        <w:rPr>
          <w:rFonts w:ascii="Cambria" w:hAnsi="Cambria"/>
          <w:sz w:val="20"/>
          <w:szCs w:val="20"/>
        </w:rPr>
        <w:t>7265</w:t>
      </w:r>
      <w:r>
        <w:rPr>
          <w:rFonts w:ascii="Cambria" w:hAnsi="Cambria"/>
          <w:sz w:val="20"/>
          <w:szCs w:val="20"/>
        </w:rPr>
        <w:t xml:space="preserve"> </w:t>
      </w:r>
      <w:r w:rsidRPr="0083524A">
        <w:rPr>
          <w:rFonts w:ascii="Cambria" w:hAnsi="Cambria"/>
          <w:sz w:val="20"/>
          <w:szCs w:val="20"/>
        </w:rPr>
        <w:t xml:space="preserve"> •</w:t>
      </w:r>
      <w:proofErr w:type="gramEnd"/>
      <w:r w:rsidRPr="0083524A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 </w:t>
      </w:r>
      <w:r w:rsidRPr="0083524A">
        <w:rPr>
          <w:rFonts w:ascii="Cambria" w:hAnsi="Cambria"/>
          <w:sz w:val="20"/>
          <w:szCs w:val="20"/>
        </w:rPr>
        <w:t>F: (541) 475-</w:t>
      </w:r>
      <w:r>
        <w:rPr>
          <w:rFonts w:ascii="Cambria" w:hAnsi="Cambria"/>
          <w:sz w:val="20"/>
          <w:szCs w:val="20"/>
        </w:rPr>
        <w:t xml:space="preserve">8273                                       </w:t>
      </w:r>
      <w:r>
        <w:rPr>
          <w:rFonts w:ascii="Times New Roman" w:hAnsi="Times New Roman"/>
          <w:sz w:val="20"/>
          <w:szCs w:val="20"/>
        </w:rPr>
        <w:t xml:space="preserve">Assistant </w:t>
      </w:r>
      <w:r w:rsidR="0073782A">
        <w:rPr>
          <w:rFonts w:ascii="Times New Roman" w:hAnsi="Times New Roman"/>
          <w:sz w:val="20"/>
          <w:szCs w:val="20"/>
        </w:rPr>
        <w:t>Principal</w:t>
      </w:r>
      <w:r w:rsidR="00E75097">
        <w:rPr>
          <w:rFonts w:ascii="Times New Roman" w:hAnsi="Times New Roman"/>
          <w:sz w:val="20"/>
          <w:szCs w:val="20"/>
        </w:rPr>
        <w:t xml:space="preserve">: </w:t>
      </w:r>
      <w:r w:rsidR="00EB4C86">
        <w:rPr>
          <w:rFonts w:ascii="Times New Roman" w:hAnsi="Times New Roman"/>
          <w:sz w:val="20"/>
          <w:szCs w:val="20"/>
        </w:rPr>
        <w:t>Walter Stahl</w:t>
      </w:r>
    </w:p>
    <w:p w14:paraId="508B4F59" w14:textId="77777777" w:rsidR="00C662A0" w:rsidRPr="0083524A" w:rsidRDefault="00905DA5" w:rsidP="00DC7F53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8" w:history="1">
        <w:r w:rsidR="00C662A0" w:rsidRPr="00EE7915">
          <w:rPr>
            <w:rStyle w:val="Hyperlink"/>
            <w:rFonts w:ascii="Cambria" w:hAnsi="Cambria"/>
            <w:sz w:val="20"/>
            <w:szCs w:val="20"/>
          </w:rPr>
          <w:t>http://jcsd.k12.or.us/schools/mhs</w:t>
        </w:r>
      </w:hyperlink>
      <w:r w:rsidR="00C662A0">
        <w:rPr>
          <w:rStyle w:val="Hyperlink"/>
          <w:rFonts w:ascii="Cambria" w:hAnsi="Cambria"/>
          <w:sz w:val="20"/>
          <w:szCs w:val="20"/>
          <w:u w:val="none"/>
        </w:rPr>
        <w:t xml:space="preserve">                     </w:t>
      </w:r>
      <w:proofErr w:type="spellStart"/>
      <w:proofErr w:type="gramStart"/>
      <w:r w:rsidR="00C662A0">
        <w:rPr>
          <w:rFonts w:ascii="Times New Roman" w:hAnsi="Times New Roman"/>
          <w:sz w:val="20"/>
          <w:szCs w:val="20"/>
        </w:rPr>
        <w:t>Counselo</w:t>
      </w:r>
      <w:r w:rsidR="0073782A">
        <w:rPr>
          <w:rFonts w:ascii="Times New Roman" w:hAnsi="Times New Roman"/>
          <w:sz w:val="20"/>
          <w:szCs w:val="20"/>
        </w:rPr>
        <w:t>rs:</w:t>
      </w:r>
      <w:r w:rsidR="00D1478E">
        <w:rPr>
          <w:rFonts w:ascii="Times New Roman" w:hAnsi="Times New Roman"/>
          <w:sz w:val="20"/>
          <w:szCs w:val="20"/>
        </w:rPr>
        <w:t>Lori</w:t>
      </w:r>
      <w:proofErr w:type="spellEnd"/>
      <w:proofErr w:type="gramEnd"/>
      <w:r w:rsidR="00D1478E">
        <w:rPr>
          <w:rFonts w:ascii="Times New Roman" w:hAnsi="Times New Roman"/>
          <w:sz w:val="20"/>
          <w:szCs w:val="20"/>
        </w:rPr>
        <w:t xml:space="preserve"> Arthu</w:t>
      </w:r>
      <w:r w:rsidR="00B71F0C">
        <w:rPr>
          <w:rFonts w:ascii="Times New Roman" w:hAnsi="Times New Roman"/>
          <w:sz w:val="20"/>
          <w:szCs w:val="20"/>
        </w:rPr>
        <w:t>r, Lori Stock, Stacey Bruce</w:t>
      </w:r>
    </w:p>
    <w:p w14:paraId="0B6FFAA1" w14:textId="77777777" w:rsidR="00C662A0" w:rsidRDefault="00C662A0" w:rsidP="008C6643">
      <w:pPr>
        <w:rPr>
          <w:rFonts w:ascii="Lucida Sans" w:hAnsi="Lucida Sans"/>
          <w:sz w:val="28"/>
          <w:szCs w:val="28"/>
        </w:rPr>
      </w:pPr>
    </w:p>
    <w:p w14:paraId="61EE982D" w14:textId="77777777" w:rsidR="00D47304" w:rsidRPr="00D47304" w:rsidRDefault="00D47304" w:rsidP="00D47304">
      <w:pPr>
        <w:spacing w:after="0" w:line="240" w:lineRule="auto"/>
        <w:rPr>
          <w:rFonts w:ascii="Lucida Sans" w:hAnsi="Lucida Sans"/>
        </w:rPr>
      </w:pPr>
      <w:r w:rsidRPr="00D47304">
        <w:rPr>
          <w:rFonts w:ascii="Lucida Sans" w:hAnsi="Lucida Sans"/>
        </w:rPr>
        <w:t xml:space="preserve">Date:  </w:t>
      </w:r>
    </w:p>
    <w:p w14:paraId="1950DE33" w14:textId="77777777" w:rsidR="00D47304" w:rsidRPr="00D47304" w:rsidRDefault="00D47304" w:rsidP="00D47304">
      <w:pPr>
        <w:spacing w:after="0" w:line="240" w:lineRule="auto"/>
        <w:rPr>
          <w:rFonts w:ascii="Lucida Sans" w:hAnsi="Lucida Sans"/>
        </w:rPr>
      </w:pPr>
    </w:p>
    <w:p w14:paraId="4E691AED" w14:textId="77777777" w:rsidR="00D47304" w:rsidRPr="00D47304" w:rsidRDefault="00D47304" w:rsidP="00D47304">
      <w:pPr>
        <w:spacing w:after="0" w:line="240" w:lineRule="auto"/>
        <w:rPr>
          <w:rFonts w:ascii="Lucida Sans" w:hAnsi="Lucida Sans"/>
        </w:rPr>
      </w:pPr>
      <w:r w:rsidRPr="00D47304">
        <w:rPr>
          <w:rFonts w:ascii="Lucida Sans" w:hAnsi="Lucida Sans"/>
        </w:rPr>
        <w:t>To:  Parent(s)/Guardian(s) of</w:t>
      </w:r>
    </w:p>
    <w:p w14:paraId="313ACC1E" w14:textId="77777777" w:rsidR="00D47304" w:rsidRPr="00D47304" w:rsidRDefault="00D47304" w:rsidP="00D47304">
      <w:pPr>
        <w:spacing w:after="0" w:line="240" w:lineRule="auto"/>
        <w:rPr>
          <w:rFonts w:ascii="Lucida Sans" w:hAnsi="Lucida Sans"/>
        </w:rPr>
      </w:pPr>
    </w:p>
    <w:p w14:paraId="37B56275" w14:textId="77777777" w:rsidR="00D47304" w:rsidRDefault="00D47304" w:rsidP="00D47304">
      <w:pPr>
        <w:spacing w:after="0" w:line="240" w:lineRule="auto"/>
        <w:rPr>
          <w:rFonts w:ascii="Lucida Sans" w:hAnsi="Lucida Sans"/>
        </w:rPr>
      </w:pPr>
      <w:r w:rsidRPr="00D47304">
        <w:rPr>
          <w:rFonts w:ascii="Lucida Sans" w:hAnsi="Lucida Sans"/>
        </w:rPr>
        <w:t>From:</w:t>
      </w:r>
      <w:r w:rsidR="00B71F0C">
        <w:rPr>
          <w:rFonts w:ascii="Lucida Sans" w:hAnsi="Lucida Sans"/>
        </w:rPr>
        <w:tab/>
      </w:r>
      <w:r w:rsidR="00D1478E">
        <w:rPr>
          <w:rFonts w:ascii="Lucida Sans" w:hAnsi="Lucida Sans"/>
        </w:rPr>
        <w:t>Lori Arthur</w:t>
      </w:r>
      <w:r w:rsidRPr="00D47304">
        <w:rPr>
          <w:rFonts w:ascii="Lucida Sans" w:hAnsi="Lucida Sans"/>
        </w:rPr>
        <w:t>, Counselor</w:t>
      </w:r>
      <w:r w:rsidR="00B71F0C">
        <w:rPr>
          <w:rFonts w:ascii="Lucida Sans" w:hAnsi="Lucida Sans"/>
        </w:rPr>
        <w:tab/>
      </w:r>
      <w:r w:rsidR="0054330B">
        <w:rPr>
          <w:rFonts w:ascii="Lucida Sans" w:hAnsi="Lucida Sans"/>
        </w:rPr>
        <w:t xml:space="preserve">(Student </w:t>
      </w:r>
      <w:r w:rsidR="00B71F0C">
        <w:rPr>
          <w:rFonts w:ascii="Lucida Sans" w:hAnsi="Lucida Sans"/>
        </w:rPr>
        <w:t>L</w:t>
      </w:r>
      <w:r w:rsidR="0054330B">
        <w:rPr>
          <w:rFonts w:ascii="Lucida Sans" w:hAnsi="Lucida Sans"/>
        </w:rPr>
        <w:t>ast names A</w:t>
      </w:r>
      <w:r w:rsidR="00B71F0C">
        <w:rPr>
          <w:rFonts w:ascii="Lucida Sans" w:hAnsi="Lucida Sans"/>
        </w:rPr>
        <w:t>-G)</w:t>
      </w:r>
    </w:p>
    <w:p w14:paraId="448EE7E3" w14:textId="77777777" w:rsidR="00B71F0C" w:rsidRDefault="00B71F0C" w:rsidP="00D47304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</w:rPr>
        <w:tab/>
        <w:t xml:space="preserve">Lori Stock, Counselor </w:t>
      </w:r>
      <w:r>
        <w:rPr>
          <w:rFonts w:ascii="Lucida Sans" w:hAnsi="Lucida Sans"/>
        </w:rPr>
        <w:tab/>
        <w:t>(Student Last names H-M)</w:t>
      </w:r>
    </w:p>
    <w:p w14:paraId="3962D0F3" w14:textId="77777777" w:rsidR="0054330B" w:rsidRPr="00D47304" w:rsidRDefault="0054330B" w:rsidP="00D47304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</w:rPr>
        <w:tab/>
        <w:t xml:space="preserve">Stacey Bruce, Counselor </w:t>
      </w:r>
      <w:r w:rsidR="00B71F0C">
        <w:rPr>
          <w:rFonts w:ascii="Lucida Sans" w:hAnsi="Lucida Sans"/>
        </w:rPr>
        <w:tab/>
      </w:r>
      <w:r>
        <w:rPr>
          <w:rFonts w:ascii="Lucida Sans" w:hAnsi="Lucida Sans"/>
        </w:rPr>
        <w:t>(</w:t>
      </w:r>
      <w:r w:rsidR="00B71F0C">
        <w:rPr>
          <w:rFonts w:ascii="Lucida Sans" w:hAnsi="Lucida Sans"/>
        </w:rPr>
        <w:t>Student Last names N-Z)</w:t>
      </w:r>
    </w:p>
    <w:p w14:paraId="1EF6B9D2" w14:textId="77777777" w:rsidR="00D47304" w:rsidRPr="00D47304" w:rsidRDefault="00D47304" w:rsidP="00D47304">
      <w:pPr>
        <w:spacing w:after="0" w:line="240" w:lineRule="auto"/>
        <w:rPr>
          <w:rFonts w:ascii="Lucida Sans" w:hAnsi="Lucida Sans"/>
        </w:rPr>
      </w:pPr>
    </w:p>
    <w:p w14:paraId="7A4361F6" w14:textId="77777777" w:rsidR="00D11553" w:rsidRDefault="008E4468" w:rsidP="00D47304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</w:rPr>
        <w:t>NEW: Starting next school year, juniors</w:t>
      </w:r>
      <w:r w:rsidR="00C652A6">
        <w:rPr>
          <w:rFonts w:ascii="Lucida Sans" w:hAnsi="Lucida Sans"/>
        </w:rPr>
        <w:t>,</w:t>
      </w:r>
      <w:r>
        <w:rPr>
          <w:rFonts w:ascii="Lucida Sans" w:hAnsi="Lucida Sans"/>
        </w:rPr>
        <w:t xml:space="preserve"> </w:t>
      </w:r>
      <w:r w:rsidR="00F11E52">
        <w:rPr>
          <w:rFonts w:ascii="Lucida Sans" w:hAnsi="Lucida Sans"/>
        </w:rPr>
        <w:t>who are on track</w:t>
      </w:r>
      <w:r w:rsidR="00C652A6">
        <w:rPr>
          <w:rFonts w:ascii="Lucida Sans" w:hAnsi="Lucida Sans"/>
        </w:rPr>
        <w:t xml:space="preserve"> with credits, </w:t>
      </w:r>
      <w:r>
        <w:rPr>
          <w:rFonts w:ascii="Lucida Sans" w:hAnsi="Lucida Sans"/>
        </w:rPr>
        <w:t>will be allowed to have 1 period of Off Campus</w:t>
      </w:r>
      <w:r w:rsidR="00C652A6">
        <w:rPr>
          <w:rFonts w:ascii="Lucida Sans" w:hAnsi="Lucida Sans"/>
        </w:rPr>
        <w:t>,</w:t>
      </w:r>
      <w:r>
        <w:rPr>
          <w:rFonts w:ascii="Lucida Sans" w:hAnsi="Lucida Sans"/>
        </w:rPr>
        <w:t xml:space="preserve"> with guardian approval. </w:t>
      </w:r>
    </w:p>
    <w:p w14:paraId="06120ECF" w14:textId="77777777" w:rsidR="008E4468" w:rsidRDefault="008E4468" w:rsidP="00D47304">
      <w:pPr>
        <w:spacing w:after="0" w:line="240" w:lineRule="auto"/>
        <w:rPr>
          <w:rFonts w:ascii="Lucida Sans" w:hAnsi="Lucida Sans"/>
        </w:rPr>
      </w:pPr>
    </w:p>
    <w:p w14:paraId="7DCED929" w14:textId="77777777" w:rsidR="008E4468" w:rsidRDefault="008E4468" w:rsidP="00D47304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</w:rPr>
        <w:t xml:space="preserve">Your Sophomore is requesting to have 1 period of Off Campus for the 2025-2026 school year. </w:t>
      </w:r>
    </w:p>
    <w:p w14:paraId="036E026B" w14:textId="77777777" w:rsidR="000328DF" w:rsidRDefault="000328DF" w:rsidP="00D47304">
      <w:pPr>
        <w:spacing w:after="0" w:line="240" w:lineRule="auto"/>
        <w:rPr>
          <w:rFonts w:ascii="Lucida Sans" w:hAnsi="Lucida Sans"/>
        </w:rPr>
      </w:pPr>
    </w:p>
    <w:p w14:paraId="2E5F748D" w14:textId="77777777" w:rsidR="00D11553" w:rsidRPr="00D47304" w:rsidRDefault="00D11553" w:rsidP="00D47304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</w:rPr>
        <w:t>While we encourage MHS students to maintain a full academic day, we understand that some s</w:t>
      </w:r>
      <w:r w:rsidR="008E4468">
        <w:rPr>
          <w:rFonts w:ascii="Lucida Sans" w:hAnsi="Lucida Sans"/>
        </w:rPr>
        <w:t>tudents</w:t>
      </w:r>
      <w:r>
        <w:rPr>
          <w:rFonts w:ascii="Lucida Sans" w:hAnsi="Lucida Sans"/>
        </w:rPr>
        <w:t xml:space="preserve"> prefer to work additional hours or pursue other interests. At this time, your student is requesting the following period OFF CAMPUS:</w:t>
      </w:r>
    </w:p>
    <w:p w14:paraId="1F07091C" w14:textId="77777777" w:rsidR="00D47304" w:rsidRDefault="00D47304" w:rsidP="00D47304">
      <w:pPr>
        <w:spacing w:after="0" w:line="240" w:lineRule="auto"/>
        <w:rPr>
          <w:rFonts w:ascii="Lucida Sans" w:hAnsi="Lucida Sans"/>
        </w:rPr>
      </w:pPr>
    </w:p>
    <w:p w14:paraId="6BF54060" w14:textId="77777777" w:rsidR="00EB4C86" w:rsidRDefault="00EB4C86" w:rsidP="00D47304">
      <w:pPr>
        <w:spacing w:after="0" w:line="240" w:lineRule="auto"/>
        <w:rPr>
          <w:rFonts w:ascii="Lucida Sans" w:hAnsi="Lucida Sans"/>
        </w:rPr>
      </w:pPr>
    </w:p>
    <w:p w14:paraId="3AB38E79" w14:textId="77777777" w:rsidR="00EB4C86" w:rsidRPr="00D47304" w:rsidRDefault="00EB4C86" w:rsidP="00D47304">
      <w:pPr>
        <w:spacing w:after="0" w:line="240" w:lineRule="auto"/>
        <w:rPr>
          <w:rFonts w:ascii="Lucida Sans" w:hAnsi="Lucida San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5"/>
        <w:gridCol w:w="1710"/>
        <w:gridCol w:w="1890"/>
      </w:tblGrid>
      <w:tr w:rsidR="00014A89" w14:paraId="0152238E" w14:textId="77777777" w:rsidTr="00014A89">
        <w:trPr>
          <w:jc w:val="center"/>
        </w:trPr>
        <w:tc>
          <w:tcPr>
            <w:tcW w:w="1435" w:type="dxa"/>
          </w:tcPr>
          <w:p w14:paraId="156D8B81" w14:textId="77777777" w:rsidR="00014A89" w:rsidRDefault="00014A89" w:rsidP="00D47304">
            <w:pPr>
              <w:spacing w:after="0" w:line="240" w:lineRule="auto"/>
              <w:rPr>
                <w:rFonts w:ascii="Lucida Sans" w:hAnsi="Lucida Sans"/>
              </w:rPr>
            </w:pPr>
          </w:p>
        </w:tc>
        <w:tc>
          <w:tcPr>
            <w:tcW w:w="1710" w:type="dxa"/>
          </w:tcPr>
          <w:p w14:paraId="268D9BA5" w14:textId="77777777" w:rsidR="00014A89" w:rsidRDefault="00014A89" w:rsidP="00746090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Period 1</w:t>
            </w:r>
          </w:p>
        </w:tc>
        <w:tc>
          <w:tcPr>
            <w:tcW w:w="1890" w:type="dxa"/>
          </w:tcPr>
          <w:p w14:paraId="2198E33B" w14:textId="77777777" w:rsidR="00014A89" w:rsidRDefault="00014A89" w:rsidP="00746090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Period 7</w:t>
            </w:r>
          </w:p>
        </w:tc>
      </w:tr>
      <w:tr w:rsidR="00014A89" w14:paraId="5E7E25D0" w14:textId="77777777" w:rsidTr="00014A89">
        <w:trPr>
          <w:jc w:val="center"/>
        </w:trPr>
        <w:tc>
          <w:tcPr>
            <w:tcW w:w="1435" w:type="dxa"/>
          </w:tcPr>
          <w:p w14:paraId="472ABF40" w14:textId="77777777" w:rsidR="00014A89" w:rsidRDefault="00014A89" w:rsidP="00D47304">
            <w:pPr>
              <w:spacing w:after="0" w:line="240" w:lineRule="auto"/>
              <w:rPr>
                <w:rFonts w:ascii="Lucida Sans" w:hAnsi="Lucida Sans"/>
              </w:rPr>
            </w:pPr>
            <w:r>
              <w:rPr>
                <w:rFonts w:ascii="Lucida Sans" w:hAnsi="Lucida Sans"/>
              </w:rPr>
              <w:t>Check ONE box only</w:t>
            </w:r>
          </w:p>
        </w:tc>
        <w:tc>
          <w:tcPr>
            <w:tcW w:w="1710" w:type="dxa"/>
          </w:tcPr>
          <w:p w14:paraId="4DF7CAB9" w14:textId="77777777" w:rsidR="00014A89" w:rsidRDefault="00014A89" w:rsidP="00D11553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  <w:noProof/>
              </w:rPr>
              <w:drawing>
                <wp:inline distT="0" distB="0" distL="0" distR="0" wp14:anchorId="4172803A" wp14:editId="60ADF567">
                  <wp:extent cx="285750" cy="285750"/>
                  <wp:effectExtent l="0" t="0" r="0" b="0"/>
                  <wp:docPr id="1" name="Picture 1" descr="C:\Users\sbruce\AppData\Local\Microsoft\Windows\INetCache\Content.MSO\7C5A7AE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bruce\AppData\Local\Microsoft\Windows\INetCache\Content.MSO\7C5A7AE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</w:tcPr>
          <w:p w14:paraId="362903A8" w14:textId="77777777" w:rsidR="00014A89" w:rsidRDefault="00014A89" w:rsidP="00D11553">
            <w:pPr>
              <w:spacing w:after="0" w:line="240" w:lineRule="auto"/>
              <w:jc w:val="center"/>
              <w:rPr>
                <w:rFonts w:ascii="Lucida Sans" w:hAnsi="Lucida Sans"/>
              </w:rPr>
            </w:pPr>
            <w:r>
              <w:rPr>
                <w:rFonts w:ascii="Lucida Sans" w:hAnsi="Lucida Sans"/>
                <w:noProof/>
              </w:rPr>
              <w:drawing>
                <wp:inline distT="0" distB="0" distL="0" distR="0" wp14:anchorId="0CAC6370" wp14:editId="4C6F6C32">
                  <wp:extent cx="285750" cy="285750"/>
                  <wp:effectExtent l="0" t="0" r="0" b="0"/>
                  <wp:docPr id="5" name="Picture 5" descr="C:\Users\sbruce\AppData\Local\Microsoft\Windows\INetCache\Content.MSO\7C5A7AE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bruce\AppData\Local\Microsoft\Windows\INetCache\Content.MSO\7C5A7AE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7D77FA" w14:textId="77777777" w:rsidR="00D47304" w:rsidRDefault="00D47304" w:rsidP="00D47304">
      <w:pPr>
        <w:spacing w:after="0" w:line="240" w:lineRule="auto"/>
        <w:rPr>
          <w:rFonts w:ascii="Lucida Sans" w:hAnsi="Lucida Sans"/>
        </w:rPr>
      </w:pPr>
    </w:p>
    <w:p w14:paraId="70707C5F" w14:textId="77777777" w:rsidR="00EB4C86" w:rsidRPr="00D47304" w:rsidRDefault="00EB4C86" w:rsidP="00D47304">
      <w:pPr>
        <w:spacing w:after="0" w:line="240" w:lineRule="auto"/>
        <w:rPr>
          <w:rFonts w:ascii="Lucida Sans" w:hAnsi="Lucida Sans"/>
        </w:rPr>
      </w:pPr>
    </w:p>
    <w:p w14:paraId="26603E73" w14:textId="77777777" w:rsidR="00D47304" w:rsidRPr="00D47304" w:rsidRDefault="00D47304" w:rsidP="00D47304">
      <w:pPr>
        <w:spacing w:after="0" w:line="240" w:lineRule="auto"/>
        <w:rPr>
          <w:rFonts w:ascii="Lucida Sans" w:hAnsi="Lucida Sans"/>
        </w:rPr>
      </w:pPr>
    </w:p>
    <w:p w14:paraId="55489805" w14:textId="77777777" w:rsidR="00D47304" w:rsidRDefault="00014A89" w:rsidP="00D47304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</w:rPr>
        <w:t xml:space="preserve">Note: </w:t>
      </w:r>
      <w:r w:rsidR="00746090">
        <w:rPr>
          <w:rFonts w:ascii="Lucida Sans" w:hAnsi="Lucida Sans"/>
        </w:rPr>
        <w:t xml:space="preserve">Students who take 1 period of Off Campus are still eligible to participate in sports and activities as the minimum class requirement is 5 classes at MHS for participation. </w:t>
      </w:r>
    </w:p>
    <w:p w14:paraId="5CFCD447" w14:textId="77777777" w:rsidR="00EB4C86" w:rsidRDefault="00EB4C86" w:rsidP="00D47304">
      <w:pPr>
        <w:spacing w:after="0" w:line="240" w:lineRule="auto"/>
        <w:rPr>
          <w:rFonts w:ascii="Lucida Sans" w:hAnsi="Lucida Sans"/>
        </w:rPr>
      </w:pPr>
    </w:p>
    <w:p w14:paraId="6A68872D" w14:textId="77777777" w:rsidR="00746090" w:rsidRPr="00D47304" w:rsidRDefault="00746090" w:rsidP="00D47304">
      <w:pPr>
        <w:spacing w:after="0" w:line="240" w:lineRule="auto"/>
        <w:rPr>
          <w:rFonts w:ascii="Lucida Sans" w:hAnsi="Lucida Sans"/>
        </w:rPr>
      </w:pPr>
    </w:p>
    <w:p w14:paraId="4716ABF4" w14:textId="77777777" w:rsidR="00D47304" w:rsidRDefault="00D47304" w:rsidP="009B4BA7">
      <w:pPr>
        <w:spacing w:after="0" w:line="240" w:lineRule="auto"/>
        <w:rPr>
          <w:rFonts w:ascii="Lucida Sans" w:hAnsi="Lucida Sans"/>
        </w:rPr>
      </w:pPr>
      <w:r w:rsidRPr="00D47304">
        <w:rPr>
          <w:rFonts w:ascii="Lucida Sans" w:hAnsi="Lucida Sans"/>
        </w:rPr>
        <w:t xml:space="preserve">If you are in agreement with your student </w:t>
      </w:r>
      <w:r w:rsidR="00746090">
        <w:rPr>
          <w:rFonts w:ascii="Lucida Sans" w:hAnsi="Lucida Sans"/>
        </w:rPr>
        <w:t>having the above listed Off Campus period for BOTH SEMESTERS</w:t>
      </w:r>
      <w:r w:rsidRPr="00D47304">
        <w:rPr>
          <w:rFonts w:ascii="Lucida Sans" w:hAnsi="Lucida Sans"/>
        </w:rPr>
        <w:t>, please sign below.  If you have any questions about this request or any school-related matter, plea</w:t>
      </w:r>
      <w:r w:rsidR="0073782A">
        <w:rPr>
          <w:rFonts w:ascii="Lucida Sans" w:hAnsi="Lucida Sans"/>
        </w:rPr>
        <w:t>se feel free to contact</w:t>
      </w:r>
      <w:r w:rsidR="00746090">
        <w:rPr>
          <w:rFonts w:ascii="Lucida Sans" w:hAnsi="Lucida Sans"/>
        </w:rPr>
        <w:t xml:space="preserve"> your student’s school counselor. </w:t>
      </w:r>
    </w:p>
    <w:p w14:paraId="4BCF8AFA" w14:textId="77777777" w:rsidR="00EB4C86" w:rsidRDefault="00EB4C86" w:rsidP="009B4BA7">
      <w:pPr>
        <w:spacing w:after="0" w:line="240" w:lineRule="auto"/>
        <w:rPr>
          <w:rFonts w:ascii="Lucida Sans" w:hAnsi="Lucida Sans"/>
        </w:rPr>
      </w:pPr>
    </w:p>
    <w:p w14:paraId="741382C4" w14:textId="77777777" w:rsidR="00E54F38" w:rsidRPr="00E54F38" w:rsidRDefault="00E54F38" w:rsidP="00E54F38">
      <w:pPr>
        <w:spacing w:after="0" w:line="240" w:lineRule="auto"/>
        <w:jc w:val="center"/>
        <w:rPr>
          <w:rFonts w:ascii="Lucida Sans" w:hAnsi="Lucida San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788"/>
      </w:tblGrid>
      <w:tr w:rsidR="00D47304" w:rsidRPr="00686BC6" w14:paraId="7E87BC5D" w14:textId="77777777" w:rsidTr="00084161">
        <w:tc>
          <w:tcPr>
            <w:tcW w:w="4788" w:type="dxa"/>
            <w:shd w:val="clear" w:color="auto" w:fill="auto"/>
          </w:tcPr>
          <w:p w14:paraId="2B8C9343" w14:textId="77777777" w:rsidR="00D47304" w:rsidRPr="00686BC6" w:rsidRDefault="00D47304" w:rsidP="00084161">
            <w:pPr>
              <w:rPr>
                <w:rFonts w:ascii="Lucida Sans" w:hAnsi="Lucida Sans"/>
                <w:sz w:val="32"/>
                <w:szCs w:val="32"/>
              </w:rPr>
            </w:pPr>
          </w:p>
        </w:tc>
        <w:tc>
          <w:tcPr>
            <w:tcW w:w="4788" w:type="dxa"/>
            <w:shd w:val="clear" w:color="auto" w:fill="auto"/>
          </w:tcPr>
          <w:p w14:paraId="4AFA4722" w14:textId="77777777" w:rsidR="00D47304" w:rsidRPr="00686BC6" w:rsidRDefault="00D47304" w:rsidP="00084161">
            <w:pPr>
              <w:rPr>
                <w:rFonts w:ascii="Lucida Sans" w:hAnsi="Lucida Sans"/>
                <w:sz w:val="32"/>
                <w:szCs w:val="32"/>
              </w:rPr>
            </w:pPr>
          </w:p>
        </w:tc>
      </w:tr>
      <w:tr w:rsidR="00D47304" w:rsidRPr="00686BC6" w14:paraId="71C0A332" w14:textId="77777777" w:rsidTr="00084161">
        <w:tc>
          <w:tcPr>
            <w:tcW w:w="4788" w:type="dxa"/>
            <w:shd w:val="clear" w:color="auto" w:fill="auto"/>
          </w:tcPr>
          <w:p w14:paraId="385233E5" w14:textId="77777777" w:rsidR="00D47304" w:rsidRPr="009B4BA7" w:rsidRDefault="00D47304" w:rsidP="00084161">
            <w:pPr>
              <w:rPr>
                <w:rFonts w:ascii="Lucida Sans" w:hAnsi="Lucida Sans"/>
                <w:sz w:val="16"/>
                <w:szCs w:val="16"/>
              </w:rPr>
            </w:pPr>
            <w:r w:rsidRPr="009B4BA7">
              <w:rPr>
                <w:rFonts w:ascii="Lucida Sans" w:hAnsi="Lucida Sans"/>
                <w:sz w:val="16"/>
                <w:szCs w:val="16"/>
              </w:rPr>
              <w:t>Student’s Signature</w:t>
            </w:r>
          </w:p>
        </w:tc>
        <w:tc>
          <w:tcPr>
            <w:tcW w:w="4788" w:type="dxa"/>
            <w:shd w:val="clear" w:color="auto" w:fill="auto"/>
          </w:tcPr>
          <w:p w14:paraId="449DB8A0" w14:textId="77777777" w:rsidR="00D47304" w:rsidRPr="009B4BA7" w:rsidRDefault="00D47304" w:rsidP="00084161">
            <w:pPr>
              <w:rPr>
                <w:rFonts w:ascii="Lucida Sans" w:hAnsi="Lucida Sans"/>
                <w:sz w:val="16"/>
                <w:szCs w:val="16"/>
              </w:rPr>
            </w:pPr>
            <w:r w:rsidRPr="009B4BA7">
              <w:rPr>
                <w:rFonts w:ascii="Lucida Sans" w:hAnsi="Lucida Sans"/>
                <w:sz w:val="16"/>
                <w:szCs w:val="16"/>
              </w:rPr>
              <w:t>Date</w:t>
            </w:r>
          </w:p>
        </w:tc>
      </w:tr>
      <w:tr w:rsidR="00D47304" w:rsidRPr="00686BC6" w14:paraId="6400C792" w14:textId="77777777" w:rsidTr="00084161">
        <w:tc>
          <w:tcPr>
            <w:tcW w:w="4788" w:type="dxa"/>
            <w:shd w:val="clear" w:color="auto" w:fill="auto"/>
          </w:tcPr>
          <w:p w14:paraId="0641A38A" w14:textId="77777777" w:rsidR="00D47304" w:rsidRPr="00686BC6" w:rsidRDefault="00D47304" w:rsidP="00084161">
            <w:pPr>
              <w:rPr>
                <w:rFonts w:ascii="Lucida Sans" w:hAnsi="Lucida Sans"/>
                <w:sz w:val="32"/>
                <w:szCs w:val="32"/>
              </w:rPr>
            </w:pPr>
          </w:p>
        </w:tc>
        <w:tc>
          <w:tcPr>
            <w:tcW w:w="4788" w:type="dxa"/>
            <w:shd w:val="clear" w:color="auto" w:fill="auto"/>
          </w:tcPr>
          <w:p w14:paraId="1F2B87AD" w14:textId="77777777" w:rsidR="00D47304" w:rsidRPr="00686BC6" w:rsidRDefault="00D47304" w:rsidP="00084161">
            <w:pPr>
              <w:rPr>
                <w:rFonts w:ascii="Lucida Sans" w:hAnsi="Lucida Sans"/>
                <w:sz w:val="32"/>
                <w:szCs w:val="32"/>
              </w:rPr>
            </w:pPr>
          </w:p>
        </w:tc>
      </w:tr>
      <w:tr w:rsidR="00D47304" w:rsidRPr="00686BC6" w14:paraId="44D488AA" w14:textId="77777777" w:rsidTr="009B4BA7">
        <w:trPr>
          <w:trHeight w:val="215"/>
        </w:trPr>
        <w:tc>
          <w:tcPr>
            <w:tcW w:w="4788" w:type="dxa"/>
            <w:shd w:val="clear" w:color="auto" w:fill="auto"/>
          </w:tcPr>
          <w:p w14:paraId="0CF51012" w14:textId="77777777" w:rsidR="00D47304" w:rsidRPr="009B4BA7" w:rsidRDefault="00D47304" w:rsidP="00084161">
            <w:pPr>
              <w:rPr>
                <w:rFonts w:ascii="Lucida Sans" w:hAnsi="Lucida Sans"/>
                <w:sz w:val="16"/>
                <w:szCs w:val="16"/>
              </w:rPr>
            </w:pPr>
            <w:r w:rsidRPr="009B4BA7">
              <w:rPr>
                <w:rFonts w:ascii="Lucida Sans" w:hAnsi="Lucida Sans"/>
                <w:sz w:val="16"/>
                <w:szCs w:val="16"/>
              </w:rPr>
              <w:t>Parent’s/Guardian’s Signature</w:t>
            </w:r>
          </w:p>
        </w:tc>
        <w:tc>
          <w:tcPr>
            <w:tcW w:w="4788" w:type="dxa"/>
            <w:shd w:val="clear" w:color="auto" w:fill="auto"/>
          </w:tcPr>
          <w:p w14:paraId="307648D3" w14:textId="77777777" w:rsidR="00D47304" w:rsidRPr="009B4BA7" w:rsidRDefault="00D47304" w:rsidP="00084161">
            <w:pPr>
              <w:rPr>
                <w:rFonts w:ascii="Lucida Sans" w:hAnsi="Lucida Sans"/>
                <w:sz w:val="16"/>
                <w:szCs w:val="16"/>
              </w:rPr>
            </w:pPr>
            <w:r w:rsidRPr="009B4BA7">
              <w:rPr>
                <w:rFonts w:ascii="Lucida Sans" w:hAnsi="Lucida Sans"/>
                <w:sz w:val="16"/>
                <w:szCs w:val="16"/>
              </w:rPr>
              <w:t>Date</w:t>
            </w:r>
          </w:p>
        </w:tc>
      </w:tr>
    </w:tbl>
    <w:p w14:paraId="288BBC93" w14:textId="77777777" w:rsidR="00D47304" w:rsidRPr="00D47304" w:rsidRDefault="00EB4C86" w:rsidP="008C6643">
      <w:pPr>
        <w:rPr>
          <w:rFonts w:ascii="Lucida Sans" w:hAnsi="Lucida Sans"/>
          <w:sz w:val="16"/>
          <w:szCs w:val="16"/>
        </w:rPr>
      </w:pPr>
      <w:r>
        <w:rPr>
          <w:rFonts w:ascii="Lucida Sans" w:hAnsi="Lucida Sans"/>
          <w:sz w:val="16"/>
          <w:szCs w:val="16"/>
        </w:rPr>
        <w:t>1/7/25</w:t>
      </w:r>
    </w:p>
    <w:sectPr w:rsidR="00D47304" w:rsidRPr="00D47304" w:rsidSect="00C10288">
      <w:footerReference w:type="default" r:id="rId10"/>
      <w:pgSz w:w="12240" w:h="15840"/>
      <w:pgMar w:top="720" w:right="900" w:bottom="720" w:left="90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7F17B" w14:textId="77777777" w:rsidR="00905DA5" w:rsidRDefault="00905DA5" w:rsidP="00D17CE8">
      <w:pPr>
        <w:spacing w:after="0" w:line="240" w:lineRule="auto"/>
      </w:pPr>
      <w:r>
        <w:separator/>
      </w:r>
    </w:p>
  </w:endnote>
  <w:endnote w:type="continuationSeparator" w:id="0">
    <w:p w14:paraId="08C78992" w14:textId="77777777" w:rsidR="00905DA5" w:rsidRDefault="00905DA5" w:rsidP="00D17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F37F8" w14:textId="77777777" w:rsidR="00C662A0" w:rsidRPr="00903428" w:rsidRDefault="00C662A0" w:rsidP="00B32049">
    <w:pPr>
      <w:pStyle w:val="Footer"/>
      <w:tabs>
        <w:tab w:val="clear" w:pos="4680"/>
        <w:tab w:val="center" w:pos="5400"/>
      </w:tabs>
      <w:jc w:val="right"/>
      <w:rPr>
        <w:rFonts w:ascii="Cambria" w:hAnsi="Cambria"/>
        <w:sz w:val="20"/>
      </w:rPr>
    </w:pPr>
    <w:r>
      <w:rPr>
        <w:rFonts w:ascii="Cambria" w:hAnsi="Cambria"/>
        <w:sz w:val="20"/>
      </w:rPr>
      <w:t xml:space="preserve">             </w:t>
    </w:r>
  </w:p>
  <w:p w14:paraId="29F30F7E" w14:textId="77777777" w:rsidR="00C662A0" w:rsidRDefault="00C662A0" w:rsidP="009034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4CE9C" w14:textId="77777777" w:rsidR="00905DA5" w:rsidRDefault="00905DA5" w:rsidP="00D17CE8">
      <w:pPr>
        <w:spacing w:after="0" w:line="240" w:lineRule="auto"/>
      </w:pPr>
      <w:r>
        <w:separator/>
      </w:r>
    </w:p>
  </w:footnote>
  <w:footnote w:type="continuationSeparator" w:id="0">
    <w:p w14:paraId="2F5C1074" w14:textId="77777777" w:rsidR="00905DA5" w:rsidRDefault="00905DA5" w:rsidP="00D17C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DC0CF2"/>
    <w:multiLevelType w:val="hybridMultilevel"/>
    <w:tmpl w:val="F144786C"/>
    <w:lvl w:ilvl="0" w:tplc="97AE56B6">
      <w:start w:val="390"/>
      <w:numFmt w:val="bullet"/>
      <w:lvlText w:val="•"/>
      <w:lvlJc w:val="left"/>
      <w:pPr>
        <w:ind w:left="3240" w:hanging="360"/>
      </w:pPr>
      <w:rPr>
        <w:rFonts w:ascii="Cambria" w:eastAsia="Times New Roman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D15"/>
    <w:rsid w:val="000118D1"/>
    <w:rsid w:val="00014A89"/>
    <w:rsid w:val="00024EA2"/>
    <w:rsid w:val="000328DF"/>
    <w:rsid w:val="000B0598"/>
    <w:rsid w:val="000D4FAB"/>
    <w:rsid w:val="000F45B5"/>
    <w:rsid w:val="00100055"/>
    <w:rsid w:val="001253AE"/>
    <w:rsid w:val="00131221"/>
    <w:rsid w:val="00161556"/>
    <w:rsid w:val="001936B7"/>
    <w:rsid w:val="001B337B"/>
    <w:rsid w:val="001D2F12"/>
    <w:rsid w:val="002133F0"/>
    <w:rsid w:val="00256D3D"/>
    <w:rsid w:val="002654AD"/>
    <w:rsid w:val="00293DFA"/>
    <w:rsid w:val="00335A17"/>
    <w:rsid w:val="0038026B"/>
    <w:rsid w:val="003C66BE"/>
    <w:rsid w:val="003C6D31"/>
    <w:rsid w:val="003D4228"/>
    <w:rsid w:val="003E01B5"/>
    <w:rsid w:val="004057F3"/>
    <w:rsid w:val="0042370C"/>
    <w:rsid w:val="00434D61"/>
    <w:rsid w:val="00456E35"/>
    <w:rsid w:val="00460BF5"/>
    <w:rsid w:val="004619B8"/>
    <w:rsid w:val="0048561E"/>
    <w:rsid w:val="004928E8"/>
    <w:rsid w:val="0054330B"/>
    <w:rsid w:val="00594087"/>
    <w:rsid w:val="005B1FAD"/>
    <w:rsid w:val="005E15AE"/>
    <w:rsid w:val="006449CF"/>
    <w:rsid w:val="00656073"/>
    <w:rsid w:val="006C0DB5"/>
    <w:rsid w:val="006D1E67"/>
    <w:rsid w:val="006E6FCD"/>
    <w:rsid w:val="00703F8A"/>
    <w:rsid w:val="00704466"/>
    <w:rsid w:val="00704C66"/>
    <w:rsid w:val="00710BCE"/>
    <w:rsid w:val="0073782A"/>
    <w:rsid w:val="00746090"/>
    <w:rsid w:val="00757343"/>
    <w:rsid w:val="007A3892"/>
    <w:rsid w:val="007B1463"/>
    <w:rsid w:val="007E1B58"/>
    <w:rsid w:val="0083524A"/>
    <w:rsid w:val="00894812"/>
    <w:rsid w:val="008B45A0"/>
    <w:rsid w:val="008C6643"/>
    <w:rsid w:val="008D6570"/>
    <w:rsid w:val="008E4468"/>
    <w:rsid w:val="00903428"/>
    <w:rsid w:val="00905DA5"/>
    <w:rsid w:val="00917708"/>
    <w:rsid w:val="009A5F99"/>
    <w:rsid w:val="009B4BA7"/>
    <w:rsid w:val="009C4031"/>
    <w:rsid w:val="00A14D7B"/>
    <w:rsid w:val="00A16855"/>
    <w:rsid w:val="00A22A6C"/>
    <w:rsid w:val="00A27680"/>
    <w:rsid w:val="00A4721C"/>
    <w:rsid w:val="00A544E3"/>
    <w:rsid w:val="00A6276C"/>
    <w:rsid w:val="00AF0F3F"/>
    <w:rsid w:val="00AF2E19"/>
    <w:rsid w:val="00AF32DF"/>
    <w:rsid w:val="00AF376E"/>
    <w:rsid w:val="00B32049"/>
    <w:rsid w:val="00B65766"/>
    <w:rsid w:val="00B71F0C"/>
    <w:rsid w:val="00B76972"/>
    <w:rsid w:val="00BB262D"/>
    <w:rsid w:val="00BF5DB1"/>
    <w:rsid w:val="00C038E2"/>
    <w:rsid w:val="00C10288"/>
    <w:rsid w:val="00C44B38"/>
    <w:rsid w:val="00C652A6"/>
    <w:rsid w:val="00C662A0"/>
    <w:rsid w:val="00CA3D83"/>
    <w:rsid w:val="00CB1649"/>
    <w:rsid w:val="00CB260A"/>
    <w:rsid w:val="00D07721"/>
    <w:rsid w:val="00D11553"/>
    <w:rsid w:val="00D1478E"/>
    <w:rsid w:val="00D17CE8"/>
    <w:rsid w:val="00D235AD"/>
    <w:rsid w:val="00D47304"/>
    <w:rsid w:val="00D85B41"/>
    <w:rsid w:val="00D92C70"/>
    <w:rsid w:val="00D96928"/>
    <w:rsid w:val="00DB707E"/>
    <w:rsid w:val="00DC7F53"/>
    <w:rsid w:val="00E01D15"/>
    <w:rsid w:val="00E1650D"/>
    <w:rsid w:val="00E54F38"/>
    <w:rsid w:val="00E75097"/>
    <w:rsid w:val="00E9304A"/>
    <w:rsid w:val="00EB4C86"/>
    <w:rsid w:val="00EC633C"/>
    <w:rsid w:val="00ED06F1"/>
    <w:rsid w:val="00EE7915"/>
    <w:rsid w:val="00F04458"/>
    <w:rsid w:val="00F11E52"/>
    <w:rsid w:val="00F330EC"/>
    <w:rsid w:val="00F50B6F"/>
    <w:rsid w:val="00F544D0"/>
    <w:rsid w:val="00F70AE6"/>
    <w:rsid w:val="00F93F24"/>
    <w:rsid w:val="00FC3BF3"/>
    <w:rsid w:val="00FD08D2"/>
    <w:rsid w:val="00FD458D"/>
    <w:rsid w:val="00FF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A88451C"/>
  <w15:docId w15:val="{3B018F1A-EA99-4B0C-B5BD-DEF8C094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D3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B4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B45A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D235AD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D17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17CE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17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D17CE8"/>
    <w:rPr>
      <w:rFonts w:cs="Times New Roman"/>
    </w:rPr>
  </w:style>
  <w:style w:type="paragraph" w:styleId="ListParagraph">
    <w:name w:val="List Paragraph"/>
    <w:basedOn w:val="Normal"/>
    <w:uiPriority w:val="99"/>
    <w:qFormat/>
    <w:rsid w:val="008D6570"/>
    <w:pPr>
      <w:ind w:left="720"/>
      <w:contextualSpacing/>
    </w:pPr>
  </w:style>
  <w:style w:type="table" w:styleId="TableGrid">
    <w:name w:val="Table Grid"/>
    <w:basedOn w:val="TableNormal"/>
    <w:locked/>
    <w:rsid w:val="00D11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csd.k12.or.us/schools/mh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tyler\Desktop\MH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MHS Letterhead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Madras High School</vt:lpstr>
    </vt:vector>
  </TitlesOfParts>
  <Company>Jefferson County School District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 High School</dc:title>
  <dc:creator>NateTyler</dc:creator>
  <cp:lastModifiedBy>Lori Stock</cp:lastModifiedBy>
  <cp:revision>2</cp:revision>
  <cp:lastPrinted>2025-01-07T20:59:00Z</cp:lastPrinted>
  <dcterms:created xsi:type="dcterms:W3CDTF">2025-03-17T19:45:00Z</dcterms:created>
  <dcterms:modified xsi:type="dcterms:W3CDTF">2025-03-17T19:45:00Z</dcterms:modified>
</cp:coreProperties>
</file>