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9F64" w14:textId="77777777" w:rsidR="00C662A0" w:rsidRPr="008D6570" w:rsidRDefault="00C662A0" w:rsidP="00EC633C">
      <w:pPr>
        <w:spacing w:after="0" w:line="240" w:lineRule="auto"/>
        <w:jc w:val="center"/>
        <w:rPr>
          <w:rFonts w:ascii="Engravers MT" w:hAnsi="Engravers MT"/>
          <w:b/>
          <w:sz w:val="56"/>
          <w:szCs w:val="24"/>
        </w:rPr>
      </w:pPr>
      <w:smartTag w:uri="urn:schemas-microsoft-com:office:smarttags" w:element="PlaceName">
        <w:smartTag w:uri="urn:schemas-microsoft-com:office:smarttags" w:element="place">
          <w:r w:rsidRPr="008D6570">
            <w:rPr>
              <w:rFonts w:ascii="Engravers MT" w:hAnsi="Engravers MT"/>
              <w:b/>
              <w:sz w:val="56"/>
              <w:szCs w:val="24"/>
            </w:rPr>
            <w:t>Madras</w:t>
          </w:r>
        </w:smartTag>
        <w:r w:rsidRPr="008D6570">
          <w:rPr>
            <w:rFonts w:ascii="Engravers MT" w:hAnsi="Engravers MT"/>
            <w:b/>
            <w:sz w:val="56"/>
            <w:szCs w:val="24"/>
          </w:rPr>
          <w:t xml:space="preserve"> </w:t>
        </w:r>
        <w:smartTag w:uri="urn:schemas-microsoft-com:office:smarttags" w:element="PlaceType">
          <w:r w:rsidRPr="008D6570">
            <w:rPr>
              <w:rFonts w:ascii="Engravers MT" w:hAnsi="Engravers MT"/>
              <w:b/>
              <w:sz w:val="56"/>
              <w:szCs w:val="24"/>
            </w:rPr>
            <w:t>High School</w:t>
          </w:r>
        </w:smartTag>
      </w:smartTag>
    </w:p>
    <w:p w14:paraId="67258336" w14:textId="77777777" w:rsidR="00C662A0" w:rsidRPr="0083524A" w:rsidRDefault="00C662A0" w:rsidP="0083524A">
      <w:pPr>
        <w:spacing w:after="0" w:line="240" w:lineRule="auto"/>
        <w:jc w:val="center"/>
        <w:rPr>
          <w:rFonts w:ascii="Engravers MT" w:hAnsi="Engravers MT"/>
          <w:sz w:val="24"/>
          <w:szCs w:val="24"/>
        </w:rPr>
      </w:pPr>
      <w:r>
        <w:rPr>
          <w:rFonts w:ascii="Engravers MT" w:hAnsi="Engravers MT"/>
          <w:sz w:val="24"/>
          <w:szCs w:val="24"/>
        </w:rPr>
        <w:t xml:space="preserve">Home of the </w:t>
      </w:r>
      <w:r w:rsidRPr="0083524A">
        <w:rPr>
          <w:rFonts w:ascii="Engravers MT" w:hAnsi="Engravers MT"/>
          <w:sz w:val="24"/>
          <w:szCs w:val="24"/>
        </w:rPr>
        <w:t>White Buffalos</w:t>
      </w:r>
    </w:p>
    <w:p w14:paraId="25279E30" w14:textId="77777777" w:rsidR="00C662A0" w:rsidRDefault="00D47304" w:rsidP="00C102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35C5CA8" wp14:editId="795B62FB">
            <wp:simplePos x="0" y="0"/>
            <wp:positionH relativeFrom="margin">
              <wp:align>center</wp:align>
            </wp:positionH>
            <wp:positionV relativeFrom="margin">
              <wp:posOffset>628015</wp:posOffset>
            </wp:positionV>
            <wp:extent cx="1470660" cy="1063625"/>
            <wp:effectExtent l="0" t="0" r="0" b="3175"/>
            <wp:wrapTight wrapText="bothSides">
              <wp:wrapPolygon edited="0">
                <wp:start x="10632" y="0"/>
                <wp:lineTo x="6995" y="1934"/>
                <wp:lineTo x="1959" y="5416"/>
                <wp:lineTo x="560" y="12380"/>
                <wp:lineTo x="0" y="19730"/>
                <wp:lineTo x="0" y="20891"/>
                <wp:lineTo x="4477" y="21278"/>
                <wp:lineTo x="14269" y="21278"/>
                <wp:lineTo x="14549" y="21278"/>
                <wp:lineTo x="17347" y="18956"/>
                <wp:lineTo x="18466" y="18570"/>
                <wp:lineTo x="20425" y="14314"/>
                <wp:lineTo x="20145" y="12380"/>
                <wp:lineTo x="21264" y="9285"/>
                <wp:lineTo x="21264" y="3095"/>
                <wp:lineTo x="14829" y="0"/>
                <wp:lineTo x="10632" y="0"/>
              </wp:wrapPolygon>
            </wp:wrapTight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C5CAB" w14:textId="77777777" w:rsidR="00C662A0" w:rsidRDefault="00C662A0" w:rsidP="00293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AC0608" w14:textId="77777777" w:rsidR="00C662A0" w:rsidRPr="0083524A" w:rsidRDefault="00C662A0" w:rsidP="00293DF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3524A">
        <w:rPr>
          <w:rFonts w:ascii="Times New Roman" w:hAnsi="Times New Roman"/>
          <w:sz w:val="20"/>
          <w:szCs w:val="20"/>
        </w:rPr>
        <w:t>390 SE Tenth Street Madras, OR  97741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8D6570">
        <w:rPr>
          <w:rFonts w:ascii="Times New Roman" w:hAnsi="Times New Roman"/>
          <w:sz w:val="20"/>
          <w:szCs w:val="24"/>
        </w:rPr>
        <w:t xml:space="preserve">Principal: </w:t>
      </w:r>
      <w:r w:rsidR="00D1478E">
        <w:rPr>
          <w:rFonts w:ascii="Times New Roman" w:hAnsi="Times New Roman"/>
          <w:sz w:val="20"/>
          <w:szCs w:val="24"/>
        </w:rPr>
        <w:t>Tony Summers</w:t>
      </w:r>
      <w:r w:rsidR="00D1478E"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 xml:space="preserve">                       </w:t>
      </w:r>
    </w:p>
    <w:p w14:paraId="237028C4" w14:textId="77777777" w:rsidR="00C662A0" w:rsidRPr="00DC7F53" w:rsidRDefault="00C662A0" w:rsidP="00DC7F53">
      <w:pPr>
        <w:spacing w:after="0" w:line="240" w:lineRule="auto"/>
        <w:rPr>
          <w:rFonts w:ascii="Cambria" w:hAnsi="Cambria"/>
          <w:sz w:val="20"/>
          <w:szCs w:val="20"/>
        </w:rPr>
      </w:pPr>
      <w:r w:rsidRPr="0083524A">
        <w:rPr>
          <w:rFonts w:ascii="Cambria" w:hAnsi="Cambria"/>
          <w:sz w:val="20"/>
          <w:szCs w:val="20"/>
        </w:rPr>
        <w:t>(541) 475-</w:t>
      </w:r>
      <w:proofErr w:type="gramStart"/>
      <w:r w:rsidRPr="0083524A">
        <w:rPr>
          <w:rFonts w:ascii="Cambria" w:hAnsi="Cambria"/>
          <w:sz w:val="20"/>
          <w:szCs w:val="20"/>
        </w:rPr>
        <w:t>7265</w:t>
      </w:r>
      <w:r>
        <w:rPr>
          <w:rFonts w:ascii="Cambria" w:hAnsi="Cambria"/>
          <w:sz w:val="20"/>
          <w:szCs w:val="20"/>
        </w:rPr>
        <w:t xml:space="preserve"> </w:t>
      </w:r>
      <w:r w:rsidRPr="0083524A">
        <w:rPr>
          <w:rFonts w:ascii="Cambria" w:hAnsi="Cambria"/>
          <w:sz w:val="20"/>
          <w:szCs w:val="20"/>
        </w:rPr>
        <w:t xml:space="preserve"> •</w:t>
      </w:r>
      <w:proofErr w:type="gramEnd"/>
      <w:r w:rsidRPr="0083524A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 </w:t>
      </w:r>
      <w:r w:rsidRPr="0083524A">
        <w:rPr>
          <w:rFonts w:ascii="Cambria" w:hAnsi="Cambria"/>
          <w:sz w:val="20"/>
          <w:szCs w:val="20"/>
        </w:rPr>
        <w:t>F: (541) 475-</w:t>
      </w:r>
      <w:r>
        <w:rPr>
          <w:rFonts w:ascii="Cambria" w:hAnsi="Cambria"/>
          <w:sz w:val="20"/>
          <w:szCs w:val="20"/>
        </w:rPr>
        <w:t xml:space="preserve">8273                                       </w:t>
      </w:r>
      <w:r>
        <w:rPr>
          <w:rFonts w:ascii="Times New Roman" w:hAnsi="Times New Roman"/>
          <w:sz w:val="20"/>
          <w:szCs w:val="20"/>
        </w:rPr>
        <w:t xml:space="preserve">Assistant </w:t>
      </w:r>
      <w:r w:rsidR="0073782A">
        <w:rPr>
          <w:rFonts w:ascii="Times New Roman" w:hAnsi="Times New Roman"/>
          <w:sz w:val="20"/>
          <w:szCs w:val="20"/>
        </w:rPr>
        <w:t>Principal</w:t>
      </w:r>
      <w:r w:rsidR="00E75097">
        <w:rPr>
          <w:rFonts w:ascii="Times New Roman" w:hAnsi="Times New Roman"/>
          <w:sz w:val="20"/>
          <w:szCs w:val="20"/>
        </w:rPr>
        <w:t xml:space="preserve">: </w:t>
      </w:r>
      <w:r w:rsidR="00EB4C86">
        <w:rPr>
          <w:rFonts w:ascii="Times New Roman" w:hAnsi="Times New Roman"/>
          <w:sz w:val="20"/>
          <w:szCs w:val="20"/>
        </w:rPr>
        <w:t>Walter Stahl</w:t>
      </w:r>
    </w:p>
    <w:p w14:paraId="20D8A219" w14:textId="77777777" w:rsidR="00C662A0" w:rsidRPr="0083524A" w:rsidRDefault="000F41DD" w:rsidP="00DC7F53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8" w:history="1">
        <w:r w:rsidR="00C662A0" w:rsidRPr="00EE7915">
          <w:rPr>
            <w:rStyle w:val="Hyperlink"/>
            <w:rFonts w:ascii="Cambria" w:hAnsi="Cambria"/>
            <w:sz w:val="20"/>
            <w:szCs w:val="20"/>
          </w:rPr>
          <w:t>http://jcsd.k12.or.us/schools/mhs</w:t>
        </w:r>
      </w:hyperlink>
      <w:r w:rsidR="00C662A0">
        <w:rPr>
          <w:rStyle w:val="Hyperlink"/>
          <w:rFonts w:ascii="Cambria" w:hAnsi="Cambria"/>
          <w:sz w:val="20"/>
          <w:szCs w:val="20"/>
          <w:u w:val="none"/>
        </w:rPr>
        <w:t xml:space="preserve">                     </w:t>
      </w:r>
      <w:proofErr w:type="spellStart"/>
      <w:proofErr w:type="gramStart"/>
      <w:r w:rsidR="00C662A0">
        <w:rPr>
          <w:rFonts w:ascii="Times New Roman" w:hAnsi="Times New Roman"/>
          <w:sz w:val="20"/>
          <w:szCs w:val="20"/>
        </w:rPr>
        <w:t>Counselo</w:t>
      </w:r>
      <w:r w:rsidR="0073782A">
        <w:rPr>
          <w:rFonts w:ascii="Times New Roman" w:hAnsi="Times New Roman"/>
          <w:sz w:val="20"/>
          <w:szCs w:val="20"/>
        </w:rPr>
        <w:t>rs:</w:t>
      </w:r>
      <w:r w:rsidR="00D1478E">
        <w:rPr>
          <w:rFonts w:ascii="Times New Roman" w:hAnsi="Times New Roman"/>
          <w:sz w:val="20"/>
          <w:szCs w:val="20"/>
        </w:rPr>
        <w:t>Lori</w:t>
      </w:r>
      <w:proofErr w:type="spellEnd"/>
      <w:proofErr w:type="gramEnd"/>
      <w:r w:rsidR="00D1478E">
        <w:rPr>
          <w:rFonts w:ascii="Times New Roman" w:hAnsi="Times New Roman"/>
          <w:sz w:val="20"/>
          <w:szCs w:val="20"/>
        </w:rPr>
        <w:t xml:space="preserve"> Arthu</w:t>
      </w:r>
      <w:r w:rsidR="00B71F0C">
        <w:rPr>
          <w:rFonts w:ascii="Times New Roman" w:hAnsi="Times New Roman"/>
          <w:sz w:val="20"/>
          <w:szCs w:val="20"/>
        </w:rPr>
        <w:t>r, Lori Stock, Stacey Bruce</w:t>
      </w:r>
    </w:p>
    <w:p w14:paraId="31CF6A15" w14:textId="77777777" w:rsidR="00C662A0" w:rsidRDefault="00C662A0" w:rsidP="008C6643">
      <w:pPr>
        <w:rPr>
          <w:rFonts w:ascii="Lucida Sans" w:hAnsi="Lucida Sans"/>
          <w:sz w:val="28"/>
          <w:szCs w:val="28"/>
        </w:rPr>
      </w:pPr>
    </w:p>
    <w:p w14:paraId="7D2568AA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 xml:space="preserve">Date:  </w:t>
      </w:r>
    </w:p>
    <w:p w14:paraId="1F2D3513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2459E25C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>To:  Parent(s)/Guardian(s) of</w:t>
      </w:r>
    </w:p>
    <w:p w14:paraId="274DAFB3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6A5A3C6B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>From:</w:t>
      </w:r>
      <w:r w:rsidR="00B71F0C">
        <w:rPr>
          <w:rFonts w:ascii="Lucida Sans" w:hAnsi="Lucida Sans"/>
        </w:rPr>
        <w:tab/>
      </w:r>
      <w:r w:rsidR="00D1478E">
        <w:rPr>
          <w:rFonts w:ascii="Lucida Sans" w:hAnsi="Lucida Sans"/>
        </w:rPr>
        <w:t>Lori Arthur</w:t>
      </w:r>
      <w:r w:rsidRPr="00D47304">
        <w:rPr>
          <w:rFonts w:ascii="Lucida Sans" w:hAnsi="Lucida Sans"/>
        </w:rPr>
        <w:t>, Counselor</w:t>
      </w:r>
      <w:r w:rsidR="00B71F0C">
        <w:rPr>
          <w:rFonts w:ascii="Lucida Sans" w:hAnsi="Lucida Sans"/>
        </w:rPr>
        <w:tab/>
      </w:r>
      <w:r w:rsidR="0054330B">
        <w:rPr>
          <w:rFonts w:ascii="Lucida Sans" w:hAnsi="Lucida Sans"/>
        </w:rPr>
        <w:t xml:space="preserve">(Student </w:t>
      </w:r>
      <w:r w:rsidR="00B71F0C">
        <w:rPr>
          <w:rFonts w:ascii="Lucida Sans" w:hAnsi="Lucida Sans"/>
        </w:rPr>
        <w:t>L</w:t>
      </w:r>
      <w:r w:rsidR="0054330B">
        <w:rPr>
          <w:rFonts w:ascii="Lucida Sans" w:hAnsi="Lucida Sans"/>
        </w:rPr>
        <w:t>ast names A</w:t>
      </w:r>
      <w:r w:rsidR="00B71F0C">
        <w:rPr>
          <w:rFonts w:ascii="Lucida Sans" w:hAnsi="Lucida Sans"/>
        </w:rPr>
        <w:t>-G)</w:t>
      </w:r>
    </w:p>
    <w:p w14:paraId="22CCBF45" w14:textId="77777777" w:rsidR="00B71F0C" w:rsidRDefault="00B71F0C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ab/>
        <w:t xml:space="preserve">Lori Stock, Counselor </w:t>
      </w:r>
      <w:r>
        <w:rPr>
          <w:rFonts w:ascii="Lucida Sans" w:hAnsi="Lucida Sans"/>
        </w:rPr>
        <w:tab/>
        <w:t>(Student Last names H-M)</w:t>
      </w:r>
    </w:p>
    <w:p w14:paraId="23D29136" w14:textId="77777777" w:rsidR="0054330B" w:rsidRPr="00D47304" w:rsidRDefault="0054330B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ab/>
        <w:t xml:space="preserve">Stacey Bruce, Counselor </w:t>
      </w:r>
      <w:r w:rsidR="00B71F0C">
        <w:rPr>
          <w:rFonts w:ascii="Lucida Sans" w:hAnsi="Lucida Sans"/>
        </w:rPr>
        <w:tab/>
      </w:r>
      <w:r>
        <w:rPr>
          <w:rFonts w:ascii="Lucida Sans" w:hAnsi="Lucida Sans"/>
        </w:rPr>
        <w:t>(</w:t>
      </w:r>
      <w:r w:rsidR="00B71F0C">
        <w:rPr>
          <w:rFonts w:ascii="Lucida Sans" w:hAnsi="Lucida Sans"/>
        </w:rPr>
        <w:t>Student Last names N-Z)</w:t>
      </w:r>
    </w:p>
    <w:p w14:paraId="6019819B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4D8E11F7" w14:textId="77777777" w:rsidR="00D11553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 xml:space="preserve">Your </w:t>
      </w:r>
      <w:r w:rsidR="00EB4C86">
        <w:rPr>
          <w:rFonts w:ascii="Lucida Sans" w:hAnsi="Lucida Sans"/>
        </w:rPr>
        <w:t>junior</w:t>
      </w:r>
      <w:r w:rsidRPr="00D47304">
        <w:rPr>
          <w:rFonts w:ascii="Lucida Sans" w:hAnsi="Lucida Sans"/>
        </w:rPr>
        <w:t xml:space="preserve"> is </w:t>
      </w:r>
      <w:r w:rsidR="00D11553">
        <w:rPr>
          <w:rFonts w:ascii="Lucida Sans" w:hAnsi="Lucida Sans"/>
        </w:rPr>
        <w:t xml:space="preserve">requesting to have 1 or 2 periods of Off Campus </w:t>
      </w:r>
      <w:r w:rsidR="00EB4C86">
        <w:rPr>
          <w:rFonts w:ascii="Lucida Sans" w:hAnsi="Lucida Sans"/>
        </w:rPr>
        <w:t>for the 2025-2026</w:t>
      </w:r>
      <w:r w:rsidR="00D11553">
        <w:rPr>
          <w:rFonts w:ascii="Lucida Sans" w:hAnsi="Lucida Sans"/>
        </w:rPr>
        <w:t xml:space="preserve"> school year. </w:t>
      </w:r>
    </w:p>
    <w:p w14:paraId="5E5417D5" w14:textId="77777777" w:rsidR="000328DF" w:rsidRDefault="000328DF" w:rsidP="00D47304">
      <w:pPr>
        <w:spacing w:after="0" w:line="240" w:lineRule="auto"/>
        <w:rPr>
          <w:rFonts w:ascii="Lucida Sans" w:hAnsi="Lucida Sans"/>
        </w:rPr>
      </w:pPr>
    </w:p>
    <w:p w14:paraId="5B231DD2" w14:textId="77777777" w:rsidR="00D11553" w:rsidRPr="00D47304" w:rsidRDefault="00D11553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>While we encourage MHS students to maintain a full academic day, we understand that some seniors prefer to work additional hours or pursue other interests. At this time, your student is requesting the following periods OFF CAMPUS:</w:t>
      </w:r>
    </w:p>
    <w:p w14:paraId="6D3BDA27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2C2CF458" w14:textId="77777777" w:rsidR="00EB4C86" w:rsidRDefault="00EB4C86" w:rsidP="00D47304">
      <w:pPr>
        <w:spacing w:after="0" w:line="240" w:lineRule="auto"/>
        <w:rPr>
          <w:rFonts w:ascii="Lucida Sans" w:hAnsi="Lucida Sans"/>
        </w:rPr>
      </w:pPr>
    </w:p>
    <w:p w14:paraId="53A69648" w14:textId="77777777" w:rsidR="00EB4C86" w:rsidRPr="00D47304" w:rsidRDefault="00EB4C86" w:rsidP="00D47304">
      <w:pPr>
        <w:spacing w:after="0" w:line="240" w:lineRule="auto"/>
        <w:rPr>
          <w:rFonts w:ascii="Lucida Sans" w:hAnsi="Lucida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710"/>
        <w:gridCol w:w="1710"/>
        <w:gridCol w:w="1800"/>
        <w:gridCol w:w="1890"/>
        <w:gridCol w:w="1885"/>
      </w:tblGrid>
      <w:tr w:rsidR="00D11553" w14:paraId="23853689" w14:textId="77777777" w:rsidTr="00D11553">
        <w:tc>
          <w:tcPr>
            <w:tcW w:w="1435" w:type="dxa"/>
          </w:tcPr>
          <w:p w14:paraId="38E0187B" w14:textId="77777777" w:rsidR="00D11553" w:rsidRDefault="00D11553" w:rsidP="00D47304">
            <w:pPr>
              <w:spacing w:after="0" w:line="240" w:lineRule="auto"/>
              <w:rPr>
                <w:rFonts w:ascii="Lucida Sans" w:hAnsi="Lucida Sans"/>
              </w:rPr>
            </w:pPr>
          </w:p>
        </w:tc>
        <w:tc>
          <w:tcPr>
            <w:tcW w:w="1710" w:type="dxa"/>
          </w:tcPr>
          <w:p w14:paraId="0817F5BD" w14:textId="77777777" w:rsidR="00D11553" w:rsidRDefault="00D11553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 1 only</w:t>
            </w:r>
          </w:p>
        </w:tc>
        <w:tc>
          <w:tcPr>
            <w:tcW w:w="1710" w:type="dxa"/>
          </w:tcPr>
          <w:p w14:paraId="1A3AF8FA" w14:textId="77777777" w:rsidR="00D11553" w:rsidRDefault="00D11553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Periods 1 &amp; 2</w:t>
            </w:r>
          </w:p>
        </w:tc>
        <w:tc>
          <w:tcPr>
            <w:tcW w:w="1800" w:type="dxa"/>
          </w:tcPr>
          <w:p w14:paraId="636E53D4" w14:textId="77777777" w:rsidR="00D11553" w:rsidRDefault="00D11553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Periods 6 &amp; 7</w:t>
            </w:r>
          </w:p>
        </w:tc>
        <w:tc>
          <w:tcPr>
            <w:tcW w:w="1890" w:type="dxa"/>
          </w:tcPr>
          <w:p w14:paraId="1A92D106" w14:textId="77777777" w:rsidR="00D11553" w:rsidRDefault="00D11553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 7 only</w:t>
            </w:r>
          </w:p>
        </w:tc>
        <w:tc>
          <w:tcPr>
            <w:tcW w:w="1885" w:type="dxa"/>
          </w:tcPr>
          <w:p w14:paraId="0D6980F7" w14:textId="77777777" w:rsidR="00D11553" w:rsidRDefault="00D11553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Periods 1 &amp; 7</w:t>
            </w:r>
          </w:p>
        </w:tc>
      </w:tr>
      <w:tr w:rsidR="00D11553" w14:paraId="456F9569" w14:textId="77777777" w:rsidTr="00D11553">
        <w:tc>
          <w:tcPr>
            <w:tcW w:w="1435" w:type="dxa"/>
          </w:tcPr>
          <w:p w14:paraId="4889DF17" w14:textId="77777777" w:rsidR="00D11553" w:rsidRDefault="00D11553" w:rsidP="00D47304">
            <w:pPr>
              <w:spacing w:after="0" w:line="240" w:lineRule="aut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Check ONE box only</w:t>
            </w:r>
          </w:p>
        </w:tc>
        <w:tc>
          <w:tcPr>
            <w:tcW w:w="1710" w:type="dxa"/>
          </w:tcPr>
          <w:p w14:paraId="6C404D78" w14:textId="77777777" w:rsidR="00D11553" w:rsidRDefault="00D11553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41F1421A" wp14:editId="5F81B04B">
                  <wp:extent cx="285750" cy="285750"/>
                  <wp:effectExtent l="0" t="0" r="0" b="0"/>
                  <wp:docPr id="1" name="Picture 1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14:paraId="79E8E5CF" w14:textId="77777777" w:rsidR="00D11553" w:rsidRDefault="00D11553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0D5506B7" wp14:editId="11EF4950">
                  <wp:extent cx="285750" cy="285750"/>
                  <wp:effectExtent l="0" t="0" r="0" b="0"/>
                  <wp:docPr id="3" name="Picture 3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</w:tcPr>
          <w:p w14:paraId="76C521B8" w14:textId="77777777" w:rsidR="00D11553" w:rsidRDefault="00D11553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23DC49B2" wp14:editId="5503FE04">
                  <wp:extent cx="285750" cy="285750"/>
                  <wp:effectExtent l="0" t="0" r="0" b="0"/>
                  <wp:docPr id="4" name="Picture 4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03AB82DD" w14:textId="77777777" w:rsidR="00D11553" w:rsidRDefault="00D11553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1534BCD1" wp14:editId="233C5DD7">
                  <wp:extent cx="285750" cy="285750"/>
                  <wp:effectExtent l="0" t="0" r="0" b="0"/>
                  <wp:docPr id="5" name="Picture 5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5" w:type="dxa"/>
          </w:tcPr>
          <w:p w14:paraId="65C804DE" w14:textId="77777777" w:rsidR="00D11553" w:rsidRDefault="00D11553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5DE8D89F" wp14:editId="48CB2B98">
                  <wp:extent cx="285750" cy="285750"/>
                  <wp:effectExtent l="0" t="0" r="0" b="0"/>
                  <wp:docPr id="6" name="Picture 6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3B209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4291FBC1" w14:textId="77777777" w:rsidR="00EB4C86" w:rsidRPr="00D47304" w:rsidRDefault="00EB4C86" w:rsidP="00D47304">
      <w:pPr>
        <w:spacing w:after="0" w:line="240" w:lineRule="auto"/>
        <w:rPr>
          <w:rFonts w:ascii="Lucida Sans" w:hAnsi="Lucida Sans"/>
        </w:rPr>
      </w:pPr>
    </w:p>
    <w:p w14:paraId="7573F7F2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7CFC0123" w14:textId="77777777" w:rsidR="00D47304" w:rsidRDefault="00746090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Students who take 1 or 2 periods of Off Campus are still eligible to participate in sports and activities as the minimum class requirement is 5 classes at MHS for participation. </w:t>
      </w:r>
    </w:p>
    <w:p w14:paraId="6AC4903A" w14:textId="77777777" w:rsidR="00EB4C86" w:rsidRDefault="00EB4C86" w:rsidP="00D47304">
      <w:pPr>
        <w:spacing w:after="0" w:line="240" w:lineRule="auto"/>
        <w:rPr>
          <w:rFonts w:ascii="Lucida Sans" w:hAnsi="Lucida Sans"/>
        </w:rPr>
      </w:pPr>
    </w:p>
    <w:p w14:paraId="11DDEC4C" w14:textId="77777777" w:rsidR="00EB4C86" w:rsidRDefault="00EB4C86" w:rsidP="00D47304">
      <w:pPr>
        <w:spacing w:after="0" w:line="240" w:lineRule="auto"/>
        <w:rPr>
          <w:rFonts w:ascii="Lucida Sans" w:hAnsi="Lucida Sans"/>
        </w:rPr>
      </w:pPr>
    </w:p>
    <w:p w14:paraId="09BED064" w14:textId="77777777" w:rsidR="00746090" w:rsidRPr="00D47304" w:rsidRDefault="00746090" w:rsidP="00D47304">
      <w:pPr>
        <w:spacing w:after="0" w:line="240" w:lineRule="auto"/>
        <w:rPr>
          <w:rFonts w:ascii="Lucida Sans" w:hAnsi="Lucida Sans"/>
        </w:rPr>
      </w:pPr>
    </w:p>
    <w:p w14:paraId="784D4951" w14:textId="77777777" w:rsidR="00D47304" w:rsidRDefault="00D47304" w:rsidP="009B4BA7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 xml:space="preserve">If you are in agreement with your student </w:t>
      </w:r>
      <w:r w:rsidR="00746090">
        <w:rPr>
          <w:rFonts w:ascii="Lucida Sans" w:hAnsi="Lucida Sans"/>
        </w:rPr>
        <w:t>having the above listed Off Campus periods for BOTH SEMESTERS</w:t>
      </w:r>
      <w:r w:rsidRPr="00D47304">
        <w:rPr>
          <w:rFonts w:ascii="Lucida Sans" w:hAnsi="Lucida Sans"/>
        </w:rPr>
        <w:t>, please sign below.  If you have any questions about this request or any school-related matter, plea</w:t>
      </w:r>
      <w:r w:rsidR="0073782A">
        <w:rPr>
          <w:rFonts w:ascii="Lucida Sans" w:hAnsi="Lucida Sans"/>
        </w:rPr>
        <w:t>se feel free to contact</w:t>
      </w:r>
      <w:r w:rsidR="00746090">
        <w:rPr>
          <w:rFonts w:ascii="Lucida Sans" w:hAnsi="Lucida Sans"/>
        </w:rPr>
        <w:t xml:space="preserve"> your student’s school counselor. </w:t>
      </w:r>
    </w:p>
    <w:p w14:paraId="4802A315" w14:textId="77777777" w:rsidR="00EB4C86" w:rsidRDefault="00EB4C86" w:rsidP="009B4BA7">
      <w:pPr>
        <w:spacing w:after="0" w:line="240" w:lineRule="auto"/>
        <w:rPr>
          <w:rFonts w:ascii="Lucida Sans" w:hAnsi="Lucida Sans"/>
        </w:rPr>
      </w:pPr>
    </w:p>
    <w:p w14:paraId="283743CF" w14:textId="77777777" w:rsidR="00E54F38" w:rsidRPr="00E54F38" w:rsidRDefault="00E54F38" w:rsidP="00E54F38">
      <w:pPr>
        <w:spacing w:after="0" w:line="240" w:lineRule="auto"/>
        <w:jc w:val="center"/>
        <w:rPr>
          <w:rFonts w:ascii="Lucida Sans" w:hAnsi="Lucida Sa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D47304" w:rsidRPr="00686BC6" w14:paraId="11C6D01D" w14:textId="77777777" w:rsidTr="00084161">
        <w:tc>
          <w:tcPr>
            <w:tcW w:w="4788" w:type="dxa"/>
            <w:shd w:val="clear" w:color="auto" w:fill="auto"/>
          </w:tcPr>
          <w:p w14:paraId="6B31143E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  <w:tc>
          <w:tcPr>
            <w:tcW w:w="4788" w:type="dxa"/>
            <w:shd w:val="clear" w:color="auto" w:fill="auto"/>
          </w:tcPr>
          <w:p w14:paraId="54E289A1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</w:tr>
      <w:tr w:rsidR="00D47304" w:rsidRPr="00686BC6" w14:paraId="798AC5A8" w14:textId="77777777" w:rsidTr="00084161">
        <w:tc>
          <w:tcPr>
            <w:tcW w:w="4788" w:type="dxa"/>
            <w:shd w:val="clear" w:color="auto" w:fill="auto"/>
          </w:tcPr>
          <w:p w14:paraId="132AAE39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Student’s Signature</w:t>
            </w:r>
          </w:p>
        </w:tc>
        <w:tc>
          <w:tcPr>
            <w:tcW w:w="4788" w:type="dxa"/>
            <w:shd w:val="clear" w:color="auto" w:fill="auto"/>
          </w:tcPr>
          <w:p w14:paraId="676A7155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Date</w:t>
            </w:r>
          </w:p>
        </w:tc>
      </w:tr>
      <w:tr w:rsidR="00D47304" w:rsidRPr="00686BC6" w14:paraId="6C7EF9EA" w14:textId="77777777" w:rsidTr="00084161">
        <w:tc>
          <w:tcPr>
            <w:tcW w:w="4788" w:type="dxa"/>
            <w:shd w:val="clear" w:color="auto" w:fill="auto"/>
          </w:tcPr>
          <w:p w14:paraId="5BCDC0EE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  <w:tc>
          <w:tcPr>
            <w:tcW w:w="4788" w:type="dxa"/>
            <w:shd w:val="clear" w:color="auto" w:fill="auto"/>
          </w:tcPr>
          <w:p w14:paraId="7F6F50E2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</w:tr>
      <w:tr w:rsidR="00D47304" w:rsidRPr="00686BC6" w14:paraId="0CE31635" w14:textId="77777777" w:rsidTr="009B4BA7">
        <w:trPr>
          <w:trHeight w:val="215"/>
        </w:trPr>
        <w:tc>
          <w:tcPr>
            <w:tcW w:w="4788" w:type="dxa"/>
            <w:shd w:val="clear" w:color="auto" w:fill="auto"/>
          </w:tcPr>
          <w:p w14:paraId="5E46841C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Parent’s/Guardian’s Signature</w:t>
            </w:r>
          </w:p>
        </w:tc>
        <w:tc>
          <w:tcPr>
            <w:tcW w:w="4788" w:type="dxa"/>
            <w:shd w:val="clear" w:color="auto" w:fill="auto"/>
          </w:tcPr>
          <w:p w14:paraId="52471AFC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Date</w:t>
            </w:r>
          </w:p>
        </w:tc>
      </w:tr>
    </w:tbl>
    <w:p w14:paraId="7ED7AEDD" w14:textId="77777777" w:rsidR="00D47304" w:rsidRPr="00D47304" w:rsidRDefault="00EB4C86" w:rsidP="008C6643">
      <w:pPr>
        <w:rPr>
          <w:rFonts w:ascii="Lucida Sans" w:hAnsi="Lucida Sans"/>
          <w:sz w:val="16"/>
          <w:szCs w:val="16"/>
        </w:rPr>
      </w:pPr>
      <w:r>
        <w:rPr>
          <w:rFonts w:ascii="Lucida Sans" w:hAnsi="Lucida Sans"/>
          <w:sz w:val="16"/>
          <w:szCs w:val="16"/>
        </w:rPr>
        <w:t>1/7/25</w:t>
      </w:r>
    </w:p>
    <w:sectPr w:rsidR="00D47304" w:rsidRPr="00D47304" w:rsidSect="00C10288">
      <w:footerReference w:type="default" r:id="rId10"/>
      <w:pgSz w:w="12240" w:h="15840"/>
      <w:pgMar w:top="720" w:right="900" w:bottom="720" w:left="90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F4494" w14:textId="77777777" w:rsidR="000F41DD" w:rsidRDefault="000F41DD" w:rsidP="00D17CE8">
      <w:pPr>
        <w:spacing w:after="0" w:line="240" w:lineRule="auto"/>
      </w:pPr>
      <w:r>
        <w:separator/>
      </w:r>
    </w:p>
  </w:endnote>
  <w:endnote w:type="continuationSeparator" w:id="0">
    <w:p w14:paraId="58C2A2D0" w14:textId="77777777" w:rsidR="000F41DD" w:rsidRDefault="000F41DD" w:rsidP="00D17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106FB" w14:textId="77777777" w:rsidR="00C662A0" w:rsidRPr="00903428" w:rsidRDefault="00C662A0" w:rsidP="00B32049">
    <w:pPr>
      <w:pStyle w:val="Footer"/>
      <w:tabs>
        <w:tab w:val="clear" w:pos="4680"/>
        <w:tab w:val="center" w:pos="5400"/>
      </w:tabs>
      <w:jc w:val="right"/>
      <w:rPr>
        <w:rFonts w:ascii="Cambria" w:hAnsi="Cambria"/>
        <w:sz w:val="20"/>
      </w:rPr>
    </w:pPr>
    <w:r>
      <w:rPr>
        <w:rFonts w:ascii="Cambria" w:hAnsi="Cambria"/>
        <w:sz w:val="20"/>
      </w:rPr>
      <w:t xml:space="preserve">             </w:t>
    </w:r>
  </w:p>
  <w:p w14:paraId="36259570" w14:textId="77777777" w:rsidR="00C662A0" w:rsidRDefault="00C662A0" w:rsidP="00903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9F510" w14:textId="77777777" w:rsidR="000F41DD" w:rsidRDefault="000F41DD" w:rsidP="00D17CE8">
      <w:pPr>
        <w:spacing w:after="0" w:line="240" w:lineRule="auto"/>
      </w:pPr>
      <w:r>
        <w:separator/>
      </w:r>
    </w:p>
  </w:footnote>
  <w:footnote w:type="continuationSeparator" w:id="0">
    <w:p w14:paraId="53033869" w14:textId="77777777" w:rsidR="000F41DD" w:rsidRDefault="000F41DD" w:rsidP="00D17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C0CF2"/>
    <w:multiLevelType w:val="hybridMultilevel"/>
    <w:tmpl w:val="F144786C"/>
    <w:lvl w:ilvl="0" w:tplc="97AE56B6">
      <w:start w:val="390"/>
      <w:numFmt w:val="bullet"/>
      <w:lvlText w:val="•"/>
      <w:lvlJc w:val="left"/>
      <w:pPr>
        <w:ind w:left="324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15"/>
    <w:rsid w:val="000118D1"/>
    <w:rsid w:val="00024EA2"/>
    <w:rsid w:val="000328DF"/>
    <w:rsid w:val="000B0598"/>
    <w:rsid w:val="000D4FAB"/>
    <w:rsid w:val="000F41DD"/>
    <w:rsid w:val="000F45B5"/>
    <w:rsid w:val="00100055"/>
    <w:rsid w:val="001253AE"/>
    <w:rsid w:val="00131221"/>
    <w:rsid w:val="001936B7"/>
    <w:rsid w:val="001B337B"/>
    <w:rsid w:val="001D2F12"/>
    <w:rsid w:val="002133F0"/>
    <w:rsid w:val="00256D3D"/>
    <w:rsid w:val="002654AD"/>
    <w:rsid w:val="00293DFA"/>
    <w:rsid w:val="00335A17"/>
    <w:rsid w:val="0038026B"/>
    <w:rsid w:val="003C66BE"/>
    <w:rsid w:val="003C6D31"/>
    <w:rsid w:val="003D4228"/>
    <w:rsid w:val="003E01B5"/>
    <w:rsid w:val="004057F3"/>
    <w:rsid w:val="0042370C"/>
    <w:rsid w:val="00434D61"/>
    <w:rsid w:val="00456E35"/>
    <w:rsid w:val="00460BF5"/>
    <w:rsid w:val="004619B8"/>
    <w:rsid w:val="0048561E"/>
    <w:rsid w:val="004A6BAF"/>
    <w:rsid w:val="0054330B"/>
    <w:rsid w:val="00594087"/>
    <w:rsid w:val="005B1FAD"/>
    <w:rsid w:val="005E15AE"/>
    <w:rsid w:val="006449CF"/>
    <w:rsid w:val="00656073"/>
    <w:rsid w:val="006C0DB5"/>
    <w:rsid w:val="006D1E67"/>
    <w:rsid w:val="006E6FCD"/>
    <w:rsid w:val="00703F8A"/>
    <w:rsid w:val="00704466"/>
    <w:rsid w:val="00704C66"/>
    <w:rsid w:val="00710BCE"/>
    <w:rsid w:val="0073782A"/>
    <w:rsid w:val="00746090"/>
    <w:rsid w:val="00757343"/>
    <w:rsid w:val="007A3892"/>
    <w:rsid w:val="007B1463"/>
    <w:rsid w:val="007E1B58"/>
    <w:rsid w:val="0083524A"/>
    <w:rsid w:val="00855596"/>
    <w:rsid w:val="00894812"/>
    <w:rsid w:val="008B45A0"/>
    <w:rsid w:val="008C6643"/>
    <w:rsid w:val="008D6570"/>
    <w:rsid w:val="00903428"/>
    <w:rsid w:val="00917708"/>
    <w:rsid w:val="009A5F99"/>
    <w:rsid w:val="009B4BA7"/>
    <w:rsid w:val="009C4031"/>
    <w:rsid w:val="00A14D7B"/>
    <w:rsid w:val="00A16855"/>
    <w:rsid w:val="00A22A6C"/>
    <w:rsid w:val="00A27680"/>
    <w:rsid w:val="00A4721C"/>
    <w:rsid w:val="00A544E3"/>
    <w:rsid w:val="00A6276C"/>
    <w:rsid w:val="00AF0F3F"/>
    <w:rsid w:val="00AF2E19"/>
    <w:rsid w:val="00AF32DF"/>
    <w:rsid w:val="00AF376E"/>
    <w:rsid w:val="00B32049"/>
    <w:rsid w:val="00B65766"/>
    <w:rsid w:val="00B71F0C"/>
    <w:rsid w:val="00B76972"/>
    <w:rsid w:val="00BB262D"/>
    <w:rsid w:val="00BF5DB1"/>
    <w:rsid w:val="00C038E2"/>
    <w:rsid w:val="00C10288"/>
    <w:rsid w:val="00C44B38"/>
    <w:rsid w:val="00C662A0"/>
    <w:rsid w:val="00CA3D83"/>
    <w:rsid w:val="00CB1649"/>
    <w:rsid w:val="00CB260A"/>
    <w:rsid w:val="00D07721"/>
    <w:rsid w:val="00D11553"/>
    <w:rsid w:val="00D1478E"/>
    <w:rsid w:val="00D17CE8"/>
    <w:rsid w:val="00D235AD"/>
    <w:rsid w:val="00D47304"/>
    <w:rsid w:val="00D96928"/>
    <w:rsid w:val="00DB707E"/>
    <w:rsid w:val="00DC7F53"/>
    <w:rsid w:val="00E01D15"/>
    <w:rsid w:val="00E1650D"/>
    <w:rsid w:val="00E54F38"/>
    <w:rsid w:val="00E75097"/>
    <w:rsid w:val="00E9304A"/>
    <w:rsid w:val="00EB4C86"/>
    <w:rsid w:val="00EC633C"/>
    <w:rsid w:val="00ED06F1"/>
    <w:rsid w:val="00EE7915"/>
    <w:rsid w:val="00F04458"/>
    <w:rsid w:val="00F330EC"/>
    <w:rsid w:val="00F50B6F"/>
    <w:rsid w:val="00F70AE6"/>
    <w:rsid w:val="00F93F24"/>
    <w:rsid w:val="00FC3BF3"/>
    <w:rsid w:val="00FD08D2"/>
    <w:rsid w:val="00FD458D"/>
    <w:rsid w:val="00F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B8675D8"/>
  <w15:docId w15:val="{3B018F1A-EA99-4B0C-B5BD-DEF8C094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D3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B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B45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235A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17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17CE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17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17CE8"/>
    <w:rPr>
      <w:rFonts w:cs="Times New Roman"/>
    </w:rPr>
  </w:style>
  <w:style w:type="paragraph" w:styleId="ListParagraph">
    <w:name w:val="List Paragraph"/>
    <w:basedOn w:val="Normal"/>
    <w:uiPriority w:val="99"/>
    <w:qFormat/>
    <w:rsid w:val="008D6570"/>
    <w:pPr>
      <w:ind w:left="720"/>
      <w:contextualSpacing/>
    </w:pPr>
  </w:style>
  <w:style w:type="table" w:styleId="TableGrid">
    <w:name w:val="Table Grid"/>
    <w:basedOn w:val="TableNormal"/>
    <w:locked/>
    <w:rsid w:val="00D11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csd.k12.or.us/schools/mh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tyler\Desktop\M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MHS Letterhead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Madras High School</vt:lpstr>
    </vt:vector>
  </TitlesOfParts>
  <Company>Jefferson County School District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 High School</dc:title>
  <dc:creator>NateTyler</dc:creator>
  <cp:lastModifiedBy>Lori Stock</cp:lastModifiedBy>
  <cp:revision>2</cp:revision>
  <cp:lastPrinted>2025-01-07T20:59:00Z</cp:lastPrinted>
  <dcterms:created xsi:type="dcterms:W3CDTF">2025-03-17T19:45:00Z</dcterms:created>
  <dcterms:modified xsi:type="dcterms:W3CDTF">2025-03-17T19:45:00Z</dcterms:modified>
</cp:coreProperties>
</file>