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1"/>
        <w:gridCol w:w="5015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21355B" w:rsidP="00E54483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Eighty (8</w:t>
            </w:r>
            <w:r w:rsidR="00E2047F">
              <w:rPr>
                <w:sz w:val="44"/>
                <w:szCs w:val="44"/>
              </w:rPr>
              <w:t>0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</w:t>
            </w:r>
            <w:r w:rsidR="006F7F69">
              <w:rPr>
                <w:sz w:val="44"/>
                <w:szCs w:val="44"/>
              </w:rPr>
              <w:t xml:space="preserve"> </w:t>
            </w:r>
            <w:r w:rsidR="00E2047F">
              <w:rPr>
                <w:sz w:val="44"/>
                <w:szCs w:val="44"/>
              </w:rPr>
              <w:t xml:space="preserve">         </w:t>
            </w:r>
            <w:r w:rsidR="006F7F69">
              <w:rPr>
                <w:sz w:val="44"/>
                <w:szCs w:val="44"/>
              </w:rPr>
              <w:t xml:space="preserve">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650563" w:rsidP="00342163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E5548E">
              <w:rPr>
                <w:rFonts w:ascii="Arial" w:hAnsi="Arial" w:cs="Arial"/>
                <w:sz w:val="40"/>
                <w:szCs w:val="40"/>
              </w:rPr>
            </w:r>
            <w:r w:rsidR="00E5548E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21355B">
              <w:rPr>
                <w:rFonts w:ascii="Arial" w:hAnsi="Arial" w:cs="Arial"/>
                <w:sz w:val="40"/>
                <w:szCs w:val="40"/>
              </w:rPr>
              <w:t>30323</w:t>
            </w:r>
            <w:r w:rsidR="00B10042">
              <w:rPr>
                <w:rFonts w:ascii="Arial" w:hAnsi="Arial" w:cs="Arial"/>
                <w:sz w:val="40"/>
                <w:szCs w:val="40"/>
              </w:rPr>
              <w:t>.</w:t>
            </w:r>
            <w:r w:rsidR="007A51B7">
              <w:t xml:space="preserve"> </w:t>
            </w:r>
            <w:r w:rsidR="0021355B" w:rsidRPr="0021355B">
              <w:rPr>
                <w:rFonts w:ascii="Arial" w:hAnsi="Arial" w:cs="Arial"/>
                <w:sz w:val="40"/>
                <w:szCs w:val="40"/>
              </w:rPr>
              <w:t>Claim Records / Incapacitated Adults</w:t>
            </w:r>
          </w:p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Start w:id="3" w:name="_GoBack"/>
            <w:bookmarkEnd w:id="2"/>
            <w:bookmarkEnd w:id="3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4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4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1"/>
        <w:gridCol w:w="5015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21355B" w:rsidP="001C1EB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Eighty (8</w:t>
            </w:r>
            <w:r w:rsidR="00E2047F">
              <w:rPr>
                <w:sz w:val="44"/>
                <w:szCs w:val="44"/>
              </w:rPr>
              <w:t>0) Years</w:t>
            </w:r>
            <w:r w:rsidR="00E2047F" w:rsidRPr="008B4B87">
              <w:rPr>
                <w:sz w:val="44"/>
                <w:szCs w:val="44"/>
              </w:rPr>
              <w:t xml:space="preserve"> </w:t>
            </w:r>
            <w:r w:rsidR="00E2047F">
              <w:rPr>
                <w:sz w:val="44"/>
                <w:szCs w:val="44"/>
              </w:rPr>
              <w:t xml:space="preserve">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21355B" w:rsidRDefault="0021355B" w:rsidP="0021355B">
            <w:pPr>
              <w:rPr>
                <w:rFonts w:ascii="Arial" w:hAnsi="Arial" w:cs="Arial"/>
                <w:sz w:val="40"/>
                <w:szCs w:val="40"/>
              </w:rPr>
            </w:pPr>
          </w:p>
          <w:p w:rsidR="0021355B" w:rsidRDefault="0021355B" w:rsidP="0021355B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30323.</w:t>
            </w:r>
            <w:r>
              <w:t xml:space="preserve"> </w:t>
            </w:r>
            <w:r w:rsidRPr="0021355B">
              <w:rPr>
                <w:rFonts w:ascii="Arial" w:hAnsi="Arial" w:cs="Arial"/>
                <w:sz w:val="40"/>
                <w:szCs w:val="40"/>
              </w:rPr>
              <w:t>Claim Records / Incapacitated Adults</w:t>
            </w:r>
          </w:p>
          <w:p w:rsidR="00A84BDD" w:rsidRDefault="00A84BDD" w:rsidP="00E2047F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155CA"/>
    <w:rsid w:val="001C1EB1"/>
    <w:rsid w:val="001D1480"/>
    <w:rsid w:val="001E59F9"/>
    <w:rsid w:val="0021355B"/>
    <w:rsid w:val="00284344"/>
    <w:rsid w:val="0032416E"/>
    <w:rsid w:val="0033456F"/>
    <w:rsid w:val="00342163"/>
    <w:rsid w:val="004B4E6E"/>
    <w:rsid w:val="005A0DC8"/>
    <w:rsid w:val="005C5431"/>
    <w:rsid w:val="00650563"/>
    <w:rsid w:val="006912EE"/>
    <w:rsid w:val="00692D99"/>
    <w:rsid w:val="006B2E4E"/>
    <w:rsid w:val="006F7F69"/>
    <w:rsid w:val="007A51B7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10042"/>
    <w:rsid w:val="00B86224"/>
    <w:rsid w:val="00BB363E"/>
    <w:rsid w:val="00C56D7D"/>
    <w:rsid w:val="00C80346"/>
    <w:rsid w:val="00CA557F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2047F"/>
    <w:rsid w:val="00E54483"/>
    <w:rsid w:val="00E5548E"/>
    <w:rsid w:val="00E8713B"/>
    <w:rsid w:val="00ED45AB"/>
    <w:rsid w:val="00EE1EC5"/>
    <w:rsid w:val="00F12E60"/>
    <w:rsid w:val="00FB4E77"/>
    <w:rsid w:val="00FE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1</TotalTime>
  <Pages>1</Pages>
  <Words>60</Words>
  <Characters>645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2016-06-13T22:01:00Z</dcterms:created>
  <dcterms:modified xsi:type="dcterms:W3CDTF">2016-06-13T22:01:00Z</dcterms:modified>
</cp:coreProperties>
</file>