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4"/>
        <w:gridCol w:w="5022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1D1480" w:rsidRPr="008B4B87" w:rsidRDefault="00813B81" w:rsidP="00C56D7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8B7E6A" w:rsidP="00D635F6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Ten (10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   </w:t>
            </w:r>
            <w:r w:rsidR="006F7F69">
              <w:rPr>
                <w:sz w:val="44"/>
                <w:szCs w:val="44"/>
              </w:rPr>
              <w:t xml:space="preserve">    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750155" w:rsidRDefault="00650563" w:rsidP="00750155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750155">
              <w:rPr>
                <w:rFonts w:ascii="Arial" w:hAnsi="Arial" w:cs="Arial"/>
                <w:sz w:val="40"/>
                <w:szCs w:val="40"/>
              </w:rPr>
            </w:r>
            <w:r w:rsidR="00750155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967D21">
              <w:rPr>
                <w:rFonts w:ascii="Arial" w:hAnsi="Arial" w:cs="Arial"/>
                <w:sz w:val="40"/>
                <w:szCs w:val="40"/>
              </w:rPr>
              <w:t>30279</w:t>
            </w:r>
            <w:r w:rsidR="008B7E6A">
              <w:rPr>
                <w:rFonts w:ascii="Arial" w:hAnsi="Arial" w:cs="Arial"/>
                <w:sz w:val="40"/>
                <w:szCs w:val="40"/>
              </w:rPr>
              <w:t>.</w:t>
            </w:r>
            <w:r w:rsidR="00967D21">
              <w:t xml:space="preserve"> </w:t>
            </w:r>
            <w:r w:rsidR="00967D21" w:rsidRPr="00967D21">
              <w:rPr>
                <w:rFonts w:ascii="Arial" w:hAnsi="Arial" w:cs="Arial"/>
                <w:sz w:val="40"/>
                <w:szCs w:val="40"/>
              </w:rPr>
              <w:t xml:space="preserve">Accident and Incident Prevention / Safety Program and Safety Training Records </w:t>
            </w:r>
            <w:r w:rsidR="00750155">
              <w:rPr>
                <w:rFonts w:ascii="Arial" w:hAnsi="Arial" w:cs="Arial"/>
                <w:sz w:val="40"/>
                <w:szCs w:val="40"/>
              </w:rPr>
              <w:t>–</w:t>
            </w:r>
            <w:r w:rsidR="00967D21" w:rsidRPr="00967D21">
              <w:rPr>
                <w:rFonts w:ascii="Arial" w:hAnsi="Arial" w:cs="Arial"/>
                <w:sz w:val="40"/>
                <w:szCs w:val="40"/>
              </w:rPr>
              <w:t xml:space="preserve"> Inspections</w:t>
            </w:r>
          </w:p>
          <w:p w:rsidR="00750155" w:rsidRDefault="00750155" w:rsidP="00750155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Default="00750155" w:rsidP="00342163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30845</w:t>
            </w:r>
            <w:r>
              <w:rPr>
                <w:rFonts w:ascii="Arial" w:hAnsi="Arial" w:cs="Arial"/>
                <w:sz w:val="40"/>
                <w:szCs w:val="40"/>
              </w:rPr>
              <w:t>.</w:t>
            </w:r>
            <w:r>
              <w:t xml:space="preserve"> </w:t>
            </w:r>
            <w:r w:rsidRPr="00750155">
              <w:rPr>
                <w:rFonts w:ascii="Arial" w:hAnsi="Arial" w:cs="Arial"/>
                <w:sz w:val="40"/>
                <w:szCs w:val="40"/>
              </w:rPr>
              <w:t>Accident and Incident Prevention / Library / Public</w:t>
            </w:r>
          </w:p>
          <w:p w:rsidR="00750155" w:rsidRDefault="00750155" w:rsidP="00342163">
            <w:pPr>
              <w:rPr>
                <w:rFonts w:ascii="Arial" w:hAnsi="Arial" w:cs="Arial"/>
                <w:sz w:val="40"/>
                <w:szCs w:val="40"/>
              </w:rPr>
            </w:pPr>
          </w:p>
          <w:p w:rsidR="00750155" w:rsidRPr="00750155" w:rsidRDefault="00750155" w:rsidP="00342163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4"/>
        <w:gridCol w:w="5022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813B81" w:rsidRPr="008B4B87" w:rsidRDefault="00813B81" w:rsidP="00813B81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8B7E6A" w:rsidP="00D635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Ten (10</w:t>
            </w:r>
            <w:r w:rsidR="00273E0C">
              <w:rPr>
                <w:sz w:val="44"/>
                <w:szCs w:val="44"/>
              </w:rPr>
              <w:t>) Years</w:t>
            </w:r>
            <w:r w:rsidR="00273E0C" w:rsidRPr="008B4B87">
              <w:rPr>
                <w:sz w:val="44"/>
                <w:szCs w:val="44"/>
              </w:rPr>
              <w:t xml:space="preserve"> </w:t>
            </w:r>
            <w:r w:rsidR="00273E0C">
              <w:rPr>
                <w:sz w:val="44"/>
                <w:szCs w:val="44"/>
              </w:rPr>
              <w:t xml:space="preserve">   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750155" w:rsidRDefault="00750155" w:rsidP="00750155">
            <w:pPr>
              <w:rPr>
                <w:rFonts w:ascii="Arial" w:hAnsi="Arial" w:cs="Arial"/>
                <w:sz w:val="40"/>
                <w:szCs w:val="40"/>
              </w:rPr>
            </w:pPr>
          </w:p>
          <w:p w:rsidR="00750155" w:rsidRDefault="00750155" w:rsidP="00750155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30279.</w:t>
            </w:r>
            <w:r>
              <w:t xml:space="preserve"> </w:t>
            </w:r>
            <w:r w:rsidRPr="00967D21">
              <w:rPr>
                <w:rFonts w:ascii="Arial" w:hAnsi="Arial" w:cs="Arial"/>
                <w:sz w:val="40"/>
                <w:szCs w:val="40"/>
              </w:rPr>
              <w:t xml:space="preserve">Accident and Incident Prevention / Safety Program and Safety Training Records </w:t>
            </w:r>
            <w:r>
              <w:rPr>
                <w:rFonts w:ascii="Arial" w:hAnsi="Arial" w:cs="Arial"/>
                <w:sz w:val="40"/>
                <w:szCs w:val="40"/>
              </w:rPr>
              <w:t>–</w:t>
            </w:r>
            <w:r w:rsidRPr="00967D21">
              <w:rPr>
                <w:rFonts w:ascii="Arial" w:hAnsi="Arial" w:cs="Arial"/>
                <w:sz w:val="40"/>
                <w:szCs w:val="40"/>
              </w:rPr>
              <w:t xml:space="preserve"> Inspections</w:t>
            </w:r>
          </w:p>
          <w:p w:rsidR="00750155" w:rsidRDefault="00750155" w:rsidP="00750155">
            <w:pPr>
              <w:rPr>
                <w:rFonts w:ascii="Arial" w:hAnsi="Arial" w:cs="Arial"/>
                <w:sz w:val="40"/>
                <w:szCs w:val="40"/>
              </w:rPr>
            </w:pPr>
          </w:p>
          <w:p w:rsidR="00750155" w:rsidRDefault="00750155" w:rsidP="00750155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30845.</w:t>
            </w:r>
            <w:r>
              <w:t xml:space="preserve"> </w:t>
            </w:r>
            <w:r w:rsidRPr="00750155">
              <w:rPr>
                <w:rFonts w:ascii="Arial" w:hAnsi="Arial" w:cs="Arial"/>
                <w:sz w:val="40"/>
                <w:szCs w:val="40"/>
              </w:rPr>
              <w:t>Accident and Incident Prevention / Library / Public</w:t>
            </w:r>
          </w:p>
          <w:p w:rsidR="00750155" w:rsidRDefault="00750155" w:rsidP="00750155">
            <w:pPr>
              <w:rPr>
                <w:rFonts w:ascii="Arial" w:hAnsi="Arial" w:cs="Arial"/>
                <w:sz w:val="40"/>
                <w:szCs w:val="40"/>
              </w:rPr>
            </w:pPr>
          </w:p>
          <w:p w:rsidR="00A84BDD" w:rsidRDefault="00A84BDD" w:rsidP="00A84BDD">
            <w:bookmarkStart w:id="4" w:name="_GoBack"/>
            <w:bookmarkEnd w:id="4"/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6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273E0C"/>
    <w:rsid w:val="00284344"/>
    <w:rsid w:val="002C566A"/>
    <w:rsid w:val="0033456F"/>
    <w:rsid w:val="00342163"/>
    <w:rsid w:val="004B4E6E"/>
    <w:rsid w:val="005A0DC8"/>
    <w:rsid w:val="00650563"/>
    <w:rsid w:val="006912EE"/>
    <w:rsid w:val="00692D99"/>
    <w:rsid w:val="006B2E4E"/>
    <w:rsid w:val="006F7F69"/>
    <w:rsid w:val="00750155"/>
    <w:rsid w:val="007B72EE"/>
    <w:rsid w:val="007E10A8"/>
    <w:rsid w:val="00813B81"/>
    <w:rsid w:val="00820C4F"/>
    <w:rsid w:val="00823BE8"/>
    <w:rsid w:val="008B4B87"/>
    <w:rsid w:val="008B7E6A"/>
    <w:rsid w:val="0092554C"/>
    <w:rsid w:val="00967D21"/>
    <w:rsid w:val="009E7816"/>
    <w:rsid w:val="00A103EA"/>
    <w:rsid w:val="00A84BDD"/>
    <w:rsid w:val="00AE3424"/>
    <w:rsid w:val="00AE61F0"/>
    <w:rsid w:val="00B86224"/>
    <w:rsid w:val="00C56D7D"/>
    <w:rsid w:val="00D0219F"/>
    <w:rsid w:val="00D05F16"/>
    <w:rsid w:val="00D125F7"/>
    <w:rsid w:val="00D56059"/>
    <w:rsid w:val="00D635F6"/>
    <w:rsid w:val="00D63A03"/>
    <w:rsid w:val="00DC2BE1"/>
    <w:rsid w:val="00DC44CE"/>
    <w:rsid w:val="00E174C4"/>
    <w:rsid w:val="00E8713B"/>
    <w:rsid w:val="00ED45AB"/>
    <w:rsid w:val="00EE1EC5"/>
    <w:rsid w:val="00F12E60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2BAB39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3</TotalTime>
  <Pages>1</Pages>
  <Words>94</Words>
  <Characters>881</Characters>
  <Application>Microsoft Office Word</Application>
  <DocSecurity>8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4</cp:revision>
  <cp:lastPrinted>2010-06-02T13:13:00Z</cp:lastPrinted>
  <dcterms:created xsi:type="dcterms:W3CDTF">2016-06-13T21:45:00Z</dcterms:created>
  <dcterms:modified xsi:type="dcterms:W3CDTF">2017-05-29T03:02:00Z</dcterms:modified>
</cp:coreProperties>
</file>