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7"/>
        <w:gridCol w:w="5029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C83C7E" w:rsidRPr="008B4B87" w:rsidRDefault="00C83C7E" w:rsidP="00C83C7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43680C" w:rsidP="00D635F6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Six (6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5A0DC8" w:rsidRPr="001D3876" w:rsidRDefault="00650563" w:rsidP="00D635F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bookmarkEnd w:id="1"/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30289.</w:t>
            </w:r>
            <w:r w:rsidR="001D3876" w:rsidRPr="001D3876">
              <w:rPr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Certificates of Liability</w:t>
            </w:r>
          </w:p>
          <w:p w:rsidR="0043680C" w:rsidRPr="001D3876" w:rsidRDefault="0043680C" w:rsidP="00D635F6">
            <w:pPr>
              <w:rPr>
                <w:rFonts w:ascii="Arial" w:hAnsi="Arial" w:cs="Arial"/>
                <w:sz w:val="34"/>
                <w:szCs w:val="34"/>
              </w:rPr>
            </w:pPr>
          </w:p>
          <w:p w:rsidR="0043680C" w:rsidRPr="001D3876" w:rsidRDefault="0043680C" w:rsidP="0043680C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30293.</w:t>
            </w:r>
            <w:r w:rsidR="001D3876" w:rsidRPr="001D3876">
              <w:rPr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Claim Registers</w:t>
            </w:r>
          </w:p>
          <w:p w:rsidR="0043680C" w:rsidRPr="001D3876" w:rsidRDefault="0043680C" w:rsidP="00D635F6">
            <w:pPr>
              <w:rPr>
                <w:rFonts w:ascii="Arial" w:hAnsi="Arial" w:cs="Arial"/>
                <w:sz w:val="34"/>
                <w:szCs w:val="34"/>
              </w:rPr>
            </w:pPr>
          </w:p>
          <w:p w:rsidR="0043680C" w:rsidRPr="001D3876" w:rsidRDefault="0043680C" w:rsidP="0043680C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30298.</w:t>
            </w:r>
            <w:r w:rsidR="001D3876" w:rsidRPr="001D3876">
              <w:rPr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Insurance Policies - Property</w:t>
            </w:r>
          </w:p>
          <w:p w:rsidR="0043680C" w:rsidRPr="001D3876" w:rsidRDefault="0043680C" w:rsidP="00D635F6">
            <w:pPr>
              <w:rPr>
                <w:rFonts w:ascii="Arial" w:hAnsi="Arial" w:cs="Arial"/>
                <w:sz w:val="34"/>
                <w:szCs w:val="34"/>
              </w:rPr>
            </w:pPr>
          </w:p>
          <w:p w:rsidR="0043680C" w:rsidRPr="001D3876" w:rsidRDefault="0043680C" w:rsidP="0043680C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30299.</w:t>
            </w:r>
            <w:r w:rsidR="001D3876" w:rsidRPr="001D3876">
              <w:rPr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Insurance Policies - Liability</w:t>
            </w:r>
          </w:p>
          <w:p w:rsidR="0043680C" w:rsidRPr="001D3876" w:rsidRDefault="0043680C" w:rsidP="00D635F6">
            <w:pPr>
              <w:rPr>
                <w:rFonts w:ascii="Arial" w:hAnsi="Arial" w:cs="Arial"/>
                <w:sz w:val="34"/>
                <w:szCs w:val="34"/>
              </w:rPr>
            </w:pPr>
          </w:p>
          <w:p w:rsidR="0043680C" w:rsidRPr="001D3876" w:rsidRDefault="0043680C" w:rsidP="0043680C">
            <w:pPr>
              <w:rPr>
                <w:rFonts w:ascii="Arial" w:hAnsi="Arial" w:cs="Arial"/>
                <w:sz w:val="36"/>
                <w:szCs w:val="36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30303.</w:t>
            </w:r>
            <w:r w:rsidR="001D3876" w:rsidRPr="001D3876">
              <w:rPr>
                <w:sz w:val="34"/>
                <w:szCs w:val="34"/>
              </w:rPr>
              <w:t xml:space="preserve"> </w:t>
            </w:r>
            <w:r w:rsidR="001D3876" w:rsidRPr="001D3876">
              <w:rPr>
                <w:rFonts w:ascii="Arial" w:hAnsi="Arial" w:cs="Arial"/>
                <w:sz w:val="34"/>
                <w:szCs w:val="34"/>
              </w:rPr>
              <w:t>Risk Analysis Records - Health Claims</w:t>
            </w:r>
          </w:p>
          <w:p w:rsidR="00476553" w:rsidRPr="001D3876" w:rsidRDefault="00476553" w:rsidP="00476553">
            <w:pPr>
              <w:rPr>
                <w:rFonts w:ascii="Arial" w:hAnsi="Arial" w:cs="Arial"/>
                <w:sz w:val="34"/>
                <w:szCs w:val="34"/>
              </w:rPr>
            </w:pPr>
          </w:p>
          <w:p w:rsidR="005A0DC8" w:rsidRDefault="00476553" w:rsidP="00476553"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>
              <w:rPr>
                <w:rFonts w:ascii="Arial" w:hAnsi="Arial" w:cs="Arial"/>
                <w:sz w:val="34"/>
                <w:szCs w:val="34"/>
              </w:rPr>
            </w:r>
            <w:r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>
              <w:rPr>
                <w:rFonts w:ascii="Arial" w:hAnsi="Arial" w:cs="Arial"/>
                <w:sz w:val="34"/>
                <w:szCs w:val="34"/>
              </w:rPr>
              <w:t xml:space="preserve">30677. </w:t>
            </w:r>
            <w:r w:rsidRPr="00476553">
              <w:rPr>
                <w:rFonts w:ascii="Arial" w:hAnsi="Arial" w:cs="Arial"/>
                <w:sz w:val="34"/>
                <w:szCs w:val="34"/>
              </w:rPr>
              <w:t>Claim Records - Property Damage</w:t>
            </w:r>
          </w:p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59"/>
        <w:gridCol w:w="5027"/>
      </w:tblGrid>
      <w:tr w:rsidR="00342163" w:rsidTr="001D3876">
        <w:tc>
          <w:tcPr>
            <w:tcW w:w="11286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C83C7E" w:rsidRPr="008B4B87" w:rsidRDefault="00C83C7E" w:rsidP="00C83C7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43680C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Six (6</w:t>
            </w:r>
            <w:r w:rsidR="00F12E60">
              <w:rPr>
                <w:sz w:val="44"/>
                <w:szCs w:val="44"/>
              </w:rPr>
              <w:t>) Years</w:t>
            </w:r>
            <w:r w:rsidR="00F12E60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1D3876">
        <w:trPr>
          <w:trHeight w:val="4029"/>
        </w:trPr>
        <w:tc>
          <w:tcPr>
            <w:tcW w:w="625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30289.</w:t>
            </w:r>
            <w:r w:rsidRPr="001D3876">
              <w:rPr>
                <w:sz w:val="34"/>
                <w:szCs w:val="34"/>
              </w:rPr>
              <w:t xml:space="preserve"> </w:t>
            </w:r>
            <w:r w:rsidRPr="001D3876">
              <w:rPr>
                <w:rFonts w:ascii="Arial" w:hAnsi="Arial" w:cs="Arial"/>
                <w:sz w:val="34"/>
                <w:szCs w:val="34"/>
              </w:rPr>
              <w:t>Certificates of Liability</w:t>
            </w: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30293.</w:t>
            </w:r>
            <w:r w:rsidRPr="001D3876">
              <w:rPr>
                <w:sz w:val="34"/>
                <w:szCs w:val="34"/>
              </w:rPr>
              <w:t xml:space="preserve"> </w:t>
            </w:r>
            <w:r w:rsidRPr="001D3876">
              <w:rPr>
                <w:rFonts w:ascii="Arial" w:hAnsi="Arial" w:cs="Arial"/>
                <w:sz w:val="34"/>
                <w:szCs w:val="34"/>
              </w:rPr>
              <w:t>Claim Registers</w:t>
            </w: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30298.</w:t>
            </w:r>
            <w:r w:rsidRPr="001D3876">
              <w:rPr>
                <w:sz w:val="34"/>
                <w:szCs w:val="34"/>
              </w:rPr>
              <w:t xml:space="preserve"> </w:t>
            </w:r>
            <w:r w:rsidRPr="001D3876">
              <w:rPr>
                <w:rFonts w:ascii="Arial" w:hAnsi="Arial" w:cs="Arial"/>
                <w:sz w:val="34"/>
                <w:szCs w:val="34"/>
              </w:rPr>
              <w:t>Insurance Policies - Property</w:t>
            </w: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30299.</w:t>
            </w:r>
            <w:r w:rsidRPr="001D3876">
              <w:rPr>
                <w:sz w:val="34"/>
                <w:szCs w:val="34"/>
              </w:rPr>
              <w:t xml:space="preserve"> </w:t>
            </w:r>
            <w:r w:rsidRPr="001D3876">
              <w:rPr>
                <w:rFonts w:ascii="Arial" w:hAnsi="Arial" w:cs="Arial"/>
                <w:sz w:val="34"/>
                <w:szCs w:val="34"/>
              </w:rPr>
              <w:t>Insurance Policies - Liability</w:t>
            </w:r>
          </w:p>
          <w:p w:rsidR="001D3876" w:rsidRP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</w:p>
          <w:p w:rsidR="001D3876" w:rsidRDefault="001D3876" w:rsidP="001D3876">
            <w:pPr>
              <w:rPr>
                <w:rFonts w:ascii="Arial" w:hAnsi="Arial" w:cs="Arial"/>
                <w:sz w:val="34"/>
                <w:szCs w:val="34"/>
              </w:rPr>
            </w:pPr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 w:rsidR="00476553">
              <w:rPr>
                <w:rFonts w:ascii="Arial" w:hAnsi="Arial" w:cs="Arial"/>
                <w:sz w:val="34"/>
                <w:szCs w:val="34"/>
              </w:rPr>
            </w:r>
            <w:r w:rsidR="00476553"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30303.</w:t>
            </w:r>
            <w:r w:rsidRPr="001D3876">
              <w:rPr>
                <w:sz w:val="34"/>
                <w:szCs w:val="34"/>
              </w:rPr>
              <w:t xml:space="preserve"> </w:t>
            </w:r>
            <w:r w:rsidRPr="001D3876">
              <w:rPr>
                <w:rFonts w:ascii="Arial" w:hAnsi="Arial" w:cs="Arial"/>
                <w:sz w:val="34"/>
                <w:szCs w:val="34"/>
              </w:rPr>
              <w:t>Risk Analysis Records - Health Claims</w:t>
            </w:r>
          </w:p>
          <w:p w:rsidR="00476553" w:rsidRPr="001D3876" w:rsidRDefault="00476553" w:rsidP="00476553">
            <w:pPr>
              <w:rPr>
                <w:rFonts w:ascii="Arial" w:hAnsi="Arial" w:cs="Arial"/>
                <w:sz w:val="34"/>
                <w:szCs w:val="34"/>
              </w:rPr>
            </w:pPr>
          </w:p>
          <w:p w:rsidR="00A84BDD" w:rsidRDefault="00476553" w:rsidP="00476553">
            <w:r w:rsidRPr="001D3876">
              <w:rPr>
                <w:rFonts w:ascii="Arial" w:hAnsi="Arial" w:cs="Arial"/>
                <w:sz w:val="34"/>
                <w:szCs w:val="3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876">
              <w:rPr>
                <w:rFonts w:ascii="Arial" w:hAnsi="Arial" w:cs="Arial"/>
                <w:sz w:val="34"/>
                <w:szCs w:val="34"/>
              </w:rPr>
              <w:instrText xml:space="preserve"> FORMCHECKBOX </w:instrText>
            </w:r>
            <w:r>
              <w:rPr>
                <w:rFonts w:ascii="Arial" w:hAnsi="Arial" w:cs="Arial"/>
                <w:sz w:val="34"/>
                <w:szCs w:val="34"/>
              </w:rPr>
            </w:r>
            <w:r>
              <w:rPr>
                <w:rFonts w:ascii="Arial" w:hAnsi="Arial" w:cs="Arial"/>
                <w:sz w:val="34"/>
                <w:szCs w:val="34"/>
              </w:rPr>
              <w:fldChar w:fldCharType="separate"/>
            </w:r>
            <w:r w:rsidRPr="001D3876">
              <w:rPr>
                <w:rFonts w:ascii="Arial" w:hAnsi="Arial" w:cs="Arial"/>
                <w:sz w:val="34"/>
                <w:szCs w:val="34"/>
              </w:rPr>
              <w:fldChar w:fldCharType="end"/>
            </w:r>
            <w:r w:rsidRPr="001D3876">
              <w:rPr>
                <w:rFonts w:ascii="Arial" w:hAnsi="Arial" w:cs="Arial"/>
                <w:sz w:val="34"/>
                <w:szCs w:val="34"/>
              </w:rPr>
              <w:t xml:space="preserve"> </w:t>
            </w:r>
            <w:r>
              <w:rPr>
                <w:rFonts w:ascii="Arial" w:hAnsi="Arial" w:cs="Arial"/>
                <w:sz w:val="34"/>
                <w:szCs w:val="34"/>
              </w:rPr>
              <w:t xml:space="preserve">30677. </w:t>
            </w:r>
            <w:r w:rsidRPr="00476553">
              <w:rPr>
                <w:rFonts w:ascii="Arial" w:hAnsi="Arial" w:cs="Arial"/>
                <w:sz w:val="34"/>
                <w:szCs w:val="34"/>
              </w:rPr>
              <w:t>Claim Records - Property Damage</w:t>
            </w:r>
            <w:bookmarkStart w:id="4" w:name="_GoBack"/>
            <w:bookmarkEnd w:id="4"/>
          </w:p>
        </w:tc>
        <w:tc>
          <w:tcPr>
            <w:tcW w:w="5027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1D3876">
        <w:trPr>
          <w:trHeight w:val="357"/>
        </w:trPr>
        <w:tc>
          <w:tcPr>
            <w:tcW w:w="6259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027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1D3876"/>
    <w:rsid w:val="00217E27"/>
    <w:rsid w:val="00284344"/>
    <w:rsid w:val="002D2785"/>
    <w:rsid w:val="0033456F"/>
    <w:rsid w:val="00342163"/>
    <w:rsid w:val="0043680C"/>
    <w:rsid w:val="00476553"/>
    <w:rsid w:val="004B4E6E"/>
    <w:rsid w:val="0054441C"/>
    <w:rsid w:val="005A0DC8"/>
    <w:rsid w:val="00650563"/>
    <w:rsid w:val="006912EE"/>
    <w:rsid w:val="00692D99"/>
    <w:rsid w:val="006B1381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86224"/>
    <w:rsid w:val="00C56D7D"/>
    <w:rsid w:val="00C83C7E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A4FADA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3</TotalTime>
  <Pages>1</Pages>
  <Words>118</Words>
  <Characters>1119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4</cp:revision>
  <cp:lastPrinted>2010-06-02T13:13:00Z</cp:lastPrinted>
  <dcterms:created xsi:type="dcterms:W3CDTF">2016-06-13T21:41:00Z</dcterms:created>
  <dcterms:modified xsi:type="dcterms:W3CDTF">2017-05-29T02:59:00Z</dcterms:modified>
</cp:coreProperties>
</file>