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1"/>
        <w:gridCol w:w="5025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56D7D" w:rsidRPr="008B4B87" w:rsidRDefault="00342163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  <w:r w:rsidR="00284344" w:rsidRPr="008B4B87">
              <w:rPr>
                <w:sz w:val="40"/>
                <w:szCs w:val="40"/>
              </w:rPr>
              <w:tab/>
            </w:r>
          </w:p>
          <w:p w:rsidR="0032416E" w:rsidRPr="008B4B87" w:rsidRDefault="0032416E" w:rsidP="0032416E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041620" w:rsidP="00E54483">
            <w:pPr>
              <w:rPr>
                <w:b/>
                <w:sz w:val="44"/>
                <w:szCs w:val="44"/>
                <w:u w:val="single"/>
              </w:rPr>
            </w:pPr>
            <w:r>
              <w:rPr>
                <w:sz w:val="44"/>
                <w:szCs w:val="44"/>
              </w:rPr>
              <w:t>Thirty (30</w:t>
            </w:r>
            <w:r w:rsidR="00F12E60">
              <w:rPr>
                <w:sz w:val="44"/>
                <w:szCs w:val="44"/>
              </w:rPr>
              <w:t>) Years</w:t>
            </w:r>
            <w:r w:rsidR="006F7F69" w:rsidRPr="008B4B87">
              <w:rPr>
                <w:sz w:val="44"/>
                <w:szCs w:val="44"/>
              </w:rPr>
              <w:t xml:space="preserve"> </w:t>
            </w:r>
            <w:r w:rsidR="00F12E60">
              <w:rPr>
                <w:sz w:val="44"/>
                <w:szCs w:val="44"/>
              </w:rPr>
              <w:t xml:space="preserve">  </w:t>
            </w:r>
            <w:r w:rsidR="006F7F69">
              <w:rPr>
                <w:sz w:val="44"/>
                <w:szCs w:val="44"/>
              </w:rPr>
              <w:t xml:space="preserve"> </w:t>
            </w:r>
            <w:r w:rsidR="00E2047F">
              <w:rPr>
                <w:sz w:val="44"/>
                <w:szCs w:val="44"/>
              </w:rPr>
              <w:t xml:space="preserve">         </w:t>
            </w:r>
            <w:r w:rsidR="006F7F69">
              <w:rPr>
                <w:sz w:val="44"/>
                <w:szCs w:val="44"/>
              </w:rPr>
              <w:t xml:space="preserve">     </w:t>
            </w:r>
            <w:r w:rsidR="001D1480" w:rsidRPr="008B4B87">
              <w:rPr>
                <w:b/>
                <w:sz w:val="44"/>
                <w:szCs w:val="44"/>
              </w:rPr>
              <w:t>SITE/DEPT.:</w:t>
            </w:r>
            <w:r w:rsidR="001D1480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1D1480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1D1480" w:rsidRPr="008B4B87">
              <w:rPr>
                <w:b/>
                <w:sz w:val="44"/>
                <w:szCs w:val="44"/>
              </w:rPr>
            </w:r>
            <w:r w:rsidR="001D1480" w:rsidRPr="008B4B87">
              <w:rPr>
                <w:b/>
                <w:sz w:val="44"/>
                <w:szCs w:val="44"/>
              </w:rPr>
              <w:fldChar w:fldCharType="separate"/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sz w:val="44"/>
                <w:szCs w:val="44"/>
              </w:rPr>
              <w:fldChar w:fldCharType="end"/>
            </w:r>
            <w:r w:rsidR="006912EE" w:rsidRPr="008B4B87">
              <w:rPr>
                <w:b/>
                <w:sz w:val="44"/>
                <w:szCs w:val="44"/>
              </w:rPr>
              <w:t>BOX:</w:t>
            </w:r>
            <w:bookmarkStart w:id="0" w:name="Text7"/>
            <w:r w:rsidR="00820C4F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20C4F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820C4F" w:rsidRPr="008B4B87">
              <w:rPr>
                <w:b/>
                <w:sz w:val="44"/>
                <w:szCs w:val="44"/>
              </w:rPr>
            </w:r>
            <w:r w:rsidR="00820C4F" w:rsidRPr="008B4B87">
              <w:rPr>
                <w:b/>
                <w:sz w:val="44"/>
                <w:szCs w:val="44"/>
              </w:rPr>
              <w:fldChar w:fldCharType="separate"/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sz w:val="44"/>
                <w:szCs w:val="44"/>
              </w:rPr>
              <w:fldChar w:fldCharType="end"/>
            </w:r>
            <w:bookmarkEnd w:id="0"/>
          </w:p>
        </w:tc>
      </w:tr>
      <w:tr w:rsidR="00342163" w:rsidTr="008B4B87">
        <w:trPr>
          <w:trHeight w:val="3696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AE3424" w:rsidRDefault="00AE3424" w:rsidP="00D635F6">
            <w:pPr>
              <w:rPr>
                <w:rFonts w:ascii="Arial" w:hAnsi="Arial" w:cs="Arial"/>
                <w:sz w:val="40"/>
                <w:szCs w:val="40"/>
              </w:rPr>
            </w:pPr>
          </w:p>
          <w:p w:rsidR="005A0DC8" w:rsidRDefault="00650563" w:rsidP="00342163"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041620">
              <w:rPr>
                <w:rFonts w:ascii="Arial" w:hAnsi="Arial" w:cs="Arial"/>
                <w:sz w:val="40"/>
                <w:szCs w:val="40"/>
              </w:rPr>
            </w:r>
            <w:r w:rsidR="00041620"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bookmarkEnd w:id="1"/>
            <w:r w:rsidR="00041620">
              <w:rPr>
                <w:rFonts w:ascii="Arial" w:hAnsi="Arial" w:cs="Arial"/>
                <w:sz w:val="40"/>
                <w:szCs w:val="40"/>
              </w:rPr>
              <w:t xml:space="preserve"> 30281. </w:t>
            </w:r>
            <w:r w:rsidR="00041620" w:rsidRPr="00041620">
              <w:rPr>
                <w:rFonts w:ascii="Arial" w:hAnsi="Arial" w:cs="Arial"/>
                <w:sz w:val="40"/>
                <w:szCs w:val="40"/>
              </w:rPr>
              <w:t>All State and Local Agencies</w:t>
            </w:r>
          </w:p>
          <w:p w:rsidR="005A0DC8" w:rsidRDefault="005A0DC8" w:rsidP="00342163"/>
          <w:p w:rsidR="00041620" w:rsidRDefault="00041620" w:rsidP="00041620"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>
              <w:rPr>
                <w:rFonts w:ascii="Arial" w:hAnsi="Arial" w:cs="Arial"/>
                <w:sz w:val="40"/>
                <w:szCs w:val="40"/>
              </w:rPr>
              <w:t xml:space="preserve"> 30682. </w:t>
            </w:r>
            <w:r w:rsidRPr="00041620">
              <w:rPr>
                <w:rFonts w:ascii="Arial" w:hAnsi="Arial" w:cs="Arial"/>
                <w:sz w:val="40"/>
                <w:szCs w:val="40"/>
              </w:rPr>
              <w:t>Accident and Incident Prevention / Safety Program and Safety Training Records</w:t>
            </w:r>
          </w:p>
          <w:p w:rsidR="005A0DC8" w:rsidRDefault="005A0DC8" w:rsidP="00342163"/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8B4B87" w:rsidRDefault="000873EB" w:rsidP="00342163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8B4B87" w:rsidRDefault="00650563" w:rsidP="00342163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8B4B87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>Shred Year:</w:t>
            </w:r>
            <w:r w:rsidR="00650563" w:rsidRPr="008B4B87">
              <w:rPr>
                <w:b/>
                <w:sz w:val="52"/>
                <w:szCs w:val="52"/>
              </w:rPr>
              <w:t xml:space="preserve"> </w:t>
            </w:r>
            <w:r w:rsidRPr="008B4B87">
              <w:rPr>
                <w:b/>
                <w:sz w:val="52"/>
                <w:szCs w:val="52"/>
              </w:rPr>
              <w:t xml:space="preserve">  </w:t>
            </w:r>
            <w:bookmarkStart w:id="3" w:name="Text4"/>
            <w:r w:rsidR="00650563"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50563" w:rsidRPr="008B4B87">
              <w:rPr>
                <w:b/>
                <w:sz w:val="52"/>
                <w:szCs w:val="52"/>
              </w:rPr>
              <w:instrText xml:space="preserve"> FORMTEXT </w:instrText>
            </w:r>
            <w:r w:rsidR="00650563" w:rsidRPr="008B4B87">
              <w:rPr>
                <w:b/>
                <w:sz w:val="52"/>
                <w:szCs w:val="52"/>
              </w:rPr>
            </w:r>
            <w:r w:rsidR="00650563" w:rsidRPr="008B4B87">
              <w:rPr>
                <w:b/>
                <w:sz w:val="52"/>
                <w:szCs w:val="52"/>
              </w:rPr>
              <w:fldChar w:fldCharType="separate"/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6912EE" w:rsidRDefault="006912EE" w:rsidP="00342163"/>
    <w:p w:rsidR="00D125F7" w:rsidRDefault="00820C4F" w:rsidP="00342163">
      <w:r>
        <w:tab/>
      </w:r>
      <w:r>
        <w:tab/>
      </w:r>
      <w:r>
        <w:tab/>
      </w:r>
      <w:r>
        <w:tab/>
      </w:r>
      <w:r>
        <w:tab/>
      </w:r>
    </w:p>
    <w:p w:rsidR="005A0DC8" w:rsidRDefault="005A0DC8" w:rsidP="00342163"/>
    <w:p w:rsidR="00D125F7" w:rsidRDefault="00D125F7" w:rsidP="00342163"/>
    <w:p w:rsidR="00D125F7" w:rsidRDefault="00D125F7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1"/>
        <w:gridCol w:w="5025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20C4F" w:rsidRPr="008B4B87" w:rsidRDefault="00820C4F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</w:p>
          <w:p w:rsidR="0032416E" w:rsidRPr="008B4B87" w:rsidRDefault="0032416E" w:rsidP="0032416E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041620" w:rsidP="001C1EB1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Thir</w:t>
            </w:r>
            <w:bookmarkStart w:id="4" w:name="_GoBack"/>
            <w:bookmarkEnd w:id="4"/>
            <w:r>
              <w:rPr>
                <w:sz w:val="44"/>
                <w:szCs w:val="44"/>
              </w:rPr>
              <w:t>ty (30</w:t>
            </w:r>
            <w:r w:rsidR="00E2047F">
              <w:rPr>
                <w:sz w:val="44"/>
                <w:szCs w:val="44"/>
              </w:rPr>
              <w:t>) Years</w:t>
            </w:r>
            <w:r w:rsidR="00E2047F" w:rsidRPr="008B4B87">
              <w:rPr>
                <w:sz w:val="44"/>
                <w:szCs w:val="44"/>
              </w:rPr>
              <w:t xml:space="preserve"> </w:t>
            </w:r>
            <w:r w:rsidR="00E2047F">
              <w:rPr>
                <w:sz w:val="44"/>
                <w:szCs w:val="44"/>
              </w:rPr>
              <w:t xml:space="preserve">                 </w:t>
            </w:r>
            <w:r w:rsidR="006F7F69" w:rsidRPr="008B4B87">
              <w:rPr>
                <w:b/>
                <w:sz w:val="44"/>
                <w:szCs w:val="44"/>
              </w:rPr>
              <w:t>SITE/DEPT.: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  <w:r w:rsidR="006F7F69" w:rsidRPr="008B4B87">
              <w:rPr>
                <w:b/>
                <w:sz w:val="44"/>
                <w:szCs w:val="44"/>
              </w:rPr>
              <w:t>BOX: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</w:p>
        </w:tc>
      </w:tr>
      <w:tr w:rsidR="00A84BDD" w:rsidTr="008B4B87">
        <w:trPr>
          <w:trHeight w:val="4029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041620" w:rsidRDefault="00041620" w:rsidP="00041620">
            <w:pPr>
              <w:rPr>
                <w:rFonts w:ascii="Arial" w:hAnsi="Arial" w:cs="Arial"/>
                <w:sz w:val="40"/>
                <w:szCs w:val="40"/>
              </w:rPr>
            </w:pPr>
          </w:p>
          <w:p w:rsidR="00041620" w:rsidRDefault="00041620" w:rsidP="00041620"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>
              <w:rPr>
                <w:rFonts w:ascii="Arial" w:hAnsi="Arial" w:cs="Arial"/>
                <w:sz w:val="40"/>
                <w:szCs w:val="40"/>
              </w:rPr>
              <w:t xml:space="preserve"> 30281. </w:t>
            </w:r>
            <w:r w:rsidRPr="00041620">
              <w:rPr>
                <w:rFonts w:ascii="Arial" w:hAnsi="Arial" w:cs="Arial"/>
                <w:sz w:val="40"/>
                <w:szCs w:val="40"/>
              </w:rPr>
              <w:t>All State and Local Agencies</w:t>
            </w:r>
          </w:p>
          <w:p w:rsidR="00041620" w:rsidRDefault="00041620" w:rsidP="00041620"/>
          <w:p w:rsidR="00041620" w:rsidRDefault="00041620" w:rsidP="00041620"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>
              <w:rPr>
                <w:rFonts w:ascii="Arial" w:hAnsi="Arial" w:cs="Arial"/>
                <w:sz w:val="40"/>
                <w:szCs w:val="40"/>
              </w:rPr>
              <w:t xml:space="preserve"> 30682. </w:t>
            </w:r>
            <w:r w:rsidRPr="00041620">
              <w:rPr>
                <w:rFonts w:ascii="Arial" w:hAnsi="Arial" w:cs="Arial"/>
                <w:sz w:val="40"/>
                <w:szCs w:val="40"/>
              </w:rPr>
              <w:t>Accident and Incident Prevention / Safety Program and Safety Training Records</w:t>
            </w:r>
          </w:p>
          <w:p w:rsidR="00A84BDD" w:rsidRDefault="00A84BDD" w:rsidP="00E2047F"/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A84BDD" w:rsidRDefault="00A84BDD" w:rsidP="006B2E4E"/>
          <w:p w:rsidR="00A84BDD" w:rsidRPr="008B4B87" w:rsidRDefault="00A84BDD" w:rsidP="006B2E4E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</w:p>
        </w:tc>
      </w:tr>
      <w:tr w:rsidR="00A84BDD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Shred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6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03"/>
    <w:rsid w:val="00041620"/>
    <w:rsid w:val="000873EB"/>
    <w:rsid w:val="001155CA"/>
    <w:rsid w:val="001C1EB1"/>
    <w:rsid w:val="001D1480"/>
    <w:rsid w:val="001E59F9"/>
    <w:rsid w:val="0021355B"/>
    <w:rsid w:val="00284344"/>
    <w:rsid w:val="0032416E"/>
    <w:rsid w:val="0033456F"/>
    <w:rsid w:val="00342163"/>
    <w:rsid w:val="00367A8C"/>
    <w:rsid w:val="004B4E6E"/>
    <w:rsid w:val="005A0DC8"/>
    <w:rsid w:val="005C5431"/>
    <w:rsid w:val="00650563"/>
    <w:rsid w:val="006912EE"/>
    <w:rsid w:val="00692D99"/>
    <w:rsid w:val="006B2E4E"/>
    <w:rsid w:val="006F7F69"/>
    <w:rsid w:val="007A51B7"/>
    <w:rsid w:val="007B72EE"/>
    <w:rsid w:val="007E10A8"/>
    <w:rsid w:val="00820C4F"/>
    <w:rsid w:val="00823BE8"/>
    <w:rsid w:val="008B4B87"/>
    <w:rsid w:val="009E7816"/>
    <w:rsid w:val="00A103EA"/>
    <w:rsid w:val="00A84BDD"/>
    <w:rsid w:val="00AE3424"/>
    <w:rsid w:val="00AE61F0"/>
    <w:rsid w:val="00B10042"/>
    <w:rsid w:val="00B86224"/>
    <w:rsid w:val="00BB363E"/>
    <w:rsid w:val="00C56D7D"/>
    <w:rsid w:val="00C80346"/>
    <w:rsid w:val="00CA557F"/>
    <w:rsid w:val="00D0219F"/>
    <w:rsid w:val="00D05F16"/>
    <w:rsid w:val="00D125F7"/>
    <w:rsid w:val="00D56059"/>
    <w:rsid w:val="00D635F6"/>
    <w:rsid w:val="00D63A03"/>
    <w:rsid w:val="00DC2BE1"/>
    <w:rsid w:val="00DC44CE"/>
    <w:rsid w:val="00DE2893"/>
    <w:rsid w:val="00E174C4"/>
    <w:rsid w:val="00E2047F"/>
    <w:rsid w:val="00E54483"/>
    <w:rsid w:val="00E5548E"/>
    <w:rsid w:val="00E8713B"/>
    <w:rsid w:val="00ED45AB"/>
    <w:rsid w:val="00EE1EC5"/>
    <w:rsid w:val="00F12E60"/>
    <w:rsid w:val="00FB4E77"/>
    <w:rsid w:val="00FE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D65215"/>
  <w15:chartTrackingRefBased/>
  <w15:docId w15:val="{9F40C304-9276-4065-AC4D-8BF3FCB3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4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34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Student%20Records\Student%20Records%201%20ye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Records 1 year</Template>
  <TotalTime>4</TotalTime>
  <Pages>1</Pages>
  <Words>86</Words>
  <Characters>812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3</cp:revision>
  <cp:lastPrinted>2010-06-02T13:13:00Z</cp:lastPrinted>
  <dcterms:created xsi:type="dcterms:W3CDTF">2017-05-29T03:05:00Z</dcterms:created>
  <dcterms:modified xsi:type="dcterms:W3CDTF">2017-05-29T03:10:00Z</dcterms:modified>
</cp:coreProperties>
</file>