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4"/>
        <w:gridCol w:w="5022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7A51B7" w:rsidP="007A51B7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Eighteen (18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 </w:t>
            </w:r>
            <w:r w:rsidR="006F7F69">
              <w:rPr>
                <w:sz w:val="44"/>
                <w:szCs w:val="44"/>
              </w:rPr>
              <w:t xml:space="preserve">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C80346">
              <w:rPr>
                <w:rFonts w:ascii="Arial" w:hAnsi="Arial" w:cs="Arial"/>
                <w:sz w:val="40"/>
                <w:szCs w:val="40"/>
              </w:rPr>
            </w:r>
            <w:r w:rsidR="00C80346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7A51B7">
              <w:rPr>
                <w:rFonts w:ascii="Arial" w:hAnsi="Arial" w:cs="Arial"/>
                <w:sz w:val="40"/>
                <w:szCs w:val="40"/>
              </w:rPr>
              <w:t>30300</w:t>
            </w:r>
            <w:r w:rsidR="00B10042">
              <w:rPr>
                <w:rFonts w:ascii="Arial" w:hAnsi="Arial" w:cs="Arial"/>
                <w:sz w:val="40"/>
                <w:szCs w:val="40"/>
              </w:rPr>
              <w:t>.</w:t>
            </w:r>
            <w:r w:rsidR="007A51B7">
              <w:t xml:space="preserve"> </w:t>
            </w:r>
            <w:r w:rsidR="007A51B7" w:rsidRPr="007A51B7">
              <w:rPr>
                <w:rFonts w:ascii="Arial" w:hAnsi="Arial" w:cs="Arial"/>
                <w:sz w:val="40"/>
                <w:szCs w:val="40"/>
              </w:rPr>
              <w:t>Insurance Policies - Medical Malpractice</w:t>
            </w:r>
          </w:p>
          <w:p w:rsidR="00A84BDD" w:rsidRDefault="00A84BDD" w:rsidP="00342163"/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4"/>
        <w:gridCol w:w="5022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7A51B7" w:rsidP="00D635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Eighteen (18) Years</w:t>
            </w:r>
            <w:r w:rsidRPr="008B4B87">
              <w:rPr>
                <w:sz w:val="44"/>
                <w:szCs w:val="44"/>
              </w:rPr>
              <w:t xml:space="preserve"> </w:t>
            </w:r>
            <w:r>
              <w:rPr>
                <w:sz w:val="44"/>
                <w:szCs w:val="44"/>
              </w:rPr>
              <w:t xml:space="preserve">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7A51B7" w:rsidRDefault="007A51B7" w:rsidP="007A51B7">
            <w:pPr>
              <w:rPr>
                <w:rFonts w:ascii="Arial" w:hAnsi="Arial" w:cs="Arial"/>
                <w:sz w:val="40"/>
                <w:szCs w:val="40"/>
              </w:rPr>
            </w:pPr>
          </w:p>
          <w:p w:rsidR="007A51B7" w:rsidRDefault="007A51B7" w:rsidP="007A51B7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30300.</w:t>
            </w:r>
            <w:r>
              <w:t xml:space="preserve"> </w:t>
            </w:r>
            <w:r w:rsidRPr="007A51B7">
              <w:rPr>
                <w:rFonts w:ascii="Arial" w:hAnsi="Arial" w:cs="Arial"/>
                <w:sz w:val="40"/>
                <w:szCs w:val="40"/>
              </w:rPr>
              <w:t>Insurance Policies - Medical Malpractice</w:t>
            </w:r>
          </w:p>
          <w:p w:rsidR="007A51B7" w:rsidRDefault="007A51B7" w:rsidP="007A51B7"/>
          <w:p w:rsidR="007A51B7" w:rsidRDefault="007A51B7" w:rsidP="007A51B7"/>
          <w:p w:rsidR="007A51B7" w:rsidRDefault="007A51B7" w:rsidP="007A51B7"/>
          <w:p w:rsidR="007A51B7" w:rsidRDefault="007A51B7" w:rsidP="007A51B7"/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84344"/>
    <w:rsid w:val="0032416E"/>
    <w:rsid w:val="0033456F"/>
    <w:rsid w:val="00342163"/>
    <w:rsid w:val="004B4E6E"/>
    <w:rsid w:val="005A0DC8"/>
    <w:rsid w:val="00650563"/>
    <w:rsid w:val="006912EE"/>
    <w:rsid w:val="00692D99"/>
    <w:rsid w:val="006B2E4E"/>
    <w:rsid w:val="006F7F69"/>
    <w:rsid w:val="007A51B7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10042"/>
    <w:rsid w:val="00B86224"/>
    <w:rsid w:val="00BB363E"/>
    <w:rsid w:val="00C56D7D"/>
    <w:rsid w:val="00C80346"/>
    <w:rsid w:val="00D0219F"/>
    <w:rsid w:val="00D05F16"/>
    <w:rsid w:val="00D125F7"/>
    <w:rsid w:val="00D56059"/>
    <w:rsid w:val="00D635F6"/>
    <w:rsid w:val="00D63A03"/>
    <w:rsid w:val="00DC2BE1"/>
    <w:rsid w:val="00DC44CE"/>
    <w:rsid w:val="00DE2893"/>
    <w:rsid w:val="00E174C4"/>
    <w:rsid w:val="00E8713B"/>
    <w:rsid w:val="00ED45AB"/>
    <w:rsid w:val="00EE1EC5"/>
    <w:rsid w:val="00F12E60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1</TotalTime>
  <Pages>1</Pages>
  <Words>60</Words>
  <Characters>658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2016-06-13T21:49:00Z</dcterms:created>
  <dcterms:modified xsi:type="dcterms:W3CDTF">2016-06-13T21:49:00Z</dcterms:modified>
</cp:coreProperties>
</file>