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6"/>
        <w:gridCol w:w="4630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1B4CA9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Ten (10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1B4CA9" w:rsidRDefault="008659B2" w:rsidP="00B41F77">
            <w:pPr>
              <w:rPr>
                <w:rFonts w:ascii="Arial" w:hAnsi="Arial" w:cs="Arial"/>
                <w:sz w:val="52"/>
              </w:rPr>
            </w:pPr>
          </w:p>
          <w:p w:rsidR="008659B2" w:rsidRPr="001B4CA9" w:rsidRDefault="008659B2" w:rsidP="00F46EA7">
            <w:pPr>
              <w:rPr>
                <w:rFonts w:ascii="Arial" w:hAnsi="Arial" w:cs="Arial"/>
                <w:sz w:val="52"/>
              </w:rPr>
            </w:pPr>
            <w:r w:rsidRPr="001B4CA9">
              <w:rPr>
                <w:rFonts w:ascii="Arial" w:hAnsi="Arial" w:cs="Arial"/>
                <w:sz w:val="5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 w:rsidRPr="001B4CA9">
              <w:rPr>
                <w:rFonts w:ascii="Arial" w:hAnsi="Arial" w:cs="Arial"/>
                <w:sz w:val="52"/>
              </w:rPr>
              <w:instrText xml:space="preserve"> FORMCHECKBOX </w:instrText>
            </w:r>
            <w:r w:rsidR="000942F4" w:rsidRPr="001B4CA9">
              <w:rPr>
                <w:rFonts w:ascii="Arial" w:hAnsi="Arial" w:cs="Arial"/>
                <w:sz w:val="52"/>
              </w:rPr>
            </w:r>
            <w:r w:rsidR="000942F4" w:rsidRPr="001B4CA9">
              <w:rPr>
                <w:rFonts w:ascii="Arial" w:hAnsi="Arial" w:cs="Arial"/>
                <w:sz w:val="52"/>
              </w:rPr>
              <w:fldChar w:fldCharType="separate"/>
            </w:r>
            <w:r w:rsidRPr="001B4CA9">
              <w:rPr>
                <w:rFonts w:ascii="Arial" w:hAnsi="Arial" w:cs="Arial"/>
                <w:sz w:val="52"/>
              </w:rPr>
              <w:fldChar w:fldCharType="end"/>
            </w:r>
            <w:bookmarkEnd w:id="1"/>
            <w:r w:rsidRPr="001B4CA9">
              <w:rPr>
                <w:rFonts w:ascii="Arial" w:hAnsi="Arial" w:cs="Arial"/>
                <w:sz w:val="52"/>
              </w:rPr>
              <w:t xml:space="preserve">  </w:t>
            </w:r>
            <w:r w:rsidR="001B4CA9" w:rsidRPr="001B4CA9">
              <w:rPr>
                <w:rFonts w:ascii="Arial" w:hAnsi="Arial" w:cs="Arial"/>
                <w:sz w:val="52"/>
              </w:rPr>
              <w:t>20926. Park and Trail Development and Planning Records</w:t>
            </w:r>
          </w:p>
          <w:p w:rsidR="00342163" w:rsidRPr="00341D33" w:rsidRDefault="00342163" w:rsidP="001B4CA9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BD7436" w:rsidRDefault="00BD7436" w:rsidP="00342163"/>
    <w:p w:rsidR="006912EE" w:rsidRDefault="006912EE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6"/>
        <w:gridCol w:w="4630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1B4CA9" w:rsidP="001B4CA9">
            <w:r>
              <w:rPr>
                <w:sz w:val="52"/>
                <w:szCs w:val="52"/>
              </w:rPr>
              <w:t>Ten (10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925C8A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925C8A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925C8A">
              <w:rPr>
                <w:b/>
                <w:sz w:val="52"/>
                <w:szCs w:val="52"/>
              </w:rPr>
            </w:r>
            <w:r w:rsidR="006912EE" w:rsidRPr="00925C8A">
              <w:rPr>
                <w:b/>
                <w:sz w:val="52"/>
                <w:szCs w:val="52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sz w:val="52"/>
                <w:szCs w:val="52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1B4CA9" w:rsidRPr="001B4CA9" w:rsidRDefault="001B4CA9" w:rsidP="001B4CA9">
            <w:pPr>
              <w:rPr>
                <w:rFonts w:ascii="Arial" w:hAnsi="Arial" w:cs="Arial"/>
                <w:sz w:val="52"/>
              </w:rPr>
            </w:pPr>
          </w:p>
          <w:p w:rsidR="001B4CA9" w:rsidRPr="001B4CA9" w:rsidRDefault="001B4CA9" w:rsidP="001B4CA9">
            <w:pPr>
              <w:rPr>
                <w:rFonts w:ascii="Arial" w:hAnsi="Arial" w:cs="Arial"/>
                <w:sz w:val="52"/>
              </w:rPr>
            </w:pPr>
            <w:r w:rsidRPr="001B4CA9">
              <w:rPr>
                <w:rFonts w:ascii="Arial" w:hAnsi="Arial" w:cs="Arial"/>
                <w:sz w:val="5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CA9">
              <w:rPr>
                <w:rFonts w:ascii="Arial" w:hAnsi="Arial" w:cs="Arial"/>
                <w:sz w:val="52"/>
              </w:rPr>
              <w:instrText xml:space="preserve"> FORMCHECKBOX </w:instrText>
            </w:r>
            <w:r w:rsidRPr="001B4CA9">
              <w:rPr>
                <w:rFonts w:ascii="Arial" w:hAnsi="Arial" w:cs="Arial"/>
                <w:sz w:val="52"/>
              </w:rPr>
            </w:r>
            <w:r w:rsidRPr="001B4CA9">
              <w:rPr>
                <w:rFonts w:ascii="Arial" w:hAnsi="Arial" w:cs="Arial"/>
                <w:sz w:val="52"/>
              </w:rPr>
              <w:fldChar w:fldCharType="separate"/>
            </w:r>
            <w:r w:rsidRPr="001B4CA9">
              <w:rPr>
                <w:rFonts w:ascii="Arial" w:hAnsi="Arial" w:cs="Arial"/>
                <w:sz w:val="52"/>
              </w:rPr>
              <w:fldChar w:fldCharType="end"/>
            </w:r>
            <w:r w:rsidRPr="001B4CA9">
              <w:rPr>
                <w:rFonts w:ascii="Arial" w:hAnsi="Arial" w:cs="Arial"/>
                <w:sz w:val="52"/>
              </w:rPr>
              <w:t xml:space="preserve">  20926. Park and Trail Development and Planning Records</w:t>
            </w:r>
          </w:p>
          <w:p w:rsidR="00C56D7D" w:rsidRDefault="00C56D7D" w:rsidP="003519EE">
            <w:bookmarkStart w:id="4" w:name="_GoBack"/>
            <w:bookmarkEnd w:id="4"/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942F4"/>
    <w:rsid w:val="000E2840"/>
    <w:rsid w:val="00117D9C"/>
    <w:rsid w:val="0019706F"/>
    <w:rsid w:val="001B4CA9"/>
    <w:rsid w:val="0023075D"/>
    <w:rsid w:val="002343E4"/>
    <w:rsid w:val="00282810"/>
    <w:rsid w:val="00284344"/>
    <w:rsid w:val="00287AE2"/>
    <w:rsid w:val="002A1066"/>
    <w:rsid w:val="003148DF"/>
    <w:rsid w:val="00341D33"/>
    <w:rsid w:val="00342163"/>
    <w:rsid w:val="003519EE"/>
    <w:rsid w:val="003F6813"/>
    <w:rsid w:val="0041390F"/>
    <w:rsid w:val="0042262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56059"/>
    <w:rsid w:val="00D659C5"/>
    <w:rsid w:val="00D76FBD"/>
    <w:rsid w:val="00D84021"/>
    <w:rsid w:val="00D94A99"/>
    <w:rsid w:val="00DC2BE1"/>
    <w:rsid w:val="00DC59C5"/>
    <w:rsid w:val="00E5497A"/>
    <w:rsid w:val="00E72CA0"/>
    <w:rsid w:val="00E96D61"/>
    <w:rsid w:val="00EE1EC5"/>
    <w:rsid w:val="00F44268"/>
    <w:rsid w:val="00F46EA7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768F24C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50</TotalTime>
  <Pages>1</Pages>
  <Words>66</Words>
  <Characters>613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5</cp:revision>
  <cp:lastPrinted>2011-02-25T15:26:00Z</cp:lastPrinted>
  <dcterms:created xsi:type="dcterms:W3CDTF">2016-07-28T15:57:00Z</dcterms:created>
  <dcterms:modified xsi:type="dcterms:W3CDTF">2016-07-28T16:50:00Z</dcterms:modified>
</cp:coreProperties>
</file>