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40"/>
        <w:gridCol w:w="4646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42163" w:rsidRPr="00643CB0" w:rsidRDefault="00342163" w:rsidP="00342163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City">
              <w:r w:rsidRPr="00643CB0">
                <w:rPr>
                  <w:sz w:val="28"/>
                  <w:szCs w:val="28"/>
                </w:rPr>
                <w:t>CHANDLER</w:t>
              </w:r>
            </w:smartTag>
            <w:r w:rsidRPr="00643CB0">
              <w:rPr>
                <w:sz w:val="28"/>
                <w:szCs w:val="28"/>
              </w:rPr>
              <w:t xml:space="preserve"> UNIFIED </w:t>
            </w:r>
            <w:smartTag w:uri="urn:schemas-microsoft-com:office:smarttags" w:element="place">
              <w:r w:rsidRPr="00643CB0">
                <w:rPr>
                  <w:sz w:val="28"/>
                  <w:szCs w:val="28"/>
                </w:rPr>
                <w:t>SCHOOL DISTRICT</w:t>
              </w:r>
            </w:smartTag>
            <w:r w:rsidRPr="00643CB0">
              <w:rPr>
                <w:sz w:val="28"/>
                <w:szCs w:val="28"/>
              </w:rPr>
              <w:t xml:space="preserve"> – RECORD RETENTION LABEL</w:t>
            </w:r>
          </w:p>
          <w:p w:rsidR="00C56D7D" w:rsidRDefault="00F46EA7" w:rsidP="00C56D7D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</w:t>
            </w:r>
            <w:r w:rsidR="008659B2">
              <w:rPr>
                <w:b/>
                <w:sz w:val="52"/>
                <w:szCs w:val="52"/>
              </w:rPr>
              <w:t xml:space="preserve"> RECORDS</w:t>
            </w:r>
          </w:p>
          <w:p w:rsidR="00342163" w:rsidRPr="006912EE" w:rsidRDefault="00CE2626" w:rsidP="00CE2626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sz w:val="52"/>
                <w:szCs w:val="52"/>
              </w:rPr>
              <w:t>Three (2</w:t>
            </w:r>
            <w:r w:rsidR="007E7444">
              <w:rPr>
                <w:sz w:val="52"/>
                <w:szCs w:val="52"/>
              </w:rPr>
              <w:t>) Years</w:t>
            </w:r>
            <w:r w:rsidR="006912EE">
              <w:rPr>
                <w:sz w:val="40"/>
                <w:szCs w:val="40"/>
              </w:rPr>
              <w:tab/>
            </w:r>
            <w:r w:rsidR="002343E4" w:rsidRPr="00AA13CC">
              <w:rPr>
                <w:b/>
                <w:sz w:val="52"/>
                <w:szCs w:val="52"/>
              </w:rPr>
              <w:t>SITE/DEPT.: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2343E4"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2343E4" w:rsidRPr="00AA13CC">
              <w:rPr>
                <w:b/>
                <w:sz w:val="52"/>
                <w:szCs w:val="52"/>
                <w:u w:val="single"/>
              </w:rPr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>
              <w:rPr>
                <w:b/>
                <w:sz w:val="52"/>
                <w:szCs w:val="52"/>
              </w:rPr>
              <w:t>BOX: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="006912EE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6912EE">
              <w:rPr>
                <w:b/>
                <w:sz w:val="52"/>
                <w:szCs w:val="52"/>
                <w:u w:val="single"/>
              </w:rPr>
            </w:r>
            <w:r w:rsidR="006912EE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end"/>
            </w:r>
            <w:bookmarkEnd w:id="0"/>
          </w:p>
        </w:tc>
      </w:tr>
      <w:tr w:rsidR="00342163">
        <w:trPr>
          <w:trHeight w:val="4677"/>
        </w:trPr>
        <w:tc>
          <w:tcPr>
            <w:tcW w:w="6768" w:type="dxa"/>
            <w:tcBorders>
              <w:left w:val="thinThickSmallGap" w:sz="24" w:space="0" w:color="auto"/>
            </w:tcBorders>
          </w:tcPr>
          <w:p w:rsidR="008659B2" w:rsidRPr="00CE2626" w:rsidRDefault="008659B2" w:rsidP="00B41F77">
            <w:pPr>
              <w:rPr>
                <w:rFonts w:ascii="Arial" w:hAnsi="Arial" w:cs="Arial"/>
                <w:sz w:val="44"/>
              </w:rPr>
            </w:pPr>
          </w:p>
          <w:p w:rsidR="008659B2" w:rsidRPr="00CE2626" w:rsidRDefault="008659B2" w:rsidP="00F46EA7">
            <w:pPr>
              <w:rPr>
                <w:rFonts w:ascii="Arial" w:hAnsi="Arial" w:cs="Arial"/>
                <w:sz w:val="44"/>
              </w:rPr>
            </w:pPr>
            <w:r w:rsidRPr="00CE2626">
              <w:rPr>
                <w:rFonts w:ascii="Arial" w:hAnsi="Arial" w:cs="Arial"/>
                <w:sz w:val="4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0"/>
            <w:r w:rsidRPr="00CE2626">
              <w:rPr>
                <w:rFonts w:ascii="Arial" w:hAnsi="Arial" w:cs="Arial"/>
                <w:sz w:val="44"/>
              </w:rPr>
              <w:instrText xml:space="preserve"> FORMCHECKBOX </w:instrText>
            </w:r>
            <w:r w:rsidR="00363641" w:rsidRPr="00CE2626">
              <w:rPr>
                <w:rFonts w:ascii="Arial" w:hAnsi="Arial" w:cs="Arial"/>
                <w:sz w:val="44"/>
              </w:rPr>
            </w:r>
            <w:r w:rsidR="00363641" w:rsidRPr="00CE2626">
              <w:rPr>
                <w:rFonts w:ascii="Arial" w:hAnsi="Arial" w:cs="Arial"/>
                <w:sz w:val="44"/>
              </w:rPr>
              <w:fldChar w:fldCharType="separate"/>
            </w:r>
            <w:r w:rsidRPr="00CE2626">
              <w:rPr>
                <w:rFonts w:ascii="Arial" w:hAnsi="Arial" w:cs="Arial"/>
                <w:sz w:val="44"/>
              </w:rPr>
              <w:fldChar w:fldCharType="end"/>
            </w:r>
            <w:bookmarkEnd w:id="1"/>
            <w:r w:rsidR="00CE2626">
              <w:rPr>
                <w:rFonts w:ascii="Arial" w:hAnsi="Arial" w:cs="Arial"/>
                <w:sz w:val="44"/>
              </w:rPr>
              <w:t xml:space="preserve"> 20935</w:t>
            </w:r>
            <w:r w:rsidR="00CE2626" w:rsidRPr="00CE2626">
              <w:rPr>
                <w:rFonts w:ascii="Arial" w:hAnsi="Arial" w:cs="Arial"/>
                <w:sz w:val="44"/>
              </w:rPr>
              <w:t>. Recreation, Activity and Event Records - Development Records</w:t>
            </w:r>
          </w:p>
          <w:p w:rsidR="00342163" w:rsidRPr="00341D33" w:rsidRDefault="00342163" w:rsidP="00CE2626">
            <w:pPr>
              <w:rPr>
                <w:rFonts w:ascii="Arial" w:hAnsi="Arial" w:cs="Arial"/>
              </w:rPr>
            </w:pPr>
          </w:p>
        </w:tc>
        <w:tc>
          <w:tcPr>
            <w:tcW w:w="4824" w:type="dxa"/>
            <w:tcBorders>
              <w:right w:val="thinThickSmallGap" w:sz="24" w:space="0" w:color="auto"/>
            </w:tcBorders>
          </w:tcPr>
          <w:p w:rsidR="00650563" w:rsidRPr="000873EB" w:rsidRDefault="000873EB" w:rsidP="00342163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C56D7D" w:rsidRDefault="00650563" w:rsidP="00342163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>
        <w:trPr>
          <w:trHeight w:val="42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342163" w:rsidRPr="00C56D7D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342163" w:rsidRPr="00C56D7D" w:rsidRDefault="000E2840" w:rsidP="00342163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BD7436" w:rsidRDefault="00BD7436" w:rsidP="00342163"/>
    <w:p w:rsidR="006912EE" w:rsidRDefault="006912EE" w:rsidP="00342163"/>
    <w:p w:rsidR="0069013A" w:rsidRDefault="0069013A" w:rsidP="00342163"/>
    <w:p w:rsidR="003519EE" w:rsidRDefault="003519EE" w:rsidP="00342163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40"/>
        <w:gridCol w:w="4646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912EE" w:rsidRPr="00643CB0" w:rsidRDefault="006912EE" w:rsidP="006912EE">
            <w:pPr>
              <w:jc w:val="center"/>
              <w:rPr>
                <w:sz w:val="28"/>
                <w:szCs w:val="28"/>
              </w:rPr>
            </w:pPr>
            <w:r w:rsidRPr="00643CB0">
              <w:rPr>
                <w:sz w:val="28"/>
                <w:szCs w:val="28"/>
              </w:rPr>
              <w:t>CHANDLER UNIFIED SCHOOL DISTRICT – RECORD RETENTION LABEL</w:t>
            </w:r>
          </w:p>
          <w:p w:rsidR="008659B2" w:rsidRDefault="00F46EA7" w:rsidP="008659B2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 RECORDS</w:t>
            </w:r>
          </w:p>
          <w:p w:rsidR="00342163" w:rsidRDefault="00CE2626" w:rsidP="00CE2626">
            <w:r>
              <w:rPr>
                <w:sz w:val="52"/>
                <w:szCs w:val="52"/>
              </w:rPr>
              <w:t>Three (2</w:t>
            </w:r>
            <w:r w:rsidR="007E7444">
              <w:rPr>
                <w:sz w:val="52"/>
                <w:szCs w:val="52"/>
              </w:rPr>
              <w:t>) Years</w:t>
            </w:r>
            <w:r w:rsidR="006912EE">
              <w:rPr>
                <w:sz w:val="40"/>
                <w:szCs w:val="40"/>
              </w:rPr>
              <w:tab/>
            </w:r>
            <w:r w:rsidR="002343E4" w:rsidRPr="00AA13CC">
              <w:rPr>
                <w:b/>
                <w:sz w:val="52"/>
                <w:szCs w:val="52"/>
              </w:rPr>
              <w:t>SITE/DEPT.: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2343E4"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2343E4" w:rsidRPr="00AA13CC">
              <w:rPr>
                <w:b/>
                <w:sz w:val="52"/>
                <w:szCs w:val="52"/>
                <w:u w:val="single"/>
              </w:rPr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>
              <w:rPr>
                <w:b/>
                <w:sz w:val="52"/>
                <w:szCs w:val="52"/>
              </w:rPr>
              <w:t>BOX:</w:t>
            </w:r>
            <w:r w:rsidR="006912EE" w:rsidRPr="00925C8A">
              <w:rPr>
                <w:b/>
                <w:sz w:val="52"/>
                <w:szCs w:val="5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6912EE" w:rsidRPr="00925C8A">
              <w:rPr>
                <w:b/>
                <w:sz w:val="52"/>
                <w:szCs w:val="52"/>
              </w:rPr>
              <w:instrText xml:space="preserve"> FORMTEXT </w:instrText>
            </w:r>
            <w:r w:rsidR="006912EE" w:rsidRPr="00925C8A">
              <w:rPr>
                <w:b/>
                <w:sz w:val="52"/>
                <w:szCs w:val="52"/>
              </w:rPr>
            </w:r>
            <w:r w:rsidR="006912EE" w:rsidRPr="00925C8A">
              <w:rPr>
                <w:b/>
                <w:sz w:val="52"/>
                <w:szCs w:val="52"/>
              </w:rPr>
              <w:fldChar w:fldCharType="separate"/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sz w:val="52"/>
                <w:szCs w:val="52"/>
              </w:rPr>
              <w:fldChar w:fldCharType="end"/>
            </w:r>
          </w:p>
        </w:tc>
      </w:tr>
      <w:tr w:rsidR="00C56D7D">
        <w:trPr>
          <w:trHeight w:val="4461"/>
        </w:trPr>
        <w:tc>
          <w:tcPr>
            <w:tcW w:w="676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</w:tcPr>
          <w:p w:rsidR="00CE2626" w:rsidRPr="00CE2626" w:rsidRDefault="00CE2626" w:rsidP="00CE2626">
            <w:pPr>
              <w:rPr>
                <w:rFonts w:ascii="Arial" w:hAnsi="Arial" w:cs="Arial"/>
                <w:sz w:val="44"/>
              </w:rPr>
            </w:pPr>
          </w:p>
          <w:p w:rsidR="00CE2626" w:rsidRPr="00CE2626" w:rsidRDefault="00CE2626" w:rsidP="00CE2626">
            <w:pPr>
              <w:rPr>
                <w:rFonts w:ascii="Arial" w:hAnsi="Arial" w:cs="Arial"/>
                <w:sz w:val="44"/>
              </w:rPr>
            </w:pPr>
            <w:r w:rsidRPr="00CE2626">
              <w:rPr>
                <w:rFonts w:ascii="Arial" w:hAnsi="Arial" w:cs="Arial"/>
                <w:sz w:val="4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2626">
              <w:rPr>
                <w:rFonts w:ascii="Arial" w:hAnsi="Arial" w:cs="Arial"/>
                <w:sz w:val="44"/>
              </w:rPr>
              <w:instrText xml:space="preserve"> FORMCHECKBOX </w:instrText>
            </w:r>
            <w:r w:rsidRPr="00CE2626">
              <w:rPr>
                <w:rFonts w:ascii="Arial" w:hAnsi="Arial" w:cs="Arial"/>
                <w:sz w:val="44"/>
              </w:rPr>
            </w:r>
            <w:r w:rsidRPr="00CE2626">
              <w:rPr>
                <w:rFonts w:ascii="Arial" w:hAnsi="Arial" w:cs="Arial"/>
                <w:sz w:val="44"/>
              </w:rPr>
              <w:fldChar w:fldCharType="separate"/>
            </w:r>
            <w:r w:rsidRPr="00CE2626">
              <w:rPr>
                <w:rFonts w:ascii="Arial" w:hAnsi="Arial" w:cs="Arial"/>
                <w:sz w:val="44"/>
              </w:rPr>
              <w:fldChar w:fldCharType="end"/>
            </w:r>
            <w:r>
              <w:rPr>
                <w:rFonts w:ascii="Arial" w:hAnsi="Arial" w:cs="Arial"/>
                <w:sz w:val="44"/>
              </w:rPr>
              <w:t xml:space="preserve"> 20935</w:t>
            </w:r>
            <w:bookmarkStart w:id="4" w:name="_GoBack"/>
            <w:bookmarkEnd w:id="4"/>
            <w:r w:rsidRPr="00CE2626">
              <w:rPr>
                <w:rFonts w:ascii="Arial" w:hAnsi="Arial" w:cs="Arial"/>
                <w:sz w:val="44"/>
              </w:rPr>
              <w:t>. Recreation, Activity and Event Records - Development Records</w:t>
            </w:r>
          </w:p>
          <w:p w:rsidR="00C56D7D" w:rsidRDefault="00C56D7D" w:rsidP="003519EE"/>
        </w:tc>
        <w:tc>
          <w:tcPr>
            <w:tcW w:w="482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C56D7D" w:rsidRPr="000873EB" w:rsidRDefault="00C56D7D" w:rsidP="00C56D7D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C56D7D"/>
          <w:p w:rsidR="00C56D7D" w:rsidRPr="00C56D7D" w:rsidRDefault="00C56D7D" w:rsidP="00C56D7D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</w:p>
        </w:tc>
      </w:tr>
      <w:tr w:rsidR="006912EE">
        <w:trPr>
          <w:trHeight w:val="78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6912EE" w:rsidRPr="00C56D7D" w:rsidRDefault="006912EE" w:rsidP="006912EE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6912EE" w:rsidRPr="00C56D7D" w:rsidRDefault="000E2840" w:rsidP="006912EE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</w:tr>
    </w:tbl>
    <w:p w:rsidR="00342163" w:rsidRPr="00342163" w:rsidRDefault="00342163" w:rsidP="008659B2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034A"/>
    <w:multiLevelType w:val="hybridMultilevel"/>
    <w:tmpl w:val="BCC0A418"/>
    <w:lvl w:ilvl="0" w:tplc="81EE1D3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 w15:restartNumberingAfterBreak="0">
    <w:nsid w:val="16200F6C"/>
    <w:multiLevelType w:val="hybridMultilevel"/>
    <w:tmpl w:val="6756BFC8"/>
    <w:lvl w:ilvl="0" w:tplc="45D43C8E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" w15:restartNumberingAfterBreak="0">
    <w:nsid w:val="1CFB6F47"/>
    <w:multiLevelType w:val="hybridMultilevel"/>
    <w:tmpl w:val="9932A22E"/>
    <w:lvl w:ilvl="0" w:tplc="28A0F7E4">
      <w:start w:val="1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" w15:restartNumberingAfterBreak="0">
    <w:nsid w:val="1D807FA3"/>
    <w:multiLevelType w:val="hybridMultilevel"/>
    <w:tmpl w:val="4D8C5C7C"/>
    <w:lvl w:ilvl="0" w:tplc="995832CC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4" w15:restartNumberingAfterBreak="0">
    <w:nsid w:val="29317276"/>
    <w:multiLevelType w:val="hybridMultilevel"/>
    <w:tmpl w:val="450A0590"/>
    <w:lvl w:ilvl="0" w:tplc="0AE8B29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5" w15:restartNumberingAfterBreak="0">
    <w:nsid w:val="313E54A7"/>
    <w:multiLevelType w:val="hybridMultilevel"/>
    <w:tmpl w:val="610ECB42"/>
    <w:lvl w:ilvl="0" w:tplc="4FA4D3E4">
      <w:start w:val="4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6" w15:restartNumberingAfterBreak="0">
    <w:nsid w:val="56F96036"/>
    <w:multiLevelType w:val="hybridMultilevel"/>
    <w:tmpl w:val="52666F02"/>
    <w:lvl w:ilvl="0" w:tplc="E9420746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7" w15:restartNumberingAfterBreak="0">
    <w:nsid w:val="653977FB"/>
    <w:multiLevelType w:val="hybridMultilevel"/>
    <w:tmpl w:val="861C7DFA"/>
    <w:lvl w:ilvl="0" w:tplc="3DD698D4">
      <w:start w:val="1"/>
      <w:numFmt w:val="low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8" w15:restartNumberingAfterBreak="0">
    <w:nsid w:val="6BB70EEC"/>
    <w:multiLevelType w:val="hybridMultilevel"/>
    <w:tmpl w:val="3F04F382"/>
    <w:lvl w:ilvl="0" w:tplc="8ECE11E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9" w15:restartNumberingAfterBreak="0">
    <w:nsid w:val="6E14340D"/>
    <w:multiLevelType w:val="hybridMultilevel"/>
    <w:tmpl w:val="4A1A2346"/>
    <w:lvl w:ilvl="0" w:tplc="5B6822FA">
      <w:start w:val="9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0" w15:restartNumberingAfterBreak="0">
    <w:nsid w:val="6EFF0955"/>
    <w:multiLevelType w:val="hybridMultilevel"/>
    <w:tmpl w:val="27369E14"/>
    <w:lvl w:ilvl="0" w:tplc="83246D0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1" w15:restartNumberingAfterBreak="0">
    <w:nsid w:val="723101A7"/>
    <w:multiLevelType w:val="hybridMultilevel"/>
    <w:tmpl w:val="6966CA88"/>
    <w:lvl w:ilvl="0" w:tplc="B4A48B82">
      <w:start w:val="1"/>
      <w:numFmt w:val="lowerLetter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2" w15:restartNumberingAfterBreak="0">
    <w:nsid w:val="73EE51D7"/>
    <w:multiLevelType w:val="hybridMultilevel"/>
    <w:tmpl w:val="548CE96C"/>
    <w:lvl w:ilvl="0" w:tplc="4CCEEB7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  <w:num w:numId="11">
    <w:abstractNumId w:val="2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13"/>
    <w:rsid w:val="000873EB"/>
    <w:rsid w:val="000E2840"/>
    <w:rsid w:val="00117D9C"/>
    <w:rsid w:val="0019706F"/>
    <w:rsid w:val="0023075D"/>
    <w:rsid w:val="002343E4"/>
    <w:rsid w:val="00284344"/>
    <w:rsid w:val="00287AE2"/>
    <w:rsid w:val="002A1066"/>
    <w:rsid w:val="00341D33"/>
    <w:rsid w:val="00342163"/>
    <w:rsid w:val="003519EE"/>
    <w:rsid w:val="00363641"/>
    <w:rsid w:val="003F6813"/>
    <w:rsid w:val="0041390F"/>
    <w:rsid w:val="0042262F"/>
    <w:rsid w:val="004B3754"/>
    <w:rsid w:val="004C1B4C"/>
    <w:rsid w:val="005A3502"/>
    <w:rsid w:val="006341AE"/>
    <w:rsid w:val="006355BD"/>
    <w:rsid w:val="00650563"/>
    <w:rsid w:val="00675E03"/>
    <w:rsid w:val="0069013A"/>
    <w:rsid w:val="006912EE"/>
    <w:rsid w:val="006A261A"/>
    <w:rsid w:val="007966C1"/>
    <w:rsid w:val="007B2394"/>
    <w:rsid w:val="007E10A8"/>
    <w:rsid w:val="007E7444"/>
    <w:rsid w:val="00823BE8"/>
    <w:rsid w:val="008659B2"/>
    <w:rsid w:val="00925C8A"/>
    <w:rsid w:val="00973F0A"/>
    <w:rsid w:val="00990441"/>
    <w:rsid w:val="009E7816"/>
    <w:rsid w:val="00A103EA"/>
    <w:rsid w:val="00A7461D"/>
    <w:rsid w:val="00AE61F0"/>
    <w:rsid w:val="00B41F77"/>
    <w:rsid w:val="00BD7436"/>
    <w:rsid w:val="00C56D7D"/>
    <w:rsid w:val="00CB3614"/>
    <w:rsid w:val="00CC5C87"/>
    <w:rsid w:val="00CE2626"/>
    <w:rsid w:val="00CF1221"/>
    <w:rsid w:val="00D0219F"/>
    <w:rsid w:val="00D05F16"/>
    <w:rsid w:val="00D56059"/>
    <w:rsid w:val="00D76FBD"/>
    <w:rsid w:val="00D84021"/>
    <w:rsid w:val="00D94A99"/>
    <w:rsid w:val="00DC2BE1"/>
    <w:rsid w:val="00DC59C5"/>
    <w:rsid w:val="00E5497A"/>
    <w:rsid w:val="00E72CA0"/>
    <w:rsid w:val="00E96D61"/>
    <w:rsid w:val="00EE1EC5"/>
    <w:rsid w:val="00F44268"/>
    <w:rsid w:val="00F46EA7"/>
    <w:rsid w:val="00FB16F5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694B1CE"/>
  <w15:docId w15:val="{1636DA16-4A5F-484B-8F7C-8C328735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9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442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ECORDS%20RETENTION\LABELS\Warehouse\Warehouse%203%20Ye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Warehouse 3 Years</Template>
  <TotalTime>20</TotalTime>
  <Pages>1</Pages>
  <Words>68</Words>
  <Characters>637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creator>Windows User</dc:creator>
  <cp:lastModifiedBy>Messersmith, Diana</cp:lastModifiedBy>
  <cp:revision>4</cp:revision>
  <cp:lastPrinted>2011-02-25T15:26:00Z</cp:lastPrinted>
  <dcterms:created xsi:type="dcterms:W3CDTF">2016-07-28T15:55:00Z</dcterms:created>
  <dcterms:modified xsi:type="dcterms:W3CDTF">2016-07-28T16:20:00Z</dcterms:modified>
</cp:coreProperties>
</file>