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49"/>
        <w:gridCol w:w="4637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FB1340" w:rsidP="002343E4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Six (6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Pr="00FB1340" w:rsidRDefault="008659B2" w:rsidP="00B41F77">
            <w:pPr>
              <w:rPr>
                <w:rFonts w:ascii="Arial" w:hAnsi="Arial" w:cs="Arial"/>
                <w:sz w:val="48"/>
              </w:rPr>
            </w:pPr>
          </w:p>
          <w:p w:rsidR="008659B2" w:rsidRPr="00FB1340" w:rsidRDefault="008659B2" w:rsidP="00F46EA7">
            <w:pPr>
              <w:rPr>
                <w:rFonts w:ascii="Arial" w:hAnsi="Arial" w:cs="Arial"/>
                <w:sz w:val="48"/>
              </w:rPr>
            </w:pPr>
            <w:r w:rsidRPr="00FB1340">
              <w:rPr>
                <w:rFonts w:ascii="Arial" w:hAnsi="Arial" w:cs="Arial"/>
                <w:sz w:val="4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0"/>
            <w:r w:rsidRPr="00FB1340">
              <w:rPr>
                <w:rFonts w:ascii="Arial" w:hAnsi="Arial" w:cs="Arial"/>
                <w:sz w:val="48"/>
              </w:rPr>
              <w:instrText xml:space="preserve"> FORMCHECKBOX </w:instrText>
            </w:r>
            <w:r w:rsidR="00D12BB3" w:rsidRPr="00FB1340">
              <w:rPr>
                <w:rFonts w:ascii="Arial" w:hAnsi="Arial" w:cs="Arial"/>
                <w:sz w:val="48"/>
              </w:rPr>
            </w:r>
            <w:r w:rsidR="00D12BB3" w:rsidRPr="00FB1340">
              <w:rPr>
                <w:rFonts w:ascii="Arial" w:hAnsi="Arial" w:cs="Arial"/>
                <w:sz w:val="48"/>
              </w:rPr>
              <w:fldChar w:fldCharType="separate"/>
            </w:r>
            <w:r w:rsidRPr="00FB1340">
              <w:rPr>
                <w:rFonts w:ascii="Arial" w:hAnsi="Arial" w:cs="Arial"/>
                <w:sz w:val="48"/>
              </w:rPr>
              <w:fldChar w:fldCharType="end"/>
            </w:r>
            <w:bookmarkEnd w:id="1"/>
            <w:r w:rsidRPr="00FB1340">
              <w:rPr>
                <w:rFonts w:ascii="Arial" w:hAnsi="Arial" w:cs="Arial"/>
                <w:sz w:val="48"/>
              </w:rPr>
              <w:t xml:space="preserve">  </w:t>
            </w:r>
            <w:r w:rsidR="00FB1340" w:rsidRPr="00FB1340">
              <w:rPr>
                <w:rFonts w:ascii="Arial" w:hAnsi="Arial" w:cs="Arial"/>
                <w:sz w:val="48"/>
              </w:rPr>
              <w:t>20938. Reservation Records</w:t>
            </w:r>
          </w:p>
          <w:p w:rsidR="00FB1340" w:rsidRPr="00FB1340" w:rsidRDefault="00FB1340" w:rsidP="00F46EA7">
            <w:pPr>
              <w:rPr>
                <w:rFonts w:ascii="Arial" w:hAnsi="Arial" w:cs="Arial"/>
                <w:sz w:val="48"/>
              </w:rPr>
            </w:pPr>
          </w:p>
          <w:p w:rsidR="008659B2" w:rsidRPr="00FB1340" w:rsidRDefault="008659B2" w:rsidP="00F46EA7">
            <w:pPr>
              <w:rPr>
                <w:rFonts w:ascii="Arial" w:hAnsi="Arial" w:cs="Arial"/>
                <w:sz w:val="48"/>
              </w:rPr>
            </w:pPr>
            <w:r w:rsidRPr="00FB1340">
              <w:rPr>
                <w:rFonts w:ascii="Arial" w:hAnsi="Arial" w:cs="Arial"/>
                <w:sz w:val="4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1"/>
            <w:r w:rsidRPr="00FB1340">
              <w:rPr>
                <w:rFonts w:ascii="Arial" w:hAnsi="Arial" w:cs="Arial"/>
                <w:sz w:val="48"/>
              </w:rPr>
              <w:instrText xml:space="preserve"> FORMCHECKBOX </w:instrText>
            </w:r>
            <w:r w:rsidR="00D12BB3" w:rsidRPr="00FB1340">
              <w:rPr>
                <w:rFonts w:ascii="Arial" w:hAnsi="Arial" w:cs="Arial"/>
                <w:sz w:val="48"/>
              </w:rPr>
            </w:r>
            <w:r w:rsidR="00D12BB3" w:rsidRPr="00FB1340">
              <w:rPr>
                <w:rFonts w:ascii="Arial" w:hAnsi="Arial" w:cs="Arial"/>
                <w:sz w:val="48"/>
              </w:rPr>
              <w:fldChar w:fldCharType="separate"/>
            </w:r>
            <w:r w:rsidRPr="00FB1340">
              <w:rPr>
                <w:rFonts w:ascii="Arial" w:hAnsi="Arial" w:cs="Arial"/>
                <w:sz w:val="48"/>
              </w:rPr>
              <w:fldChar w:fldCharType="end"/>
            </w:r>
            <w:bookmarkEnd w:id="2"/>
            <w:r w:rsidRPr="00FB1340">
              <w:rPr>
                <w:rFonts w:ascii="Arial" w:hAnsi="Arial" w:cs="Arial"/>
                <w:sz w:val="48"/>
              </w:rPr>
              <w:t xml:space="preserve">  </w:t>
            </w:r>
            <w:r w:rsidR="00FB1340" w:rsidRPr="00FB1340">
              <w:rPr>
                <w:rFonts w:ascii="Arial" w:hAnsi="Arial" w:cs="Arial"/>
                <w:sz w:val="48"/>
              </w:rPr>
              <w:t>20941. Sports Complex Records - Spring Training Records</w:t>
            </w:r>
          </w:p>
          <w:p w:rsidR="00F46EA7" w:rsidRPr="00341D33" w:rsidRDefault="00F46EA7" w:rsidP="00F46EA7">
            <w:pPr>
              <w:rPr>
                <w:rFonts w:ascii="Arial" w:hAnsi="Arial" w:cs="Arial"/>
              </w:rPr>
            </w:pPr>
          </w:p>
          <w:p w:rsidR="00342163" w:rsidRPr="00341D33" w:rsidRDefault="00342163" w:rsidP="003F6813">
            <w:pPr>
              <w:ind w:left="450" w:hanging="450"/>
              <w:rPr>
                <w:rFonts w:ascii="Arial" w:hAnsi="Arial" w:cs="Arial"/>
              </w:rPr>
            </w:pP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3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4"/>
          </w:p>
        </w:tc>
      </w:tr>
    </w:tbl>
    <w:p w:rsidR="00BD7436" w:rsidRDefault="00BD7436" w:rsidP="00342163"/>
    <w:p w:rsidR="0069013A" w:rsidRDefault="0069013A" w:rsidP="00342163">
      <w:bookmarkStart w:id="5" w:name="_GoBack"/>
      <w:bookmarkEnd w:id="5"/>
    </w:p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49"/>
        <w:gridCol w:w="4637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912EE" w:rsidRPr="00643CB0" w:rsidRDefault="006912EE" w:rsidP="006912EE">
            <w:pPr>
              <w:jc w:val="center"/>
              <w:rPr>
                <w:sz w:val="28"/>
                <w:szCs w:val="28"/>
              </w:rPr>
            </w:pPr>
            <w:r w:rsidRPr="00643CB0">
              <w:rPr>
                <w:sz w:val="28"/>
                <w:szCs w:val="28"/>
              </w:rPr>
              <w:t>CHANDLER UNIFIED SCHOOL DISTRICT – RECORD RETENTION LABEL</w:t>
            </w:r>
          </w:p>
          <w:p w:rsidR="008659B2" w:rsidRDefault="00F46EA7" w:rsidP="008659B2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FB1340" w:rsidP="002343E4">
            <w:r>
              <w:rPr>
                <w:sz w:val="52"/>
                <w:szCs w:val="52"/>
              </w:rPr>
              <w:t>Six (6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 w:rsidRPr="00925C8A">
              <w:rPr>
                <w:b/>
                <w:sz w:val="52"/>
                <w:szCs w:val="5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6912EE" w:rsidRPr="00925C8A">
              <w:rPr>
                <w:b/>
                <w:sz w:val="52"/>
                <w:szCs w:val="52"/>
              </w:rPr>
              <w:instrText xml:space="preserve"> FORMTEXT </w:instrText>
            </w:r>
            <w:r w:rsidR="006912EE" w:rsidRPr="00925C8A">
              <w:rPr>
                <w:b/>
                <w:sz w:val="52"/>
                <w:szCs w:val="52"/>
              </w:rPr>
            </w:r>
            <w:r w:rsidR="006912EE" w:rsidRPr="00925C8A">
              <w:rPr>
                <w:b/>
                <w:sz w:val="52"/>
                <w:szCs w:val="52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sz w:val="52"/>
                <w:szCs w:val="52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FB1340" w:rsidRPr="00FB1340" w:rsidRDefault="00FB1340" w:rsidP="00FB1340">
            <w:pPr>
              <w:rPr>
                <w:rFonts w:ascii="Arial" w:hAnsi="Arial" w:cs="Arial"/>
                <w:sz w:val="48"/>
              </w:rPr>
            </w:pPr>
          </w:p>
          <w:p w:rsidR="00FB1340" w:rsidRPr="00FB1340" w:rsidRDefault="00FB1340" w:rsidP="00FB1340">
            <w:pPr>
              <w:rPr>
                <w:rFonts w:ascii="Arial" w:hAnsi="Arial" w:cs="Arial"/>
                <w:sz w:val="48"/>
              </w:rPr>
            </w:pPr>
            <w:r w:rsidRPr="00FB1340">
              <w:rPr>
                <w:rFonts w:ascii="Arial" w:hAnsi="Arial" w:cs="Arial"/>
                <w:sz w:val="4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340">
              <w:rPr>
                <w:rFonts w:ascii="Arial" w:hAnsi="Arial" w:cs="Arial"/>
                <w:sz w:val="48"/>
              </w:rPr>
              <w:instrText xml:space="preserve"> FORMCHECKBOX </w:instrText>
            </w:r>
            <w:r w:rsidRPr="00FB1340">
              <w:rPr>
                <w:rFonts w:ascii="Arial" w:hAnsi="Arial" w:cs="Arial"/>
                <w:sz w:val="48"/>
              </w:rPr>
            </w:r>
            <w:r w:rsidRPr="00FB1340">
              <w:rPr>
                <w:rFonts w:ascii="Arial" w:hAnsi="Arial" w:cs="Arial"/>
                <w:sz w:val="48"/>
              </w:rPr>
              <w:fldChar w:fldCharType="separate"/>
            </w:r>
            <w:r w:rsidRPr="00FB1340">
              <w:rPr>
                <w:rFonts w:ascii="Arial" w:hAnsi="Arial" w:cs="Arial"/>
                <w:sz w:val="48"/>
              </w:rPr>
              <w:fldChar w:fldCharType="end"/>
            </w:r>
            <w:r w:rsidRPr="00FB1340">
              <w:rPr>
                <w:rFonts w:ascii="Arial" w:hAnsi="Arial" w:cs="Arial"/>
                <w:sz w:val="48"/>
              </w:rPr>
              <w:t xml:space="preserve">  20938. Reservation Records</w:t>
            </w:r>
          </w:p>
          <w:p w:rsidR="00FB1340" w:rsidRPr="00FB1340" w:rsidRDefault="00FB1340" w:rsidP="00FB1340">
            <w:pPr>
              <w:rPr>
                <w:rFonts w:ascii="Arial" w:hAnsi="Arial" w:cs="Arial"/>
                <w:sz w:val="48"/>
              </w:rPr>
            </w:pPr>
          </w:p>
          <w:p w:rsidR="00FB1340" w:rsidRPr="00FB1340" w:rsidRDefault="00FB1340" w:rsidP="00FB1340">
            <w:pPr>
              <w:rPr>
                <w:rFonts w:ascii="Arial" w:hAnsi="Arial" w:cs="Arial"/>
                <w:sz w:val="48"/>
              </w:rPr>
            </w:pPr>
            <w:r w:rsidRPr="00FB1340">
              <w:rPr>
                <w:rFonts w:ascii="Arial" w:hAnsi="Arial" w:cs="Arial"/>
                <w:sz w:val="4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340">
              <w:rPr>
                <w:rFonts w:ascii="Arial" w:hAnsi="Arial" w:cs="Arial"/>
                <w:sz w:val="48"/>
              </w:rPr>
              <w:instrText xml:space="preserve"> FORMCHECKBOX </w:instrText>
            </w:r>
            <w:r w:rsidRPr="00FB1340">
              <w:rPr>
                <w:rFonts w:ascii="Arial" w:hAnsi="Arial" w:cs="Arial"/>
                <w:sz w:val="48"/>
              </w:rPr>
            </w:r>
            <w:r w:rsidRPr="00FB1340">
              <w:rPr>
                <w:rFonts w:ascii="Arial" w:hAnsi="Arial" w:cs="Arial"/>
                <w:sz w:val="48"/>
              </w:rPr>
              <w:fldChar w:fldCharType="separate"/>
            </w:r>
            <w:r w:rsidRPr="00FB1340">
              <w:rPr>
                <w:rFonts w:ascii="Arial" w:hAnsi="Arial" w:cs="Arial"/>
                <w:sz w:val="48"/>
              </w:rPr>
              <w:fldChar w:fldCharType="end"/>
            </w:r>
            <w:r w:rsidRPr="00FB1340">
              <w:rPr>
                <w:rFonts w:ascii="Arial" w:hAnsi="Arial" w:cs="Arial"/>
                <w:sz w:val="48"/>
              </w:rPr>
              <w:t xml:space="preserve">  20941. Sports Complex Records - Spring Training Records</w:t>
            </w:r>
          </w:p>
          <w:p w:rsidR="00C56D7D" w:rsidRDefault="00C56D7D" w:rsidP="003519EE"/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6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E2840"/>
    <w:rsid w:val="00117D9C"/>
    <w:rsid w:val="0019706F"/>
    <w:rsid w:val="0023075D"/>
    <w:rsid w:val="002343E4"/>
    <w:rsid w:val="00282810"/>
    <w:rsid w:val="00284344"/>
    <w:rsid w:val="00287AE2"/>
    <w:rsid w:val="002A1066"/>
    <w:rsid w:val="00341D33"/>
    <w:rsid w:val="00342163"/>
    <w:rsid w:val="003519EE"/>
    <w:rsid w:val="003F6813"/>
    <w:rsid w:val="0041390F"/>
    <w:rsid w:val="0042262F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66C1"/>
    <w:rsid w:val="007B2394"/>
    <w:rsid w:val="007E10A8"/>
    <w:rsid w:val="007E7444"/>
    <w:rsid w:val="00823BE8"/>
    <w:rsid w:val="008659B2"/>
    <w:rsid w:val="00925C8A"/>
    <w:rsid w:val="00973F0A"/>
    <w:rsid w:val="00990441"/>
    <w:rsid w:val="009E7816"/>
    <w:rsid w:val="00A103EA"/>
    <w:rsid w:val="00A7461D"/>
    <w:rsid w:val="00AE61F0"/>
    <w:rsid w:val="00B41F77"/>
    <w:rsid w:val="00BD7436"/>
    <w:rsid w:val="00C56D7D"/>
    <w:rsid w:val="00CB3614"/>
    <w:rsid w:val="00CC5C87"/>
    <w:rsid w:val="00CF1221"/>
    <w:rsid w:val="00D0219F"/>
    <w:rsid w:val="00D05F16"/>
    <w:rsid w:val="00D12BB3"/>
    <w:rsid w:val="00D56059"/>
    <w:rsid w:val="00D76FBD"/>
    <w:rsid w:val="00D84021"/>
    <w:rsid w:val="00D94A99"/>
    <w:rsid w:val="00DC2BE1"/>
    <w:rsid w:val="00DC59C5"/>
    <w:rsid w:val="00E5497A"/>
    <w:rsid w:val="00E72CA0"/>
    <w:rsid w:val="00E96D61"/>
    <w:rsid w:val="00EE1EC5"/>
    <w:rsid w:val="00F44268"/>
    <w:rsid w:val="00F46EA7"/>
    <w:rsid w:val="00FB1340"/>
    <w:rsid w:val="00FB16F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03CA633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49</TotalTime>
  <Pages>1</Pages>
  <Words>74</Words>
  <Characters>703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4</cp:revision>
  <cp:lastPrinted>2011-02-25T15:26:00Z</cp:lastPrinted>
  <dcterms:created xsi:type="dcterms:W3CDTF">2016-07-28T15:56:00Z</dcterms:created>
  <dcterms:modified xsi:type="dcterms:W3CDTF">2016-07-28T16:49:00Z</dcterms:modified>
</cp:coreProperties>
</file>