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14"/>
        <w:gridCol w:w="4672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7966C1" w:rsidP="002343E4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Three (3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1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Default="008659B2" w:rsidP="00B41F77">
            <w:pPr>
              <w:rPr>
                <w:rFonts w:ascii="Arial" w:hAnsi="Arial" w:cs="Arial"/>
              </w:rPr>
            </w:pPr>
          </w:p>
          <w:p w:rsidR="008659B2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0"/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 w:rsidR="00CE0BB0">
              <w:rPr>
                <w:rFonts w:ascii="Arial" w:hAnsi="Arial" w:cs="Arial"/>
              </w:rPr>
              <w:t xml:space="preserve"> 20922. </w:t>
            </w:r>
            <w:r w:rsidR="00CE0BB0" w:rsidRPr="00CE0BB0">
              <w:rPr>
                <w:rFonts w:ascii="Arial" w:hAnsi="Arial" w:cs="Arial"/>
              </w:rPr>
              <w:t>Licensed Site Records - Court Records Regarding Custody</w:t>
            </w:r>
          </w:p>
          <w:p w:rsidR="00CE0BB0" w:rsidRDefault="00CE0BB0" w:rsidP="00F46EA7">
            <w:pPr>
              <w:rPr>
                <w:rFonts w:ascii="Arial" w:hAnsi="Arial" w:cs="Arial"/>
              </w:rPr>
            </w:pPr>
          </w:p>
          <w:p w:rsidR="008659B2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1"/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3"/>
            <w:r w:rsidR="00CE0BB0">
              <w:rPr>
                <w:rFonts w:ascii="Arial" w:hAnsi="Arial" w:cs="Arial"/>
              </w:rPr>
              <w:t xml:space="preserve"> 20925. </w:t>
            </w:r>
            <w:r w:rsidR="00CE0BB0" w:rsidRPr="00CE0BB0">
              <w:rPr>
                <w:rFonts w:ascii="Arial" w:hAnsi="Arial" w:cs="Arial"/>
              </w:rPr>
              <w:t>Maintenance Records</w:t>
            </w:r>
          </w:p>
          <w:p w:rsidR="00CE0BB0" w:rsidRDefault="00CE0BB0" w:rsidP="00F46EA7">
            <w:pPr>
              <w:rPr>
                <w:rFonts w:ascii="Arial" w:hAnsi="Arial" w:cs="Arial"/>
              </w:rPr>
            </w:pPr>
          </w:p>
          <w:p w:rsidR="008659B2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2"/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4"/>
            <w:r w:rsidR="00CE0BB0">
              <w:rPr>
                <w:rFonts w:ascii="Arial" w:hAnsi="Arial" w:cs="Arial"/>
              </w:rPr>
              <w:t xml:space="preserve"> 20933. </w:t>
            </w:r>
            <w:r w:rsidR="00CE0BB0" w:rsidRPr="00CE0BB0">
              <w:rPr>
                <w:rFonts w:ascii="Arial" w:hAnsi="Arial" w:cs="Arial"/>
              </w:rPr>
              <w:t>Preserve Improvement Project Records</w:t>
            </w:r>
          </w:p>
          <w:p w:rsidR="00CE0BB0" w:rsidRDefault="00CE0BB0" w:rsidP="00F46EA7">
            <w:pPr>
              <w:rPr>
                <w:rFonts w:ascii="Arial" w:hAnsi="Arial" w:cs="Arial"/>
              </w:rPr>
            </w:pPr>
          </w:p>
          <w:p w:rsidR="00CE0BB0" w:rsidRDefault="008659B2" w:rsidP="00F46E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3"/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"/>
            <w:r w:rsidR="00CE0BB0">
              <w:rPr>
                <w:rFonts w:ascii="Arial" w:hAnsi="Arial" w:cs="Arial"/>
              </w:rPr>
              <w:t xml:space="preserve"> 20936. </w:t>
            </w:r>
            <w:r w:rsidR="00CE0BB0" w:rsidRPr="00CE0BB0">
              <w:rPr>
                <w:rFonts w:ascii="Arial" w:hAnsi="Arial" w:cs="Arial"/>
              </w:rPr>
              <w:t xml:space="preserve">Recreation, Activity and Event Records </w:t>
            </w:r>
            <w:r w:rsidR="00CE0BB0">
              <w:rPr>
                <w:rFonts w:ascii="Arial" w:hAnsi="Arial" w:cs="Arial"/>
              </w:rPr>
              <w:t>–</w:t>
            </w:r>
            <w:r w:rsidR="00CE0BB0" w:rsidRPr="00CE0BB0">
              <w:rPr>
                <w:rFonts w:ascii="Arial" w:hAnsi="Arial" w:cs="Arial"/>
              </w:rPr>
              <w:t xml:space="preserve"> </w:t>
            </w:r>
          </w:p>
          <w:p w:rsidR="00F46EA7" w:rsidRDefault="00CE0BB0" w:rsidP="00F46EA7">
            <w:pPr>
              <w:rPr>
                <w:rFonts w:ascii="Arial" w:hAnsi="Arial" w:cs="Arial"/>
              </w:rPr>
            </w:pPr>
            <w:r w:rsidRPr="00CE0BB0">
              <w:rPr>
                <w:rFonts w:ascii="Arial" w:hAnsi="Arial" w:cs="Arial"/>
              </w:rPr>
              <w:t>Registration Records</w:t>
            </w:r>
          </w:p>
          <w:p w:rsidR="00CE0BB0" w:rsidRDefault="00CE0BB0" w:rsidP="00CE0BB0">
            <w:pPr>
              <w:rPr>
                <w:rFonts w:ascii="Arial" w:hAnsi="Arial" w:cs="Arial"/>
              </w:rPr>
            </w:pPr>
          </w:p>
          <w:p w:rsidR="00342163" w:rsidRPr="00341D33" w:rsidRDefault="00CE0BB0" w:rsidP="00CE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20940. </w:t>
            </w:r>
            <w:r w:rsidRPr="00CE0BB0">
              <w:rPr>
                <w:rFonts w:ascii="Arial" w:hAnsi="Arial" w:cs="Arial"/>
              </w:rPr>
              <w:t>Sports Complex Records - Off-Season Use Records</w:t>
            </w: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6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7"/>
          </w:p>
        </w:tc>
      </w:tr>
    </w:tbl>
    <w:p w:rsidR="00BD7436" w:rsidRDefault="00BD7436" w:rsidP="00342163"/>
    <w:p w:rsidR="0069013A" w:rsidRDefault="0069013A" w:rsidP="00342163"/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14"/>
        <w:gridCol w:w="4672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912EE" w:rsidRPr="00643CB0" w:rsidRDefault="006912EE" w:rsidP="006912EE">
            <w:pPr>
              <w:jc w:val="center"/>
              <w:rPr>
                <w:sz w:val="28"/>
                <w:szCs w:val="28"/>
              </w:rPr>
            </w:pPr>
            <w:r w:rsidRPr="00643CB0">
              <w:rPr>
                <w:sz w:val="28"/>
                <w:szCs w:val="28"/>
              </w:rPr>
              <w:t>CHANDLER UNIFIED SCHOOL DISTRICT – RECORD RETENTION LABEL</w:t>
            </w:r>
          </w:p>
          <w:p w:rsidR="008659B2" w:rsidRDefault="00F46EA7" w:rsidP="008659B2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7966C1" w:rsidP="002343E4">
            <w:r>
              <w:rPr>
                <w:sz w:val="52"/>
                <w:szCs w:val="52"/>
              </w:rPr>
              <w:t>Three (3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 w:rsidRPr="00925C8A">
              <w:rPr>
                <w:b/>
                <w:sz w:val="52"/>
                <w:szCs w:val="5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6912EE" w:rsidRPr="00925C8A">
              <w:rPr>
                <w:b/>
                <w:sz w:val="52"/>
                <w:szCs w:val="52"/>
              </w:rPr>
              <w:instrText xml:space="preserve"> FORMTEXT </w:instrText>
            </w:r>
            <w:r w:rsidR="006912EE" w:rsidRPr="00925C8A">
              <w:rPr>
                <w:b/>
                <w:sz w:val="52"/>
                <w:szCs w:val="52"/>
              </w:rPr>
            </w:r>
            <w:r w:rsidR="006912EE" w:rsidRPr="00925C8A">
              <w:rPr>
                <w:b/>
                <w:sz w:val="52"/>
                <w:szCs w:val="52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sz w:val="52"/>
                <w:szCs w:val="52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CE0BB0" w:rsidRDefault="00CE0BB0" w:rsidP="00CE0BB0">
            <w:pPr>
              <w:rPr>
                <w:rFonts w:ascii="Arial" w:hAnsi="Arial" w:cs="Arial"/>
              </w:rPr>
            </w:pPr>
          </w:p>
          <w:p w:rsidR="00CE0BB0" w:rsidRDefault="00CE0BB0" w:rsidP="00CE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20922. </w:t>
            </w:r>
            <w:r w:rsidRPr="00CE0BB0">
              <w:rPr>
                <w:rFonts w:ascii="Arial" w:hAnsi="Arial" w:cs="Arial"/>
              </w:rPr>
              <w:t>Licensed Site Records - Court Records Regarding Custody</w:t>
            </w:r>
          </w:p>
          <w:p w:rsidR="00CE0BB0" w:rsidRDefault="00CE0BB0" w:rsidP="00CE0BB0">
            <w:pPr>
              <w:rPr>
                <w:rFonts w:ascii="Arial" w:hAnsi="Arial" w:cs="Arial"/>
              </w:rPr>
            </w:pPr>
          </w:p>
          <w:p w:rsidR="00CE0BB0" w:rsidRDefault="00CE0BB0" w:rsidP="00CE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20925. </w:t>
            </w:r>
            <w:r w:rsidRPr="00CE0BB0">
              <w:rPr>
                <w:rFonts w:ascii="Arial" w:hAnsi="Arial" w:cs="Arial"/>
              </w:rPr>
              <w:t>Maintenance Records</w:t>
            </w:r>
          </w:p>
          <w:p w:rsidR="00CE0BB0" w:rsidRDefault="00CE0BB0" w:rsidP="00CE0BB0">
            <w:pPr>
              <w:rPr>
                <w:rFonts w:ascii="Arial" w:hAnsi="Arial" w:cs="Arial"/>
              </w:rPr>
            </w:pPr>
          </w:p>
          <w:p w:rsidR="00CE0BB0" w:rsidRDefault="00CE0BB0" w:rsidP="00CE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20933. </w:t>
            </w:r>
            <w:r w:rsidRPr="00CE0BB0">
              <w:rPr>
                <w:rFonts w:ascii="Arial" w:hAnsi="Arial" w:cs="Arial"/>
              </w:rPr>
              <w:t>Preserve Improvement Project Records</w:t>
            </w:r>
          </w:p>
          <w:p w:rsidR="00CE0BB0" w:rsidRDefault="00CE0BB0" w:rsidP="00CE0BB0">
            <w:pPr>
              <w:rPr>
                <w:rFonts w:ascii="Arial" w:hAnsi="Arial" w:cs="Arial"/>
              </w:rPr>
            </w:pPr>
          </w:p>
          <w:p w:rsidR="00CE0BB0" w:rsidRDefault="00CE0BB0" w:rsidP="00CE0B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20936. </w:t>
            </w:r>
            <w:r w:rsidRPr="00CE0BB0">
              <w:rPr>
                <w:rFonts w:ascii="Arial" w:hAnsi="Arial" w:cs="Arial"/>
              </w:rPr>
              <w:t xml:space="preserve">Recreation, Activity and Event Records </w:t>
            </w:r>
            <w:r>
              <w:rPr>
                <w:rFonts w:ascii="Arial" w:hAnsi="Arial" w:cs="Arial"/>
              </w:rPr>
              <w:t>–</w:t>
            </w:r>
            <w:r w:rsidRPr="00CE0BB0">
              <w:rPr>
                <w:rFonts w:ascii="Arial" w:hAnsi="Arial" w:cs="Arial"/>
              </w:rPr>
              <w:t xml:space="preserve"> </w:t>
            </w:r>
          </w:p>
          <w:p w:rsidR="00CE0BB0" w:rsidRDefault="00CE0BB0" w:rsidP="00CE0BB0">
            <w:pPr>
              <w:rPr>
                <w:rFonts w:ascii="Arial" w:hAnsi="Arial" w:cs="Arial"/>
              </w:rPr>
            </w:pPr>
            <w:r w:rsidRPr="00CE0BB0">
              <w:rPr>
                <w:rFonts w:ascii="Arial" w:hAnsi="Arial" w:cs="Arial"/>
              </w:rPr>
              <w:t>Registration Records</w:t>
            </w:r>
          </w:p>
          <w:p w:rsidR="00CE0BB0" w:rsidRDefault="00CE0BB0" w:rsidP="00CE0BB0">
            <w:pPr>
              <w:rPr>
                <w:rFonts w:ascii="Arial" w:hAnsi="Arial" w:cs="Arial"/>
              </w:rPr>
            </w:pPr>
          </w:p>
          <w:p w:rsidR="00C56D7D" w:rsidRDefault="00CE0BB0" w:rsidP="00CE0BB0">
            <w:r>
              <w:rPr>
                <w:rFonts w:ascii="Arial" w:hAnsi="Arial" w:cs="Arial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137352">
              <w:rPr>
                <w:rFonts w:ascii="Arial" w:hAnsi="Arial" w:cs="Arial"/>
              </w:rPr>
            </w:r>
            <w:r w:rsidR="0013735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20940. </w:t>
            </w:r>
            <w:r w:rsidRPr="00CE0BB0">
              <w:rPr>
                <w:rFonts w:ascii="Arial" w:hAnsi="Arial" w:cs="Arial"/>
              </w:rPr>
              <w:t>Sports Complex Records - Off-Season Use Records</w:t>
            </w:r>
          </w:p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8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C4641"/>
    <w:rsid w:val="000E2840"/>
    <w:rsid w:val="00117D9C"/>
    <w:rsid w:val="00137352"/>
    <w:rsid w:val="0019706F"/>
    <w:rsid w:val="0023075D"/>
    <w:rsid w:val="002343E4"/>
    <w:rsid w:val="00284344"/>
    <w:rsid w:val="00287AE2"/>
    <w:rsid w:val="002A1066"/>
    <w:rsid w:val="00341D33"/>
    <w:rsid w:val="00342163"/>
    <w:rsid w:val="003519EE"/>
    <w:rsid w:val="003F6813"/>
    <w:rsid w:val="0041390F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66C1"/>
    <w:rsid w:val="007E10A8"/>
    <w:rsid w:val="007E7444"/>
    <w:rsid w:val="00823BE8"/>
    <w:rsid w:val="008659B2"/>
    <w:rsid w:val="00925C8A"/>
    <w:rsid w:val="00973F0A"/>
    <w:rsid w:val="00990441"/>
    <w:rsid w:val="009E7816"/>
    <w:rsid w:val="00A103EA"/>
    <w:rsid w:val="00A7461D"/>
    <w:rsid w:val="00AE61F0"/>
    <w:rsid w:val="00B41F77"/>
    <w:rsid w:val="00BD7436"/>
    <w:rsid w:val="00C56D7D"/>
    <w:rsid w:val="00C82657"/>
    <w:rsid w:val="00CB3614"/>
    <w:rsid w:val="00CC5C87"/>
    <w:rsid w:val="00CE0BB0"/>
    <w:rsid w:val="00CF1221"/>
    <w:rsid w:val="00D0219F"/>
    <w:rsid w:val="00D05F16"/>
    <w:rsid w:val="00D56059"/>
    <w:rsid w:val="00D76FBD"/>
    <w:rsid w:val="00D84021"/>
    <w:rsid w:val="00D94A99"/>
    <w:rsid w:val="00DC2BE1"/>
    <w:rsid w:val="00DC59C5"/>
    <w:rsid w:val="00E5497A"/>
    <w:rsid w:val="00E72CA0"/>
    <w:rsid w:val="00EE1EC5"/>
    <w:rsid w:val="00F44268"/>
    <w:rsid w:val="00F46EA7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0</TotalTime>
  <Pages>2</Pages>
  <Words>185</Words>
  <Characters>1061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2</cp:revision>
  <cp:lastPrinted>2011-02-25T15:26:00Z</cp:lastPrinted>
  <dcterms:created xsi:type="dcterms:W3CDTF">2016-07-28T16:27:00Z</dcterms:created>
  <dcterms:modified xsi:type="dcterms:W3CDTF">2016-07-28T16:27:00Z</dcterms:modified>
</cp:coreProperties>
</file>