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8"/>
        <w:gridCol w:w="5018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1D1480" w:rsidRPr="008B4B87" w:rsidRDefault="00AE3424" w:rsidP="00C56D7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SALES TAX</w:t>
            </w:r>
            <w:r w:rsidR="00D63A03">
              <w:rPr>
                <w:sz w:val="44"/>
                <w:szCs w:val="44"/>
              </w:rPr>
              <w:t xml:space="preserve"> </w:t>
            </w:r>
            <w:r w:rsidR="00E174C4"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8B7E6A" w:rsidP="00D635F6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Ten (10</w:t>
            </w:r>
            <w:r w:rsidR="00F12E60">
              <w:rPr>
                <w:sz w:val="44"/>
                <w:szCs w:val="44"/>
              </w:rPr>
              <w:t>) Years</w:t>
            </w:r>
            <w:r w:rsidR="006F7F69" w:rsidRPr="008B4B87">
              <w:rPr>
                <w:sz w:val="44"/>
                <w:szCs w:val="44"/>
              </w:rPr>
              <w:t xml:space="preserve"> </w:t>
            </w:r>
            <w:r w:rsidR="00F12E60">
              <w:rPr>
                <w:sz w:val="44"/>
                <w:szCs w:val="44"/>
              </w:rPr>
              <w:t xml:space="preserve">     </w:t>
            </w:r>
            <w:r w:rsidR="006F7F69">
              <w:rPr>
                <w:sz w:val="44"/>
                <w:szCs w:val="44"/>
              </w:rPr>
              <w:t xml:space="preserve">          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AE3424" w:rsidRDefault="00AE3424" w:rsidP="00D635F6">
            <w:pPr>
              <w:rPr>
                <w:rFonts w:ascii="Arial" w:hAnsi="Arial" w:cs="Arial"/>
                <w:sz w:val="40"/>
                <w:szCs w:val="40"/>
              </w:rPr>
            </w:pPr>
          </w:p>
          <w:p w:rsidR="00273E0C" w:rsidRPr="008B4B87" w:rsidRDefault="00650563" w:rsidP="008B7E6A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8B7E6A">
              <w:rPr>
                <w:rFonts w:ascii="Arial" w:hAnsi="Arial" w:cs="Arial"/>
                <w:sz w:val="40"/>
                <w:szCs w:val="40"/>
              </w:rPr>
            </w:r>
            <w:r w:rsidR="008B7E6A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8B7E6A">
              <w:rPr>
                <w:rFonts w:ascii="Arial" w:hAnsi="Arial" w:cs="Arial"/>
                <w:sz w:val="40"/>
                <w:szCs w:val="40"/>
              </w:rPr>
              <w:t>10456.Sales Tax Records – Monthly Sales Tax Reports Records</w:t>
            </w:r>
          </w:p>
          <w:p w:rsidR="00A84BDD" w:rsidRDefault="00A84BDD" w:rsidP="00342163"/>
          <w:p w:rsidR="005A0DC8" w:rsidRDefault="005A0DC8" w:rsidP="00342163"/>
          <w:p w:rsidR="005A0DC8" w:rsidRDefault="005A0DC8" w:rsidP="00342163"/>
          <w:p w:rsidR="005A0DC8" w:rsidRDefault="005A0DC8" w:rsidP="00342163"/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8"/>
        <w:gridCol w:w="5018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1D1480" w:rsidRPr="008B4B87" w:rsidRDefault="00AE3424" w:rsidP="00820C4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SALES TAX</w:t>
            </w:r>
            <w:r w:rsidR="006F7F69">
              <w:rPr>
                <w:sz w:val="44"/>
                <w:szCs w:val="44"/>
              </w:rPr>
              <w:t xml:space="preserve"> RECORDS</w:t>
            </w:r>
          </w:p>
          <w:p w:rsidR="00342163" w:rsidRPr="008B4B87" w:rsidRDefault="008B7E6A" w:rsidP="00D635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Ten (10</w:t>
            </w:r>
            <w:r w:rsidR="00273E0C">
              <w:rPr>
                <w:sz w:val="44"/>
                <w:szCs w:val="44"/>
              </w:rPr>
              <w:t>) Years</w:t>
            </w:r>
            <w:r w:rsidR="00273E0C" w:rsidRPr="008B4B87">
              <w:rPr>
                <w:sz w:val="44"/>
                <w:szCs w:val="44"/>
              </w:rPr>
              <w:t xml:space="preserve"> </w:t>
            </w:r>
            <w:r w:rsidR="00273E0C">
              <w:rPr>
                <w:sz w:val="44"/>
                <w:szCs w:val="44"/>
              </w:rPr>
              <w:t xml:space="preserve">            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8B7E6A" w:rsidRDefault="008B7E6A" w:rsidP="008B7E6A">
            <w:pPr>
              <w:rPr>
                <w:rFonts w:ascii="Arial" w:hAnsi="Arial" w:cs="Arial"/>
                <w:sz w:val="40"/>
                <w:szCs w:val="40"/>
              </w:rPr>
            </w:pPr>
          </w:p>
          <w:p w:rsidR="008B7E6A" w:rsidRPr="008B4B87" w:rsidRDefault="008B7E6A" w:rsidP="008B7E6A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10456.Sales Tax Records – Monthly Sales Tax Reports Records</w:t>
            </w:r>
          </w:p>
          <w:p w:rsidR="00F12E60" w:rsidRPr="008B4B87" w:rsidRDefault="00F12E60" w:rsidP="00F12E60">
            <w:pPr>
              <w:rPr>
                <w:rFonts w:ascii="Arial" w:hAnsi="Arial" w:cs="Arial"/>
                <w:sz w:val="40"/>
                <w:szCs w:val="40"/>
              </w:rPr>
            </w:pPr>
            <w:bookmarkStart w:id="4" w:name="_GoBack"/>
            <w:bookmarkEnd w:id="4"/>
          </w:p>
          <w:p w:rsidR="00A84BDD" w:rsidRDefault="00A84BDD" w:rsidP="00A84BDD"/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D1480"/>
    <w:rsid w:val="00273E0C"/>
    <w:rsid w:val="00284344"/>
    <w:rsid w:val="0033456F"/>
    <w:rsid w:val="00342163"/>
    <w:rsid w:val="004B4E6E"/>
    <w:rsid w:val="005A0DC8"/>
    <w:rsid w:val="00650563"/>
    <w:rsid w:val="006912EE"/>
    <w:rsid w:val="00692D99"/>
    <w:rsid w:val="006B2E4E"/>
    <w:rsid w:val="006F7F69"/>
    <w:rsid w:val="007B72EE"/>
    <w:rsid w:val="007E10A8"/>
    <w:rsid w:val="00820C4F"/>
    <w:rsid w:val="00823BE8"/>
    <w:rsid w:val="008B4B87"/>
    <w:rsid w:val="008B7E6A"/>
    <w:rsid w:val="0092554C"/>
    <w:rsid w:val="009E7816"/>
    <w:rsid w:val="00A103EA"/>
    <w:rsid w:val="00A84BDD"/>
    <w:rsid w:val="00AE3424"/>
    <w:rsid w:val="00AE61F0"/>
    <w:rsid w:val="00B86224"/>
    <w:rsid w:val="00C56D7D"/>
    <w:rsid w:val="00D0219F"/>
    <w:rsid w:val="00D05F16"/>
    <w:rsid w:val="00D125F7"/>
    <w:rsid w:val="00D56059"/>
    <w:rsid w:val="00D635F6"/>
    <w:rsid w:val="00D63A03"/>
    <w:rsid w:val="00DC2BE1"/>
    <w:rsid w:val="00DC44CE"/>
    <w:rsid w:val="00E174C4"/>
    <w:rsid w:val="00E8713B"/>
    <w:rsid w:val="00ED45AB"/>
    <w:rsid w:val="00EE1EC5"/>
    <w:rsid w:val="00F12E60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2</TotalTime>
  <Pages>1</Pages>
  <Words>64</Words>
  <Characters>664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2010-06-02T13:13:00Z</cp:lastPrinted>
  <dcterms:created xsi:type="dcterms:W3CDTF">2016-02-16T20:15:00Z</dcterms:created>
  <dcterms:modified xsi:type="dcterms:W3CDTF">2016-02-16T20:19:00Z</dcterms:modified>
</cp:coreProperties>
</file>