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7"/>
        <w:gridCol w:w="4999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56D7D" w:rsidRPr="008B4B87" w:rsidRDefault="00342163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  <w:r w:rsidR="00284344" w:rsidRPr="008B4B87">
              <w:rPr>
                <w:sz w:val="40"/>
                <w:szCs w:val="40"/>
              </w:rPr>
              <w:tab/>
            </w:r>
          </w:p>
          <w:p w:rsidR="001D1480" w:rsidRPr="008B4B87" w:rsidRDefault="00D63A03" w:rsidP="00C56D7D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LIBRARY </w:t>
            </w:r>
            <w:r w:rsidR="00E174C4"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1D1480" w:rsidP="00D635F6">
            <w:pPr>
              <w:rPr>
                <w:b/>
                <w:sz w:val="44"/>
                <w:szCs w:val="44"/>
                <w:u w:val="single"/>
              </w:rPr>
            </w:pPr>
            <w:r w:rsidRPr="008B4B87">
              <w:rPr>
                <w:b/>
                <w:sz w:val="44"/>
                <w:szCs w:val="44"/>
              </w:rPr>
              <w:t xml:space="preserve"> </w:t>
            </w:r>
            <w:r w:rsidR="006F7F69" w:rsidRPr="008B4B87">
              <w:rPr>
                <w:sz w:val="44"/>
                <w:szCs w:val="44"/>
              </w:rPr>
              <w:t xml:space="preserve">One (1) Year  </w:t>
            </w:r>
            <w:r w:rsidR="006F7F69">
              <w:rPr>
                <w:sz w:val="44"/>
                <w:szCs w:val="44"/>
              </w:rPr>
              <w:t xml:space="preserve">                       </w:t>
            </w:r>
            <w:r w:rsidRPr="008B4B87">
              <w:rPr>
                <w:b/>
                <w:sz w:val="44"/>
                <w:szCs w:val="44"/>
              </w:rPr>
              <w:t>SITE/DEPT.:</w:t>
            </w:r>
            <w:r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44"/>
                <w:szCs w:val="44"/>
              </w:rPr>
              <w:instrText xml:space="preserve"> FORMTEXT </w:instrText>
            </w:r>
            <w:r w:rsidRPr="008B4B87">
              <w:rPr>
                <w:b/>
                <w:sz w:val="44"/>
                <w:szCs w:val="44"/>
              </w:rPr>
            </w:r>
            <w:r w:rsidRPr="008B4B87">
              <w:rPr>
                <w:b/>
                <w:sz w:val="44"/>
                <w:szCs w:val="44"/>
              </w:rPr>
              <w:fldChar w:fldCharType="separate"/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sz w:val="44"/>
                <w:szCs w:val="44"/>
              </w:rPr>
              <w:fldChar w:fldCharType="end"/>
            </w:r>
            <w:r w:rsidR="006912EE" w:rsidRPr="008B4B87">
              <w:rPr>
                <w:b/>
                <w:sz w:val="44"/>
                <w:szCs w:val="44"/>
              </w:rPr>
              <w:t>BOX:</w:t>
            </w:r>
            <w:bookmarkStart w:id="0" w:name="Text7"/>
            <w:r w:rsidR="00820C4F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20C4F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820C4F" w:rsidRPr="008B4B87">
              <w:rPr>
                <w:b/>
                <w:sz w:val="44"/>
                <w:szCs w:val="44"/>
              </w:rPr>
            </w:r>
            <w:r w:rsidR="00820C4F" w:rsidRPr="008B4B87">
              <w:rPr>
                <w:b/>
                <w:sz w:val="44"/>
                <w:szCs w:val="44"/>
              </w:rPr>
              <w:fldChar w:fldCharType="separate"/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sz w:val="44"/>
                <w:szCs w:val="44"/>
              </w:rPr>
              <w:fldChar w:fldCharType="end"/>
            </w:r>
            <w:bookmarkEnd w:id="0"/>
          </w:p>
        </w:tc>
      </w:tr>
      <w:tr w:rsidR="00342163" w:rsidTr="008B4B87">
        <w:trPr>
          <w:trHeight w:val="3696"/>
        </w:trPr>
        <w:tc>
          <w:tcPr>
            <w:tcW w:w="6408" w:type="dxa"/>
            <w:tcBorders>
              <w:left w:val="thinThickSmallGap" w:sz="24" w:space="0" w:color="auto"/>
            </w:tcBorders>
            <w:shd w:val="clear" w:color="auto" w:fill="auto"/>
          </w:tcPr>
          <w:p w:rsidR="00342163" w:rsidRPr="008B4B87" w:rsidRDefault="00342163" w:rsidP="00342163">
            <w:pPr>
              <w:rPr>
                <w:sz w:val="16"/>
                <w:szCs w:val="16"/>
              </w:rPr>
            </w:pPr>
          </w:p>
          <w:p w:rsidR="005A0DC8" w:rsidRPr="008B4B87" w:rsidRDefault="00650563" w:rsidP="00D635F6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4"/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 w:rsidR="00DC2BE1" w:rsidRPr="008B4B87">
              <w:rPr>
                <w:rFonts w:ascii="Arial" w:hAnsi="Arial" w:cs="Arial"/>
                <w:sz w:val="40"/>
                <w:szCs w:val="40"/>
              </w:rPr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bookmarkEnd w:id="1"/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="00D635F6">
              <w:rPr>
                <w:rFonts w:ascii="Arial" w:hAnsi="Arial" w:cs="Arial"/>
                <w:sz w:val="40"/>
                <w:szCs w:val="40"/>
              </w:rPr>
              <w:t>10503.Book Discussion Group Records</w:t>
            </w:r>
          </w:p>
          <w:p w:rsidR="00342163" w:rsidRDefault="00D635F6" w:rsidP="00342163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 w:rsidRPr="008B4B87">
              <w:rPr>
                <w:rFonts w:ascii="Arial" w:hAnsi="Arial" w:cs="Arial"/>
                <w:sz w:val="40"/>
                <w:szCs w:val="40"/>
              </w:rPr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>
              <w:rPr>
                <w:rFonts w:ascii="Arial" w:hAnsi="Arial" w:cs="Arial"/>
                <w:sz w:val="40"/>
                <w:szCs w:val="40"/>
              </w:rPr>
              <w:t xml:space="preserve"> 10509.Community Service Records</w:t>
            </w:r>
          </w:p>
          <w:p w:rsidR="00A84BDD" w:rsidRPr="008B4B87" w:rsidRDefault="00D635F6" w:rsidP="00342163">
            <w:pPr>
              <w:rPr>
                <w:sz w:val="32"/>
                <w:szCs w:val="32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 w:rsidRPr="008B4B87">
              <w:rPr>
                <w:rFonts w:ascii="Arial" w:hAnsi="Arial" w:cs="Arial"/>
                <w:sz w:val="40"/>
                <w:szCs w:val="40"/>
              </w:rPr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>
              <w:rPr>
                <w:rFonts w:ascii="Arial" w:hAnsi="Arial" w:cs="Arial"/>
                <w:sz w:val="40"/>
                <w:szCs w:val="40"/>
              </w:rPr>
              <w:t xml:space="preserve"> 10521.Special Service Machine Exchange Records</w:t>
            </w:r>
          </w:p>
          <w:p w:rsidR="00A84BDD" w:rsidRDefault="00A84BDD" w:rsidP="00342163"/>
          <w:p w:rsidR="005A0DC8" w:rsidRDefault="005A0DC8" w:rsidP="00342163"/>
          <w:p w:rsidR="005A0DC8" w:rsidRDefault="005A0DC8" w:rsidP="00342163"/>
          <w:p w:rsidR="005A0DC8" w:rsidRDefault="005A0DC8" w:rsidP="00342163"/>
          <w:p w:rsidR="005A0DC8" w:rsidRDefault="005A0DC8" w:rsidP="00342163"/>
        </w:tc>
        <w:tc>
          <w:tcPr>
            <w:tcW w:w="5184" w:type="dxa"/>
            <w:tcBorders>
              <w:right w:val="thinThickSmallGap" w:sz="24" w:space="0" w:color="auto"/>
            </w:tcBorders>
            <w:shd w:val="clear" w:color="auto" w:fill="auto"/>
          </w:tcPr>
          <w:p w:rsidR="00650563" w:rsidRPr="008B4B87" w:rsidRDefault="000873EB" w:rsidP="00342163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8B4B87" w:rsidRDefault="00650563" w:rsidP="00342163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="00823BE8"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  <w:bookmarkEnd w:id="2"/>
          </w:p>
        </w:tc>
      </w:tr>
      <w:tr w:rsidR="00342163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342163" w:rsidRPr="008B4B87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42163" w:rsidRPr="008B4B87" w:rsidRDefault="00342163" w:rsidP="00342163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>Shred Year:</w:t>
            </w:r>
            <w:r w:rsidR="00650563" w:rsidRPr="008B4B87">
              <w:rPr>
                <w:b/>
                <w:sz w:val="52"/>
                <w:szCs w:val="52"/>
              </w:rPr>
              <w:t xml:space="preserve"> </w:t>
            </w:r>
            <w:r w:rsidRPr="008B4B87">
              <w:rPr>
                <w:b/>
                <w:sz w:val="52"/>
                <w:szCs w:val="52"/>
              </w:rPr>
              <w:t xml:space="preserve">  </w:t>
            </w:r>
            <w:bookmarkStart w:id="3" w:name="Text4"/>
            <w:r w:rsidR="00650563"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50563" w:rsidRPr="008B4B87">
              <w:rPr>
                <w:b/>
                <w:sz w:val="52"/>
                <w:szCs w:val="52"/>
              </w:rPr>
              <w:instrText xml:space="preserve"> FORMTEXT </w:instrText>
            </w:r>
            <w:r w:rsidR="00823BE8" w:rsidRPr="008B4B87">
              <w:rPr>
                <w:b/>
                <w:sz w:val="52"/>
                <w:szCs w:val="52"/>
              </w:rPr>
            </w:r>
            <w:r w:rsidR="00650563" w:rsidRPr="008B4B87">
              <w:rPr>
                <w:b/>
                <w:sz w:val="52"/>
                <w:szCs w:val="52"/>
              </w:rPr>
              <w:fldChar w:fldCharType="separate"/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sz w:val="52"/>
                <w:szCs w:val="52"/>
              </w:rPr>
              <w:fldChar w:fldCharType="end"/>
            </w:r>
            <w:bookmarkEnd w:id="3"/>
          </w:p>
        </w:tc>
      </w:tr>
    </w:tbl>
    <w:p w:rsidR="006912EE" w:rsidRDefault="006912EE" w:rsidP="00342163"/>
    <w:p w:rsidR="00D125F7" w:rsidRDefault="00820C4F" w:rsidP="00342163">
      <w:r>
        <w:tab/>
      </w:r>
      <w:r>
        <w:tab/>
      </w:r>
      <w:r>
        <w:tab/>
      </w:r>
      <w:r>
        <w:tab/>
      </w:r>
      <w:r>
        <w:tab/>
      </w:r>
    </w:p>
    <w:p w:rsidR="005A0DC8" w:rsidRDefault="005A0DC8" w:rsidP="00342163"/>
    <w:p w:rsidR="00D125F7" w:rsidRDefault="00D125F7" w:rsidP="00342163"/>
    <w:p w:rsidR="00D125F7" w:rsidRDefault="00D125F7" w:rsidP="0034216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7"/>
        <w:gridCol w:w="4999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820C4F" w:rsidRPr="008B4B87" w:rsidRDefault="00820C4F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</w:p>
          <w:p w:rsidR="001D1480" w:rsidRPr="008B4B87" w:rsidRDefault="00D63A03" w:rsidP="00820C4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LIBRARY</w:t>
            </w:r>
            <w:r w:rsidR="006F7F69">
              <w:rPr>
                <w:sz w:val="44"/>
                <w:szCs w:val="44"/>
              </w:rPr>
              <w:t xml:space="preserve"> RECORDS</w:t>
            </w:r>
          </w:p>
          <w:p w:rsidR="00342163" w:rsidRPr="008B4B87" w:rsidRDefault="006F7F69" w:rsidP="00D635F6">
            <w:pPr>
              <w:rPr>
                <w:sz w:val="44"/>
                <w:szCs w:val="44"/>
              </w:rPr>
            </w:pPr>
            <w:r w:rsidRPr="008B4B87">
              <w:rPr>
                <w:sz w:val="44"/>
                <w:szCs w:val="44"/>
              </w:rPr>
              <w:t xml:space="preserve">One (1) Year   </w:t>
            </w:r>
            <w:r>
              <w:rPr>
                <w:sz w:val="44"/>
                <w:szCs w:val="44"/>
              </w:rPr>
              <w:t xml:space="preserve">                       </w:t>
            </w:r>
            <w:r w:rsidRPr="008B4B87">
              <w:rPr>
                <w:b/>
                <w:sz w:val="44"/>
                <w:szCs w:val="44"/>
              </w:rPr>
              <w:t>SITE/DEPT.:</w:t>
            </w:r>
            <w:r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44"/>
                <w:szCs w:val="44"/>
              </w:rPr>
              <w:instrText xml:space="preserve"> FORMTEXT </w:instrText>
            </w:r>
            <w:r w:rsidRPr="008B4B87">
              <w:rPr>
                <w:b/>
                <w:sz w:val="44"/>
                <w:szCs w:val="44"/>
              </w:rPr>
            </w:r>
            <w:r w:rsidRPr="008B4B87">
              <w:rPr>
                <w:b/>
                <w:sz w:val="44"/>
                <w:szCs w:val="44"/>
              </w:rPr>
              <w:fldChar w:fldCharType="separate"/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sz w:val="44"/>
                <w:szCs w:val="44"/>
              </w:rPr>
              <w:fldChar w:fldCharType="end"/>
            </w:r>
            <w:r w:rsidRPr="008B4B87">
              <w:rPr>
                <w:b/>
                <w:sz w:val="44"/>
                <w:szCs w:val="44"/>
              </w:rPr>
              <w:t>BOX:</w:t>
            </w:r>
            <w:r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44"/>
                <w:szCs w:val="44"/>
              </w:rPr>
              <w:instrText xml:space="preserve"> FORMTEXT </w:instrText>
            </w:r>
            <w:r w:rsidRPr="008B4B87">
              <w:rPr>
                <w:b/>
                <w:sz w:val="44"/>
                <w:szCs w:val="44"/>
              </w:rPr>
            </w:r>
            <w:r w:rsidRPr="008B4B87">
              <w:rPr>
                <w:b/>
                <w:sz w:val="44"/>
                <w:szCs w:val="44"/>
              </w:rPr>
              <w:fldChar w:fldCharType="separate"/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sz w:val="44"/>
                <w:szCs w:val="44"/>
              </w:rPr>
              <w:fldChar w:fldCharType="end"/>
            </w:r>
          </w:p>
        </w:tc>
      </w:tr>
      <w:tr w:rsidR="00A84BDD" w:rsidTr="008B4B87">
        <w:trPr>
          <w:trHeight w:val="4029"/>
        </w:trPr>
        <w:tc>
          <w:tcPr>
            <w:tcW w:w="64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D635F6" w:rsidRPr="008B4B87" w:rsidRDefault="00D635F6" w:rsidP="00D635F6">
            <w:pPr>
              <w:rPr>
                <w:sz w:val="16"/>
                <w:szCs w:val="16"/>
              </w:rPr>
            </w:pPr>
          </w:p>
          <w:p w:rsidR="00D635F6" w:rsidRPr="008B4B87" w:rsidRDefault="00D635F6" w:rsidP="00D635F6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 w:rsidRPr="008B4B87">
              <w:rPr>
                <w:rFonts w:ascii="Arial" w:hAnsi="Arial" w:cs="Arial"/>
                <w:sz w:val="40"/>
                <w:szCs w:val="40"/>
              </w:rPr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sz w:val="40"/>
                <w:szCs w:val="40"/>
              </w:rPr>
              <w:t>10503.Book Discussion Group Records</w:t>
            </w:r>
          </w:p>
          <w:p w:rsidR="00D635F6" w:rsidRDefault="00D635F6" w:rsidP="00D635F6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 w:rsidRPr="008B4B87">
              <w:rPr>
                <w:rFonts w:ascii="Arial" w:hAnsi="Arial" w:cs="Arial"/>
                <w:sz w:val="40"/>
                <w:szCs w:val="40"/>
              </w:rPr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>
              <w:rPr>
                <w:rFonts w:ascii="Arial" w:hAnsi="Arial" w:cs="Arial"/>
                <w:sz w:val="40"/>
                <w:szCs w:val="40"/>
              </w:rPr>
              <w:t xml:space="preserve"> 10509.Community Service Records</w:t>
            </w:r>
          </w:p>
          <w:p w:rsidR="00D635F6" w:rsidRPr="008B4B87" w:rsidRDefault="00D635F6" w:rsidP="00D635F6">
            <w:pPr>
              <w:rPr>
                <w:sz w:val="32"/>
                <w:szCs w:val="32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 w:rsidRPr="008B4B87">
              <w:rPr>
                <w:rFonts w:ascii="Arial" w:hAnsi="Arial" w:cs="Arial"/>
                <w:sz w:val="40"/>
                <w:szCs w:val="40"/>
              </w:rPr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>
              <w:rPr>
                <w:rFonts w:ascii="Arial" w:hAnsi="Arial" w:cs="Arial"/>
                <w:sz w:val="40"/>
                <w:szCs w:val="40"/>
              </w:rPr>
              <w:t xml:space="preserve"> 10521.Special Service Machine Exchange Records</w:t>
            </w:r>
          </w:p>
          <w:p w:rsidR="00A84BDD" w:rsidRDefault="00A84BDD" w:rsidP="00A84BDD">
            <w:bookmarkStart w:id="4" w:name="_GoBack"/>
            <w:bookmarkEnd w:id="4"/>
          </w:p>
        </w:tc>
        <w:tc>
          <w:tcPr>
            <w:tcW w:w="518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A84BDD" w:rsidRDefault="00A84BDD" w:rsidP="006B2E4E"/>
          <w:p w:rsidR="00A84BDD" w:rsidRPr="008B4B87" w:rsidRDefault="00A84BDD" w:rsidP="006B2E4E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</w:p>
        </w:tc>
      </w:tr>
      <w:tr w:rsidR="00A84BDD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  <w:bookmarkEnd w:id="5"/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Shred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</w:tr>
    </w:tbl>
    <w:p w:rsidR="00342163" w:rsidRPr="00342163" w:rsidRDefault="00342163" w:rsidP="00D56059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03"/>
    <w:rsid w:val="000873EB"/>
    <w:rsid w:val="001D1480"/>
    <w:rsid w:val="00284344"/>
    <w:rsid w:val="0033456F"/>
    <w:rsid w:val="00342163"/>
    <w:rsid w:val="004B4E6E"/>
    <w:rsid w:val="005A0DC8"/>
    <w:rsid w:val="00650563"/>
    <w:rsid w:val="006912EE"/>
    <w:rsid w:val="00692D99"/>
    <w:rsid w:val="006B2E4E"/>
    <w:rsid w:val="006F7F69"/>
    <w:rsid w:val="007B72EE"/>
    <w:rsid w:val="007E10A8"/>
    <w:rsid w:val="00820C4F"/>
    <w:rsid w:val="00823BE8"/>
    <w:rsid w:val="008B4B87"/>
    <w:rsid w:val="009E7816"/>
    <w:rsid w:val="00A103EA"/>
    <w:rsid w:val="00A84BDD"/>
    <w:rsid w:val="00AE61F0"/>
    <w:rsid w:val="00C56D7D"/>
    <w:rsid w:val="00D0219F"/>
    <w:rsid w:val="00D05F16"/>
    <w:rsid w:val="00D125F7"/>
    <w:rsid w:val="00D56059"/>
    <w:rsid w:val="00D635F6"/>
    <w:rsid w:val="00D63A03"/>
    <w:rsid w:val="00DC2BE1"/>
    <w:rsid w:val="00DC44CE"/>
    <w:rsid w:val="00E174C4"/>
    <w:rsid w:val="00E8713B"/>
    <w:rsid w:val="00ED45AB"/>
    <w:rsid w:val="00EE1EC5"/>
    <w:rsid w:val="00FB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40C304-9276-4065-AC4D-8BF3FCB3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4C4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342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3345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Record%20Retention\Labels\Student%20Records\Student%20Records%201%20ye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Student Records 1 year</Template>
  <TotalTime>0</TotalTime>
  <Pages>1</Pages>
  <Words>74</Words>
  <Characters>835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subject/>
  <dc:creator>Windows User</dc:creator>
  <cp:keywords/>
  <dc:description/>
  <cp:lastModifiedBy>Messersmith, Diana</cp:lastModifiedBy>
  <cp:revision>2</cp:revision>
  <cp:lastPrinted>2010-06-02T13:13:00Z</cp:lastPrinted>
  <dcterms:created xsi:type="dcterms:W3CDTF">2016-02-16T19:49:00Z</dcterms:created>
  <dcterms:modified xsi:type="dcterms:W3CDTF">2016-02-16T19:49:00Z</dcterms:modified>
</cp:coreProperties>
</file>