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5"/>
        <w:gridCol w:w="5031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D63A03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LIBRARY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23164A" w:rsidP="00B00572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Six (6</w:t>
            </w:r>
            <w:r w:rsidR="006F7F69" w:rsidRPr="008B4B87">
              <w:rPr>
                <w:sz w:val="44"/>
                <w:szCs w:val="44"/>
              </w:rPr>
              <w:t xml:space="preserve">) Year  </w:t>
            </w:r>
            <w:r w:rsidR="006F7F69">
              <w:rPr>
                <w:sz w:val="44"/>
                <w:szCs w:val="44"/>
              </w:rPr>
              <w:t xml:space="preserve">  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sz w:val="16"/>
                <w:szCs w:val="16"/>
              </w:rPr>
            </w:pPr>
          </w:p>
          <w:p w:rsidR="005A0DC8" w:rsidRPr="008B4B87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E53123">
              <w:rPr>
                <w:rFonts w:ascii="Arial" w:hAnsi="Arial" w:cs="Arial"/>
                <w:sz w:val="40"/>
                <w:szCs w:val="40"/>
              </w:rPr>
            </w:r>
            <w:r w:rsidR="00E53123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23164A">
              <w:rPr>
                <w:rFonts w:ascii="Arial" w:hAnsi="Arial" w:cs="Arial"/>
                <w:sz w:val="40"/>
                <w:szCs w:val="40"/>
              </w:rPr>
              <w:t>10513.E-Rate Records</w:t>
            </w:r>
          </w:p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5"/>
        <w:gridCol w:w="5031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D63A03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LIBRARY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23164A" w:rsidP="00B00572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Six (6</w:t>
            </w:r>
            <w:r w:rsidR="006F7F69" w:rsidRPr="008B4B87">
              <w:rPr>
                <w:sz w:val="44"/>
                <w:szCs w:val="44"/>
              </w:rPr>
              <w:t>) Year</w:t>
            </w:r>
            <w:r w:rsidR="006F7F69"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23164A" w:rsidRPr="008B4B87" w:rsidRDefault="0023164A" w:rsidP="0023164A">
            <w:pPr>
              <w:rPr>
                <w:sz w:val="16"/>
                <w:szCs w:val="16"/>
              </w:rPr>
            </w:pPr>
          </w:p>
          <w:p w:rsidR="0023164A" w:rsidRPr="008B4B87" w:rsidRDefault="0023164A" w:rsidP="0023164A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10513.E-Rate Records</w:t>
            </w: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3164A"/>
    <w:rsid w:val="00284344"/>
    <w:rsid w:val="0033456F"/>
    <w:rsid w:val="00342163"/>
    <w:rsid w:val="004B4E6E"/>
    <w:rsid w:val="005A0DC8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31113"/>
    <w:rsid w:val="008B4B87"/>
    <w:rsid w:val="009E7816"/>
    <w:rsid w:val="00A103EA"/>
    <w:rsid w:val="00A84BDD"/>
    <w:rsid w:val="00AE61F0"/>
    <w:rsid w:val="00B00572"/>
    <w:rsid w:val="00C56D7D"/>
    <w:rsid w:val="00D0219F"/>
    <w:rsid w:val="00D05F16"/>
    <w:rsid w:val="00D125F7"/>
    <w:rsid w:val="00D56059"/>
    <w:rsid w:val="00D635F6"/>
    <w:rsid w:val="00D63A03"/>
    <w:rsid w:val="00DC2BE1"/>
    <w:rsid w:val="00DC44CE"/>
    <w:rsid w:val="00E174C4"/>
    <w:rsid w:val="00E53123"/>
    <w:rsid w:val="00E8713B"/>
    <w:rsid w:val="00ED45AB"/>
    <w:rsid w:val="00EE1EC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3</TotalTime>
  <Pages>1</Pages>
  <Words>50</Words>
  <Characters>585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6</cp:revision>
  <cp:lastPrinted>2010-06-02T13:13:00Z</cp:lastPrinted>
  <dcterms:created xsi:type="dcterms:W3CDTF">2016-02-16T19:53:00Z</dcterms:created>
  <dcterms:modified xsi:type="dcterms:W3CDTF">2016-02-16T19:56:00Z</dcterms:modified>
</cp:coreProperties>
</file>