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4"/>
        <w:gridCol w:w="5002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56D7D" w:rsidRPr="008B4B87" w:rsidRDefault="00342163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  <w:r w:rsidR="00284344" w:rsidRPr="008B4B87">
              <w:rPr>
                <w:sz w:val="40"/>
                <w:szCs w:val="40"/>
              </w:rPr>
              <w:tab/>
            </w:r>
          </w:p>
          <w:p w:rsidR="001D1480" w:rsidRPr="008B4B87" w:rsidRDefault="00D63A03" w:rsidP="00C56D7D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LIBRARY </w:t>
            </w:r>
            <w:r w:rsidR="00E174C4"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B00572" w:rsidP="00B00572">
            <w:pPr>
              <w:rPr>
                <w:b/>
                <w:sz w:val="44"/>
                <w:szCs w:val="44"/>
                <w:u w:val="single"/>
              </w:rPr>
            </w:pPr>
            <w:r>
              <w:rPr>
                <w:sz w:val="44"/>
                <w:szCs w:val="44"/>
              </w:rPr>
              <w:t>Three (3</w:t>
            </w:r>
            <w:r w:rsidR="006F7F69" w:rsidRPr="008B4B87">
              <w:rPr>
                <w:sz w:val="44"/>
                <w:szCs w:val="44"/>
              </w:rPr>
              <w:t xml:space="preserve">) Year  </w:t>
            </w:r>
            <w:r w:rsidR="006F7F69">
              <w:rPr>
                <w:sz w:val="44"/>
                <w:szCs w:val="44"/>
              </w:rPr>
              <w:t xml:space="preserve">                 </w:t>
            </w:r>
            <w:r w:rsidR="001D1480" w:rsidRPr="008B4B87">
              <w:rPr>
                <w:b/>
                <w:sz w:val="44"/>
                <w:szCs w:val="44"/>
              </w:rPr>
              <w:t>SITE/DEPT.:</w:t>
            </w:r>
            <w:r w:rsidR="001D1480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1D1480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1D1480" w:rsidRPr="008B4B87">
              <w:rPr>
                <w:b/>
                <w:sz w:val="44"/>
                <w:szCs w:val="44"/>
              </w:rPr>
            </w:r>
            <w:r w:rsidR="001D1480" w:rsidRPr="008B4B87">
              <w:rPr>
                <w:b/>
                <w:sz w:val="44"/>
                <w:szCs w:val="44"/>
              </w:rPr>
              <w:fldChar w:fldCharType="separate"/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sz w:val="44"/>
                <w:szCs w:val="44"/>
              </w:rPr>
              <w:fldChar w:fldCharType="end"/>
            </w:r>
            <w:r w:rsidR="006912EE" w:rsidRPr="008B4B87">
              <w:rPr>
                <w:b/>
                <w:sz w:val="44"/>
                <w:szCs w:val="44"/>
              </w:rPr>
              <w:t>BOX:</w:t>
            </w:r>
            <w:bookmarkStart w:id="0" w:name="Text7"/>
            <w:r w:rsidR="00820C4F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20C4F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820C4F" w:rsidRPr="008B4B87">
              <w:rPr>
                <w:b/>
                <w:sz w:val="44"/>
                <w:szCs w:val="44"/>
              </w:rPr>
            </w:r>
            <w:r w:rsidR="00820C4F" w:rsidRPr="008B4B87">
              <w:rPr>
                <w:b/>
                <w:sz w:val="44"/>
                <w:szCs w:val="44"/>
              </w:rPr>
              <w:fldChar w:fldCharType="separate"/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sz w:val="44"/>
                <w:szCs w:val="44"/>
              </w:rPr>
              <w:fldChar w:fldCharType="end"/>
            </w:r>
            <w:bookmarkEnd w:id="0"/>
          </w:p>
        </w:tc>
      </w:tr>
      <w:tr w:rsidR="00342163" w:rsidTr="008B4B87">
        <w:trPr>
          <w:trHeight w:val="3696"/>
        </w:trPr>
        <w:tc>
          <w:tcPr>
            <w:tcW w:w="6408" w:type="dxa"/>
            <w:tcBorders>
              <w:left w:val="thinThickSmallGap" w:sz="24" w:space="0" w:color="auto"/>
            </w:tcBorders>
            <w:shd w:val="clear" w:color="auto" w:fill="auto"/>
          </w:tcPr>
          <w:p w:rsidR="00342163" w:rsidRPr="008B4B87" w:rsidRDefault="00342163" w:rsidP="00342163">
            <w:pPr>
              <w:rPr>
                <w:sz w:val="16"/>
                <w:szCs w:val="16"/>
              </w:rPr>
            </w:pPr>
          </w:p>
          <w:p w:rsidR="005A0DC8" w:rsidRPr="008B4B87" w:rsidRDefault="00650563" w:rsidP="00D635F6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4"/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="00031210">
              <w:rPr>
                <w:rFonts w:ascii="Arial" w:hAnsi="Arial" w:cs="Arial"/>
                <w:sz w:val="40"/>
                <w:szCs w:val="40"/>
              </w:rPr>
            </w:r>
            <w:r w:rsidR="00031210"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bookmarkEnd w:id="1"/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B00572">
              <w:rPr>
                <w:rFonts w:ascii="Arial" w:hAnsi="Arial" w:cs="Arial"/>
                <w:sz w:val="40"/>
                <w:szCs w:val="40"/>
              </w:rPr>
              <w:t>10519.Library Display/Exhibit Records -  All Other Records</w:t>
            </w:r>
          </w:p>
          <w:p w:rsidR="00B00572" w:rsidRDefault="00B00572" w:rsidP="00342163">
            <w:pPr>
              <w:rPr>
                <w:rFonts w:ascii="Arial" w:hAnsi="Arial" w:cs="Arial"/>
                <w:sz w:val="40"/>
                <w:szCs w:val="40"/>
              </w:rPr>
            </w:pPr>
          </w:p>
          <w:p w:rsidR="005A0DC8" w:rsidRPr="00B00572" w:rsidRDefault="00D635F6" w:rsidP="00342163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="00031210">
              <w:rPr>
                <w:rFonts w:ascii="Arial" w:hAnsi="Arial" w:cs="Arial"/>
                <w:sz w:val="40"/>
                <w:szCs w:val="40"/>
              </w:rPr>
            </w:r>
            <w:r w:rsidR="00031210"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B00572">
              <w:rPr>
                <w:rFonts w:ascii="Arial" w:hAnsi="Arial" w:cs="Arial"/>
                <w:sz w:val="40"/>
                <w:szCs w:val="40"/>
              </w:rPr>
              <w:t>10515.Intra/Inter-Library Loan Records – Photocopies of Periodicals</w:t>
            </w:r>
          </w:p>
          <w:p w:rsidR="005A0DC8" w:rsidRDefault="005A0DC8" w:rsidP="00342163"/>
          <w:p w:rsidR="005A0DC8" w:rsidRDefault="005A0DC8" w:rsidP="00342163"/>
        </w:tc>
        <w:tc>
          <w:tcPr>
            <w:tcW w:w="5184" w:type="dxa"/>
            <w:tcBorders>
              <w:right w:val="thinThickSmallGap" w:sz="24" w:space="0" w:color="auto"/>
            </w:tcBorders>
            <w:shd w:val="clear" w:color="auto" w:fill="auto"/>
          </w:tcPr>
          <w:p w:rsidR="00650563" w:rsidRPr="008B4B87" w:rsidRDefault="000873EB" w:rsidP="00342163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8B4B87" w:rsidRDefault="00650563" w:rsidP="00342163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  <w:bookmarkEnd w:id="2"/>
          </w:p>
        </w:tc>
      </w:tr>
      <w:tr w:rsidR="00342163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342163" w:rsidRPr="008B4B87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42163" w:rsidRPr="008B4B87" w:rsidRDefault="00342163" w:rsidP="00342163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>Shred Year:</w:t>
            </w:r>
            <w:r w:rsidR="00650563" w:rsidRPr="008B4B87">
              <w:rPr>
                <w:b/>
                <w:sz w:val="52"/>
                <w:szCs w:val="52"/>
              </w:rPr>
              <w:t xml:space="preserve"> </w:t>
            </w:r>
            <w:r w:rsidRPr="008B4B87">
              <w:rPr>
                <w:b/>
                <w:sz w:val="52"/>
                <w:szCs w:val="52"/>
              </w:rPr>
              <w:t xml:space="preserve">  </w:t>
            </w:r>
            <w:bookmarkStart w:id="3" w:name="Text4"/>
            <w:r w:rsidR="00650563"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50563" w:rsidRPr="008B4B87">
              <w:rPr>
                <w:b/>
                <w:sz w:val="52"/>
                <w:szCs w:val="52"/>
              </w:rPr>
              <w:instrText xml:space="preserve"> FORMTEXT </w:instrText>
            </w:r>
            <w:r w:rsidR="00650563" w:rsidRPr="008B4B87">
              <w:rPr>
                <w:b/>
                <w:sz w:val="52"/>
                <w:szCs w:val="52"/>
              </w:rPr>
            </w:r>
            <w:r w:rsidR="00650563" w:rsidRPr="008B4B87">
              <w:rPr>
                <w:b/>
                <w:sz w:val="52"/>
                <w:szCs w:val="52"/>
              </w:rPr>
              <w:fldChar w:fldCharType="separate"/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sz w:val="52"/>
                <w:szCs w:val="52"/>
              </w:rPr>
              <w:fldChar w:fldCharType="end"/>
            </w:r>
            <w:bookmarkEnd w:id="3"/>
          </w:p>
        </w:tc>
      </w:tr>
    </w:tbl>
    <w:p w:rsidR="006912EE" w:rsidRDefault="006912EE" w:rsidP="00342163"/>
    <w:p w:rsidR="00D125F7" w:rsidRDefault="00820C4F" w:rsidP="00342163">
      <w:r>
        <w:tab/>
      </w:r>
      <w:r>
        <w:tab/>
      </w:r>
      <w:r>
        <w:tab/>
      </w:r>
      <w:r>
        <w:tab/>
      </w:r>
      <w:r>
        <w:tab/>
      </w:r>
    </w:p>
    <w:p w:rsidR="005A0DC8" w:rsidRDefault="005A0DC8" w:rsidP="00342163"/>
    <w:p w:rsidR="00D125F7" w:rsidRDefault="00D125F7" w:rsidP="00342163"/>
    <w:p w:rsidR="00D125F7" w:rsidRDefault="00D125F7" w:rsidP="003421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4"/>
        <w:gridCol w:w="5002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820C4F" w:rsidRPr="008B4B87" w:rsidRDefault="00820C4F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</w:p>
          <w:p w:rsidR="001D1480" w:rsidRPr="008B4B87" w:rsidRDefault="00D63A03" w:rsidP="00820C4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LIBRARY</w:t>
            </w:r>
            <w:r w:rsidR="006F7F69">
              <w:rPr>
                <w:sz w:val="44"/>
                <w:szCs w:val="44"/>
              </w:rPr>
              <w:t xml:space="preserve"> RECORDS</w:t>
            </w:r>
          </w:p>
          <w:p w:rsidR="00342163" w:rsidRPr="008B4B87" w:rsidRDefault="00B00572" w:rsidP="00B0057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Three (3</w:t>
            </w:r>
            <w:r w:rsidR="006F7F69" w:rsidRPr="008B4B87">
              <w:rPr>
                <w:sz w:val="44"/>
                <w:szCs w:val="44"/>
              </w:rPr>
              <w:t>) Year</w:t>
            </w:r>
            <w:r w:rsidR="006F7F69">
              <w:rPr>
                <w:sz w:val="44"/>
                <w:szCs w:val="44"/>
              </w:rPr>
              <w:t xml:space="preserve">                    </w:t>
            </w:r>
            <w:r w:rsidR="006F7F69" w:rsidRPr="008B4B87">
              <w:rPr>
                <w:b/>
                <w:sz w:val="44"/>
                <w:szCs w:val="44"/>
              </w:rPr>
              <w:t>SITE/DEPT.: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  <w:r w:rsidR="006F7F69" w:rsidRPr="008B4B87">
              <w:rPr>
                <w:b/>
                <w:sz w:val="44"/>
                <w:szCs w:val="44"/>
              </w:rPr>
              <w:t>BOX: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</w:p>
        </w:tc>
      </w:tr>
      <w:tr w:rsidR="00A84BDD" w:rsidTr="008B4B87">
        <w:trPr>
          <w:trHeight w:val="4029"/>
        </w:trPr>
        <w:tc>
          <w:tcPr>
            <w:tcW w:w="64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B00572" w:rsidRPr="008B4B87" w:rsidRDefault="00B00572" w:rsidP="00B00572">
            <w:pPr>
              <w:rPr>
                <w:sz w:val="16"/>
                <w:szCs w:val="16"/>
              </w:rPr>
            </w:pPr>
          </w:p>
          <w:p w:rsidR="00B00572" w:rsidRPr="008B4B87" w:rsidRDefault="00B00572" w:rsidP="00B00572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sz w:val="40"/>
                <w:szCs w:val="40"/>
              </w:rPr>
              <w:t>10519.Library Display/Exhibit Records -  All Other Records</w:t>
            </w:r>
          </w:p>
          <w:p w:rsidR="00B00572" w:rsidRDefault="00B00572" w:rsidP="00B00572">
            <w:pPr>
              <w:rPr>
                <w:rFonts w:ascii="Arial" w:hAnsi="Arial" w:cs="Arial"/>
                <w:sz w:val="40"/>
                <w:szCs w:val="40"/>
              </w:rPr>
            </w:pPr>
          </w:p>
          <w:p w:rsidR="00B00572" w:rsidRPr="00B00572" w:rsidRDefault="00B00572" w:rsidP="00B00572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>
              <w:rPr>
                <w:rFonts w:ascii="Arial" w:hAnsi="Arial" w:cs="Arial"/>
                <w:sz w:val="40"/>
                <w:szCs w:val="40"/>
              </w:rPr>
              <w:t xml:space="preserve"> 10515.Intra/Inter-Library Loan Records – Photocopies of Periodicals</w:t>
            </w:r>
          </w:p>
          <w:p w:rsidR="00A84BDD" w:rsidRDefault="00A84BDD" w:rsidP="00A84BDD">
            <w:bookmarkStart w:id="4" w:name="_GoBack"/>
            <w:bookmarkEnd w:id="4"/>
          </w:p>
        </w:tc>
        <w:tc>
          <w:tcPr>
            <w:tcW w:w="518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A84BDD" w:rsidRDefault="00A84BDD" w:rsidP="006B2E4E"/>
          <w:p w:rsidR="00A84BDD" w:rsidRPr="008B4B87" w:rsidRDefault="00A84BDD" w:rsidP="006B2E4E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</w:p>
        </w:tc>
      </w:tr>
      <w:tr w:rsidR="00A84BDD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  <w:bookmarkEnd w:id="5"/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Shred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</w:tr>
    </w:tbl>
    <w:p w:rsidR="00342163" w:rsidRPr="00342163" w:rsidRDefault="00342163" w:rsidP="00D56059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03"/>
    <w:rsid w:val="00031210"/>
    <w:rsid w:val="000873EB"/>
    <w:rsid w:val="001D1480"/>
    <w:rsid w:val="00284344"/>
    <w:rsid w:val="0033456F"/>
    <w:rsid w:val="00342163"/>
    <w:rsid w:val="004B4E6E"/>
    <w:rsid w:val="005A0DC8"/>
    <w:rsid w:val="00650563"/>
    <w:rsid w:val="006912EE"/>
    <w:rsid w:val="00692D99"/>
    <w:rsid w:val="006B2E4E"/>
    <w:rsid w:val="006F7F69"/>
    <w:rsid w:val="007B72EE"/>
    <w:rsid w:val="007E10A8"/>
    <w:rsid w:val="00820C4F"/>
    <w:rsid w:val="00823BE8"/>
    <w:rsid w:val="008B4B87"/>
    <w:rsid w:val="009E7816"/>
    <w:rsid w:val="00A103EA"/>
    <w:rsid w:val="00A6388A"/>
    <w:rsid w:val="00A84BDD"/>
    <w:rsid w:val="00AE61F0"/>
    <w:rsid w:val="00B00572"/>
    <w:rsid w:val="00C56D7D"/>
    <w:rsid w:val="00D0219F"/>
    <w:rsid w:val="00D05F16"/>
    <w:rsid w:val="00D125F7"/>
    <w:rsid w:val="00D56059"/>
    <w:rsid w:val="00D635F6"/>
    <w:rsid w:val="00D63A03"/>
    <w:rsid w:val="00D8420A"/>
    <w:rsid w:val="00DC2BE1"/>
    <w:rsid w:val="00DC44CE"/>
    <w:rsid w:val="00E174C4"/>
    <w:rsid w:val="00E8713B"/>
    <w:rsid w:val="00ED45AB"/>
    <w:rsid w:val="00EE1EC5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40C304-9276-4065-AC4D-8BF3FCB3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4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3345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ecord%20Retention\Labels\Student%20Records\Student%20Records%201%20ye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Student Records 1 year</Template>
  <TotalTime>1</TotalTime>
  <Pages>1</Pages>
  <Words>74</Words>
  <Characters>817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subject/>
  <dc:creator>Windows User</dc:creator>
  <cp:keywords/>
  <dc:description/>
  <cp:lastModifiedBy>Messersmith, Diana</cp:lastModifiedBy>
  <cp:revision>3</cp:revision>
  <cp:lastPrinted>2010-06-02T13:13:00Z</cp:lastPrinted>
  <dcterms:created xsi:type="dcterms:W3CDTF">2016-02-16T19:53:00Z</dcterms:created>
  <dcterms:modified xsi:type="dcterms:W3CDTF">2016-02-16T19:54:00Z</dcterms:modified>
</cp:coreProperties>
</file>