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54475" w14:textId="77777777" w:rsidR="008E54BA" w:rsidRPr="00921F6A" w:rsidRDefault="00AF34A8" w:rsidP="00426A60">
      <w:pPr>
        <w:pStyle w:val="Title"/>
        <w:spacing w:before="0"/>
        <w:contextualSpacing w:val="0"/>
      </w:pPr>
      <w:r w:rsidRPr="00921F6A">
        <w:t>How</w:t>
      </w:r>
      <w:r w:rsidR="00055D08" w:rsidRPr="00921F6A">
        <w:t xml:space="preserve"> t</w:t>
      </w:r>
      <w:r w:rsidRPr="00921F6A">
        <w:t xml:space="preserve">o Place a Web </w:t>
      </w:r>
      <w:r w:rsidR="00FA46FE" w:rsidRPr="00921F6A">
        <w:t>Request</w:t>
      </w:r>
    </w:p>
    <w:p w14:paraId="796FEFC0" w14:textId="77777777" w:rsidR="008E54BA" w:rsidRPr="00921F6A" w:rsidRDefault="008E54BA" w:rsidP="00AC29F3">
      <w:pPr>
        <w:pStyle w:val="Heading1"/>
      </w:pPr>
      <w:bookmarkStart w:id="0" w:name="_Toc174602752"/>
      <w:r w:rsidRPr="00921F6A">
        <w:t xml:space="preserve">Process </w:t>
      </w:r>
      <w:r w:rsidR="00354D90" w:rsidRPr="00921F6A">
        <w:t>o</w:t>
      </w:r>
      <w:r w:rsidRPr="00921F6A">
        <w:t>verview</w:t>
      </w:r>
      <w:bookmarkEnd w:id="0"/>
    </w:p>
    <w:p w14:paraId="564DA23E" w14:textId="77777777" w:rsidR="004F3348" w:rsidRPr="00921F6A" w:rsidRDefault="004F3348" w:rsidP="00AC29F3">
      <w:proofErr w:type="spellStart"/>
      <w:r w:rsidRPr="00921F6A">
        <w:t>WebOrder</w:t>
      </w:r>
      <w:proofErr w:type="spellEnd"/>
      <w:r w:rsidRPr="00921F6A">
        <w:t xml:space="preserve"> allows you to manage shipping and contact information, student information, and material requests all in one place. You can review past requests at any time, and </w:t>
      </w:r>
      <w:r w:rsidR="00DE1CCE">
        <w:t xml:space="preserve">even </w:t>
      </w:r>
      <w:r w:rsidR="001F5652">
        <w:t xml:space="preserve">monitor the status of </w:t>
      </w:r>
      <w:r w:rsidR="00DE1CCE">
        <w:t>pending requests</w:t>
      </w:r>
      <w:r w:rsidRPr="00921F6A">
        <w:t>.</w:t>
      </w:r>
    </w:p>
    <w:p w14:paraId="7B5615E3" w14:textId="77777777" w:rsidR="002745B8" w:rsidRPr="00921F6A" w:rsidRDefault="004F3348" w:rsidP="00AC29F3">
      <w:r w:rsidRPr="00921F6A">
        <w:t>This overview will walk you through the process of s</w:t>
      </w:r>
      <w:r w:rsidR="00055D08" w:rsidRPr="00921F6A">
        <w:t>ubmit</w:t>
      </w:r>
      <w:r w:rsidRPr="00921F6A">
        <w:t>ting</w:t>
      </w:r>
      <w:r w:rsidR="00055D08" w:rsidRPr="00921F6A">
        <w:t xml:space="preserve"> a request</w:t>
      </w:r>
      <w:r w:rsidRPr="00921F6A">
        <w:t xml:space="preserve"> to</w:t>
      </w:r>
      <w:r w:rsidR="00055D08" w:rsidRPr="00921F6A">
        <w:t xml:space="preserve"> </w:t>
      </w:r>
      <w:r w:rsidRPr="00921F6A">
        <w:t xml:space="preserve">receive materials (including textbooks and equipment) </w:t>
      </w:r>
      <w:r w:rsidR="00055D08" w:rsidRPr="00921F6A">
        <w:t xml:space="preserve">through the </w:t>
      </w:r>
      <w:proofErr w:type="spellStart"/>
      <w:r w:rsidR="00055D08" w:rsidRPr="00921F6A">
        <w:t>WebOrder</w:t>
      </w:r>
      <w:proofErr w:type="spellEnd"/>
      <w:r w:rsidR="009A380B" w:rsidRPr="00921F6A">
        <w:t xml:space="preserve"> site; see the following steps for more detailed instructions</w:t>
      </w:r>
      <w:r w:rsidR="002745B8" w:rsidRPr="00921F6A">
        <w:t>.</w:t>
      </w:r>
      <w:r w:rsidR="002A534D" w:rsidRPr="00921F6A">
        <w:t xml:space="preserve"> </w:t>
      </w:r>
    </w:p>
    <w:p w14:paraId="30929EDA" w14:textId="267B5A29" w:rsidR="00055D08" w:rsidRPr="00921F6A" w:rsidRDefault="00AF34A8" w:rsidP="004F3348">
      <w:pPr>
        <w:pStyle w:val="ListBullet2"/>
        <w:numPr>
          <w:ilvl w:val="0"/>
          <w:numId w:val="8"/>
        </w:numPr>
        <w:contextualSpacing w:val="0"/>
      </w:pPr>
      <w:r w:rsidRPr="00921F6A">
        <w:t xml:space="preserve">Access and log into </w:t>
      </w:r>
      <w:proofErr w:type="spellStart"/>
      <w:r w:rsidR="006A6A9A" w:rsidRPr="00921F6A">
        <w:t>W</w:t>
      </w:r>
      <w:r w:rsidR="00055D08" w:rsidRPr="00921F6A">
        <w:t>ebOrder</w:t>
      </w:r>
      <w:proofErr w:type="spellEnd"/>
      <w:r w:rsidR="00AC29F3" w:rsidRPr="00921F6A">
        <w:t>:</w:t>
      </w:r>
      <w:r w:rsidR="00456D32" w:rsidRPr="00921F6A">
        <w:t xml:space="preserve"> </w:t>
      </w:r>
      <w:r w:rsidR="004F3348" w:rsidRPr="00921F6A">
        <w:t xml:space="preserve"> </w:t>
      </w:r>
      <w:r w:rsidR="00E669F3" w:rsidRPr="00921F6A">
        <w:t>http</w:t>
      </w:r>
      <w:r w:rsidR="003B3E34" w:rsidRPr="00921F6A">
        <w:t>s</w:t>
      </w:r>
      <w:r w:rsidR="00E669F3" w:rsidRPr="00921F6A">
        <w:t>://webopac.klas.com/</w:t>
      </w:r>
      <w:r w:rsidR="00A43270" w:rsidRPr="00A43270">
        <w:rPr>
          <w:highlight w:val="yellow"/>
        </w:rPr>
        <w:t>_____</w:t>
      </w:r>
      <w:r w:rsidR="00E669F3" w:rsidRPr="00921F6A">
        <w:t>/weborder</w:t>
      </w:r>
    </w:p>
    <w:p w14:paraId="03E4CE91" w14:textId="77777777" w:rsidR="00AF34A8" w:rsidRPr="00921F6A" w:rsidRDefault="009A380B" w:rsidP="00AC29F3">
      <w:pPr>
        <w:pStyle w:val="ListBullet2"/>
        <w:numPr>
          <w:ilvl w:val="0"/>
          <w:numId w:val="8"/>
        </w:numPr>
        <w:contextualSpacing w:val="0"/>
      </w:pPr>
      <w:r w:rsidRPr="00921F6A">
        <w:t xml:space="preserve">Click the </w:t>
      </w:r>
      <w:r w:rsidR="00952849" w:rsidRPr="00921F6A">
        <w:rPr>
          <w:rStyle w:val="Button"/>
        </w:rPr>
        <w:t>Find Student/Districts</w:t>
      </w:r>
      <w:r w:rsidR="00075BE3" w:rsidRPr="00921F6A">
        <w:t xml:space="preserve"> </w:t>
      </w:r>
      <w:r w:rsidR="00952849" w:rsidRPr="00921F6A">
        <w:t>link</w:t>
      </w:r>
      <w:r w:rsidRPr="00921F6A">
        <w:t xml:space="preserve"> and select </w:t>
      </w:r>
      <w:r w:rsidR="004A7353" w:rsidRPr="00921F6A">
        <w:t>a</w:t>
      </w:r>
      <w:r w:rsidRPr="00921F6A">
        <w:t xml:space="preserve"> student</w:t>
      </w:r>
      <w:r w:rsidR="006A6A9A" w:rsidRPr="00921F6A">
        <w:t>.</w:t>
      </w:r>
    </w:p>
    <w:p w14:paraId="7BD53B15" w14:textId="77777777" w:rsidR="008008CE" w:rsidRPr="00921F6A" w:rsidRDefault="004A7353" w:rsidP="00AC29F3">
      <w:pPr>
        <w:pStyle w:val="ListBullet2"/>
        <w:numPr>
          <w:ilvl w:val="0"/>
          <w:numId w:val="8"/>
        </w:numPr>
        <w:contextualSpacing w:val="0"/>
      </w:pPr>
      <w:r w:rsidRPr="00921F6A">
        <w:t xml:space="preserve">Click the </w:t>
      </w:r>
      <w:r w:rsidRPr="00921F6A">
        <w:rPr>
          <w:rStyle w:val="Button"/>
        </w:rPr>
        <w:t>Add Material Request</w:t>
      </w:r>
      <w:r w:rsidRPr="00921F6A">
        <w:t xml:space="preserve"> link and s</w:t>
      </w:r>
      <w:r w:rsidR="00E669F3" w:rsidRPr="00921F6A">
        <w:t xml:space="preserve">elect the </w:t>
      </w:r>
      <w:r w:rsidRPr="00921F6A">
        <w:t>request type</w:t>
      </w:r>
      <w:r w:rsidR="006A6A9A" w:rsidRPr="00921F6A">
        <w:t>.</w:t>
      </w:r>
    </w:p>
    <w:p w14:paraId="3E488D7D" w14:textId="77777777" w:rsidR="00C93CA9" w:rsidRPr="00921F6A" w:rsidRDefault="00C93CA9" w:rsidP="00AC29F3">
      <w:pPr>
        <w:pStyle w:val="ListBullet2"/>
        <w:numPr>
          <w:ilvl w:val="0"/>
          <w:numId w:val="8"/>
        </w:numPr>
        <w:contextualSpacing w:val="0"/>
      </w:pPr>
      <w:r w:rsidRPr="00921F6A">
        <w:t xml:space="preserve">Enter </w:t>
      </w:r>
      <w:r w:rsidR="009A380B" w:rsidRPr="00921F6A">
        <w:t>keywords or the ISBN of</w:t>
      </w:r>
      <w:r w:rsidRPr="00921F6A">
        <w:t xml:space="preserve"> </w:t>
      </w:r>
      <w:r w:rsidR="00150CB9" w:rsidRPr="00921F6A">
        <w:t>the item</w:t>
      </w:r>
      <w:r w:rsidRPr="00921F6A">
        <w:t xml:space="preserve"> you are looking for and </w:t>
      </w:r>
      <w:r w:rsidR="00BF3F36" w:rsidRPr="00921F6A">
        <w:t>click</w:t>
      </w:r>
      <w:r w:rsidRPr="00921F6A">
        <w:t xml:space="preserve"> the </w:t>
      </w:r>
      <w:r w:rsidRPr="00921F6A">
        <w:rPr>
          <w:rStyle w:val="Button"/>
        </w:rPr>
        <w:t>Search</w:t>
      </w:r>
      <w:r w:rsidRPr="00921F6A">
        <w:t xml:space="preserve"> button.</w:t>
      </w:r>
    </w:p>
    <w:p w14:paraId="0068CDCE" w14:textId="77777777" w:rsidR="00BF3F36" w:rsidRPr="00921F6A" w:rsidRDefault="0010101A" w:rsidP="00012BFC">
      <w:pPr>
        <w:pStyle w:val="ListBullet2"/>
        <w:numPr>
          <w:ilvl w:val="1"/>
          <w:numId w:val="8"/>
        </w:numPr>
        <w:ind w:left="1080"/>
        <w:contextualSpacing w:val="0"/>
      </w:pPr>
      <w:r w:rsidRPr="00921F6A">
        <w:t>From the Search Results, m</w:t>
      </w:r>
      <w:r w:rsidR="00C93CA9" w:rsidRPr="00921F6A">
        <w:t>ark the check box for the items you wish to order</w:t>
      </w:r>
      <w:r w:rsidR="006A6A9A" w:rsidRPr="00921F6A">
        <w:t>,</w:t>
      </w:r>
      <w:r w:rsidR="00C93CA9" w:rsidRPr="00921F6A">
        <w:t xml:space="preserve"> and </w:t>
      </w:r>
      <w:r w:rsidR="00BF3F36" w:rsidRPr="00921F6A">
        <w:t>click</w:t>
      </w:r>
      <w:r w:rsidR="00C93CA9" w:rsidRPr="00921F6A">
        <w:t xml:space="preserve"> the</w:t>
      </w:r>
      <w:r w:rsidRPr="00921F6A">
        <w:t xml:space="preserve"> </w:t>
      </w:r>
      <w:r w:rsidR="00C93CA9" w:rsidRPr="00921F6A">
        <w:rPr>
          <w:rStyle w:val="Button"/>
        </w:rPr>
        <w:t xml:space="preserve">Add Selected Lines to </w:t>
      </w:r>
      <w:r w:rsidR="000E259B" w:rsidRPr="00921F6A">
        <w:rPr>
          <w:rStyle w:val="Button"/>
        </w:rPr>
        <w:t>Material</w:t>
      </w:r>
      <w:r w:rsidR="00C93CA9" w:rsidRPr="00921F6A">
        <w:rPr>
          <w:rStyle w:val="Button"/>
        </w:rPr>
        <w:t xml:space="preserve"> Request</w:t>
      </w:r>
      <w:r w:rsidR="00C93CA9" w:rsidRPr="00921F6A">
        <w:t xml:space="preserve"> button</w:t>
      </w:r>
      <w:r w:rsidR="00BF3F36" w:rsidRPr="00921F6A">
        <w:t>.</w:t>
      </w:r>
    </w:p>
    <w:p w14:paraId="4FABFFB2" w14:textId="58ADA624" w:rsidR="00C93CA9" w:rsidRPr="00921F6A" w:rsidRDefault="0061287F" w:rsidP="00012BFC">
      <w:pPr>
        <w:pStyle w:val="ListBullet2"/>
        <w:numPr>
          <w:ilvl w:val="1"/>
          <w:numId w:val="8"/>
        </w:numPr>
        <w:ind w:left="1080"/>
        <w:contextualSpacing w:val="0"/>
      </w:pPr>
      <w:r>
        <w:t>T</w:t>
      </w:r>
      <w:r w:rsidR="00D25ECA" w:rsidRPr="00921F6A">
        <w:t xml:space="preserve">he line </w:t>
      </w:r>
      <w:r>
        <w:t xml:space="preserve">will be added to </w:t>
      </w:r>
      <w:r w:rsidR="00D25ECA" w:rsidRPr="00921F6A">
        <w:t>the Material Request box</w:t>
      </w:r>
      <w:r>
        <w:t xml:space="preserve"> on the right of the screen</w:t>
      </w:r>
      <w:r w:rsidR="00D25ECA" w:rsidRPr="00921F6A">
        <w:t>.</w:t>
      </w:r>
    </w:p>
    <w:p w14:paraId="147D41C9" w14:textId="77777777" w:rsidR="003551FF" w:rsidRPr="00921F6A" w:rsidRDefault="0010101A" w:rsidP="00012BFC">
      <w:pPr>
        <w:pStyle w:val="ListBullet2"/>
        <w:numPr>
          <w:ilvl w:val="1"/>
          <w:numId w:val="8"/>
        </w:numPr>
        <w:ind w:left="1080"/>
        <w:contextualSpacing w:val="0"/>
      </w:pPr>
      <w:r w:rsidRPr="00921F6A">
        <w:t>If necessary, u</w:t>
      </w:r>
      <w:r w:rsidR="003551FF" w:rsidRPr="00921F6A">
        <w:t>se the Refine Search option to search for more items</w:t>
      </w:r>
      <w:r w:rsidR="006A6A9A" w:rsidRPr="00921F6A">
        <w:t>,</w:t>
      </w:r>
      <w:r w:rsidR="003551FF" w:rsidRPr="00921F6A">
        <w:t xml:space="preserve"> and continue adding materials to the request.</w:t>
      </w:r>
    </w:p>
    <w:p w14:paraId="24517006" w14:textId="77777777" w:rsidR="003551FF" w:rsidRPr="00921F6A" w:rsidRDefault="003551FF" w:rsidP="00C91BAC">
      <w:pPr>
        <w:pStyle w:val="ListBullet2"/>
        <w:numPr>
          <w:ilvl w:val="0"/>
          <w:numId w:val="8"/>
        </w:numPr>
        <w:contextualSpacing w:val="0"/>
      </w:pPr>
      <w:r w:rsidRPr="00921F6A">
        <w:t xml:space="preserve">When done adding lines, use the </w:t>
      </w:r>
      <w:r w:rsidR="00DB50B0" w:rsidRPr="00921F6A">
        <w:rPr>
          <w:rStyle w:val="Button"/>
        </w:rPr>
        <w:t>Back to Material</w:t>
      </w:r>
      <w:r w:rsidRPr="00921F6A">
        <w:rPr>
          <w:rStyle w:val="Button"/>
        </w:rPr>
        <w:t xml:space="preserve"> Request</w:t>
      </w:r>
      <w:r w:rsidRPr="00921F6A">
        <w:t xml:space="preserve"> link to review your request</w:t>
      </w:r>
      <w:r w:rsidR="00C91BAC" w:rsidRPr="00921F6A">
        <w:t>, then</w:t>
      </w:r>
      <w:r w:rsidR="0010101A" w:rsidRPr="00921F6A">
        <w:t xml:space="preserve"> </w:t>
      </w:r>
      <w:r w:rsidR="00BF3F36" w:rsidRPr="00921F6A">
        <w:t>click</w:t>
      </w:r>
      <w:r w:rsidR="0010101A" w:rsidRPr="00921F6A">
        <w:t xml:space="preserve"> the </w:t>
      </w:r>
      <w:r w:rsidR="0010101A" w:rsidRPr="00921F6A">
        <w:rPr>
          <w:rStyle w:val="Button"/>
        </w:rPr>
        <w:t>Next Step</w:t>
      </w:r>
      <w:r w:rsidR="0010101A" w:rsidRPr="00921F6A">
        <w:t xml:space="preserve"> button.</w:t>
      </w:r>
    </w:p>
    <w:p w14:paraId="63434BE7" w14:textId="77777777" w:rsidR="00FA46FE" w:rsidRPr="00921F6A" w:rsidRDefault="000E259B" w:rsidP="00AC29F3">
      <w:pPr>
        <w:pStyle w:val="ListBullet2"/>
        <w:numPr>
          <w:ilvl w:val="0"/>
          <w:numId w:val="8"/>
        </w:numPr>
        <w:contextualSpacing w:val="0"/>
      </w:pPr>
      <w:r w:rsidRPr="00921F6A">
        <w:t xml:space="preserve">Verify the </w:t>
      </w:r>
      <w:r w:rsidR="00CB2EC1" w:rsidRPr="00921F6A">
        <w:t xml:space="preserve">mailing </w:t>
      </w:r>
      <w:r w:rsidRPr="00921F6A">
        <w:t>address</w:t>
      </w:r>
      <w:r w:rsidR="0010101A" w:rsidRPr="00921F6A">
        <w:t>.</w:t>
      </w:r>
    </w:p>
    <w:p w14:paraId="27C3BFD3" w14:textId="77777777" w:rsidR="00CB2EC1" w:rsidRPr="00921F6A" w:rsidRDefault="00CB2EC1" w:rsidP="00012BFC">
      <w:pPr>
        <w:pStyle w:val="ListBullet2"/>
        <w:numPr>
          <w:ilvl w:val="1"/>
          <w:numId w:val="8"/>
        </w:numPr>
        <w:ind w:left="1080"/>
        <w:contextualSpacing w:val="0"/>
      </w:pPr>
      <w:r w:rsidRPr="00921F6A">
        <w:t>If you are placing an order that will need to be shipped to a new school or to an address that has not been used in the past, a new address will need to be added.</w:t>
      </w:r>
    </w:p>
    <w:p w14:paraId="1BA2D281" w14:textId="77777777" w:rsidR="00FA46FE" w:rsidRPr="00921F6A" w:rsidRDefault="00BF3F36" w:rsidP="00012BFC">
      <w:pPr>
        <w:pStyle w:val="ListBullet2"/>
        <w:numPr>
          <w:ilvl w:val="1"/>
          <w:numId w:val="8"/>
        </w:numPr>
        <w:ind w:left="1080"/>
        <w:contextualSpacing w:val="0"/>
      </w:pPr>
      <w:r w:rsidRPr="00921F6A">
        <w:t>Click</w:t>
      </w:r>
      <w:r w:rsidR="00FA46FE" w:rsidRPr="00921F6A">
        <w:t xml:space="preserve"> the </w:t>
      </w:r>
      <w:r w:rsidR="00FA46FE" w:rsidRPr="00921F6A">
        <w:rPr>
          <w:rStyle w:val="Button"/>
        </w:rPr>
        <w:t>Complete Request</w:t>
      </w:r>
      <w:r w:rsidR="00FA46FE" w:rsidRPr="00921F6A">
        <w:t xml:space="preserve"> button to finalize the request.</w:t>
      </w:r>
    </w:p>
    <w:p w14:paraId="4CBF45EC" w14:textId="4824AECB" w:rsidR="00BF3F36" w:rsidRPr="00921F6A" w:rsidRDefault="00FA46FE" w:rsidP="00BF3F36">
      <w:pPr>
        <w:pStyle w:val="ListBullet2"/>
        <w:numPr>
          <w:ilvl w:val="1"/>
          <w:numId w:val="8"/>
        </w:numPr>
        <w:ind w:left="1080"/>
        <w:contextualSpacing w:val="0"/>
      </w:pPr>
      <w:r w:rsidRPr="00921F6A">
        <w:t xml:space="preserve">Review your newly created </w:t>
      </w:r>
      <w:r w:rsidR="00D25ECA" w:rsidRPr="00921F6A">
        <w:t xml:space="preserve">materials requests </w:t>
      </w:r>
      <w:r w:rsidRPr="00921F6A">
        <w:t>on the Material Requests screen.</w:t>
      </w:r>
      <w:r w:rsidR="002E4227" w:rsidRPr="00921F6A">
        <w:t xml:space="preserve"> </w:t>
      </w:r>
    </w:p>
    <w:sdt>
      <w:sdtPr>
        <w:rPr>
          <w:rFonts w:asciiTheme="minorHAnsi" w:eastAsia="Times New Roman" w:hAnsiTheme="minorHAnsi" w:cs="Times New Roman"/>
          <w:color w:val="auto"/>
          <w:sz w:val="24"/>
          <w:szCs w:val="20"/>
        </w:rPr>
        <w:id w:val="149906714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bookmarkStart w:id="1" w:name="_Toc174602753" w:displacedByCustomXml="prev"/>
        <w:p w14:paraId="668E12C4" w14:textId="75B83884" w:rsidR="004706C1" w:rsidRDefault="004706C1" w:rsidP="004706C1">
          <w:pPr>
            <w:pStyle w:val="TOCHeading"/>
            <w:rPr>
              <w:noProof/>
            </w:rPr>
          </w:pPr>
          <w:r w:rsidRPr="004706C1">
            <w:rPr>
              <w:rStyle w:val="Heading1Char"/>
            </w:rPr>
            <w:t>Additional instructions</w:t>
          </w:r>
          <w:bookmarkEnd w:id="1"/>
          <w:r w:rsidRPr="004706C1">
            <w:rPr>
              <w:rStyle w:val="Heading1Char"/>
            </w:rPr>
            <w:t xml:space="preserve"> 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7372CB0F" w14:textId="5D9BF8C8" w:rsidR="004706C1" w:rsidRDefault="004706C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174602760" w:history="1">
            <w:r w:rsidRPr="00642220">
              <w:rPr>
                <w:rStyle w:val="Hyperlink"/>
                <w:noProof/>
              </w:rPr>
              <w:t>I – Change your password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_Toc174602760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4E0D5" w14:textId="610E364A" w:rsidR="004706C1" w:rsidRDefault="004706C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174602761" w:history="1">
            <w:r w:rsidRPr="00642220">
              <w:rPr>
                <w:rStyle w:val="Hyperlink"/>
                <w:noProof/>
              </w:rPr>
              <w:t>II – Check the status of a request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_Toc174602761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211E4" w14:textId="0E84C4F9" w:rsidR="004706C1" w:rsidRDefault="004706C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174602762" w:history="1">
            <w:r w:rsidRPr="00642220">
              <w:rPr>
                <w:rStyle w:val="Hyperlink"/>
                <w:noProof/>
              </w:rPr>
              <w:t>III – Verify or add a shipping address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_Toc174602762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50861" w14:textId="42A69209" w:rsidR="004706C1" w:rsidRDefault="004706C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174602763" w:history="1">
            <w:r w:rsidRPr="00642220">
              <w:rPr>
                <w:rStyle w:val="Hyperlink"/>
                <w:noProof/>
              </w:rPr>
              <w:t>IV – Add a new Student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_Toc174602763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F660E" w14:textId="18B0CC50" w:rsidR="004706C1" w:rsidRDefault="004706C1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174602764" w:history="1">
            <w:r w:rsidRPr="00642220">
              <w:rPr>
                <w:rStyle w:val="Hyperlink"/>
                <w:noProof/>
              </w:rPr>
              <w:t>V – Add a Temporary Title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_Toc174602764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DDCE4" w14:textId="519AD12F" w:rsidR="004706C1" w:rsidRDefault="004706C1">
          <w:r>
            <w:rPr>
              <w:b/>
              <w:bCs/>
              <w:noProof/>
            </w:rPr>
            <w:fldChar w:fldCharType="end"/>
          </w:r>
        </w:p>
      </w:sdtContent>
    </w:sdt>
    <w:p w14:paraId="1DAF01F9" w14:textId="5B1D30E6" w:rsidR="00495C70" w:rsidRPr="00921F6A" w:rsidRDefault="00495C70" w:rsidP="004706C1">
      <w:pPr>
        <w:pStyle w:val="ListParagraph"/>
      </w:pPr>
    </w:p>
    <w:p w14:paraId="5DEB66ED" w14:textId="77777777" w:rsidR="00CB2AE1" w:rsidRPr="00921F6A" w:rsidRDefault="00CB2AE1" w:rsidP="00AC29F3">
      <w:pPr>
        <w:pStyle w:val="Heading1"/>
        <w:pageBreakBefore/>
      </w:pPr>
      <w:bookmarkStart w:id="2" w:name="_Toc174602754"/>
      <w:r w:rsidRPr="00921F6A">
        <w:lastRenderedPageBreak/>
        <w:t xml:space="preserve">Step </w:t>
      </w:r>
      <w:r w:rsidR="008445C3" w:rsidRPr="00921F6A">
        <w:t>One</w:t>
      </w:r>
      <w:r w:rsidRPr="00921F6A">
        <w:t xml:space="preserve"> – Access and log into the </w:t>
      </w:r>
      <w:proofErr w:type="spellStart"/>
      <w:r w:rsidR="00075BE3" w:rsidRPr="00921F6A">
        <w:t>W</w:t>
      </w:r>
      <w:r w:rsidRPr="00921F6A">
        <w:t>eb</w:t>
      </w:r>
      <w:r w:rsidR="00075BE3" w:rsidRPr="00921F6A">
        <w:t>O</w:t>
      </w:r>
      <w:r w:rsidRPr="00921F6A">
        <w:t>rder</w:t>
      </w:r>
      <w:proofErr w:type="spellEnd"/>
      <w:r w:rsidRPr="00921F6A">
        <w:t xml:space="preserve"> site</w:t>
      </w:r>
      <w:bookmarkEnd w:id="2"/>
    </w:p>
    <w:p w14:paraId="2AD87827" w14:textId="77777777" w:rsidR="00CB2EC1" w:rsidRPr="00921F6A" w:rsidRDefault="00CB2AE1" w:rsidP="00AC29F3">
      <w:pPr>
        <w:pStyle w:val="ListBullet2"/>
        <w:numPr>
          <w:ilvl w:val="0"/>
          <w:numId w:val="2"/>
        </w:numPr>
        <w:contextualSpacing w:val="0"/>
      </w:pPr>
      <w:r w:rsidRPr="00921F6A">
        <w:t>Open a</w:t>
      </w:r>
      <w:r w:rsidR="00CB2EC1" w:rsidRPr="00921F6A">
        <w:t>ny</w:t>
      </w:r>
      <w:r w:rsidRPr="00921F6A">
        <w:t xml:space="preserve"> </w:t>
      </w:r>
      <w:r w:rsidR="00CB2EC1" w:rsidRPr="00921F6A">
        <w:t>w</w:t>
      </w:r>
      <w:r w:rsidRPr="00921F6A">
        <w:t>eb browser</w:t>
      </w:r>
      <w:r w:rsidR="00CB2EC1" w:rsidRPr="00921F6A">
        <w:t xml:space="preserve"> (such as Internet Explorer, Chrome, or Safari)</w:t>
      </w:r>
      <w:r w:rsidRPr="00921F6A">
        <w:t xml:space="preserve"> and </w:t>
      </w:r>
      <w:r w:rsidR="00CB2EC1" w:rsidRPr="00921F6A">
        <w:t>enter</w:t>
      </w:r>
      <w:r w:rsidRPr="00921F6A">
        <w:t xml:space="preserve"> this URL: </w:t>
      </w:r>
    </w:p>
    <w:p w14:paraId="4D8632C7" w14:textId="0104E178" w:rsidR="00CB2AE1" w:rsidRPr="00DE1CCE" w:rsidRDefault="00CB2AE1" w:rsidP="00426A60">
      <w:pPr>
        <w:pStyle w:val="ListBullet2"/>
        <w:numPr>
          <w:ilvl w:val="0"/>
          <w:numId w:val="0"/>
        </w:numPr>
        <w:ind w:left="1080"/>
        <w:contextualSpacing w:val="0"/>
        <w:rPr>
          <w:spacing w:val="20"/>
        </w:rPr>
      </w:pPr>
      <w:r w:rsidRPr="00DE1CCE">
        <w:rPr>
          <w:spacing w:val="20"/>
        </w:rPr>
        <w:t>https://webopac.klas.com/</w:t>
      </w:r>
      <w:r w:rsidR="00A43270" w:rsidRPr="00A43270">
        <w:rPr>
          <w:spacing w:val="20"/>
          <w:highlight w:val="yellow"/>
        </w:rPr>
        <w:t>_____</w:t>
      </w:r>
      <w:r w:rsidRPr="00DE1CCE">
        <w:rPr>
          <w:spacing w:val="20"/>
        </w:rPr>
        <w:t>/weborder</w:t>
      </w:r>
    </w:p>
    <w:p w14:paraId="3056E87E" w14:textId="37E1B846" w:rsidR="00F9586D" w:rsidRPr="00921F6A" w:rsidRDefault="00CB2AE1" w:rsidP="00BB2944">
      <w:pPr>
        <w:pStyle w:val="ListParagraph"/>
        <w:numPr>
          <w:ilvl w:val="0"/>
          <w:numId w:val="2"/>
        </w:numPr>
      </w:pPr>
      <w:r w:rsidRPr="00921F6A">
        <w:t xml:space="preserve">Enter your </w:t>
      </w:r>
      <w:r w:rsidR="002B06EB" w:rsidRPr="00921F6A">
        <w:t>u</w:t>
      </w:r>
      <w:r w:rsidRPr="00921F6A">
        <w:t xml:space="preserve">sername and password. </w:t>
      </w:r>
      <w:r w:rsidR="00BF3F36" w:rsidRPr="00921F6A">
        <w:t>If you are logging in for the first time, c</w:t>
      </w:r>
      <w:r w:rsidR="00CB2EC1" w:rsidRPr="00921F6A">
        <w:t xml:space="preserve">ontact </w:t>
      </w:r>
      <w:r w:rsidR="0061287F" w:rsidRPr="0061287F">
        <w:rPr>
          <w:highlight w:val="yellow"/>
        </w:rPr>
        <w:t>__IRC__</w:t>
      </w:r>
      <w:r w:rsidR="00CB2EC1" w:rsidRPr="00921F6A">
        <w:t xml:space="preserve"> to </w:t>
      </w:r>
      <w:r w:rsidR="00495C70" w:rsidRPr="00921F6A">
        <w:t>receive</w:t>
      </w:r>
      <w:r w:rsidR="00F9586D" w:rsidRPr="00921F6A">
        <w:t xml:space="preserve"> your username and </w:t>
      </w:r>
      <w:r w:rsidR="00DE1CCE">
        <w:t>a link to set your</w:t>
      </w:r>
      <w:r w:rsidR="00CB2EC1" w:rsidRPr="00921F6A">
        <w:t xml:space="preserve"> password</w:t>
      </w:r>
      <w:r w:rsidR="00434BE2" w:rsidRPr="00921F6A">
        <w:t>.</w:t>
      </w:r>
    </w:p>
    <w:p w14:paraId="1121E857" w14:textId="312E8F0B" w:rsidR="00CB2AE1" w:rsidRPr="00921F6A" w:rsidRDefault="0061287F" w:rsidP="00AC29F3">
      <w:pPr>
        <w:pStyle w:val="ListParagraph"/>
        <w:numPr>
          <w:ilvl w:val="0"/>
          <w:numId w:val="2"/>
        </w:numPr>
      </w:pPr>
      <w:r>
        <w:t>Use</w:t>
      </w:r>
      <w:r w:rsidR="00CB2AE1" w:rsidRPr="00921F6A">
        <w:t xml:space="preserve"> the </w:t>
      </w:r>
      <w:r w:rsidR="00CB2AE1" w:rsidRPr="00921F6A">
        <w:rPr>
          <w:rStyle w:val="Button"/>
        </w:rPr>
        <w:t>Log In</w:t>
      </w:r>
      <w:r w:rsidR="00CB2AE1" w:rsidRPr="00921F6A">
        <w:t xml:space="preserve"> button</w:t>
      </w:r>
      <w:r>
        <w:t xml:space="preserve"> to submit the info</w:t>
      </w:r>
      <w:r w:rsidR="00CB2AE1" w:rsidRPr="00921F6A">
        <w:t xml:space="preserve">. </w:t>
      </w:r>
      <w:r w:rsidR="00CB2AE1" w:rsidRPr="00921F6A">
        <w:rPr>
          <w:noProof/>
        </w:rPr>
        <w:drawing>
          <wp:inline distT="0" distB="0" distL="0" distR="0" wp14:anchorId="089DCD25" wp14:editId="28D3C029">
            <wp:extent cx="466667" cy="190476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nBt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67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B1EC8" w14:textId="77777777" w:rsidR="002E4227" w:rsidRPr="00921F6A" w:rsidRDefault="002E4227" w:rsidP="00AC29F3">
      <w:r w:rsidRPr="00921F6A">
        <w:rPr>
          <w:b/>
        </w:rPr>
        <w:t xml:space="preserve">Note: </w:t>
      </w:r>
      <w:r w:rsidRPr="00921F6A">
        <w:t xml:space="preserve">if you are ordering for the first time, or if materials will need to be sent to a new address, go to the </w:t>
      </w:r>
      <w:hyperlink w:anchor="_Verify_or_add" w:history="1">
        <w:r w:rsidRPr="00DE1CCE">
          <w:rPr>
            <w:rStyle w:val="IntenseReference"/>
          </w:rPr>
          <w:t>Verify or add a shipping address</w:t>
        </w:r>
      </w:hyperlink>
      <w:r w:rsidRPr="00921F6A">
        <w:t xml:space="preserve"> section </w:t>
      </w:r>
      <w:r w:rsidR="00F9586D" w:rsidRPr="00921F6A">
        <w:t xml:space="preserve">of this document </w:t>
      </w:r>
      <w:r w:rsidRPr="00921F6A">
        <w:t xml:space="preserve">before beginning </w:t>
      </w:r>
      <w:r w:rsidR="00850D82" w:rsidRPr="00921F6A">
        <w:t>the</w:t>
      </w:r>
      <w:r w:rsidR="0099023E" w:rsidRPr="00921F6A">
        <w:t xml:space="preserve"> Material</w:t>
      </w:r>
      <w:r w:rsidRPr="00921F6A">
        <w:t xml:space="preserve"> </w:t>
      </w:r>
      <w:r w:rsidR="0099023E" w:rsidRPr="00921F6A">
        <w:t>R</w:t>
      </w:r>
      <w:r w:rsidRPr="00921F6A">
        <w:t>equest.</w:t>
      </w:r>
    </w:p>
    <w:p w14:paraId="5D38BBF1" w14:textId="77777777" w:rsidR="00C67CC7" w:rsidRPr="00921F6A" w:rsidRDefault="00C67CC7" w:rsidP="00AC29F3">
      <w:pPr>
        <w:pStyle w:val="Heading1"/>
      </w:pPr>
      <w:bookmarkStart w:id="3" w:name="_Step_Two_–"/>
      <w:bookmarkStart w:id="4" w:name="_Toc174602755"/>
      <w:bookmarkStart w:id="5" w:name="_Hlk494874520"/>
      <w:bookmarkEnd w:id="3"/>
      <w:r w:rsidRPr="00921F6A">
        <w:t xml:space="preserve">Step </w:t>
      </w:r>
      <w:r w:rsidR="008445C3" w:rsidRPr="00921F6A">
        <w:t>Two</w:t>
      </w:r>
      <w:r w:rsidRPr="00921F6A">
        <w:t xml:space="preserve"> – Select your </w:t>
      </w:r>
      <w:proofErr w:type="gramStart"/>
      <w:r w:rsidRPr="00921F6A">
        <w:t>Student</w:t>
      </w:r>
      <w:bookmarkEnd w:id="4"/>
      <w:proofErr w:type="gramEnd"/>
    </w:p>
    <w:bookmarkEnd w:id="5"/>
    <w:p w14:paraId="648EEBDC" w14:textId="77777777" w:rsidR="00C67CC7" w:rsidRPr="00921F6A" w:rsidRDefault="00C67CC7" w:rsidP="00AC29F3">
      <w:pPr>
        <w:pStyle w:val="ListParagraph"/>
        <w:numPr>
          <w:ilvl w:val="0"/>
          <w:numId w:val="17"/>
        </w:numPr>
      </w:pPr>
      <w:r w:rsidRPr="00921F6A">
        <w:t xml:space="preserve">Click the </w:t>
      </w:r>
      <w:r w:rsidR="007D1371" w:rsidRPr="00921F6A">
        <w:rPr>
          <w:rStyle w:val="Button"/>
        </w:rPr>
        <w:t>Find</w:t>
      </w:r>
      <w:r w:rsidR="007D1371" w:rsidRPr="00921F6A">
        <w:t xml:space="preserve"> </w:t>
      </w:r>
      <w:r w:rsidR="00495C70" w:rsidRPr="00921F6A">
        <w:rPr>
          <w:rStyle w:val="Button"/>
        </w:rPr>
        <w:t>Student/District</w:t>
      </w:r>
      <w:r w:rsidRPr="00921F6A">
        <w:rPr>
          <w:rStyle w:val="Button"/>
        </w:rPr>
        <w:t>s</w:t>
      </w:r>
      <w:r w:rsidRPr="00921F6A">
        <w:t xml:space="preserve"> </w:t>
      </w:r>
      <w:r w:rsidR="007D1371" w:rsidRPr="00921F6A">
        <w:t>link</w:t>
      </w:r>
      <w:r w:rsidRPr="00921F6A">
        <w:t xml:space="preserve"> in the </w:t>
      </w:r>
      <w:r w:rsidR="00495C70" w:rsidRPr="00921F6A">
        <w:t>Main Menu on the left</w:t>
      </w:r>
      <w:r w:rsidRPr="00921F6A">
        <w:t xml:space="preserve">.  </w:t>
      </w:r>
    </w:p>
    <w:p w14:paraId="59FB328F" w14:textId="77777777" w:rsidR="005C0A64" w:rsidRPr="00921F6A" w:rsidRDefault="00C67CC7" w:rsidP="00495C70">
      <w:pPr>
        <w:pStyle w:val="ListParagraph"/>
        <w:numPr>
          <w:ilvl w:val="0"/>
          <w:numId w:val="17"/>
        </w:numPr>
      </w:pPr>
      <w:r w:rsidRPr="00921F6A">
        <w:t xml:space="preserve">Enter </w:t>
      </w:r>
      <w:r w:rsidR="00495C70" w:rsidRPr="00921F6A">
        <w:t>a blank search to see the full list</w:t>
      </w:r>
      <w:r w:rsidR="007908A1" w:rsidRPr="00921F6A">
        <w:t xml:space="preserve"> of accounts associated with yours</w:t>
      </w:r>
      <w:r w:rsidR="00495C70" w:rsidRPr="00921F6A">
        <w:t xml:space="preserve">, or </w:t>
      </w:r>
      <w:r w:rsidR="00826A85" w:rsidRPr="00921F6A">
        <w:t xml:space="preserve">search for </w:t>
      </w:r>
      <w:r w:rsidRPr="00921F6A">
        <w:t xml:space="preserve">the first or last name of the student who will be using the materials. </w:t>
      </w:r>
    </w:p>
    <w:p w14:paraId="14CF7769" w14:textId="77777777" w:rsidR="007908A1" w:rsidRPr="00921F6A" w:rsidRDefault="00666824" w:rsidP="00AC29F3">
      <w:pPr>
        <w:pStyle w:val="ListParagraph"/>
        <w:numPr>
          <w:ilvl w:val="0"/>
          <w:numId w:val="17"/>
        </w:numPr>
      </w:pPr>
      <w:r w:rsidRPr="00921F6A">
        <w:t xml:space="preserve">Click on the </w:t>
      </w:r>
      <w:r w:rsidR="00826A85" w:rsidRPr="00921F6A">
        <w:t>s</w:t>
      </w:r>
      <w:r w:rsidRPr="00921F6A">
        <w:t>tudent’s name in the search results.</w:t>
      </w:r>
      <w:r w:rsidR="00C508B6" w:rsidRPr="00921F6A">
        <w:t xml:space="preserve"> </w:t>
      </w:r>
    </w:p>
    <w:p w14:paraId="7624BA5A" w14:textId="4036C212" w:rsidR="00666824" w:rsidRPr="00921F6A" w:rsidRDefault="007908A1" w:rsidP="007908A1">
      <w:pPr>
        <w:pStyle w:val="ListParagraph"/>
        <w:numPr>
          <w:ilvl w:val="1"/>
          <w:numId w:val="17"/>
        </w:numPr>
        <w:ind w:left="1080"/>
      </w:pP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E7FB5D1" wp14:editId="646EF35B">
                <wp:simplePos x="0" y="0"/>
                <wp:positionH relativeFrom="column">
                  <wp:posOffset>3952875</wp:posOffset>
                </wp:positionH>
                <wp:positionV relativeFrom="paragraph">
                  <wp:posOffset>482600</wp:posOffset>
                </wp:positionV>
                <wp:extent cx="1133475" cy="419100"/>
                <wp:effectExtent l="19050" t="19050" r="28575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4191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BE11A3" id="Oval 24" o:spid="_x0000_s1026" style="position:absolute;margin-left:311.25pt;margin-top:38pt;width:89.25pt;height:3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" filled="f" strokecolor="red" strokeweight="3pt"/>
            </w:pict>
          </mc:Fallback>
        </mc:AlternateContent>
      </w:r>
      <w:r w:rsidR="00C508B6" w:rsidRPr="00921F6A">
        <w:t xml:space="preserve">Make sure that the student’s status is Active; if not, you will need to contact the </w:t>
      </w:r>
      <w:r w:rsidR="0061287F" w:rsidRPr="0061287F">
        <w:rPr>
          <w:highlight w:val="yellow"/>
        </w:rPr>
        <w:t>__IRC__</w:t>
      </w:r>
      <w:r w:rsidR="0061287F" w:rsidRPr="00921F6A">
        <w:t xml:space="preserve"> </w:t>
      </w:r>
      <w:r w:rsidR="00C508B6" w:rsidRPr="00921F6A">
        <w:t>to proceed.</w:t>
      </w:r>
      <w:r w:rsidRPr="00921F6A">
        <w:rPr>
          <w:noProof/>
        </w:rPr>
        <w:t xml:space="preserve"> </w:t>
      </w:r>
      <w:r w:rsidRPr="00921F6A">
        <w:br/>
      </w:r>
      <w:r w:rsidRPr="00921F6A">
        <w:rPr>
          <w:noProof/>
        </w:rPr>
        <w:drawing>
          <wp:inline distT="0" distB="0" distL="0" distR="0" wp14:anchorId="0F7AE17F" wp14:editId="78298D24">
            <wp:extent cx="4396034" cy="437515"/>
            <wp:effectExtent l="0" t="0" r="508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9261"/>
                    <a:stretch/>
                  </pic:blipFill>
                  <pic:spPr bwMode="auto">
                    <a:xfrm>
                      <a:off x="0" y="0"/>
                      <a:ext cx="4400000" cy="4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0E0C46" w14:textId="00CF3224" w:rsidR="00826A85" w:rsidRPr="00921F6A" w:rsidRDefault="00826A85" w:rsidP="00826A85">
      <w:pPr>
        <w:pStyle w:val="ListParagraph"/>
        <w:numPr>
          <w:ilvl w:val="1"/>
          <w:numId w:val="17"/>
        </w:numPr>
        <w:ind w:left="1080"/>
      </w:pPr>
      <w:r w:rsidRPr="00921F6A">
        <w:t xml:space="preserve">If the student is listed twice (for example, if there is an entry for both “Bill Smith” and “William Smith”), contact the </w:t>
      </w:r>
      <w:r w:rsidR="0061287F" w:rsidRPr="0061287F">
        <w:rPr>
          <w:highlight w:val="yellow"/>
        </w:rPr>
        <w:t>__IRC__</w:t>
      </w:r>
      <w:r w:rsidR="0061287F" w:rsidRPr="00921F6A">
        <w:t xml:space="preserve"> </w:t>
      </w:r>
      <w:r w:rsidRPr="00921F6A">
        <w:t>to merge the accounts.</w:t>
      </w:r>
    </w:p>
    <w:p w14:paraId="07F9C3C2" w14:textId="375268DA" w:rsidR="00826A85" w:rsidRPr="00921F6A" w:rsidRDefault="00826A85" w:rsidP="00826A85">
      <w:pPr>
        <w:pStyle w:val="ListParagraph"/>
        <w:numPr>
          <w:ilvl w:val="1"/>
          <w:numId w:val="17"/>
        </w:numPr>
        <w:ind w:left="1080"/>
      </w:pPr>
      <w:r w:rsidRPr="00921F6A">
        <w:t>If the student is not listed,</w:t>
      </w:r>
      <w:r w:rsidR="000F24CC" w:rsidRPr="00921F6A">
        <w:t xml:space="preserve"> contact the </w:t>
      </w:r>
      <w:r w:rsidR="0061287F" w:rsidRPr="0061287F">
        <w:rPr>
          <w:highlight w:val="yellow"/>
        </w:rPr>
        <w:t>__IRC__</w:t>
      </w:r>
      <w:r w:rsidR="0061287F" w:rsidRPr="00921F6A">
        <w:t xml:space="preserve"> </w:t>
      </w:r>
      <w:r w:rsidR="000F24CC" w:rsidRPr="00921F6A">
        <w:t>or</w:t>
      </w:r>
      <w:r w:rsidRPr="00921F6A">
        <w:t xml:space="preserve"> see the </w:t>
      </w:r>
      <w:hyperlink w:anchor="_Add_a_new" w:history="1">
        <w:r w:rsidRPr="00DE1CCE">
          <w:rPr>
            <w:rStyle w:val="IntenseReference"/>
          </w:rPr>
          <w:t>Add a new student</w:t>
        </w:r>
      </w:hyperlink>
      <w:r w:rsidRPr="00921F6A">
        <w:t xml:space="preserve"> section of this document.</w:t>
      </w:r>
    </w:p>
    <w:p w14:paraId="13D7935D" w14:textId="77777777" w:rsidR="00495C70" w:rsidRPr="00921F6A" w:rsidRDefault="00495C70" w:rsidP="00AC29F3">
      <w:pPr>
        <w:pStyle w:val="ListParagraph"/>
        <w:numPr>
          <w:ilvl w:val="0"/>
          <w:numId w:val="17"/>
        </w:numPr>
      </w:pPr>
      <w:r w:rsidRPr="00921F6A">
        <w:t xml:space="preserve">Ensure that all of the information listed on the Main Details page is correct. Make any needed changes, and enter a note to explain and verify the information. </w:t>
      </w:r>
      <w:r w:rsidR="00293BED" w:rsidRPr="00921F6A">
        <w:t xml:space="preserve">Click the </w:t>
      </w:r>
      <w:r w:rsidR="00293BED" w:rsidRPr="00921F6A">
        <w:rPr>
          <w:rStyle w:val="Button"/>
        </w:rPr>
        <w:t>Save Changes</w:t>
      </w:r>
      <w:r w:rsidR="00293BED" w:rsidRPr="00921F6A">
        <w:t xml:space="preserve"> button when you are finished.</w:t>
      </w:r>
    </w:p>
    <w:p w14:paraId="503D1EDE" w14:textId="77777777" w:rsidR="00293BED" w:rsidRPr="00921F6A" w:rsidRDefault="00293BED" w:rsidP="00293BED">
      <w:pPr>
        <w:pStyle w:val="ListParagraph"/>
      </w:pPr>
      <w:r w:rsidRPr="00921F6A">
        <w:rPr>
          <w:noProof/>
        </w:rPr>
        <w:drawing>
          <wp:inline distT="0" distB="0" distL="0" distR="0" wp14:anchorId="6D188D45" wp14:editId="61F07F2F">
            <wp:extent cx="5809524" cy="180000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5FA72" w14:textId="77777777" w:rsidR="006328D8" w:rsidRPr="00921F6A" w:rsidRDefault="006328D8" w:rsidP="00AC29F3">
      <w:pPr>
        <w:pStyle w:val="Heading1"/>
      </w:pPr>
      <w:bookmarkStart w:id="6" w:name="_Step_Three_–"/>
      <w:bookmarkStart w:id="7" w:name="_Toc174602756"/>
      <w:bookmarkEnd w:id="6"/>
      <w:r w:rsidRPr="00921F6A">
        <w:lastRenderedPageBreak/>
        <w:t xml:space="preserve">Step </w:t>
      </w:r>
      <w:r w:rsidR="008445C3" w:rsidRPr="00921F6A">
        <w:t>Three</w:t>
      </w:r>
      <w:r w:rsidRPr="00921F6A">
        <w:t xml:space="preserve"> – </w:t>
      </w:r>
      <w:r w:rsidR="00A70F5F" w:rsidRPr="00921F6A">
        <w:t>Create</w:t>
      </w:r>
      <w:r w:rsidRPr="00921F6A">
        <w:t xml:space="preserve"> the Material Request</w:t>
      </w:r>
      <w:bookmarkEnd w:id="7"/>
    </w:p>
    <w:p w14:paraId="52F5D269" w14:textId="77777777" w:rsidR="006328D8" w:rsidRPr="00921F6A" w:rsidRDefault="00A70F5F" w:rsidP="00AC29F3">
      <w:pPr>
        <w:pStyle w:val="ListParagraph"/>
        <w:numPr>
          <w:ilvl w:val="0"/>
          <w:numId w:val="11"/>
        </w:numPr>
      </w:pPr>
      <w:r w:rsidRPr="00921F6A">
        <w:rPr>
          <w:noProof/>
        </w:rPr>
        <w:drawing>
          <wp:anchor distT="0" distB="0" distL="114300" distR="114300" simplePos="0" relativeHeight="251691008" behindDoc="1" locked="0" layoutInCell="1" allowOverlap="1" wp14:anchorId="624C164C" wp14:editId="1C0054DA">
            <wp:simplePos x="0" y="0"/>
            <wp:positionH relativeFrom="margin">
              <wp:align>right</wp:align>
            </wp:positionH>
            <wp:positionV relativeFrom="paragraph">
              <wp:posOffset>554355</wp:posOffset>
            </wp:positionV>
            <wp:extent cx="1894840" cy="1237615"/>
            <wp:effectExtent l="0" t="0" r="0" b="635"/>
            <wp:wrapTight wrapText="bothSides">
              <wp:wrapPolygon edited="0">
                <wp:start x="0" y="0"/>
                <wp:lineTo x="0" y="21279"/>
                <wp:lineTo x="21282" y="21279"/>
                <wp:lineTo x="21282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4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4D90" w:rsidRPr="00921F6A">
        <w:t>Click</w:t>
      </w:r>
      <w:r w:rsidR="006328D8" w:rsidRPr="00921F6A">
        <w:t xml:space="preserve"> the </w:t>
      </w:r>
      <w:r w:rsidR="006328D8" w:rsidRPr="00921F6A">
        <w:rPr>
          <w:rStyle w:val="Button"/>
        </w:rPr>
        <w:t>Add Material Request</w:t>
      </w:r>
      <w:r w:rsidR="006328D8" w:rsidRPr="00921F6A">
        <w:t xml:space="preserve"> </w:t>
      </w:r>
      <w:r w:rsidR="00354D90" w:rsidRPr="00921F6A">
        <w:t>link</w:t>
      </w:r>
      <w:r w:rsidR="006328D8" w:rsidRPr="00921F6A">
        <w:t xml:space="preserve"> in the </w:t>
      </w:r>
      <w:r w:rsidR="00872FD4" w:rsidRPr="00921F6A">
        <w:t>Student/Districts</w:t>
      </w:r>
      <w:r w:rsidR="00354D90" w:rsidRPr="00921F6A">
        <w:t xml:space="preserve"> Menu</w:t>
      </w:r>
      <w:r w:rsidR="006328D8" w:rsidRPr="00921F6A">
        <w:t xml:space="preserve">. </w:t>
      </w:r>
      <w:r w:rsidR="00826A85" w:rsidRPr="00921F6A">
        <w:t xml:space="preserve">Note that you will need to create a </w:t>
      </w:r>
      <w:r w:rsidR="00826A85" w:rsidRPr="00921F6A">
        <w:rPr>
          <w:b/>
        </w:rPr>
        <w:t>separate</w:t>
      </w:r>
      <w:r w:rsidR="00826A85" w:rsidRPr="00921F6A">
        <w:t xml:space="preserve"> material request for each student that you wish to order materials for.</w:t>
      </w:r>
    </w:p>
    <w:p w14:paraId="3B95EEAC" w14:textId="77777777" w:rsidR="006328D8" w:rsidRPr="00921F6A" w:rsidRDefault="00354D90" w:rsidP="00AC29F3">
      <w:pPr>
        <w:pStyle w:val="ListParagraph"/>
        <w:numPr>
          <w:ilvl w:val="0"/>
          <w:numId w:val="11"/>
        </w:numPr>
      </w:pPr>
      <w:r w:rsidRPr="00921F6A">
        <w:t xml:space="preserve">Select the </w:t>
      </w:r>
      <w:r w:rsidRPr="0061287F">
        <w:rPr>
          <w:highlight w:val="yellow"/>
        </w:rPr>
        <w:t>Request Type</w:t>
      </w:r>
      <w:r w:rsidRPr="00921F6A">
        <w:t xml:space="preserve"> </w:t>
      </w:r>
      <w:r w:rsidR="00A70F5F" w:rsidRPr="00921F6A">
        <w:t>that best describes the materials</w:t>
      </w:r>
      <w:r w:rsidRPr="00921F6A">
        <w:t>:</w:t>
      </w:r>
      <w:r w:rsidR="006328D8" w:rsidRPr="00921F6A">
        <w:t xml:space="preserve"> </w:t>
      </w:r>
    </w:p>
    <w:p w14:paraId="01F1FEE0" w14:textId="77777777" w:rsidR="006328D8" w:rsidRPr="00921F6A" w:rsidRDefault="00354D90" w:rsidP="00AC29F3">
      <w:pPr>
        <w:pStyle w:val="ListParagraph"/>
        <w:numPr>
          <w:ilvl w:val="1"/>
          <w:numId w:val="19"/>
        </w:numPr>
        <w:ind w:left="1080"/>
      </w:pPr>
      <w:r w:rsidRPr="00921F6A">
        <w:t xml:space="preserve">Equipment </w:t>
      </w:r>
      <w:r w:rsidR="006328D8" w:rsidRPr="00921F6A">
        <w:t>–</w:t>
      </w:r>
      <w:r w:rsidR="00012BFC" w:rsidRPr="00921F6A">
        <w:t xml:space="preserve"> </w:t>
      </w:r>
      <w:r w:rsidRPr="00921F6A">
        <w:t>equipment, learning aid</w:t>
      </w:r>
      <w:r w:rsidR="00A70F5F" w:rsidRPr="00921F6A">
        <w:t>s, or supplies</w:t>
      </w:r>
      <w:r w:rsidRPr="00921F6A">
        <w:t xml:space="preserve">. </w:t>
      </w:r>
    </w:p>
    <w:p w14:paraId="3BCB884E" w14:textId="77777777" w:rsidR="006328D8" w:rsidRPr="00921F6A" w:rsidRDefault="00354D90" w:rsidP="00AC29F3">
      <w:pPr>
        <w:pStyle w:val="ListParagraph"/>
        <w:numPr>
          <w:ilvl w:val="1"/>
          <w:numId w:val="19"/>
        </w:numPr>
        <w:ind w:left="1080"/>
      </w:pPr>
      <w:r w:rsidRPr="00921F6A">
        <w:t>Textbook</w:t>
      </w:r>
      <w:r w:rsidR="006328D8" w:rsidRPr="00921F6A">
        <w:t xml:space="preserve"> –</w:t>
      </w:r>
      <w:r w:rsidR="00012BFC" w:rsidRPr="00921F6A">
        <w:t xml:space="preserve"> </w:t>
      </w:r>
      <w:r w:rsidRPr="00921F6A">
        <w:t xml:space="preserve">text materials such as a book or textbook, including braille </w:t>
      </w:r>
      <w:r w:rsidR="00A70F5F" w:rsidRPr="00921F6A">
        <w:t xml:space="preserve">or audio </w:t>
      </w:r>
      <w:r w:rsidRPr="00921F6A">
        <w:t>materials.</w:t>
      </w:r>
      <w:r w:rsidRPr="00921F6A">
        <w:rPr>
          <w:noProof/>
        </w:rPr>
        <w:t xml:space="preserve"> </w:t>
      </w:r>
    </w:p>
    <w:p w14:paraId="0A38E345" w14:textId="77777777" w:rsidR="008E53A2" w:rsidRPr="00921F6A" w:rsidRDefault="006328D8" w:rsidP="00AC29F3">
      <w:pPr>
        <w:pStyle w:val="ListParagraph"/>
        <w:numPr>
          <w:ilvl w:val="0"/>
          <w:numId w:val="11"/>
        </w:numPr>
      </w:pPr>
      <w:r w:rsidRPr="00921F6A">
        <w:t xml:space="preserve">After you have made the Request Type selection, </w:t>
      </w:r>
      <w:r w:rsidR="00BF3F36" w:rsidRPr="00921F6A">
        <w:t>click</w:t>
      </w:r>
      <w:r w:rsidRPr="00921F6A">
        <w:t xml:space="preserve"> the </w:t>
      </w:r>
      <w:r w:rsidRPr="00921F6A">
        <w:rPr>
          <w:rStyle w:val="Button"/>
        </w:rPr>
        <w:t>Next Step</w:t>
      </w:r>
      <w:r w:rsidRPr="00921F6A">
        <w:t xml:space="preserve"> button.</w:t>
      </w:r>
      <w:r w:rsidR="008E53A2" w:rsidRPr="00921F6A">
        <w:rPr>
          <w:noProof/>
        </w:rPr>
        <w:t xml:space="preserve"> </w:t>
      </w:r>
    </w:p>
    <w:p w14:paraId="43738AC2" w14:textId="77777777" w:rsidR="006328D8" w:rsidRPr="00921F6A" w:rsidRDefault="00826A85" w:rsidP="00A70F5F">
      <w:pPr>
        <w:pStyle w:val="Heading1"/>
      </w:pPr>
      <w:bookmarkStart w:id="8" w:name="_Toc174602757"/>
      <w:r w:rsidRPr="00921F6A">
        <w:t>Step Four – Search for the materials</w:t>
      </w:r>
      <w:bookmarkEnd w:id="8"/>
    </w:p>
    <w:p w14:paraId="429F1343" w14:textId="77777777" w:rsidR="006328D8" w:rsidRPr="00921F6A" w:rsidRDefault="008E53A2" w:rsidP="00826A85">
      <w:pPr>
        <w:pStyle w:val="ListParagraph"/>
        <w:numPr>
          <w:ilvl w:val="0"/>
          <w:numId w:val="26"/>
        </w:numPr>
      </w:pPr>
      <w:r w:rsidRPr="00921F6A">
        <w:t>On</w:t>
      </w:r>
      <w:r w:rsidR="006328D8" w:rsidRPr="00921F6A">
        <w:t xml:space="preserve"> </w:t>
      </w:r>
      <w:r w:rsidRPr="00921F6A">
        <w:t xml:space="preserve">the </w:t>
      </w:r>
      <w:r w:rsidR="006328D8" w:rsidRPr="00921F6A">
        <w:t>Catalog Search screen</w:t>
      </w:r>
      <w:r w:rsidRPr="00921F6A">
        <w:t>, u</w:t>
      </w:r>
      <w:r w:rsidR="006328D8" w:rsidRPr="00921F6A">
        <w:t xml:space="preserve">se the Query field </w:t>
      </w:r>
      <w:r w:rsidR="0019536D" w:rsidRPr="00921F6A">
        <w:t>to search any of</w:t>
      </w:r>
      <w:r w:rsidR="006328D8" w:rsidRPr="00921F6A">
        <w:t xml:space="preserve"> the following ways:</w:t>
      </w:r>
    </w:p>
    <w:p w14:paraId="6BB2C28F" w14:textId="77777777" w:rsidR="005D3039" w:rsidRPr="00921F6A" w:rsidRDefault="005D3039" w:rsidP="00AC29F3">
      <w:pPr>
        <w:pStyle w:val="ListBullet2"/>
        <w:contextualSpacing w:val="0"/>
      </w:pPr>
      <w:r w:rsidRPr="00921F6A">
        <w:t>ISBN number – enter the International Standard Book Number</w:t>
      </w:r>
      <w:r w:rsidR="00AC29F3" w:rsidRPr="00921F6A">
        <w:t>.</w:t>
      </w:r>
      <w:r w:rsidR="002745B8" w:rsidRPr="00921F6A">
        <w:t xml:space="preserve"> </w:t>
      </w:r>
    </w:p>
    <w:p w14:paraId="43DEE441" w14:textId="77777777" w:rsidR="006328D8" w:rsidRPr="00921F6A" w:rsidRDefault="006328D8" w:rsidP="00AC29F3">
      <w:pPr>
        <w:pStyle w:val="ListBullet2"/>
        <w:contextualSpacing w:val="0"/>
      </w:pPr>
      <w:r w:rsidRPr="00921F6A">
        <w:t>APH number – enter in the APH number from the catalog</w:t>
      </w:r>
      <w:r w:rsidR="00AC29F3" w:rsidRPr="00921F6A">
        <w:t>.</w:t>
      </w:r>
    </w:p>
    <w:p w14:paraId="58E778A3" w14:textId="77777777" w:rsidR="006328D8" w:rsidRPr="00921F6A" w:rsidRDefault="006328D8" w:rsidP="00AC29F3">
      <w:pPr>
        <w:pStyle w:val="ListBullet2"/>
        <w:contextualSpacing w:val="0"/>
      </w:pPr>
      <w:r w:rsidRPr="00921F6A">
        <w:t>Title</w:t>
      </w:r>
      <w:r w:rsidR="0019536D" w:rsidRPr="00921F6A">
        <w:t xml:space="preserve"> </w:t>
      </w:r>
      <w:r w:rsidRPr="00921F6A">
        <w:t xml:space="preserve">– </w:t>
      </w:r>
      <w:r w:rsidR="0019536D" w:rsidRPr="00921F6A">
        <w:t>enter</w:t>
      </w:r>
      <w:r w:rsidRPr="00921F6A">
        <w:t xml:space="preserve"> </w:t>
      </w:r>
      <w:r w:rsidR="0019536D" w:rsidRPr="00921F6A">
        <w:t>keywords or the full name or title, or the name of the equipment</w:t>
      </w:r>
      <w:r w:rsidR="00AC29F3" w:rsidRPr="00921F6A">
        <w:t>.</w:t>
      </w:r>
    </w:p>
    <w:p w14:paraId="430BFC0D" w14:textId="77777777" w:rsidR="0019536D" w:rsidRPr="00921F6A" w:rsidRDefault="0019536D" w:rsidP="00AC29F3">
      <w:pPr>
        <w:pStyle w:val="ListBullet2"/>
        <w:contextualSpacing w:val="0"/>
      </w:pPr>
      <w:r w:rsidRPr="00921F6A">
        <w:t>Subject – enter subject keywords for text searches</w:t>
      </w:r>
      <w:r w:rsidR="00AC29F3" w:rsidRPr="00921F6A">
        <w:t>.</w:t>
      </w:r>
    </w:p>
    <w:p w14:paraId="3DD15BB6" w14:textId="77777777" w:rsidR="006328D8" w:rsidRPr="00921F6A" w:rsidRDefault="0019536D" w:rsidP="00A70F5F">
      <w:pPr>
        <w:pStyle w:val="ListBullet2"/>
        <w:numPr>
          <w:ilvl w:val="0"/>
          <w:numId w:val="26"/>
        </w:numPr>
        <w:contextualSpacing w:val="0"/>
      </w:pPr>
      <w:r w:rsidRPr="00921F6A">
        <w:t xml:space="preserve">Choose the Sort type you prefer, then click the </w:t>
      </w:r>
      <w:r w:rsidRPr="00921F6A">
        <w:rPr>
          <w:rStyle w:val="Button"/>
        </w:rPr>
        <w:t xml:space="preserve">Search </w:t>
      </w:r>
      <w:r w:rsidRPr="00921F6A">
        <w:t>button.</w:t>
      </w:r>
    </w:p>
    <w:p w14:paraId="23B8188E" w14:textId="77777777" w:rsidR="00C508B6" w:rsidRPr="00921F6A" w:rsidRDefault="00F15409" w:rsidP="00826A85">
      <w:pPr>
        <w:pStyle w:val="ListParagraph"/>
        <w:numPr>
          <w:ilvl w:val="0"/>
          <w:numId w:val="26"/>
        </w:numPr>
      </w:pPr>
      <w:r w:rsidRPr="00921F6A">
        <w:t>The Search Results page will</w:t>
      </w:r>
      <w:r w:rsidR="00C508B6" w:rsidRPr="00921F6A">
        <w:t xml:space="preserve"> show the total number of results, followed by a list of titles or equipment</w:t>
      </w:r>
      <w:r w:rsidR="006A6A9A" w:rsidRPr="00921F6A">
        <w:t>.</w:t>
      </w:r>
      <w:r w:rsidR="00DB0FA2" w:rsidRPr="00921F6A">
        <w:t xml:space="preserve"> </w:t>
      </w:r>
      <w:r w:rsidR="00C508B6" w:rsidRPr="00921F6A">
        <w:t>Use the Filters on the left side of the screen to narrow the search results as needed</w:t>
      </w:r>
      <w:r w:rsidR="00A70F5F" w:rsidRPr="00921F6A">
        <w:t xml:space="preserve"> to find the right item</w:t>
      </w:r>
      <w:r w:rsidR="00C508B6" w:rsidRPr="00921F6A">
        <w:t xml:space="preserve">. </w:t>
      </w:r>
    </w:p>
    <w:p w14:paraId="6892C558" w14:textId="77777777" w:rsidR="00C508B6" w:rsidRPr="00921F6A" w:rsidRDefault="00DB50B0" w:rsidP="00A66590">
      <w:pPr>
        <w:pStyle w:val="ListParagraph"/>
        <w:numPr>
          <w:ilvl w:val="1"/>
          <w:numId w:val="20"/>
        </w:numPr>
        <w:ind w:left="1080"/>
      </w:pP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C3F09B" wp14:editId="1EF25A1B">
                <wp:simplePos x="0" y="0"/>
                <wp:positionH relativeFrom="column">
                  <wp:posOffset>714375</wp:posOffset>
                </wp:positionH>
                <wp:positionV relativeFrom="paragraph">
                  <wp:posOffset>842010</wp:posOffset>
                </wp:positionV>
                <wp:extent cx="923925" cy="314325"/>
                <wp:effectExtent l="19050" t="19050" r="28575" b="2857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143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474E3A" id="Oval 29" o:spid="_x0000_s1026" style="position:absolute;margin-left:56.25pt;margin-top:66.3pt;width:72.75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" filled="f" strokecolor="red" strokeweight="3pt"/>
            </w:pict>
          </mc:Fallback>
        </mc:AlternateContent>
      </w:r>
      <w:r w:rsidR="00C508B6" w:rsidRPr="00921F6A">
        <w:t xml:space="preserve">Limit search by filter – </w:t>
      </w:r>
      <w:r w:rsidR="00850D82" w:rsidRPr="00921F6A">
        <w:t>C</w:t>
      </w:r>
      <w:r w:rsidR="00C508B6" w:rsidRPr="00921F6A">
        <w:t>lick on a filter link</w:t>
      </w:r>
      <w:r w:rsidR="00850D82" w:rsidRPr="00921F6A">
        <w:t xml:space="preserve"> to limit</w:t>
      </w:r>
      <w:r w:rsidR="00C508B6" w:rsidRPr="00921F6A">
        <w:t xml:space="preserve"> the search results to only </w:t>
      </w:r>
      <w:r w:rsidR="00850D82" w:rsidRPr="00921F6A">
        <w:t>items</w:t>
      </w:r>
      <w:r w:rsidRPr="00921F6A">
        <w:t xml:space="preserve"> that match that filter</w:t>
      </w:r>
      <w:r w:rsidR="00C508B6" w:rsidRPr="00921F6A">
        <w:t xml:space="preserve">. For example, clicking the </w:t>
      </w:r>
      <w:r w:rsidR="00850D82" w:rsidRPr="00921F6A">
        <w:rPr>
          <w:rStyle w:val="Button"/>
        </w:rPr>
        <w:t>Since Last Year</w:t>
      </w:r>
      <w:r w:rsidR="00826A85" w:rsidRPr="00921F6A">
        <w:rPr>
          <w:rStyle w:val="Button"/>
        </w:rPr>
        <w:t xml:space="preserve"> </w:t>
      </w:r>
      <w:r w:rsidR="00C508B6" w:rsidRPr="00921F6A">
        <w:t xml:space="preserve">link will display </w:t>
      </w:r>
      <w:r w:rsidR="00826A85" w:rsidRPr="00921F6A">
        <w:rPr>
          <w:i/>
        </w:rPr>
        <w:t>only</w:t>
      </w:r>
      <w:r w:rsidR="00C508B6" w:rsidRPr="00921F6A">
        <w:t xml:space="preserve"> the titles </w:t>
      </w:r>
      <w:r w:rsidR="00850D82" w:rsidRPr="00921F6A">
        <w:t>added during that time frame</w:t>
      </w:r>
      <w:r w:rsidR="00C508B6" w:rsidRPr="00921F6A">
        <w:t xml:space="preserve">. </w:t>
      </w:r>
      <w:r w:rsidRPr="00921F6A">
        <w:br/>
      </w:r>
      <w:r w:rsidR="00A70F5F" w:rsidRPr="00921F6A">
        <w:rPr>
          <w:noProof/>
        </w:rPr>
        <w:drawing>
          <wp:inline distT="0" distB="0" distL="0" distR="0" wp14:anchorId="52777195" wp14:editId="4B4D4EAC">
            <wp:extent cx="2066667" cy="466667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66667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9EED" w14:textId="77777777" w:rsidR="00C508B6" w:rsidRPr="00921F6A" w:rsidRDefault="00850D82" w:rsidP="00A66590">
      <w:pPr>
        <w:pStyle w:val="ListParagraph"/>
        <w:numPr>
          <w:ilvl w:val="1"/>
          <w:numId w:val="20"/>
        </w:numPr>
        <w:ind w:left="1080"/>
      </w:pP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D00BC0" wp14:editId="1B5FBAD7">
                <wp:simplePos x="0" y="0"/>
                <wp:positionH relativeFrom="column">
                  <wp:posOffset>1581150</wp:posOffset>
                </wp:positionH>
                <wp:positionV relativeFrom="paragraph">
                  <wp:posOffset>836295</wp:posOffset>
                </wp:positionV>
                <wp:extent cx="285750" cy="275590"/>
                <wp:effectExtent l="19050" t="19050" r="19050" b="10160"/>
                <wp:wrapNone/>
                <wp:docPr id="79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559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91E0C6" id="Oval 79" o:spid="_x0000_s1026" style="position:absolute;margin-left:124.5pt;margin-top:65.85pt;width:22.5pt;height:21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" filled="f" strokecolor="red" strokeweight="3pt"/>
            </w:pict>
          </mc:Fallback>
        </mc:AlternateContent>
      </w:r>
      <w:r w:rsidR="00C508B6" w:rsidRPr="00921F6A">
        <w:t xml:space="preserve">Exclude filter from search – Click on the red X next to a filter </w:t>
      </w:r>
      <w:r w:rsidR="00DB50B0" w:rsidRPr="00921F6A">
        <w:t>to</w:t>
      </w:r>
      <w:r w:rsidR="00C508B6" w:rsidRPr="00921F6A">
        <w:t xml:space="preserve"> remove </w:t>
      </w:r>
      <w:r w:rsidRPr="00921F6A">
        <w:t>items</w:t>
      </w:r>
      <w:r w:rsidR="00C508B6" w:rsidRPr="00921F6A">
        <w:t xml:space="preserve"> of that type from the search results.</w:t>
      </w:r>
      <w:r w:rsidR="00826A85" w:rsidRPr="00921F6A">
        <w:t xml:space="preserve"> For example, clicking the X beside “</w:t>
      </w:r>
      <w:r w:rsidRPr="00921F6A">
        <w:t>Large Type</w:t>
      </w:r>
      <w:r w:rsidR="00826A85" w:rsidRPr="00921F6A">
        <w:t xml:space="preserve">” will show everything </w:t>
      </w:r>
      <w:r w:rsidR="00826A85" w:rsidRPr="00921F6A">
        <w:rPr>
          <w:i/>
        </w:rPr>
        <w:t>except</w:t>
      </w:r>
      <w:r w:rsidR="00826A85" w:rsidRPr="00921F6A">
        <w:t xml:space="preserve"> </w:t>
      </w:r>
      <w:r w:rsidRPr="00921F6A">
        <w:t>items in Large Type.</w:t>
      </w:r>
      <w:r w:rsidR="00DB50B0" w:rsidRPr="00921F6A">
        <w:br/>
      </w:r>
      <w:r w:rsidR="00A70F5F" w:rsidRPr="00921F6A">
        <w:rPr>
          <w:noProof/>
        </w:rPr>
        <w:drawing>
          <wp:inline distT="0" distB="0" distL="0" distR="0" wp14:anchorId="428F87C6" wp14:editId="17587D37">
            <wp:extent cx="2066667" cy="46666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6667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2E1C2" w14:textId="77777777" w:rsidR="00A70F5F" w:rsidRDefault="00DB50B0" w:rsidP="00A70F5F">
      <w:pPr>
        <w:pStyle w:val="ListParagraph"/>
        <w:numPr>
          <w:ilvl w:val="1"/>
          <w:numId w:val="20"/>
        </w:numPr>
        <w:ind w:left="1080"/>
      </w:pPr>
      <w:r w:rsidRPr="00921F6A">
        <w:t>Notice that</w:t>
      </w:r>
      <w:r w:rsidR="00C508B6" w:rsidRPr="00921F6A">
        <w:t xml:space="preserve"> </w:t>
      </w:r>
      <w:r w:rsidRPr="00921F6A">
        <w:t>y</w:t>
      </w:r>
      <w:r w:rsidR="00C508B6" w:rsidRPr="00921F6A">
        <w:t xml:space="preserve">our search statement will change </w:t>
      </w:r>
      <w:r w:rsidR="00A70F5F" w:rsidRPr="00921F6A">
        <w:t>to reflect</w:t>
      </w:r>
      <w:r w:rsidR="00C508B6" w:rsidRPr="00921F6A">
        <w:t xml:space="preserve"> the </w:t>
      </w:r>
      <w:r w:rsidRPr="00921F6A">
        <w:t>filter</w:t>
      </w:r>
      <w:r w:rsidR="00C508B6" w:rsidRPr="00921F6A">
        <w:t xml:space="preserve"> options </w:t>
      </w:r>
      <w:r w:rsidR="00A70F5F" w:rsidRPr="00921F6A">
        <w:t>you are using</w:t>
      </w:r>
      <w:r w:rsidR="00C508B6" w:rsidRPr="00921F6A">
        <w:t>.</w:t>
      </w:r>
      <w:r w:rsidRPr="00921F6A">
        <w:rPr>
          <w:noProof/>
        </w:rPr>
        <w:t xml:space="preserve"> </w:t>
      </w:r>
      <w:r w:rsidR="00A66590" w:rsidRPr="00921F6A">
        <w:rPr>
          <w:noProof/>
        </w:rPr>
        <w:t xml:space="preserve">To remove </w:t>
      </w:r>
      <w:r w:rsidR="00A70F5F" w:rsidRPr="00921F6A">
        <w:rPr>
          <w:noProof/>
        </w:rPr>
        <w:t>f</w:t>
      </w:r>
      <w:r w:rsidR="00A66590" w:rsidRPr="00921F6A">
        <w:rPr>
          <w:noProof/>
        </w:rPr>
        <w:t xml:space="preserve">ilters, click on the </w:t>
      </w:r>
      <w:r w:rsidR="00A70F5F" w:rsidRPr="00921F6A">
        <w:rPr>
          <w:noProof/>
        </w:rPr>
        <w:t>furthest-left link</w:t>
      </w:r>
      <w:r w:rsidR="00A66590" w:rsidRPr="00921F6A">
        <w:rPr>
          <w:noProof/>
        </w:rPr>
        <w:t xml:space="preserve">. </w:t>
      </w:r>
      <w:r w:rsidR="00A70F5F" w:rsidRPr="00921F6A">
        <w:rPr>
          <w:noProof/>
        </w:rPr>
        <w:t>E</w:t>
      </w:r>
      <w:r w:rsidR="00A66590" w:rsidRPr="00921F6A">
        <w:rPr>
          <w:noProof/>
        </w:rPr>
        <w:t>xample, clicking on “Searching for math” below would reset the results back to the initial search.</w:t>
      </w:r>
    </w:p>
    <w:p w14:paraId="77DBAC62" w14:textId="77777777" w:rsidR="00C4577B" w:rsidRPr="00921F6A" w:rsidRDefault="00C4577B" w:rsidP="00C4577B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8C868FE" wp14:editId="7B70B315">
                <wp:simplePos x="0" y="0"/>
                <wp:positionH relativeFrom="column">
                  <wp:posOffset>1762125</wp:posOffset>
                </wp:positionH>
                <wp:positionV relativeFrom="paragraph">
                  <wp:posOffset>259715</wp:posOffset>
                </wp:positionV>
                <wp:extent cx="1133475" cy="210185"/>
                <wp:effectExtent l="19050" t="19050" r="28575" b="1841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1018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B8BC5" id="Rectangle: Rounded Corners 20" o:spid="_x0000_s1026" style="position:absolute;margin-left:138.75pt;margin-top:20.45pt;width:89.25pt;height:16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" filled="f" strokecolor="red" strokeweight="3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1728" behindDoc="1" locked="0" layoutInCell="1" allowOverlap="1" wp14:anchorId="2D933287" wp14:editId="03062F4D">
            <wp:simplePos x="0" y="0"/>
            <wp:positionH relativeFrom="margin">
              <wp:posOffset>676275</wp:posOffset>
            </wp:positionH>
            <wp:positionV relativeFrom="paragraph">
              <wp:posOffset>70485</wp:posOffset>
            </wp:positionV>
            <wp:extent cx="4672330" cy="383540"/>
            <wp:effectExtent l="0" t="0" r="0" b="0"/>
            <wp:wrapTight wrapText="bothSides">
              <wp:wrapPolygon edited="0">
                <wp:start x="0" y="0"/>
                <wp:lineTo x="0" y="20384"/>
                <wp:lineTo x="21488" y="20384"/>
                <wp:lineTo x="21488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30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134CC" w14:textId="77777777" w:rsidR="00A66590" w:rsidRPr="00921F6A" w:rsidRDefault="008445C3" w:rsidP="00A70F5F">
      <w:pPr>
        <w:pStyle w:val="ListParagraph"/>
        <w:numPr>
          <w:ilvl w:val="0"/>
          <w:numId w:val="26"/>
        </w:numPr>
      </w:pPr>
      <w:r w:rsidRPr="00921F6A">
        <w:lastRenderedPageBreak/>
        <w:t>There may be c</w:t>
      </w:r>
      <w:r w:rsidR="00A66590" w:rsidRPr="00921F6A">
        <w:t>atalog entries</w:t>
      </w:r>
      <w:r w:rsidRPr="00921F6A">
        <w:t xml:space="preserve"> that are very similar</w:t>
      </w:r>
      <w:r w:rsidR="00A66590" w:rsidRPr="00921F6A">
        <w:t>. Double-check that you are selecting the format and edition that your student needs.</w:t>
      </w:r>
    </w:p>
    <w:p w14:paraId="2F034011" w14:textId="77777777" w:rsidR="00AC29F3" w:rsidRPr="00921F6A" w:rsidRDefault="00E65737" w:rsidP="00826A85">
      <w:pPr>
        <w:pStyle w:val="ListParagraph"/>
        <w:numPr>
          <w:ilvl w:val="0"/>
          <w:numId w:val="26"/>
        </w:numPr>
      </w:pPr>
      <w:r w:rsidRPr="00921F6A">
        <w:t xml:space="preserve">When you find an </w:t>
      </w:r>
      <w:proofErr w:type="gramStart"/>
      <w:r w:rsidRPr="00921F6A">
        <w:t>item</w:t>
      </w:r>
      <w:proofErr w:type="gramEnd"/>
      <w:r w:rsidRPr="00921F6A">
        <w:t xml:space="preserve"> you want to request, c</w:t>
      </w:r>
      <w:r w:rsidR="000E63DB" w:rsidRPr="00921F6A">
        <w:t xml:space="preserve">lick the box next to the title of the item to check it. </w:t>
      </w:r>
      <w:r w:rsidRPr="00921F6A">
        <w:t xml:space="preserve">Multiple titles on the same page can checked and will all be added to the request. </w:t>
      </w:r>
    </w:p>
    <w:p w14:paraId="2ABD8A5E" w14:textId="77777777" w:rsidR="00AC29F3" w:rsidRPr="00921F6A" w:rsidRDefault="00AC29F3" w:rsidP="00AC29F3">
      <w:r w:rsidRPr="00921F6A">
        <w:rPr>
          <w:noProof/>
        </w:rPr>
        <w:drawing>
          <wp:anchor distT="0" distB="0" distL="114300" distR="114300" simplePos="0" relativeHeight="251685888" behindDoc="1" locked="0" layoutInCell="1" allowOverlap="1" wp14:anchorId="1F5150AD" wp14:editId="0D90BD11">
            <wp:simplePos x="0" y="0"/>
            <wp:positionH relativeFrom="column">
              <wp:posOffset>428625</wp:posOffset>
            </wp:positionH>
            <wp:positionV relativeFrom="paragraph">
              <wp:posOffset>12065</wp:posOffset>
            </wp:positionV>
            <wp:extent cx="294640" cy="266065"/>
            <wp:effectExtent l="0" t="0" r="0" b="635"/>
            <wp:wrapTight wrapText="bothSides">
              <wp:wrapPolygon edited="0">
                <wp:start x="0" y="0"/>
                <wp:lineTo x="0" y="20105"/>
                <wp:lineTo x="19552" y="20105"/>
                <wp:lineTo x="19552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box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1F6A">
        <w:rPr>
          <w:smallCaps/>
          <w:noProof/>
        </w:rPr>
        <w:drawing>
          <wp:anchor distT="0" distB="0" distL="114300" distR="114300" simplePos="0" relativeHeight="251686912" behindDoc="1" locked="0" layoutInCell="1" allowOverlap="1" wp14:anchorId="04B1F2D9" wp14:editId="39BE0EC1">
            <wp:simplePos x="0" y="0"/>
            <wp:positionH relativeFrom="column">
              <wp:posOffset>1123950</wp:posOffset>
            </wp:positionH>
            <wp:positionV relativeFrom="paragraph">
              <wp:posOffset>31115</wp:posOffset>
            </wp:positionV>
            <wp:extent cx="247015" cy="247015"/>
            <wp:effectExtent l="0" t="0" r="635" b="635"/>
            <wp:wrapTight wrapText="bothSides">
              <wp:wrapPolygon edited="0">
                <wp:start x="0" y="0"/>
                <wp:lineTo x="0" y="19990"/>
                <wp:lineTo x="19990" y="19990"/>
                <wp:lineTo x="19990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box-marked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1F6A">
        <w:rPr>
          <w:smallCaps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4B48C420" wp14:editId="4198DA70">
                <wp:simplePos x="0" y="0"/>
                <wp:positionH relativeFrom="column">
                  <wp:posOffset>790575</wp:posOffset>
                </wp:positionH>
                <wp:positionV relativeFrom="paragraph">
                  <wp:posOffset>88265</wp:posOffset>
                </wp:positionV>
                <wp:extent cx="247650" cy="123825"/>
                <wp:effectExtent l="0" t="19050" r="38100" b="47625"/>
                <wp:wrapTight wrapText="bothSides">
                  <wp:wrapPolygon edited="0">
                    <wp:start x="11631" y="-3323"/>
                    <wp:lineTo x="0" y="0"/>
                    <wp:lineTo x="0" y="19938"/>
                    <wp:lineTo x="11631" y="26585"/>
                    <wp:lineTo x="19938" y="26585"/>
                    <wp:lineTo x="23262" y="9969"/>
                    <wp:lineTo x="19938" y="-3323"/>
                    <wp:lineTo x="11631" y="-3323"/>
                  </wp:wrapPolygon>
                </wp:wrapTight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23825"/>
                        </a:xfrm>
                        <a:prstGeom prst="rightArrow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EAEB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2" o:spid="_x0000_s1026" type="#_x0000_t13" style="position:absolute;margin-left:62.25pt;margin-top:6.95pt;width:19.5pt;height:9.7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" fillcolor="#4f81bd [3204]" strokecolor="#4f81bd [3204]" strokeweight="2pt">
                <w10:wrap type="tight"/>
              </v:shape>
            </w:pict>
          </mc:Fallback>
        </mc:AlternateContent>
      </w:r>
      <w:r w:rsidRPr="00921F6A">
        <w:br/>
      </w:r>
    </w:p>
    <w:p w14:paraId="447208D9" w14:textId="77777777" w:rsidR="00653070" w:rsidRPr="00921F6A" w:rsidRDefault="00E65737" w:rsidP="00826A85">
      <w:pPr>
        <w:pStyle w:val="ListParagraph"/>
        <w:numPr>
          <w:ilvl w:val="0"/>
          <w:numId w:val="26"/>
        </w:numPr>
      </w:pPr>
      <w:r w:rsidRPr="00921F6A">
        <w:t>Click</w:t>
      </w:r>
      <w:r w:rsidR="00541FE4" w:rsidRPr="00921F6A">
        <w:t xml:space="preserve"> </w:t>
      </w:r>
      <w:r w:rsidR="00A66590" w:rsidRPr="00921F6A">
        <w:t>either of the</w:t>
      </w:r>
      <w:r w:rsidR="00541FE4" w:rsidRPr="00921F6A">
        <w:t xml:space="preserve"> </w:t>
      </w:r>
      <w:r w:rsidR="00541FE4" w:rsidRPr="00921F6A">
        <w:rPr>
          <w:rStyle w:val="Button"/>
        </w:rPr>
        <w:t xml:space="preserve">Add Selected Lines to </w:t>
      </w:r>
      <w:r w:rsidR="007479E6" w:rsidRPr="00921F6A">
        <w:rPr>
          <w:rStyle w:val="Button"/>
        </w:rPr>
        <w:t xml:space="preserve">Material </w:t>
      </w:r>
      <w:r w:rsidR="00541FE4" w:rsidRPr="00921F6A">
        <w:rPr>
          <w:rStyle w:val="Button"/>
        </w:rPr>
        <w:t>Request</w:t>
      </w:r>
      <w:r w:rsidR="00541FE4" w:rsidRPr="00921F6A">
        <w:t xml:space="preserve"> button</w:t>
      </w:r>
      <w:r w:rsidR="00A66590" w:rsidRPr="00921F6A">
        <w:t>s</w:t>
      </w:r>
      <w:r w:rsidR="00DA727B" w:rsidRPr="00921F6A">
        <w:t xml:space="preserve">, located </w:t>
      </w:r>
      <w:r w:rsidR="00F9586D" w:rsidRPr="00921F6A">
        <w:t xml:space="preserve">at </w:t>
      </w:r>
      <w:r w:rsidR="00DA727B" w:rsidRPr="00921F6A">
        <w:t>the top and the bottom of the search results</w:t>
      </w:r>
      <w:r w:rsidR="00541FE4" w:rsidRPr="00921F6A">
        <w:t xml:space="preserve">. </w:t>
      </w:r>
    </w:p>
    <w:p w14:paraId="65CA385C" w14:textId="77777777" w:rsidR="007C19A7" w:rsidRPr="00921F6A" w:rsidRDefault="00850D82" w:rsidP="00653070">
      <w:pPr>
        <w:pStyle w:val="ListParagraph"/>
      </w:pPr>
      <w:r w:rsidRPr="00921F6A">
        <w:rPr>
          <w:noProof/>
        </w:rPr>
        <w:drawing>
          <wp:inline distT="0" distB="0" distL="0" distR="0" wp14:anchorId="2000DA39" wp14:editId="5BC086E2">
            <wp:extent cx="2788920" cy="329184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0FEDC" w14:textId="77777777" w:rsidR="00E65737" w:rsidRPr="00921F6A" w:rsidRDefault="00E65737" w:rsidP="00826A85">
      <w:pPr>
        <w:pStyle w:val="ListParagraph"/>
        <w:numPr>
          <w:ilvl w:val="0"/>
          <w:numId w:val="26"/>
        </w:numPr>
      </w:pPr>
      <w:r w:rsidRPr="00921F6A">
        <w:t xml:space="preserve">Selected </w:t>
      </w:r>
      <w:r w:rsidR="00A66590" w:rsidRPr="00921F6A">
        <w:t xml:space="preserve">materials will be </w:t>
      </w:r>
      <w:r w:rsidRPr="00921F6A">
        <w:t>listed as l</w:t>
      </w:r>
      <w:r w:rsidR="008F506A" w:rsidRPr="00921F6A">
        <w:t xml:space="preserve">ine </w:t>
      </w:r>
      <w:r w:rsidRPr="00921F6A">
        <w:t>items o</w:t>
      </w:r>
      <w:r w:rsidR="008F506A" w:rsidRPr="00921F6A">
        <w:t>n the left side of the screen as they are added to the Mat</w:t>
      </w:r>
      <w:r w:rsidRPr="00921F6A">
        <w:t>erial</w:t>
      </w:r>
      <w:r w:rsidR="008F506A" w:rsidRPr="00921F6A">
        <w:t xml:space="preserve"> Request. </w:t>
      </w:r>
    </w:p>
    <w:p w14:paraId="679E04CD" w14:textId="77777777" w:rsidR="00D66ACA" w:rsidRPr="00921F6A" w:rsidRDefault="00C5290A" w:rsidP="00AC29F3">
      <w:pPr>
        <w:ind w:firstLine="720"/>
      </w:pP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038590" wp14:editId="1627A9A6">
                <wp:simplePos x="0" y="0"/>
                <wp:positionH relativeFrom="column">
                  <wp:posOffset>457200</wp:posOffset>
                </wp:positionH>
                <wp:positionV relativeFrom="paragraph">
                  <wp:posOffset>24130</wp:posOffset>
                </wp:positionV>
                <wp:extent cx="2076450" cy="1676400"/>
                <wp:effectExtent l="0" t="0" r="19050" b="101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676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1ADF1" id="Rectangle 10" o:spid="_x0000_s1026" style="position:absolute;margin-left:36pt;margin-top:1.9pt;width:163.5pt;height:13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" filled="f" strokecolor="black [3213]" strokeweight="1.5pt"/>
            </w:pict>
          </mc:Fallback>
        </mc:AlternateContent>
      </w:r>
      <w:r w:rsidR="00D66ACA" w:rsidRPr="00921F6A">
        <w:rPr>
          <w:noProof/>
        </w:rPr>
        <w:drawing>
          <wp:anchor distT="0" distB="0" distL="114300" distR="114300" simplePos="0" relativeHeight="251680768" behindDoc="0" locked="0" layoutInCell="1" allowOverlap="1" wp14:anchorId="0AA411F6" wp14:editId="5351B6E0">
            <wp:simplePos x="0" y="0"/>
            <wp:positionH relativeFrom="margin">
              <wp:posOffset>485775</wp:posOffset>
            </wp:positionH>
            <wp:positionV relativeFrom="paragraph">
              <wp:posOffset>1263015</wp:posOffset>
            </wp:positionV>
            <wp:extent cx="1447165" cy="389890"/>
            <wp:effectExtent l="0" t="0" r="63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ToMRLink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1F6A">
        <w:t xml:space="preserve">  </w:t>
      </w:r>
      <w:r w:rsidR="00E65737" w:rsidRPr="00921F6A">
        <w:rPr>
          <w:noProof/>
        </w:rPr>
        <w:drawing>
          <wp:inline distT="0" distB="0" distL="0" distR="0" wp14:anchorId="00E1852C" wp14:editId="66BE9BA2">
            <wp:extent cx="1914286" cy="1180952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4286" cy="1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6ACA" w:rsidRPr="00921F6A">
        <w:br/>
      </w:r>
    </w:p>
    <w:p w14:paraId="342B263B" w14:textId="77777777" w:rsidR="008F506A" w:rsidRPr="00921F6A" w:rsidRDefault="008F506A" w:rsidP="005B7C10"/>
    <w:p w14:paraId="766685A3" w14:textId="77777777" w:rsidR="00C91BAC" w:rsidRPr="00921F6A" w:rsidRDefault="00C91BAC" w:rsidP="00C91BAC">
      <w:pPr>
        <w:pStyle w:val="ListParagraph"/>
        <w:numPr>
          <w:ilvl w:val="0"/>
          <w:numId w:val="26"/>
        </w:numPr>
      </w:pPr>
      <w:r w:rsidRPr="00921F6A">
        <w:t xml:space="preserve">To search for additional materials, enter </w:t>
      </w:r>
      <w:r w:rsidR="00850D82" w:rsidRPr="00921F6A">
        <w:t>new keywords</w:t>
      </w:r>
      <w:r w:rsidRPr="00921F6A">
        <w:t xml:space="preserve"> in the </w:t>
      </w:r>
      <w:r w:rsidRPr="00921F6A">
        <w:rPr>
          <w:rStyle w:val="Button"/>
        </w:rPr>
        <w:t xml:space="preserve">Refine </w:t>
      </w:r>
      <w:r w:rsidR="00850D82" w:rsidRPr="00921F6A">
        <w:rPr>
          <w:rStyle w:val="Button"/>
        </w:rPr>
        <w:t>your query</w:t>
      </w:r>
      <w:r w:rsidRPr="00921F6A">
        <w:t xml:space="preserve"> field. You can </w:t>
      </w:r>
      <w:r w:rsidR="00850D82" w:rsidRPr="00921F6A">
        <w:t xml:space="preserve">search for and </w:t>
      </w:r>
      <w:r w:rsidRPr="00921F6A">
        <w:t xml:space="preserve">enter as many lines as you need on a single request, but remember to only include items for that specific student. </w:t>
      </w:r>
    </w:p>
    <w:p w14:paraId="5621C71C" w14:textId="77777777" w:rsidR="00A66590" w:rsidRPr="00921F6A" w:rsidRDefault="00A66590" w:rsidP="00A66590">
      <w:pPr>
        <w:pStyle w:val="ListParagraph"/>
        <w:numPr>
          <w:ilvl w:val="0"/>
          <w:numId w:val="26"/>
        </w:numPr>
      </w:pPr>
      <w:r w:rsidRPr="00921F6A">
        <w:t xml:space="preserve">If you need any materials that you are unable to </w:t>
      </w:r>
      <w:r w:rsidR="00BB6D21">
        <w:t xml:space="preserve">find in the catalog, click the </w:t>
      </w:r>
      <w:r w:rsidRPr="00BB6D21">
        <w:rPr>
          <w:rStyle w:val="Button"/>
        </w:rPr>
        <w:t>Add</w:t>
      </w:r>
      <w:r w:rsidR="00BB6D21" w:rsidRPr="00BB6D21">
        <w:rPr>
          <w:rStyle w:val="Button"/>
        </w:rPr>
        <w:t xml:space="preserve"> temp title</w:t>
      </w:r>
      <w:r w:rsidRPr="00921F6A">
        <w:t xml:space="preserve"> link. See the </w:t>
      </w:r>
      <w:hyperlink w:anchor="_Add_a_Temporary" w:history="1">
        <w:r w:rsidRPr="0088009D">
          <w:rPr>
            <w:rStyle w:val="IntenseReference"/>
          </w:rPr>
          <w:t>Add a temporary title</w:t>
        </w:r>
      </w:hyperlink>
      <w:r w:rsidRPr="00921F6A">
        <w:t xml:space="preserve"> section of this document for more detail.</w:t>
      </w:r>
    </w:p>
    <w:p w14:paraId="68E0519D" w14:textId="77777777" w:rsidR="00C91BAC" w:rsidRPr="00921F6A" w:rsidRDefault="00C91BAC">
      <w:pPr>
        <w:spacing w:before="0"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921F6A">
        <w:br w:type="page"/>
      </w:r>
    </w:p>
    <w:p w14:paraId="00A7E914" w14:textId="77777777" w:rsidR="00C91BAC" w:rsidRPr="00921F6A" w:rsidRDefault="00C91BAC" w:rsidP="00C91BAC">
      <w:pPr>
        <w:pStyle w:val="Heading1"/>
      </w:pPr>
      <w:bookmarkStart w:id="9" w:name="_Step_Five_–"/>
      <w:bookmarkStart w:id="10" w:name="_Toc174602758"/>
      <w:bookmarkEnd w:id="9"/>
      <w:r w:rsidRPr="00921F6A">
        <w:lastRenderedPageBreak/>
        <w:t xml:space="preserve">Step </w:t>
      </w:r>
      <w:r w:rsidR="00465136" w:rsidRPr="00921F6A">
        <w:t>Five</w:t>
      </w:r>
      <w:r w:rsidRPr="00921F6A">
        <w:t xml:space="preserve"> – </w:t>
      </w:r>
      <w:r w:rsidR="00850D82" w:rsidRPr="00921F6A">
        <w:t>Review</w:t>
      </w:r>
      <w:r w:rsidRPr="00921F6A">
        <w:t xml:space="preserve"> the Material Request</w:t>
      </w:r>
      <w:bookmarkEnd w:id="10"/>
    </w:p>
    <w:p w14:paraId="44A54D1A" w14:textId="77777777" w:rsidR="00541FE4" w:rsidRPr="00921F6A" w:rsidRDefault="00541FE4" w:rsidP="00C91BAC">
      <w:pPr>
        <w:pStyle w:val="ListParagraph"/>
        <w:numPr>
          <w:ilvl w:val="0"/>
          <w:numId w:val="28"/>
        </w:numPr>
      </w:pPr>
      <w:r w:rsidRPr="00921F6A">
        <w:t xml:space="preserve">When you are finished adding lines, use the </w:t>
      </w:r>
      <w:r w:rsidRPr="00921F6A">
        <w:rPr>
          <w:rStyle w:val="Button"/>
        </w:rPr>
        <w:t xml:space="preserve">Back to Material Request </w:t>
      </w:r>
      <w:r w:rsidRPr="00921F6A">
        <w:t>link</w:t>
      </w:r>
      <w:r w:rsidR="008F506A" w:rsidRPr="00921F6A">
        <w:t xml:space="preserve"> </w:t>
      </w:r>
      <w:r w:rsidR="00830825" w:rsidRPr="00921F6A">
        <w:t>below your requested items to</w:t>
      </w:r>
      <w:r w:rsidRPr="00921F6A">
        <w:t xml:space="preserve"> </w:t>
      </w:r>
      <w:r w:rsidR="00830825" w:rsidRPr="00921F6A">
        <w:t>review and submit the request</w:t>
      </w:r>
      <w:r w:rsidRPr="00921F6A">
        <w:t xml:space="preserve">. </w:t>
      </w:r>
    </w:p>
    <w:p w14:paraId="148BB810" w14:textId="77777777" w:rsidR="00F9586D" w:rsidRPr="00921F6A" w:rsidRDefault="00541FE4" w:rsidP="00C91BAC">
      <w:pPr>
        <w:pStyle w:val="ListParagraph"/>
        <w:numPr>
          <w:ilvl w:val="0"/>
          <w:numId w:val="28"/>
        </w:numPr>
      </w:pPr>
      <w:r w:rsidRPr="00921F6A">
        <w:t>The Review Lines screen will show the</w:t>
      </w:r>
      <w:r w:rsidR="00830825" w:rsidRPr="00921F6A">
        <w:t xml:space="preserve"> item or items</w:t>
      </w:r>
      <w:r w:rsidRPr="00921F6A">
        <w:t xml:space="preserve"> that you added. </w:t>
      </w:r>
      <w:r w:rsidR="00AC29F3" w:rsidRPr="00921F6A">
        <w:t>From here:</w:t>
      </w:r>
    </w:p>
    <w:p w14:paraId="4F21060B" w14:textId="77777777" w:rsidR="00F9586D" w:rsidRPr="00921F6A" w:rsidRDefault="00F9586D" w:rsidP="00C91BAC">
      <w:pPr>
        <w:pStyle w:val="ListParagraph"/>
        <w:numPr>
          <w:ilvl w:val="1"/>
          <w:numId w:val="28"/>
        </w:numPr>
        <w:ind w:left="1080"/>
      </w:pPr>
      <w:r w:rsidRPr="00921F6A">
        <w:t>U</w:t>
      </w:r>
      <w:r w:rsidR="00B96959" w:rsidRPr="00921F6A">
        <w:t xml:space="preserve">se the </w:t>
      </w:r>
      <w:r w:rsidR="00B96959" w:rsidRPr="00921F6A">
        <w:rPr>
          <w:rStyle w:val="Button"/>
        </w:rPr>
        <w:t xml:space="preserve">Search Catalog </w:t>
      </w:r>
      <w:r w:rsidR="00B96959" w:rsidRPr="00921F6A">
        <w:t>button</w:t>
      </w:r>
      <w:r w:rsidR="000426A1" w:rsidRPr="00921F6A">
        <w:t xml:space="preserve"> to go </w:t>
      </w:r>
      <w:r w:rsidR="00830825" w:rsidRPr="00921F6A">
        <w:t>back and</w:t>
      </w:r>
      <w:r w:rsidR="000426A1" w:rsidRPr="00921F6A">
        <w:t xml:space="preserve"> add additional lines</w:t>
      </w:r>
      <w:r w:rsidRPr="00921F6A">
        <w:t>.</w:t>
      </w:r>
    </w:p>
    <w:p w14:paraId="40F1B1BB" w14:textId="77777777" w:rsidR="00F9586D" w:rsidRPr="00921F6A" w:rsidRDefault="00F9586D" w:rsidP="00C91BAC">
      <w:pPr>
        <w:pStyle w:val="ListParagraph"/>
        <w:numPr>
          <w:ilvl w:val="1"/>
          <w:numId w:val="28"/>
        </w:numPr>
        <w:ind w:left="1080"/>
      </w:pPr>
      <w:r w:rsidRPr="00921F6A">
        <w:t>U</w:t>
      </w:r>
      <w:r w:rsidR="00177242" w:rsidRPr="00921F6A">
        <w:t xml:space="preserve">se </w:t>
      </w:r>
      <w:r w:rsidR="000426A1" w:rsidRPr="00921F6A">
        <w:t xml:space="preserve">the </w:t>
      </w:r>
      <w:r w:rsidR="00465136" w:rsidRPr="00921F6A">
        <w:rPr>
          <w:rStyle w:val="Button"/>
        </w:rPr>
        <w:t>Remove</w:t>
      </w:r>
      <w:r w:rsidR="000426A1" w:rsidRPr="00921F6A">
        <w:t xml:space="preserve"> </w:t>
      </w:r>
      <w:r w:rsidR="00465136" w:rsidRPr="00921F6A">
        <w:t>link beside any line item to delete it from the request</w:t>
      </w:r>
      <w:r w:rsidRPr="00921F6A">
        <w:t>.</w:t>
      </w:r>
    </w:p>
    <w:p w14:paraId="133C35B1" w14:textId="77777777" w:rsidR="00F9586D" w:rsidRPr="00921F6A" w:rsidRDefault="00F9586D" w:rsidP="00C91BAC">
      <w:pPr>
        <w:pStyle w:val="ListParagraph"/>
        <w:numPr>
          <w:ilvl w:val="1"/>
          <w:numId w:val="28"/>
        </w:numPr>
        <w:ind w:left="1080"/>
      </w:pPr>
      <w:r w:rsidRPr="00921F6A">
        <w:t>U</w:t>
      </w:r>
      <w:r w:rsidR="00177242" w:rsidRPr="00921F6A">
        <w:t xml:space="preserve">se the </w:t>
      </w:r>
      <w:r w:rsidR="000426A1" w:rsidRPr="00921F6A">
        <w:rPr>
          <w:rStyle w:val="Button"/>
        </w:rPr>
        <w:t>Cancel</w:t>
      </w:r>
      <w:r w:rsidR="000426A1" w:rsidRPr="00921F6A">
        <w:t xml:space="preserve"> </w:t>
      </w:r>
      <w:r w:rsidR="00177242" w:rsidRPr="00921F6A">
        <w:t>button to cancel</w:t>
      </w:r>
      <w:r w:rsidR="000426A1" w:rsidRPr="00921F6A">
        <w:t xml:space="preserve"> the </w:t>
      </w:r>
      <w:r w:rsidR="00465136" w:rsidRPr="00921F6A">
        <w:t xml:space="preserve">entire </w:t>
      </w:r>
      <w:r w:rsidR="000426A1" w:rsidRPr="00921F6A">
        <w:t>request</w:t>
      </w:r>
      <w:r w:rsidR="00A66590" w:rsidRPr="00921F6A">
        <w:t xml:space="preserve"> and delete it from the system</w:t>
      </w:r>
      <w:r w:rsidRPr="00921F6A">
        <w:t>.</w:t>
      </w:r>
    </w:p>
    <w:p w14:paraId="07E48A37" w14:textId="77777777" w:rsidR="00830825" w:rsidRPr="00921F6A" w:rsidRDefault="00A66590" w:rsidP="00C91BAC">
      <w:pPr>
        <w:pStyle w:val="ListParagraph"/>
        <w:numPr>
          <w:ilvl w:val="1"/>
          <w:numId w:val="28"/>
        </w:numPr>
        <w:ind w:left="1080"/>
      </w:pPr>
      <w:r w:rsidRPr="00921F6A">
        <w:t>P</w:t>
      </w:r>
      <w:r w:rsidR="000426A1" w:rsidRPr="00921F6A">
        <w:t xml:space="preserve">roceed </w:t>
      </w:r>
      <w:r w:rsidR="00177242" w:rsidRPr="00921F6A">
        <w:t xml:space="preserve">using the </w:t>
      </w:r>
      <w:r w:rsidR="00177242" w:rsidRPr="00921F6A">
        <w:rPr>
          <w:rStyle w:val="Button"/>
        </w:rPr>
        <w:t>Next Step</w:t>
      </w:r>
      <w:r w:rsidR="00177242" w:rsidRPr="00921F6A">
        <w:t xml:space="preserve"> button</w:t>
      </w:r>
      <w:r w:rsidR="000426A1" w:rsidRPr="00921F6A">
        <w:t>.</w:t>
      </w:r>
      <w:r w:rsidR="000426A1" w:rsidRPr="00921F6A">
        <w:rPr>
          <w:noProof/>
        </w:rPr>
        <w:t xml:space="preserve"> </w:t>
      </w:r>
    </w:p>
    <w:p w14:paraId="65971B52" w14:textId="77777777" w:rsidR="00541FE4" w:rsidRPr="00921F6A" w:rsidRDefault="00465136" w:rsidP="00BF3F36">
      <w:pPr>
        <w:widowControl w:val="0"/>
        <w:jc w:val="center"/>
      </w:pPr>
      <w:r w:rsidRPr="00921F6A">
        <w:rPr>
          <w:noProof/>
        </w:rPr>
        <w:drawing>
          <wp:inline distT="0" distB="0" distL="0" distR="0" wp14:anchorId="39658DF7" wp14:editId="08040231">
            <wp:extent cx="5934075" cy="1285875"/>
            <wp:effectExtent l="0" t="0" r="9525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01398" w14:textId="77777777" w:rsidR="00465136" w:rsidRPr="00921F6A" w:rsidRDefault="00465136" w:rsidP="008445C3">
      <w:pPr>
        <w:pStyle w:val="Heading1"/>
      </w:pPr>
    </w:p>
    <w:p w14:paraId="2AFCA342" w14:textId="77777777" w:rsidR="00465136" w:rsidRPr="00921F6A" w:rsidRDefault="00465136">
      <w:pPr>
        <w:spacing w:before="0"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921F6A">
        <w:br w:type="page"/>
      </w:r>
    </w:p>
    <w:p w14:paraId="390FEA54" w14:textId="77777777" w:rsidR="00BF3F36" w:rsidRPr="00921F6A" w:rsidRDefault="008445C3" w:rsidP="008445C3">
      <w:pPr>
        <w:pStyle w:val="Heading1"/>
      </w:pPr>
      <w:bookmarkStart w:id="11" w:name="_Toc174602759"/>
      <w:r w:rsidRPr="00921F6A">
        <w:lastRenderedPageBreak/>
        <w:t>Step Six – Select the shipping information</w:t>
      </w:r>
      <w:bookmarkEnd w:id="11"/>
    </w:p>
    <w:p w14:paraId="329D59B4" w14:textId="77777777" w:rsidR="00B96959" w:rsidRPr="00921F6A" w:rsidRDefault="00830825" w:rsidP="008445C3">
      <w:pPr>
        <w:pStyle w:val="ListParagraph"/>
        <w:numPr>
          <w:ilvl w:val="0"/>
          <w:numId w:val="29"/>
        </w:numPr>
      </w:pPr>
      <w:r w:rsidRPr="00921F6A">
        <w:t>On the next screen, e</w:t>
      </w:r>
      <w:r w:rsidR="00075FC7" w:rsidRPr="00921F6A">
        <w:t>nsure that the following values are correct:</w:t>
      </w:r>
    </w:p>
    <w:p w14:paraId="59872947" w14:textId="77777777" w:rsidR="000426A1" w:rsidRPr="00921F6A" w:rsidRDefault="000426A1" w:rsidP="00AC29F3">
      <w:pPr>
        <w:pStyle w:val="ListBullet2"/>
        <w:contextualSpacing w:val="0"/>
      </w:pPr>
      <w:r w:rsidRPr="00921F6A">
        <w:t xml:space="preserve">Select </w:t>
      </w:r>
      <w:r w:rsidR="00465136" w:rsidRPr="00921F6A">
        <w:t>School</w:t>
      </w:r>
      <w:r w:rsidR="00396859" w:rsidRPr="00921F6A">
        <w:t xml:space="preserve"> –</w:t>
      </w:r>
      <w:r w:rsidR="00075FC7" w:rsidRPr="00921F6A">
        <w:t xml:space="preserve"> </w:t>
      </w:r>
      <w:r w:rsidR="00830825" w:rsidRPr="00921F6A">
        <w:t>The d</w:t>
      </w:r>
      <w:r w:rsidR="00396859" w:rsidRPr="00921F6A">
        <w:t>istrict</w:t>
      </w:r>
      <w:r w:rsidR="00465136" w:rsidRPr="00921F6A">
        <w:t xml:space="preserve"> </w:t>
      </w:r>
      <w:r w:rsidR="00830825" w:rsidRPr="00921F6A">
        <w:t xml:space="preserve">or consortium </w:t>
      </w:r>
      <w:r w:rsidR="00465136" w:rsidRPr="00921F6A">
        <w:t>responsible for the order</w:t>
      </w:r>
      <w:r w:rsidR="00830825" w:rsidRPr="00921F6A">
        <w:t>.</w:t>
      </w:r>
    </w:p>
    <w:p w14:paraId="31476F4C" w14:textId="77777777" w:rsidR="00465136" w:rsidRPr="00921F6A" w:rsidRDefault="000426A1" w:rsidP="00AC29F3">
      <w:pPr>
        <w:pStyle w:val="ListBullet2"/>
        <w:contextualSpacing w:val="0"/>
      </w:pPr>
      <w:r w:rsidRPr="00921F6A">
        <w:t>Select Teacher</w:t>
      </w:r>
      <w:r w:rsidR="00396859" w:rsidRPr="00921F6A">
        <w:t xml:space="preserve"> – </w:t>
      </w:r>
      <w:r w:rsidR="00A657A5" w:rsidRPr="00921F6A">
        <w:t>You, t</w:t>
      </w:r>
      <w:r w:rsidR="0044096A" w:rsidRPr="00921F6A">
        <w:t>he t</w:t>
      </w:r>
      <w:r w:rsidR="00A657A5" w:rsidRPr="00921F6A">
        <w:t>eacher/</w:t>
      </w:r>
      <w:r w:rsidR="00830825" w:rsidRPr="00921F6A">
        <w:t>requestor</w:t>
      </w:r>
    </w:p>
    <w:p w14:paraId="1C857CAB" w14:textId="77777777" w:rsidR="000426A1" w:rsidRPr="00921F6A" w:rsidRDefault="00465136" w:rsidP="00AC29F3">
      <w:pPr>
        <w:pStyle w:val="ListBullet2"/>
        <w:contextualSpacing w:val="0"/>
      </w:pPr>
      <w:r w:rsidRPr="00921F6A">
        <w:t>Select Student – The individual student who will be using this material</w:t>
      </w:r>
      <w:r w:rsidR="00830825" w:rsidRPr="00921F6A">
        <w:t>.</w:t>
      </w:r>
    </w:p>
    <w:p w14:paraId="480C7F97" w14:textId="77777777" w:rsidR="00012BFC" w:rsidRPr="00921F6A" w:rsidRDefault="000426A1" w:rsidP="00AC29F3">
      <w:pPr>
        <w:pStyle w:val="ListBullet2"/>
        <w:contextualSpacing w:val="0"/>
      </w:pPr>
      <w:r w:rsidRPr="00921F6A">
        <w:t>Shipping Information</w:t>
      </w:r>
      <w:r w:rsidR="00396859" w:rsidRPr="00921F6A">
        <w:t xml:space="preserve"> –</w:t>
      </w:r>
      <w:r w:rsidR="00465136" w:rsidRPr="00921F6A">
        <w:t>T</w:t>
      </w:r>
      <w:r w:rsidR="00396859" w:rsidRPr="00921F6A">
        <w:t xml:space="preserve">he address where the item will be shipped. </w:t>
      </w:r>
    </w:p>
    <w:p w14:paraId="2287AB09" w14:textId="77777777" w:rsidR="00012BFC" w:rsidRPr="00921F6A" w:rsidRDefault="00012BFC" w:rsidP="00012BFC">
      <w:pPr>
        <w:pStyle w:val="ListBullet2"/>
        <w:numPr>
          <w:ilvl w:val="0"/>
          <w:numId w:val="32"/>
        </w:numPr>
        <w:ind w:left="1800"/>
        <w:contextualSpacing w:val="0"/>
      </w:pPr>
      <w:r w:rsidRPr="00921F6A">
        <w:t>Address From: C</w:t>
      </w:r>
      <w:r w:rsidR="00465136" w:rsidRPr="00921F6A">
        <w:t xml:space="preserve">hoose </w:t>
      </w:r>
      <w:r w:rsidRPr="00921F6A">
        <w:t>which account</w:t>
      </w:r>
      <w:r w:rsidR="00465136" w:rsidRPr="00921F6A">
        <w:t xml:space="preserve"> to pull the address from</w:t>
      </w:r>
      <w:r w:rsidRPr="00921F6A">
        <w:t>.</w:t>
      </w:r>
    </w:p>
    <w:p w14:paraId="49B93051" w14:textId="77777777" w:rsidR="000426A1" w:rsidRPr="00921F6A" w:rsidRDefault="00012BFC" w:rsidP="00012BFC">
      <w:pPr>
        <w:pStyle w:val="ListBullet2"/>
        <w:numPr>
          <w:ilvl w:val="0"/>
          <w:numId w:val="32"/>
        </w:numPr>
        <w:ind w:left="1800"/>
        <w:contextualSpacing w:val="0"/>
      </w:pPr>
      <w:r w:rsidRPr="00921F6A">
        <w:t>Address: S</w:t>
      </w:r>
      <w:r w:rsidR="00465136" w:rsidRPr="00921F6A">
        <w:t>elect which address on that record to use</w:t>
      </w:r>
      <w:r w:rsidRPr="00921F6A">
        <w:t xml:space="preserve"> for this request.</w:t>
      </w:r>
    </w:p>
    <w:p w14:paraId="607F682B" w14:textId="77777777" w:rsidR="00653070" w:rsidRPr="00921F6A" w:rsidRDefault="0044096A" w:rsidP="008445C3">
      <w:pPr>
        <w:pStyle w:val="ListParagraph"/>
        <w:numPr>
          <w:ilvl w:val="0"/>
          <w:numId w:val="29"/>
        </w:numPr>
      </w:pPr>
      <w:r w:rsidRPr="00921F6A">
        <w:rPr>
          <w:noProof/>
        </w:rPr>
        <w:t>Once you have</w:t>
      </w:r>
      <w:r w:rsidR="00396859" w:rsidRPr="00921F6A">
        <w:t xml:space="preserve"> </w:t>
      </w:r>
      <w:r w:rsidR="00075FC7" w:rsidRPr="00921F6A">
        <w:t>verified</w:t>
      </w:r>
      <w:r w:rsidRPr="00921F6A">
        <w:t xml:space="preserve"> the information</w:t>
      </w:r>
      <w:r w:rsidR="00396859" w:rsidRPr="00921F6A">
        <w:t xml:space="preserve">, </w:t>
      </w:r>
      <w:r w:rsidRPr="00921F6A">
        <w:t>click</w:t>
      </w:r>
      <w:r w:rsidR="00075FC7" w:rsidRPr="00921F6A">
        <w:t xml:space="preserve"> </w:t>
      </w:r>
      <w:r w:rsidR="00F9586D" w:rsidRPr="00921F6A">
        <w:t xml:space="preserve">the </w:t>
      </w:r>
      <w:r w:rsidR="00396859" w:rsidRPr="00921F6A">
        <w:rPr>
          <w:rStyle w:val="Button"/>
        </w:rPr>
        <w:t>Complete Request</w:t>
      </w:r>
      <w:r w:rsidR="00396859" w:rsidRPr="00921F6A">
        <w:t xml:space="preserve"> </w:t>
      </w:r>
      <w:r w:rsidR="00F9586D" w:rsidRPr="00921F6A">
        <w:t>button</w:t>
      </w:r>
      <w:r w:rsidR="00396859" w:rsidRPr="00921F6A">
        <w:t>.</w:t>
      </w:r>
    </w:p>
    <w:p w14:paraId="12CC242C" w14:textId="77777777" w:rsidR="00396859" w:rsidRPr="00921F6A" w:rsidRDefault="00012BFC" w:rsidP="00653070">
      <w:pPr>
        <w:pStyle w:val="ListParagraph"/>
      </w:pPr>
      <w:r w:rsidRPr="00921F6A">
        <w:rPr>
          <w:noProof/>
        </w:rPr>
        <w:drawing>
          <wp:inline distT="0" distB="0" distL="0" distR="0" wp14:anchorId="1CD4D3E4" wp14:editId="2BD18D3F">
            <wp:extent cx="1618488" cy="338328"/>
            <wp:effectExtent l="0" t="0" r="1270" b="508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8488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46AB3" w14:textId="77777777" w:rsidR="00A117CA" w:rsidRPr="00921F6A" w:rsidRDefault="00396859" w:rsidP="008445C3">
      <w:pPr>
        <w:pStyle w:val="ListParagraph"/>
        <w:numPr>
          <w:ilvl w:val="0"/>
          <w:numId w:val="29"/>
        </w:numPr>
        <w:rPr>
          <w:b/>
        </w:rPr>
      </w:pPr>
      <w:r w:rsidRPr="00921F6A">
        <w:t>You will be taken to the</w:t>
      </w:r>
      <w:r w:rsidR="00075FC7" w:rsidRPr="00921F6A">
        <w:t xml:space="preserve"> Confirmation </w:t>
      </w:r>
      <w:r w:rsidRPr="00921F6A">
        <w:t xml:space="preserve">screen where you can see the newly added </w:t>
      </w:r>
      <w:r w:rsidR="00456D32" w:rsidRPr="00921F6A">
        <w:t>r</w:t>
      </w:r>
      <w:r w:rsidRPr="00921F6A">
        <w:t>equest</w:t>
      </w:r>
      <w:r w:rsidR="00456D32" w:rsidRPr="00921F6A">
        <w:t xml:space="preserve"> or requests</w:t>
      </w:r>
      <w:r w:rsidRPr="00921F6A">
        <w:t>.</w:t>
      </w:r>
      <w:r w:rsidR="00075FC7" w:rsidRPr="00921F6A">
        <w:t xml:space="preserve"> </w:t>
      </w:r>
      <w:r w:rsidR="00D77656" w:rsidRPr="00921F6A">
        <w:rPr>
          <w:b/>
        </w:rPr>
        <w:t>Your Material Request is now complete and submitted!</w:t>
      </w:r>
      <w:r w:rsidR="00B95E4E" w:rsidRPr="00921F6A">
        <w:rPr>
          <w:b/>
        </w:rPr>
        <w:t xml:space="preserve"> </w:t>
      </w:r>
      <w:r w:rsidR="00B95E4E" w:rsidRPr="00921F6A">
        <w:t>You will receive an automatic email confirming the request.</w:t>
      </w:r>
    </w:p>
    <w:p w14:paraId="24CE3024" w14:textId="1A97D59D" w:rsidR="00A117CA" w:rsidRPr="00921F6A" w:rsidRDefault="00A117CA" w:rsidP="00BD461D">
      <w:pPr>
        <w:pStyle w:val="ListParagraph"/>
        <w:numPr>
          <w:ilvl w:val="1"/>
          <w:numId w:val="27"/>
        </w:numPr>
        <w:ind w:left="1080"/>
      </w:pPr>
      <w:r w:rsidRPr="00921F6A">
        <w:t xml:space="preserve">To review the order, including shipping address and items included, click the Request ID. If you spot any errors, don’t panic! Just contact the </w:t>
      </w:r>
      <w:r w:rsidR="0061287F" w:rsidRPr="0061287F">
        <w:rPr>
          <w:highlight w:val="yellow"/>
        </w:rPr>
        <w:t>___IRC___</w:t>
      </w:r>
      <w:r w:rsidRPr="00921F6A">
        <w:t xml:space="preserve"> as soon as possible so that they can correct the Material Request before any action is taken on it.</w:t>
      </w:r>
    </w:p>
    <w:p w14:paraId="1519AA20" w14:textId="77777777" w:rsidR="00A117CA" w:rsidRPr="00921F6A" w:rsidRDefault="00A117CA" w:rsidP="00BD461D">
      <w:pPr>
        <w:pStyle w:val="ListParagraph"/>
        <w:numPr>
          <w:ilvl w:val="1"/>
          <w:numId w:val="27"/>
        </w:numPr>
        <w:ind w:left="1080"/>
      </w:pPr>
      <w:r w:rsidRPr="00921F6A">
        <w:t xml:space="preserve">To review a list of all Material Requests for that district, click its ID and then </w:t>
      </w:r>
      <w:r w:rsidR="00BB6D21">
        <w:t xml:space="preserve">click the </w:t>
      </w:r>
      <w:r w:rsidR="00BB6D21" w:rsidRPr="00BB6D21">
        <w:rPr>
          <w:rStyle w:val="Button"/>
        </w:rPr>
        <w:t>Material Requests</w:t>
      </w:r>
      <w:r w:rsidR="00BD461D" w:rsidRPr="00921F6A">
        <w:t xml:space="preserve"> link in the Student/Districts Menu.</w:t>
      </w:r>
    </w:p>
    <w:p w14:paraId="14A04753" w14:textId="77777777" w:rsidR="00A117CA" w:rsidRPr="00921F6A" w:rsidRDefault="00A117CA" w:rsidP="00BD461D">
      <w:pPr>
        <w:pStyle w:val="ListParagraph"/>
        <w:numPr>
          <w:ilvl w:val="1"/>
          <w:numId w:val="27"/>
        </w:numPr>
        <w:ind w:left="1080"/>
      </w:pPr>
      <w:r w:rsidRPr="00921F6A">
        <w:t>To review your information, including all of the Material Requests you have made, click your ID and then use the Menu</w:t>
      </w:r>
      <w:r w:rsidR="00BD461D" w:rsidRPr="00921F6A">
        <w:t xml:space="preserve"> links</w:t>
      </w:r>
      <w:r w:rsidRPr="00921F6A">
        <w:t>.</w:t>
      </w:r>
    </w:p>
    <w:p w14:paraId="63DCE962" w14:textId="77777777" w:rsidR="00396859" w:rsidRPr="00921F6A" w:rsidRDefault="00BF3F36" w:rsidP="00AC29F3">
      <w:pPr>
        <w:ind w:firstLine="720"/>
      </w:pP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24854D" wp14:editId="111AA588">
                <wp:simplePos x="0" y="0"/>
                <wp:positionH relativeFrom="column">
                  <wp:posOffset>495300</wp:posOffset>
                </wp:positionH>
                <wp:positionV relativeFrom="paragraph">
                  <wp:posOffset>62865</wp:posOffset>
                </wp:positionV>
                <wp:extent cx="3143250" cy="11811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181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A1B98F" id="Rectangle 15" o:spid="_x0000_s1026" style="position:absolute;margin-left:39pt;margin-top:4.95pt;width:247.5pt;height:93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" filled="f" strokecolor="black [3213]" strokeweight="1.5pt"/>
            </w:pict>
          </mc:Fallback>
        </mc:AlternateContent>
      </w:r>
      <w:r w:rsidRPr="00921F6A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64CFB9E" wp14:editId="125DB27F">
                <wp:simplePos x="0" y="0"/>
                <wp:positionH relativeFrom="column">
                  <wp:posOffset>2676525</wp:posOffset>
                </wp:positionH>
                <wp:positionV relativeFrom="paragraph">
                  <wp:posOffset>234950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7F4B8" w14:textId="77777777" w:rsidR="00A117CA" w:rsidRPr="00D77656" w:rsidRDefault="00D77656" w:rsidP="00BF3F36">
                            <w:pPr>
                              <w:spacing w:before="0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D77656">
                              <w:rPr>
                                <w:b/>
                                <w:color w:val="FF0000"/>
                                <w:sz w:val="28"/>
                              </w:rPr>
                              <w:t>a.</w:t>
                            </w:r>
                          </w:p>
                          <w:p w14:paraId="188400A7" w14:textId="77777777" w:rsidR="00D77656" w:rsidRPr="00D77656" w:rsidRDefault="00D77656" w:rsidP="00BF3F36">
                            <w:pPr>
                              <w:spacing w:before="0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D77656">
                              <w:rPr>
                                <w:b/>
                                <w:color w:val="FF0000"/>
                                <w:sz w:val="28"/>
                              </w:rPr>
                              <w:t>b.</w:t>
                            </w:r>
                          </w:p>
                          <w:p w14:paraId="1B19B6ED" w14:textId="77777777" w:rsidR="00D77656" w:rsidRPr="00D77656" w:rsidRDefault="00D77656" w:rsidP="00BF3F36">
                            <w:pPr>
                              <w:spacing w:before="0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D77656">
                              <w:rPr>
                                <w:b/>
                                <w:color w:val="FF0000"/>
                                <w:sz w:val="28"/>
                              </w:rPr>
                              <w:t>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4CFB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0.75pt;margin-top:18.5pt;width:185.9pt;height:110.6pt;z-index:251701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I5jQ/XgAAAACgEAAA8AAAAAAAAA&#10;AAAAAAAAVQQAAGRycy9kb3ducmV2LnhtbFBLBQYAAAAABAAEAPMAAABiBQAAAAA=&#10;" filled="f" stroked="f">
                <v:textbox style="mso-fit-shape-to-text:t">
                  <w:txbxContent>
                    <w:p w14:paraId="3947F4B8" w14:textId="77777777" w:rsidR="00A117CA" w:rsidRPr="00D77656" w:rsidRDefault="00D77656" w:rsidP="00BF3F36">
                      <w:pPr>
                        <w:spacing w:before="0"/>
                        <w:rPr>
                          <w:b/>
                          <w:color w:val="FF0000"/>
                          <w:sz w:val="28"/>
                        </w:rPr>
                      </w:pPr>
                      <w:r w:rsidRPr="00D77656">
                        <w:rPr>
                          <w:b/>
                          <w:color w:val="FF0000"/>
                          <w:sz w:val="28"/>
                        </w:rPr>
                        <w:t>a.</w:t>
                      </w:r>
                    </w:p>
                    <w:p w14:paraId="188400A7" w14:textId="77777777" w:rsidR="00D77656" w:rsidRPr="00D77656" w:rsidRDefault="00D77656" w:rsidP="00BF3F36">
                      <w:pPr>
                        <w:spacing w:before="0"/>
                        <w:rPr>
                          <w:b/>
                          <w:color w:val="FF0000"/>
                          <w:sz w:val="28"/>
                        </w:rPr>
                      </w:pPr>
                      <w:r w:rsidRPr="00D77656">
                        <w:rPr>
                          <w:b/>
                          <w:color w:val="FF0000"/>
                          <w:sz w:val="28"/>
                        </w:rPr>
                        <w:t>b.</w:t>
                      </w:r>
                    </w:p>
                    <w:p w14:paraId="1B19B6ED" w14:textId="77777777" w:rsidR="00D77656" w:rsidRPr="00D77656" w:rsidRDefault="00D77656" w:rsidP="00BF3F36">
                      <w:pPr>
                        <w:spacing w:before="0"/>
                        <w:rPr>
                          <w:b/>
                          <w:color w:val="FF0000"/>
                          <w:sz w:val="28"/>
                        </w:rPr>
                      </w:pPr>
                      <w:r w:rsidRPr="00D77656">
                        <w:rPr>
                          <w:b/>
                          <w:color w:val="FF0000"/>
                          <w:sz w:val="28"/>
                        </w:rP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955A4D" wp14:editId="0FB5FD3D">
                <wp:simplePos x="0" y="0"/>
                <wp:positionH relativeFrom="column">
                  <wp:posOffset>2505075</wp:posOffset>
                </wp:positionH>
                <wp:positionV relativeFrom="paragraph">
                  <wp:posOffset>625475</wp:posOffset>
                </wp:positionV>
                <wp:extent cx="209550" cy="0"/>
                <wp:effectExtent l="0" t="95250" r="0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 w="med" len="med"/>
                        </a:ln>
                        <a:effectLst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1669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97.25pt;margin-top:49.25pt;width:16.5pt;height:0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" strokecolor="red" strokeweight="3pt">
                <v:stroke endarrow="block"/>
              </v:shape>
            </w:pict>
          </mc:Fallback>
        </mc:AlternateContent>
      </w: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C0C8A7" wp14:editId="25DE910D">
                <wp:simplePos x="0" y="0"/>
                <wp:positionH relativeFrom="column">
                  <wp:posOffset>2505075</wp:posOffset>
                </wp:positionH>
                <wp:positionV relativeFrom="paragraph">
                  <wp:posOffset>844550</wp:posOffset>
                </wp:positionV>
                <wp:extent cx="209550" cy="0"/>
                <wp:effectExtent l="0" t="95250" r="0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 w="med" len="med"/>
                        </a:ln>
                        <a:effectLst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E4F526" id="Straight Arrow Connector 5" o:spid="_x0000_s1026" type="#_x0000_t32" style="position:absolute;margin-left:197.25pt;margin-top:66.5pt;width:16.5pt;height:0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" strokecolor="red" strokeweight="3pt">
                <v:stroke endarrow="block"/>
              </v:shape>
            </w:pict>
          </mc:Fallback>
        </mc:AlternateContent>
      </w:r>
      <w:r w:rsidRPr="00921F6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6F6627" wp14:editId="5AAEDC7A">
                <wp:simplePos x="0" y="0"/>
                <wp:positionH relativeFrom="column">
                  <wp:posOffset>2505075</wp:posOffset>
                </wp:positionH>
                <wp:positionV relativeFrom="paragraph">
                  <wp:posOffset>406400</wp:posOffset>
                </wp:positionV>
                <wp:extent cx="209550" cy="0"/>
                <wp:effectExtent l="0" t="95250" r="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 w="med" len="med"/>
                        </a:ln>
                        <a:effectLst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068134" id="Straight Arrow Connector 2" o:spid="_x0000_s1026" type="#_x0000_t32" style="position:absolute;margin-left:197.25pt;margin-top:32pt;width:16.5pt;height:0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" strokecolor="red" strokeweight="3pt">
                <v:stroke endarrow="block"/>
              </v:shape>
            </w:pict>
          </mc:Fallback>
        </mc:AlternateContent>
      </w:r>
      <w:r w:rsidR="00075FC7" w:rsidRPr="00921F6A">
        <w:rPr>
          <w:noProof/>
        </w:rPr>
        <w:drawing>
          <wp:inline distT="0" distB="0" distL="0" distR="0" wp14:anchorId="014D2D42" wp14:editId="08CDF6E6">
            <wp:extent cx="3238095" cy="1123810"/>
            <wp:effectExtent l="0" t="0" r="635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MRConfirmation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95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3137" w14:textId="77777777" w:rsidR="00B95E4E" w:rsidRPr="00921F6A" w:rsidRDefault="00B95E4E" w:rsidP="00B95E4E">
      <w:pPr>
        <w:pStyle w:val="ListParagraph"/>
        <w:numPr>
          <w:ilvl w:val="0"/>
          <w:numId w:val="29"/>
        </w:numPr>
      </w:pPr>
      <w:r w:rsidRPr="00921F6A">
        <w:t>Repeat this process for each student who needs materials.</w:t>
      </w:r>
    </w:p>
    <w:p w14:paraId="6256D1F0" w14:textId="77777777" w:rsidR="004F3348" w:rsidRPr="00921F6A" w:rsidRDefault="004F3348">
      <w:pPr>
        <w:spacing w:before="0"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921F6A">
        <w:br w:type="page"/>
      </w:r>
    </w:p>
    <w:p w14:paraId="37C0BE8D" w14:textId="77777777" w:rsidR="00456D32" w:rsidRPr="00921F6A" w:rsidRDefault="00EE2C96" w:rsidP="00AC29F3">
      <w:pPr>
        <w:pStyle w:val="Heading1"/>
      </w:pPr>
      <w:bookmarkStart w:id="12" w:name="_Toc174602760"/>
      <w:r w:rsidRPr="00921F6A">
        <w:lastRenderedPageBreak/>
        <w:t xml:space="preserve">I – </w:t>
      </w:r>
      <w:r w:rsidR="00456D32" w:rsidRPr="00921F6A">
        <w:t>Change your password</w:t>
      </w:r>
      <w:bookmarkEnd w:id="12"/>
    </w:p>
    <w:p w14:paraId="785B034E" w14:textId="77777777" w:rsidR="00456D32" w:rsidRPr="00921F6A" w:rsidRDefault="00456D32" w:rsidP="00AC29F3">
      <w:r w:rsidRPr="00921F6A">
        <w:t xml:space="preserve">If you would like to change your password, you may do so at any time. </w:t>
      </w:r>
    </w:p>
    <w:p w14:paraId="569AD09A" w14:textId="77777777" w:rsidR="00456D32" w:rsidRPr="00921F6A" w:rsidRDefault="00456D32" w:rsidP="00AC29F3">
      <w:pPr>
        <w:pStyle w:val="ListParagraph"/>
        <w:numPr>
          <w:ilvl w:val="0"/>
          <w:numId w:val="16"/>
        </w:numPr>
        <w:ind w:left="720"/>
      </w:pPr>
      <w:r w:rsidRPr="00921F6A">
        <w:rPr>
          <w:noProof/>
        </w:rPr>
        <w:drawing>
          <wp:anchor distT="0" distB="0" distL="114300" distR="114300" simplePos="0" relativeHeight="251697152" behindDoc="1" locked="0" layoutInCell="1" allowOverlap="1" wp14:anchorId="608598B1" wp14:editId="003F9A0E">
            <wp:simplePos x="0" y="0"/>
            <wp:positionH relativeFrom="column">
              <wp:posOffset>4895850</wp:posOffset>
            </wp:positionH>
            <wp:positionV relativeFrom="paragraph">
              <wp:posOffset>47625</wp:posOffset>
            </wp:positionV>
            <wp:extent cx="713105" cy="219075"/>
            <wp:effectExtent l="0" t="0" r="0" b="9525"/>
            <wp:wrapThrough wrapText="bothSides">
              <wp:wrapPolygon edited="0">
                <wp:start x="0" y="0"/>
                <wp:lineTo x="0" y="20661"/>
                <wp:lineTo x="20773" y="20661"/>
                <wp:lineTo x="20773" y="0"/>
                <wp:lineTo x="0" y="0"/>
              </wp:wrapPolygon>
            </wp:wrapThrough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1F6A">
        <w:t xml:space="preserve">Once logged into </w:t>
      </w:r>
      <w:proofErr w:type="spellStart"/>
      <w:r w:rsidRPr="00921F6A">
        <w:t>WebOrder</w:t>
      </w:r>
      <w:proofErr w:type="spellEnd"/>
      <w:r w:rsidRPr="00921F6A">
        <w:t xml:space="preserve">, select the </w:t>
      </w:r>
      <w:r w:rsidRPr="00921F6A">
        <w:rPr>
          <w:rStyle w:val="Button"/>
        </w:rPr>
        <w:t>Account</w:t>
      </w:r>
      <w:r w:rsidRPr="00921F6A">
        <w:t xml:space="preserve"> button in the header.  </w:t>
      </w:r>
    </w:p>
    <w:p w14:paraId="0C419B29" w14:textId="77777777" w:rsidR="00456D32" w:rsidRPr="00921F6A" w:rsidRDefault="00456D32" w:rsidP="00AC29F3">
      <w:pPr>
        <w:pStyle w:val="ListParagraph"/>
        <w:numPr>
          <w:ilvl w:val="0"/>
          <w:numId w:val="16"/>
        </w:numPr>
        <w:ind w:left="720"/>
      </w:pPr>
      <w:r w:rsidRPr="00921F6A">
        <w:t xml:space="preserve">Enter your current password and desired new password, then click the </w:t>
      </w:r>
      <w:r w:rsidRPr="00921F6A">
        <w:rPr>
          <w:rStyle w:val="Button"/>
        </w:rPr>
        <w:t>Change Password</w:t>
      </w:r>
      <w:r w:rsidRPr="00921F6A">
        <w:t xml:space="preserve"> button.</w:t>
      </w:r>
    </w:p>
    <w:p w14:paraId="4BEA26FF" w14:textId="2B0ACFF4" w:rsidR="00456D32" w:rsidRPr="00921F6A" w:rsidRDefault="00456D32" w:rsidP="00AC29F3">
      <w:pPr>
        <w:pStyle w:val="ListParagraph"/>
        <w:numPr>
          <w:ilvl w:val="0"/>
          <w:numId w:val="16"/>
        </w:numPr>
        <w:ind w:left="720"/>
      </w:pPr>
      <w:r w:rsidRPr="00921F6A">
        <w:t xml:space="preserve">If you no longer know your current password, or if your account is locked out from failed log-in attempts, contact the </w:t>
      </w:r>
      <w:r w:rsidR="0061287F" w:rsidRPr="0061287F">
        <w:rPr>
          <w:highlight w:val="yellow"/>
        </w:rPr>
        <w:t>___IRC___</w:t>
      </w:r>
      <w:r w:rsidRPr="00921F6A">
        <w:t xml:space="preserve"> to reset your password.</w:t>
      </w:r>
    </w:p>
    <w:p w14:paraId="70E6D9D4" w14:textId="77777777" w:rsidR="00456D32" w:rsidRPr="00921F6A" w:rsidRDefault="00EE2C96" w:rsidP="00AC29F3">
      <w:pPr>
        <w:pStyle w:val="Heading1"/>
      </w:pPr>
      <w:bookmarkStart w:id="13" w:name="_Toc174602761"/>
      <w:r w:rsidRPr="00921F6A">
        <w:t xml:space="preserve">II – </w:t>
      </w:r>
      <w:r w:rsidR="00456D32" w:rsidRPr="00921F6A">
        <w:t xml:space="preserve">Check the </w:t>
      </w:r>
      <w:r w:rsidR="00BF3F36" w:rsidRPr="00921F6A">
        <w:t>s</w:t>
      </w:r>
      <w:r w:rsidR="00456D32" w:rsidRPr="00921F6A">
        <w:t xml:space="preserve">tatus of </w:t>
      </w:r>
      <w:r w:rsidR="00E424DF" w:rsidRPr="00921F6A">
        <w:t>a request</w:t>
      </w:r>
      <w:bookmarkEnd w:id="13"/>
    </w:p>
    <w:p w14:paraId="633F8802" w14:textId="77777777" w:rsidR="00E424DF" w:rsidRPr="00921F6A" w:rsidRDefault="000C55DA" w:rsidP="00C5290A">
      <w:pPr>
        <w:pStyle w:val="ListParagraph"/>
        <w:numPr>
          <w:ilvl w:val="0"/>
          <w:numId w:val="21"/>
        </w:numPr>
      </w:pPr>
      <w:r w:rsidRPr="00921F6A">
        <w:t>F</w:t>
      </w:r>
      <w:r w:rsidR="00C5290A" w:rsidRPr="00921F6A">
        <w:t>ind and select your name to review all the requests that you have submitted</w:t>
      </w:r>
      <w:r w:rsidRPr="00921F6A">
        <w:t xml:space="preserve"> through </w:t>
      </w:r>
      <w:proofErr w:type="spellStart"/>
      <w:r w:rsidRPr="00921F6A">
        <w:t>WebOrder</w:t>
      </w:r>
      <w:proofErr w:type="spellEnd"/>
      <w:r w:rsidRPr="00921F6A">
        <w:t>, or select the name of the student associated with that request.</w:t>
      </w:r>
    </w:p>
    <w:p w14:paraId="1751A772" w14:textId="77777777" w:rsidR="00653070" w:rsidRPr="00921F6A" w:rsidRDefault="00653070" w:rsidP="00AC29F3">
      <w:pPr>
        <w:pStyle w:val="ListParagraph"/>
        <w:numPr>
          <w:ilvl w:val="0"/>
          <w:numId w:val="21"/>
        </w:numPr>
      </w:pPr>
      <w:r w:rsidRPr="00921F6A">
        <w:t>In the lower section of</w:t>
      </w:r>
      <w:r w:rsidR="00E424DF" w:rsidRPr="00921F6A">
        <w:t xml:space="preserve"> the </w:t>
      </w:r>
      <w:r w:rsidR="000C55DA" w:rsidRPr="00921F6A">
        <w:t>Student/Districts</w:t>
      </w:r>
      <w:r w:rsidR="00E424DF" w:rsidRPr="00921F6A">
        <w:t xml:space="preserve"> Menu, click the </w:t>
      </w:r>
      <w:r w:rsidR="00E424DF" w:rsidRPr="00921F6A">
        <w:rPr>
          <w:rStyle w:val="Button"/>
        </w:rPr>
        <w:t>Material Requests</w:t>
      </w:r>
      <w:r w:rsidR="00E424DF" w:rsidRPr="00921F6A">
        <w:t xml:space="preserve"> link. Each request will be listed, including how many items were included, when it was submitted, and the status. </w:t>
      </w:r>
    </w:p>
    <w:p w14:paraId="3291776A" w14:textId="77777777" w:rsidR="00E424DF" w:rsidRPr="00921F6A" w:rsidRDefault="00653070" w:rsidP="00653070">
      <w:pPr>
        <w:pStyle w:val="ListParagraph"/>
      </w:pPr>
      <w:r w:rsidRPr="00921F6A">
        <w:rPr>
          <w:noProof/>
        </w:rPr>
        <w:drawing>
          <wp:inline distT="0" distB="0" distL="0" distR="0" wp14:anchorId="2305BB7E" wp14:editId="2DF6914A">
            <wp:extent cx="4438095" cy="628571"/>
            <wp:effectExtent l="0" t="0" r="635" b="63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38095" cy="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DD6D" w14:textId="77777777" w:rsidR="00C5290A" w:rsidRPr="00921F6A" w:rsidRDefault="00E424DF" w:rsidP="00AC29F3">
      <w:pPr>
        <w:pStyle w:val="ListParagraph"/>
        <w:numPr>
          <w:ilvl w:val="0"/>
          <w:numId w:val="21"/>
        </w:numPr>
      </w:pPr>
      <w:r w:rsidRPr="00921F6A">
        <w:t>If all items in the request were shipp</w:t>
      </w:r>
      <w:r w:rsidR="00C5290A" w:rsidRPr="00921F6A">
        <w:t>ed, the status will be Closed;</w:t>
      </w:r>
      <w:r w:rsidRPr="00921F6A">
        <w:t xml:space="preserve"> </w:t>
      </w:r>
      <w:r w:rsidR="00C5290A" w:rsidRPr="00921F6A">
        <w:t>o</w:t>
      </w:r>
      <w:r w:rsidRPr="00921F6A">
        <w:t xml:space="preserve">therwise, it will </w:t>
      </w:r>
      <w:r w:rsidR="00C5290A" w:rsidRPr="00921F6A">
        <w:t>be</w:t>
      </w:r>
      <w:r w:rsidRPr="00921F6A">
        <w:t xml:space="preserve"> Open. </w:t>
      </w:r>
    </w:p>
    <w:p w14:paraId="16A14FC1" w14:textId="77777777" w:rsidR="00C5290A" w:rsidRPr="00921F6A" w:rsidRDefault="00653070" w:rsidP="00012BFC">
      <w:pPr>
        <w:pStyle w:val="ListParagraph"/>
        <w:numPr>
          <w:ilvl w:val="1"/>
          <w:numId w:val="22"/>
        </w:numPr>
        <w:ind w:left="1080"/>
      </w:pPr>
      <w:r w:rsidRPr="00921F6A">
        <w:t>Click the plus sign to the left of the Request ID f</w:t>
      </w:r>
      <w:r w:rsidR="00E424DF" w:rsidRPr="00921F6A">
        <w:t>or more details</w:t>
      </w:r>
      <w:r w:rsidRPr="00921F6A">
        <w:t>,</w:t>
      </w:r>
      <w:r w:rsidR="00E424DF" w:rsidRPr="00921F6A">
        <w:t xml:space="preserve"> including the </w:t>
      </w:r>
      <w:r w:rsidRPr="00921F6A">
        <w:t>items</w:t>
      </w:r>
      <w:r w:rsidR="00E424DF" w:rsidRPr="00921F6A">
        <w:t xml:space="preserve"> included in the request, what </w:t>
      </w:r>
      <w:r w:rsidRPr="00921F6A">
        <w:t>was the last action taken on</w:t>
      </w:r>
      <w:r w:rsidR="00E424DF" w:rsidRPr="00921F6A">
        <w:t xml:space="preserve"> </w:t>
      </w:r>
      <w:r w:rsidRPr="00921F6A">
        <w:t>each line, and the date of that action.</w:t>
      </w:r>
    </w:p>
    <w:p w14:paraId="457D5895" w14:textId="77777777" w:rsidR="00E424DF" w:rsidRPr="00921F6A" w:rsidRDefault="00653070" w:rsidP="00012BFC">
      <w:pPr>
        <w:pStyle w:val="ListParagraph"/>
        <w:numPr>
          <w:ilvl w:val="1"/>
          <w:numId w:val="22"/>
        </w:numPr>
        <w:ind w:left="1080"/>
      </w:pPr>
      <w:r w:rsidRPr="00921F6A">
        <w:t>C</w:t>
      </w:r>
      <w:r w:rsidR="00D77656" w:rsidRPr="00921F6A">
        <w:t>lick on the Request ID to see the full request, including the information above as well as the selected shipping address.</w:t>
      </w:r>
    </w:p>
    <w:p w14:paraId="74BC322E" w14:textId="77777777" w:rsidR="000C55DA" w:rsidRPr="00921F6A" w:rsidRDefault="000C55DA" w:rsidP="000C55DA">
      <w:pPr>
        <w:pStyle w:val="ListParagraph"/>
        <w:numPr>
          <w:ilvl w:val="0"/>
          <w:numId w:val="21"/>
        </w:numPr>
      </w:pPr>
      <w:r w:rsidRPr="00921F6A">
        <w:t xml:space="preserve">The last action taken will be listed for each line item. </w:t>
      </w:r>
      <w:r w:rsidRPr="00C60546">
        <w:rPr>
          <w:highlight w:val="yellow"/>
        </w:rPr>
        <w:t>Common action codes</w:t>
      </w:r>
      <w:r w:rsidRPr="00921F6A">
        <w:t xml:space="preserve"> are:</w:t>
      </w:r>
      <w:r w:rsidR="00FA760A" w:rsidRPr="00921F6A">
        <w:br/>
      </w:r>
    </w:p>
    <w:tbl>
      <w:tblPr>
        <w:tblStyle w:val="GridTable2-Accent1"/>
        <w:tblW w:w="8963" w:type="dxa"/>
        <w:jc w:val="center"/>
        <w:tblLook w:val="04A0" w:firstRow="1" w:lastRow="0" w:firstColumn="1" w:lastColumn="0" w:noHBand="0" w:noVBand="1"/>
      </w:tblPr>
      <w:tblGrid>
        <w:gridCol w:w="1067"/>
        <w:gridCol w:w="3411"/>
        <w:gridCol w:w="1076"/>
        <w:gridCol w:w="3409"/>
      </w:tblGrid>
      <w:tr w:rsidR="000C55DA" w:rsidRPr="00921F6A" w14:paraId="6CAC8F70" w14:textId="77777777" w:rsidTr="00B34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72DDF7AF" w14:textId="77777777" w:rsidR="000C55DA" w:rsidRPr="00921F6A" w:rsidRDefault="000C55DA" w:rsidP="00B3473A">
            <w:pPr>
              <w:spacing w:before="0"/>
              <w:rPr>
                <w:sz w:val="22"/>
              </w:rPr>
            </w:pPr>
            <w:r w:rsidRPr="00921F6A">
              <w:rPr>
                <w:sz w:val="22"/>
              </w:rPr>
              <w:t>Action</w:t>
            </w:r>
          </w:p>
        </w:tc>
        <w:tc>
          <w:tcPr>
            <w:tcW w:w="3456" w:type="dxa"/>
          </w:tcPr>
          <w:p w14:paraId="4873E0D8" w14:textId="77777777" w:rsidR="000C55DA" w:rsidRPr="00921F6A" w:rsidRDefault="000C55DA" w:rsidP="00B3473A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21F6A">
              <w:rPr>
                <w:sz w:val="22"/>
              </w:rPr>
              <w:t>Description</w:t>
            </w:r>
          </w:p>
        </w:tc>
        <w:tc>
          <w:tcPr>
            <w:tcW w:w="1076" w:type="dxa"/>
          </w:tcPr>
          <w:p w14:paraId="2085AA71" w14:textId="77777777" w:rsidR="000C55DA" w:rsidRPr="00921F6A" w:rsidRDefault="000C55DA" w:rsidP="00B3473A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21F6A">
              <w:rPr>
                <w:sz w:val="22"/>
              </w:rPr>
              <w:t>Action</w:t>
            </w:r>
          </w:p>
        </w:tc>
        <w:tc>
          <w:tcPr>
            <w:tcW w:w="3456" w:type="dxa"/>
          </w:tcPr>
          <w:p w14:paraId="42E88113" w14:textId="77777777" w:rsidR="000C55DA" w:rsidRPr="00921F6A" w:rsidRDefault="000C55DA" w:rsidP="00B3473A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21F6A">
              <w:rPr>
                <w:sz w:val="22"/>
              </w:rPr>
              <w:t>Description</w:t>
            </w:r>
          </w:p>
        </w:tc>
      </w:tr>
      <w:tr w:rsidR="000C55DA" w:rsidRPr="00921F6A" w14:paraId="08D024B0" w14:textId="77777777" w:rsidTr="00B3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3307BE37" w14:textId="77777777" w:rsidR="000C55DA" w:rsidRPr="00921F6A" w:rsidRDefault="000C55DA" w:rsidP="00B3473A">
            <w:pPr>
              <w:spacing w:before="0"/>
              <w:rPr>
                <w:b w:val="0"/>
              </w:rPr>
            </w:pPr>
            <w:r w:rsidRPr="00921F6A">
              <w:rPr>
                <w:b w:val="0"/>
              </w:rPr>
              <w:t>SHC</w:t>
            </w:r>
          </w:p>
        </w:tc>
        <w:tc>
          <w:tcPr>
            <w:tcW w:w="3456" w:type="dxa"/>
          </w:tcPr>
          <w:p w14:paraId="4B1907A4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Shipped (complete)</w:t>
            </w:r>
          </w:p>
        </w:tc>
        <w:tc>
          <w:tcPr>
            <w:tcW w:w="1076" w:type="dxa"/>
          </w:tcPr>
          <w:p w14:paraId="1A46F93E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SHP</w:t>
            </w:r>
          </w:p>
        </w:tc>
        <w:tc>
          <w:tcPr>
            <w:tcW w:w="3456" w:type="dxa"/>
          </w:tcPr>
          <w:p w14:paraId="2FD4911F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Shipped (partial)</w:t>
            </w:r>
          </w:p>
        </w:tc>
      </w:tr>
      <w:tr w:rsidR="000C55DA" w:rsidRPr="00921F6A" w14:paraId="7A980156" w14:textId="77777777" w:rsidTr="00B347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341C1FEC" w14:textId="77777777" w:rsidR="000C55DA" w:rsidRPr="00921F6A" w:rsidRDefault="000C55DA" w:rsidP="00B3473A">
            <w:pPr>
              <w:spacing w:before="0"/>
              <w:rPr>
                <w:b w:val="0"/>
              </w:rPr>
            </w:pPr>
            <w:r w:rsidRPr="00921F6A">
              <w:rPr>
                <w:b w:val="0"/>
              </w:rPr>
              <w:t>ASG</w:t>
            </w:r>
          </w:p>
        </w:tc>
        <w:tc>
          <w:tcPr>
            <w:tcW w:w="3456" w:type="dxa"/>
          </w:tcPr>
          <w:p w14:paraId="36016C1D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Assigned / ready to ship</w:t>
            </w:r>
          </w:p>
        </w:tc>
        <w:tc>
          <w:tcPr>
            <w:tcW w:w="1076" w:type="dxa"/>
          </w:tcPr>
          <w:p w14:paraId="6F9D6408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CAN</w:t>
            </w:r>
          </w:p>
        </w:tc>
        <w:tc>
          <w:tcPr>
            <w:tcW w:w="3456" w:type="dxa"/>
          </w:tcPr>
          <w:p w14:paraId="04137C66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Cancelled</w:t>
            </w:r>
          </w:p>
        </w:tc>
      </w:tr>
      <w:tr w:rsidR="000C55DA" w:rsidRPr="00921F6A" w14:paraId="370F4FCD" w14:textId="77777777" w:rsidTr="00B3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3478277F" w14:textId="77777777" w:rsidR="000C55DA" w:rsidRPr="00921F6A" w:rsidRDefault="000C55DA" w:rsidP="00B3473A">
            <w:pPr>
              <w:spacing w:before="0"/>
              <w:rPr>
                <w:b w:val="0"/>
              </w:rPr>
            </w:pPr>
            <w:r w:rsidRPr="00921F6A">
              <w:rPr>
                <w:b w:val="0"/>
              </w:rPr>
              <w:t>MCRQ</w:t>
            </w:r>
          </w:p>
        </w:tc>
        <w:tc>
          <w:tcPr>
            <w:tcW w:w="3456" w:type="dxa"/>
          </w:tcPr>
          <w:p w14:paraId="008FF24E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Media Consent Required</w:t>
            </w:r>
          </w:p>
        </w:tc>
        <w:tc>
          <w:tcPr>
            <w:tcW w:w="1076" w:type="dxa"/>
          </w:tcPr>
          <w:p w14:paraId="2D4F5289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MCRV</w:t>
            </w:r>
          </w:p>
        </w:tc>
        <w:tc>
          <w:tcPr>
            <w:tcW w:w="3456" w:type="dxa"/>
          </w:tcPr>
          <w:p w14:paraId="571E0E16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Media Consent Received</w:t>
            </w:r>
          </w:p>
        </w:tc>
      </w:tr>
      <w:tr w:rsidR="000C55DA" w:rsidRPr="00921F6A" w14:paraId="21510015" w14:textId="77777777" w:rsidTr="00B347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6175398C" w14:textId="77777777" w:rsidR="000C55DA" w:rsidRPr="00921F6A" w:rsidRDefault="000C55DA" w:rsidP="00B3473A">
            <w:pPr>
              <w:spacing w:before="0"/>
              <w:rPr>
                <w:b w:val="0"/>
              </w:rPr>
            </w:pPr>
            <w:r w:rsidRPr="00921F6A">
              <w:rPr>
                <w:b w:val="0"/>
              </w:rPr>
              <w:t>OLD</w:t>
            </w:r>
          </w:p>
        </w:tc>
        <w:tc>
          <w:tcPr>
            <w:tcW w:w="3456" w:type="dxa"/>
          </w:tcPr>
          <w:p w14:paraId="692D9409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Out of Adoption</w:t>
            </w:r>
          </w:p>
        </w:tc>
        <w:tc>
          <w:tcPr>
            <w:tcW w:w="1076" w:type="dxa"/>
          </w:tcPr>
          <w:p w14:paraId="149517DB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PO</w:t>
            </w:r>
          </w:p>
        </w:tc>
        <w:tc>
          <w:tcPr>
            <w:tcW w:w="3456" w:type="dxa"/>
          </w:tcPr>
          <w:p w14:paraId="36C0E654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Purchase Order issued</w:t>
            </w:r>
          </w:p>
        </w:tc>
      </w:tr>
      <w:tr w:rsidR="000C55DA" w:rsidRPr="00921F6A" w14:paraId="2E2C4640" w14:textId="77777777" w:rsidTr="00B3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3B7CD7C2" w14:textId="77777777" w:rsidR="000C55DA" w:rsidRPr="00921F6A" w:rsidRDefault="000C55DA" w:rsidP="00B3473A">
            <w:pPr>
              <w:spacing w:before="0"/>
              <w:rPr>
                <w:b w:val="0"/>
              </w:rPr>
            </w:pPr>
            <w:r w:rsidRPr="00921F6A">
              <w:rPr>
                <w:b w:val="0"/>
              </w:rPr>
              <w:t>POB</w:t>
            </w:r>
          </w:p>
        </w:tc>
        <w:tc>
          <w:tcPr>
            <w:tcW w:w="3456" w:type="dxa"/>
          </w:tcPr>
          <w:p w14:paraId="3F6DF4CF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PO on Back-order</w:t>
            </w:r>
          </w:p>
        </w:tc>
        <w:tc>
          <w:tcPr>
            <w:tcW w:w="1076" w:type="dxa"/>
          </w:tcPr>
          <w:p w14:paraId="7855800A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REQ/RES</w:t>
            </w:r>
          </w:p>
        </w:tc>
        <w:tc>
          <w:tcPr>
            <w:tcW w:w="3456" w:type="dxa"/>
          </w:tcPr>
          <w:p w14:paraId="031DED7B" w14:textId="77777777" w:rsidR="000C55DA" w:rsidRPr="00921F6A" w:rsidRDefault="000C55DA" w:rsidP="00B3473A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F6A">
              <w:t>Reserve / expected back in stock</w:t>
            </w:r>
          </w:p>
        </w:tc>
      </w:tr>
      <w:tr w:rsidR="000C55DA" w:rsidRPr="00921F6A" w14:paraId="0644923D" w14:textId="77777777" w:rsidTr="00B347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738FD26D" w14:textId="77777777" w:rsidR="000C55DA" w:rsidRPr="00921F6A" w:rsidRDefault="000C55DA" w:rsidP="00B3473A">
            <w:pPr>
              <w:spacing w:before="0"/>
              <w:rPr>
                <w:b w:val="0"/>
              </w:rPr>
            </w:pPr>
            <w:r w:rsidRPr="00921F6A">
              <w:rPr>
                <w:b w:val="0"/>
              </w:rPr>
              <w:t>UASG</w:t>
            </w:r>
          </w:p>
        </w:tc>
        <w:tc>
          <w:tcPr>
            <w:tcW w:w="3456" w:type="dxa"/>
          </w:tcPr>
          <w:p w14:paraId="6F8893E2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Unassigned / not in stock</w:t>
            </w:r>
          </w:p>
        </w:tc>
        <w:tc>
          <w:tcPr>
            <w:tcW w:w="1076" w:type="dxa"/>
          </w:tcPr>
          <w:p w14:paraId="659E41B5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SRC</w:t>
            </w:r>
          </w:p>
        </w:tc>
        <w:tc>
          <w:tcPr>
            <w:tcW w:w="3456" w:type="dxa"/>
          </w:tcPr>
          <w:p w14:paraId="034B994B" w14:textId="77777777" w:rsidR="000C55DA" w:rsidRPr="00921F6A" w:rsidRDefault="000C55DA" w:rsidP="00B347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F6A">
              <w:t>Sourcing</w:t>
            </w:r>
          </w:p>
        </w:tc>
      </w:tr>
    </w:tbl>
    <w:p w14:paraId="0FAAE649" w14:textId="77777777" w:rsidR="00397173" w:rsidRPr="00921F6A" w:rsidRDefault="00397173" w:rsidP="00AC29F3">
      <w:pPr>
        <w:pStyle w:val="Heading1"/>
      </w:pPr>
    </w:p>
    <w:p w14:paraId="2A514ADD" w14:textId="77777777" w:rsidR="00397173" w:rsidRPr="00921F6A" w:rsidRDefault="00397173" w:rsidP="00397173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</w:rPr>
      </w:pPr>
      <w:r w:rsidRPr="00921F6A">
        <w:br w:type="page"/>
      </w:r>
    </w:p>
    <w:p w14:paraId="0BB1CE67" w14:textId="77777777" w:rsidR="002A534D" w:rsidRPr="00921F6A" w:rsidRDefault="00EE2C96" w:rsidP="00AC29F3">
      <w:pPr>
        <w:pStyle w:val="Heading1"/>
      </w:pPr>
      <w:bookmarkStart w:id="14" w:name="_Verify_or_add"/>
      <w:bookmarkStart w:id="15" w:name="_Toc174602762"/>
      <w:bookmarkEnd w:id="14"/>
      <w:r w:rsidRPr="00921F6A">
        <w:lastRenderedPageBreak/>
        <w:t xml:space="preserve">III – </w:t>
      </w:r>
      <w:r w:rsidR="003A6974" w:rsidRPr="00921F6A">
        <w:t xml:space="preserve">Verify or add a </w:t>
      </w:r>
      <w:r w:rsidR="00E424DF" w:rsidRPr="00921F6A">
        <w:t>s</w:t>
      </w:r>
      <w:r w:rsidR="002A534D" w:rsidRPr="00921F6A">
        <w:t xml:space="preserve">hipping </w:t>
      </w:r>
      <w:r w:rsidR="00E424DF" w:rsidRPr="00921F6A">
        <w:t>a</w:t>
      </w:r>
      <w:r w:rsidR="002A534D" w:rsidRPr="00921F6A">
        <w:t>ddress</w:t>
      </w:r>
      <w:bookmarkEnd w:id="15"/>
    </w:p>
    <w:p w14:paraId="3F47F389" w14:textId="77777777" w:rsidR="002A534D" w:rsidRPr="00921F6A" w:rsidRDefault="002A534D" w:rsidP="00AC29F3">
      <w:r w:rsidRPr="00921F6A">
        <w:t xml:space="preserve">Follow this set of instructions </w:t>
      </w:r>
      <w:r w:rsidR="003A6974" w:rsidRPr="00921F6A">
        <w:t xml:space="preserve">before placing </w:t>
      </w:r>
      <w:r w:rsidR="00653070" w:rsidRPr="00921F6A">
        <w:t>a</w:t>
      </w:r>
      <w:r w:rsidR="003A6974" w:rsidRPr="00921F6A">
        <w:t xml:space="preserve"> Web Request to verify or add a shipping address.</w:t>
      </w:r>
      <w:r w:rsidR="00993909" w:rsidRPr="00921F6A">
        <w:t xml:space="preserve"> You </w:t>
      </w:r>
      <w:r w:rsidR="00653070" w:rsidRPr="00921F6A">
        <w:t>can also add new contact information or set a default address</w:t>
      </w:r>
      <w:r w:rsidR="00993909" w:rsidRPr="00921F6A">
        <w:t>.</w:t>
      </w:r>
    </w:p>
    <w:p w14:paraId="4656B41C" w14:textId="77777777" w:rsidR="00653070" w:rsidRPr="00921F6A" w:rsidRDefault="000C55DA" w:rsidP="00AC29F3">
      <w:pPr>
        <w:pStyle w:val="ListParagraph"/>
        <w:numPr>
          <w:ilvl w:val="0"/>
          <w:numId w:val="14"/>
        </w:numPr>
      </w:pPr>
      <w:r w:rsidRPr="00921F6A">
        <w:t xml:space="preserve">On the </w:t>
      </w:r>
      <w:r w:rsidR="00653070" w:rsidRPr="00921F6A">
        <w:t xml:space="preserve">Find </w:t>
      </w:r>
      <w:r w:rsidRPr="00921F6A">
        <w:t>Student/Districts page, e</w:t>
      </w:r>
      <w:r w:rsidR="00E424DF" w:rsidRPr="00921F6A">
        <w:t xml:space="preserve">nter your name </w:t>
      </w:r>
      <w:r w:rsidRPr="00921F6A">
        <w:t>or a blank search</w:t>
      </w:r>
      <w:r w:rsidR="00E424DF" w:rsidRPr="00921F6A">
        <w:t xml:space="preserve">. </w:t>
      </w:r>
    </w:p>
    <w:p w14:paraId="07487689" w14:textId="77777777" w:rsidR="00993909" w:rsidRPr="00921F6A" w:rsidRDefault="002E4227" w:rsidP="00AC29F3">
      <w:pPr>
        <w:pStyle w:val="ListParagraph"/>
        <w:numPr>
          <w:ilvl w:val="0"/>
          <w:numId w:val="14"/>
        </w:numPr>
      </w:pPr>
      <w:r w:rsidRPr="00921F6A">
        <w:t>Select your name in the results.</w:t>
      </w:r>
      <w:r w:rsidR="00993909" w:rsidRPr="00921F6A">
        <w:t xml:space="preserve"> </w:t>
      </w:r>
      <w:r w:rsidR="00653070" w:rsidRPr="00921F6A">
        <w:t>If desired, you</w:t>
      </w:r>
      <w:r w:rsidR="00E254A1" w:rsidRPr="00921F6A">
        <w:t xml:space="preserve"> can also select the district and add a district address using these same steps.</w:t>
      </w:r>
    </w:p>
    <w:p w14:paraId="01F80984" w14:textId="77777777" w:rsidR="00993909" w:rsidRPr="00921F6A" w:rsidRDefault="002E4227" w:rsidP="00AC29F3">
      <w:pPr>
        <w:pStyle w:val="ListParagraph"/>
        <w:numPr>
          <w:ilvl w:val="0"/>
          <w:numId w:val="14"/>
        </w:numPr>
      </w:pPr>
      <w:r w:rsidRPr="00921F6A">
        <w:t xml:space="preserve">Under the </w:t>
      </w:r>
      <w:r w:rsidR="000C55DA" w:rsidRPr="00921F6A">
        <w:t>Student/Districts</w:t>
      </w:r>
      <w:r w:rsidR="00993909" w:rsidRPr="00921F6A">
        <w:t xml:space="preserve"> Menu, click the </w:t>
      </w:r>
      <w:r w:rsidRPr="00921F6A">
        <w:rPr>
          <w:rStyle w:val="Button"/>
        </w:rPr>
        <w:t>Address/Contact</w:t>
      </w:r>
      <w:r w:rsidRPr="00921F6A">
        <w:t xml:space="preserve"> link</w:t>
      </w:r>
      <w:r w:rsidR="00AC29F3" w:rsidRPr="00921F6A">
        <w:t>.</w:t>
      </w:r>
    </w:p>
    <w:p w14:paraId="2391B2B8" w14:textId="77777777" w:rsidR="007422D3" w:rsidRPr="00921F6A" w:rsidRDefault="007422D3" w:rsidP="00AC29F3">
      <w:pPr>
        <w:pStyle w:val="ListParagraph"/>
        <w:numPr>
          <w:ilvl w:val="0"/>
          <w:numId w:val="14"/>
        </w:numPr>
      </w:pPr>
      <w:r w:rsidRPr="00921F6A">
        <w:t xml:space="preserve">Review the addresses that are listed. If the address information is correct, you can </w:t>
      </w:r>
      <w:r w:rsidR="00D77656" w:rsidRPr="00921F6A">
        <w:t xml:space="preserve">follow the instructions </w:t>
      </w:r>
      <w:r w:rsidR="00653070" w:rsidRPr="00921F6A">
        <w:t xml:space="preserve">above starting </w:t>
      </w:r>
      <w:r w:rsidR="00D77656" w:rsidRPr="00921F6A">
        <w:t xml:space="preserve">from </w:t>
      </w:r>
      <w:hyperlink w:anchor="_Step_Two_–" w:history="1">
        <w:r w:rsidR="00653070" w:rsidRPr="00921F6A">
          <w:rPr>
            <w:rStyle w:val="Hyperlink"/>
          </w:rPr>
          <w:t>Step Two</w:t>
        </w:r>
      </w:hyperlink>
      <w:r w:rsidR="00D77656" w:rsidRPr="00921F6A">
        <w:t xml:space="preserve"> to</w:t>
      </w:r>
      <w:r w:rsidRPr="00921F6A">
        <w:t xml:space="preserve"> add the Web Request. If the address needs to be changed or a new address needs to be added, continue below.</w:t>
      </w:r>
    </w:p>
    <w:p w14:paraId="2782054E" w14:textId="77777777" w:rsidR="00917AE3" w:rsidRPr="00921F6A" w:rsidRDefault="00426A60" w:rsidP="00426A60">
      <w:pPr>
        <w:pStyle w:val="ListParagraph"/>
        <w:numPr>
          <w:ilvl w:val="0"/>
          <w:numId w:val="14"/>
        </w:numPr>
      </w:pPr>
      <w:r w:rsidRPr="00921F6A">
        <w:rPr>
          <w:noProof/>
        </w:rPr>
        <w:drawing>
          <wp:anchor distT="0" distB="0" distL="114300" distR="114300" simplePos="0" relativeHeight="251711488" behindDoc="0" locked="0" layoutInCell="1" allowOverlap="1" wp14:anchorId="673094CE" wp14:editId="4DC98345">
            <wp:simplePos x="0" y="0"/>
            <wp:positionH relativeFrom="column">
              <wp:posOffset>495300</wp:posOffset>
            </wp:positionH>
            <wp:positionV relativeFrom="paragraph">
              <wp:posOffset>281305</wp:posOffset>
            </wp:positionV>
            <wp:extent cx="2771775" cy="257175"/>
            <wp:effectExtent l="0" t="0" r="9525" b="9525"/>
            <wp:wrapTopAndBottom/>
            <wp:docPr id="3" name="Picture 4" descr="AddAdd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dAddres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7AE3" w:rsidRPr="00921F6A">
        <w:t xml:space="preserve">Click on the </w:t>
      </w:r>
      <w:r w:rsidR="00917AE3" w:rsidRPr="00921F6A">
        <w:rPr>
          <w:rStyle w:val="Button"/>
        </w:rPr>
        <w:t>Add Address</w:t>
      </w:r>
      <w:r w:rsidR="00917AE3" w:rsidRPr="00921F6A">
        <w:t xml:space="preserve"> link</w:t>
      </w:r>
      <w:r w:rsidR="002E4227" w:rsidRPr="00921F6A">
        <w:t>, located below the existing addresses</w:t>
      </w:r>
      <w:r w:rsidR="00AC29F3" w:rsidRPr="00921F6A">
        <w:t>.</w:t>
      </w:r>
    </w:p>
    <w:p w14:paraId="42123E41" w14:textId="77777777" w:rsidR="00917AE3" w:rsidRPr="00921F6A" w:rsidRDefault="006A5663" w:rsidP="00AC29F3">
      <w:pPr>
        <w:pStyle w:val="ListParagraph"/>
        <w:numPr>
          <w:ilvl w:val="1"/>
          <w:numId w:val="14"/>
        </w:numPr>
      </w:pPr>
      <w:r w:rsidRPr="00921F6A">
        <w:t>Select the</w:t>
      </w:r>
      <w:r w:rsidR="002E4227" w:rsidRPr="00921F6A">
        <w:t xml:space="preserve"> Address Type that best describes</w:t>
      </w:r>
      <w:r w:rsidRPr="00921F6A">
        <w:t xml:space="preserve"> the</w:t>
      </w:r>
      <w:r w:rsidR="002E4227" w:rsidRPr="00921F6A">
        <w:t xml:space="preserve"> entry</w:t>
      </w:r>
      <w:r w:rsidRPr="00921F6A">
        <w:t>.</w:t>
      </w:r>
      <w:r w:rsidR="002E4227" w:rsidRPr="00921F6A">
        <w:t xml:space="preserve"> (</w:t>
      </w:r>
      <w:r w:rsidR="00B30742" w:rsidRPr="00921F6A">
        <w:t>Facility/</w:t>
      </w:r>
      <w:r w:rsidR="002E4227" w:rsidRPr="00921F6A">
        <w:t>School will be the most common.)</w:t>
      </w:r>
    </w:p>
    <w:p w14:paraId="50EB10F0" w14:textId="77777777" w:rsidR="006A5663" w:rsidRPr="00921F6A" w:rsidRDefault="006A5663" w:rsidP="00AC29F3">
      <w:pPr>
        <w:pStyle w:val="ListParagraph"/>
        <w:numPr>
          <w:ilvl w:val="1"/>
          <w:numId w:val="14"/>
        </w:numPr>
      </w:pPr>
      <w:r w:rsidRPr="00921F6A">
        <w:t xml:space="preserve">Enter in a </w:t>
      </w:r>
      <w:r w:rsidR="00A4081B" w:rsidRPr="00921F6A">
        <w:t>short but specific description of the address</w:t>
      </w:r>
      <w:r w:rsidRPr="00921F6A">
        <w:t>. This description is displayed at the time the address has to b</w:t>
      </w:r>
      <w:r w:rsidR="002E4227" w:rsidRPr="00921F6A">
        <w:t>e selected for the Web Request, and will help you ensure that materials are sent to the correct location.</w:t>
      </w:r>
      <w:r w:rsidR="00A4081B" w:rsidRPr="00921F6A">
        <w:br/>
        <w:t>Example: “South High School” or “District Office”</w:t>
      </w:r>
    </w:p>
    <w:p w14:paraId="64F5B268" w14:textId="77777777" w:rsidR="006A5663" w:rsidRPr="00921F6A" w:rsidRDefault="006A5663" w:rsidP="00AC29F3">
      <w:pPr>
        <w:pStyle w:val="ListParagraph"/>
        <w:numPr>
          <w:ilvl w:val="1"/>
          <w:numId w:val="14"/>
        </w:numPr>
      </w:pPr>
      <w:r w:rsidRPr="00921F6A">
        <w:t>Enter in the Street Address, City, State, and Postal ZIP Code.</w:t>
      </w:r>
    </w:p>
    <w:p w14:paraId="40CA3D36" w14:textId="77777777" w:rsidR="006A5663" w:rsidRPr="00921F6A" w:rsidRDefault="002E4227" w:rsidP="00A4081B">
      <w:pPr>
        <w:pStyle w:val="ListParagraph"/>
        <w:numPr>
          <w:ilvl w:val="1"/>
          <w:numId w:val="14"/>
        </w:numPr>
      </w:pPr>
      <w:r w:rsidRPr="00921F6A">
        <w:t>Click</w:t>
      </w:r>
      <w:r w:rsidR="006A5663" w:rsidRPr="00921F6A">
        <w:t xml:space="preserve"> the Save New Address button</w:t>
      </w:r>
      <w:r w:rsidR="00AC29F3" w:rsidRPr="00921F6A">
        <w:t>.</w:t>
      </w:r>
      <w:r w:rsidR="006A5663" w:rsidRPr="00921F6A">
        <w:t xml:space="preserve"> </w:t>
      </w:r>
      <w:r w:rsidR="00A4081B" w:rsidRPr="00921F6A">
        <w:t xml:space="preserve">You will now be able to select that address for any future Material Request. </w:t>
      </w:r>
    </w:p>
    <w:p w14:paraId="299B1D01" w14:textId="77777777" w:rsidR="00A4081B" w:rsidRPr="00921F6A" w:rsidRDefault="00A4081B" w:rsidP="00A4081B">
      <w:pPr>
        <w:pStyle w:val="ListParagraph"/>
        <w:ind w:left="1440"/>
      </w:pPr>
      <w:r w:rsidRPr="00921F6A">
        <w:rPr>
          <w:noProof/>
        </w:rPr>
        <w:drawing>
          <wp:inline distT="0" distB="0" distL="0" distR="0" wp14:anchorId="46BDBF24" wp14:editId="785A9015">
            <wp:extent cx="1655064" cy="338328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55064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487C7" w14:textId="77777777" w:rsidR="00917AE3" w:rsidRPr="00921F6A" w:rsidRDefault="00C85021" w:rsidP="00795976">
      <w:pPr>
        <w:pStyle w:val="ListParagraph"/>
        <w:widowControl w:val="0"/>
        <w:numPr>
          <w:ilvl w:val="0"/>
          <w:numId w:val="14"/>
        </w:numPr>
      </w:pPr>
      <w:r w:rsidRPr="00921F6A">
        <w:t xml:space="preserve">To switch which address is the default for new </w:t>
      </w:r>
      <w:r w:rsidR="00C46B37" w:rsidRPr="00921F6A">
        <w:t xml:space="preserve">Material Requests, click the </w:t>
      </w:r>
      <w:r w:rsidR="00C46B37" w:rsidRPr="00921F6A">
        <w:rPr>
          <w:rStyle w:val="Button"/>
        </w:rPr>
        <w:t>Select Preferred Address</w:t>
      </w:r>
      <w:r w:rsidR="00C46B37" w:rsidRPr="00921F6A">
        <w:t xml:space="preserve"> link</w:t>
      </w:r>
      <w:r w:rsidR="00A4081B" w:rsidRPr="00921F6A">
        <w:t>.</w:t>
      </w:r>
    </w:p>
    <w:p w14:paraId="2EC9C405" w14:textId="77777777" w:rsidR="00A4081B" w:rsidRPr="00921F6A" w:rsidRDefault="00A4081B" w:rsidP="005B7C10">
      <w:pPr>
        <w:pStyle w:val="ListParagraph"/>
        <w:widowControl w:val="0"/>
        <w:numPr>
          <w:ilvl w:val="1"/>
          <w:numId w:val="33"/>
        </w:numPr>
      </w:pPr>
      <w:r w:rsidRPr="00921F6A">
        <w:t xml:space="preserve">In the list of addresses, click the </w:t>
      </w:r>
      <w:r w:rsidRPr="00921F6A">
        <w:rPr>
          <w:rStyle w:val="Button"/>
        </w:rPr>
        <w:t xml:space="preserve">Save </w:t>
      </w:r>
      <w:r w:rsidRPr="00921F6A">
        <w:t xml:space="preserve">icon beside </w:t>
      </w:r>
      <w:r w:rsidR="005B7C10" w:rsidRPr="00921F6A">
        <w:t xml:space="preserve">the desired default. </w:t>
      </w:r>
      <w:r w:rsidR="005B7C10" w:rsidRPr="00921F6A">
        <w:rPr>
          <w:noProof/>
        </w:rPr>
        <w:drawing>
          <wp:inline distT="0" distB="0" distL="0" distR="0" wp14:anchorId="455664D3" wp14:editId="1E66BB69">
            <wp:extent cx="600000" cy="180952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0000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1CEC8" w14:textId="77777777" w:rsidR="00A4081B" w:rsidRPr="00921F6A" w:rsidRDefault="00A4081B" w:rsidP="005B7C10">
      <w:pPr>
        <w:pStyle w:val="ListParagraph"/>
        <w:widowControl w:val="0"/>
        <w:numPr>
          <w:ilvl w:val="0"/>
          <w:numId w:val="14"/>
        </w:numPr>
      </w:pPr>
      <w:r w:rsidRPr="00921F6A">
        <w:t>Use this same procedure to add new contact methods (such as an email or phone number) or change your preferred contact method.</w:t>
      </w:r>
    </w:p>
    <w:p w14:paraId="621695C3" w14:textId="77777777" w:rsidR="00FA760A" w:rsidRPr="00921F6A" w:rsidRDefault="00FA760A">
      <w:pPr>
        <w:spacing w:before="0"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16" w:name="_Add_a_new"/>
      <w:bookmarkEnd w:id="16"/>
      <w:r w:rsidRPr="00921F6A">
        <w:br w:type="page"/>
      </w:r>
    </w:p>
    <w:p w14:paraId="177C4225" w14:textId="77777777" w:rsidR="004F3348" w:rsidRPr="00921F6A" w:rsidRDefault="00EE2C96" w:rsidP="004F3348">
      <w:pPr>
        <w:pStyle w:val="Heading1"/>
      </w:pPr>
      <w:bookmarkStart w:id="17" w:name="_Toc174602763"/>
      <w:r w:rsidRPr="00921F6A">
        <w:lastRenderedPageBreak/>
        <w:t xml:space="preserve">IV – </w:t>
      </w:r>
      <w:r w:rsidR="004F3348" w:rsidRPr="00921F6A">
        <w:t>Add a new Student</w:t>
      </w:r>
      <w:bookmarkEnd w:id="17"/>
    </w:p>
    <w:p w14:paraId="150232ED" w14:textId="1EBE3988" w:rsidR="000F24CC" w:rsidRPr="00921F6A" w:rsidRDefault="000F24CC" w:rsidP="000F24CC">
      <w:r w:rsidRPr="00921F6A">
        <w:t xml:space="preserve">If a student is not yet listed for your district and you know that they were registered in a previous district, </w:t>
      </w:r>
      <w:r w:rsidR="0045097B" w:rsidRPr="00921F6A">
        <w:t xml:space="preserve">you can </w:t>
      </w:r>
      <w:r w:rsidRPr="00921F6A">
        <w:t xml:space="preserve">contact the </w:t>
      </w:r>
      <w:r w:rsidR="0061287F" w:rsidRPr="0061287F">
        <w:rPr>
          <w:highlight w:val="yellow"/>
        </w:rPr>
        <w:t>___IRD___</w:t>
      </w:r>
      <w:r w:rsidRPr="00921F6A">
        <w:t xml:space="preserve"> to add your district to the existing </w:t>
      </w:r>
      <w:r w:rsidR="0045097B" w:rsidRPr="00921F6A">
        <w:t>record</w:t>
      </w:r>
      <w:r w:rsidRPr="00921F6A">
        <w:t>. However, if you believe that they are a new student</w:t>
      </w:r>
      <w:r w:rsidR="0045097B" w:rsidRPr="00921F6A">
        <w:t xml:space="preserve"> or want to enter a request for them right away</w:t>
      </w:r>
      <w:r w:rsidRPr="00921F6A">
        <w:t xml:space="preserve">, you can create a record for them in </w:t>
      </w:r>
      <w:proofErr w:type="spellStart"/>
      <w:r w:rsidRPr="00921F6A">
        <w:t>WebOrder</w:t>
      </w:r>
      <w:proofErr w:type="spellEnd"/>
      <w:r w:rsidRPr="00921F6A">
        <w:t>.</w:t>
      </w:r>
    </w:p>
    <w:p w14:paraId="10686B64" w14:textId="77777777" w:rsidR="000F24CC" w:rsidRPr="00921F6A" w:rsidRDefault="000F24CC" w:rsidP="000F24CC">
      <w:pPr>
        <w:pStyle w:val="ListParagraph"/>
        <w:numPr>
          <w:ilvl w:val="0"/>
          <w:numId w:val="34"/>
        </w:numPr>
      </w:pPr>
      <w:r w:rsidRPr="00921F6A">
        <w:t xml:space="preserve">Click the </w:t>
      </w:r>
      <w:r w:rsidRPr="00921F6A">
        <w:rPr>
          <w:rStyle w:val="Button"/>
        </w:rPr>
        <w:t>Add Student</w:t>
      </w:r>
      <w:r w:rsidRPr="00921F6A">
        <w:t xml:space="preserve"> link in the Main Menu.</w:t>
      </w:r>
    </w:p>
    <w:p w14:paraId="10ECA523" w14:textId="77777777" w:rsidR="0045097B" w:rsidRPr="00921F6A" w:rsidRDefault="0045097B" w:rsidP="000F24CC">
      <w:pPr>
        <w:pStyle w:val="ListParagraph"/>
        <w:numPr>
          <w:ilvl w:val="0"/>
          <w:numId w:val="34"/>
        </w:numPr>
      </w:pPr>
      <w:r w:rsidRPr="00921F6A">
        <w:t xml:space="preserve">Fill in the student’s information. </w:t>
      </w:r>
    </w:p>
    <w:p w14:paraId="6187DFF8" w14:textId="77777777" w:rsidR="0045097B" w:rsidRPr="00921F6A" w:rsidRDefault="0045097B" w:rsidP="0045097B">
      <w:pPr>
        <w:pStyle w:val="ListParagraph"/>
        <w:numPr>
          <w:ilvl w:val="1"/>
          <w:numId w:val="34"/>
        </w:numPr>
        <w:ind w:left="1080"/>
      </w:pPr>
      <w:r w:rsidRPr="00921F6A">
        <w:t>To help prevent or resolve duplicate accounts, please use the student’s full name and ensure that you are including an accurate Date of Birth.</w:t>
      </w:r>
    </w:p>
    <w:p w14:paraId="34A80609" w14:textId="77777777" w:rsidR="0045097B" w:rsidRPr="00921F6A" w:rsidRDefault="0045097B" w:rsidP="0045097B">
      <w:pPr>
        <w:pStyle w:val="ListParagraph"/>
        <w:numPr>
          <w:ilvl w:val="1"/>
          <w:numId w:val="34"/>
        </w:numPr>
        <w:ind w:left="1080"/>
      </w:pPr>
      <w:r w:rsidRPr="00921F6A">
        <w:t>Include all APH Census information.</w:t>
      </w:r>
    </w:p>
    <w:p w14:paraId="2CFC520D" w14:textId="77777777" w:rsidR="0045097B" w:rsidRPr="00921F6A" w:rsidRDefault="0045097B" w:rsidP="0045097B">
      <w:pPr>
        <w:pStyle w:val="ListParagraph"/>
        <w:numPr>
          <w:ilvl w:val="1"/>
          <w:numId w:val="34"/>
        </w:numPr>
        <w:ind w:left="1080"/>
      </w:pPr>
      <w:r w:rsidRPr="00921F6A">
        <w:t>Include a note for any other information that should be on record, and/or with the student’s previous district or teacher to help connect duplicate records.</w:t>
      </w:r>
      <w:r w:rsidRPr="00921F6A">
        <w:br/>
        <w:t>Example: “Student moved February 2016; previously attended Henry County.”</w:t>
      </w:r>
    </w:p>
    <w:p w14:paraId="66E47AD6" w14:textId="77777777" w:rsidR="0045097B" w:rsidRPr="00921F6A" w:rsidRDefault="0045097B" w:rsidP="0045097B">
      <w:pPr>
        <w:pStyle w:val="ListParagraph"/>
        <w:numPr>
          <w:ilvl w:val="0"/>
          <w:numId w:val="34"/>
        </w:numPr>
      </w:pPr>
      <w:r w:rsidRPr="00921F6A">
        <w:t xml:space="preserve">Click the </w:t>
      </w:r>
      <w:r w:rsidRPr="00921F6A">
        <w:rPr>
          <w:rStyle w:val="Button"/>
        </w:rPr>
        <w:t>Add Student</w:t>
      </w:r>
      <w:r w:rsidRPr="00921F6A">
        <w:t xml:space="preserve"> button to save the record. </w:t>
      </w:r>
    </w:p>
    <w:p w14:paraId="664953D5" w14:textId="77777777" w:rsidR="0045097B" w:rsidRPr="00921F6A" w:rsidRDefault="0045097B" w:rsidP="0045097B">
      <w:pPr>
        <w:pStyle w:val="ListParagraph"/>
      </w:pPr>
      <w:r w:rsidRPr="00921F6A">
        <w:rPr>
          <w:noProof/>
        </w:rPr>
        <w:drawing>
          <wp:inline distT="0" distB="0" distL="0" distR="0" wp14:anchorId="66306CEE" wp14:editId="6ACFD2BB">
            <wp:extent cx="1261872" cy="338328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61872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0865" w14:textId="77777777" w:rsidR="0045097B" w:rsidRPr="00921F6A" w:rsidRDefault="0045097B" w:rsidP="0045097B">
      <w:pPr>
        <w:pStyle w:val="ListParagraph"/>
        <w:numPr>
          <w:ilvl w:val="0"/>
          <w:numId w:val="34"/>
        </w:numPr>
      </w:pPr>
      <w:r w:rsidRPr="00921F6A">
        <w:t xml:space="preserve">You can now add a Material Request for this student starting from </w:t>
      </w:r>
      <w:hyperlink w:anchor="_Step_Three_–" w:history="1">
        <w:r w:rsidRPr="00921F6A">
          <w:rPr>
            <w:rStyle w:val="Hyperlink"/>
          </w:rPr>
          <w:t>Step Three</w:t>
        </w:r>
      </w:hyperlink>
      <w:r w:rsidRPr="00921F6A">
        <w:t xml:space="preserve"> above.</w:t>
      </w:r>
    </w:p>
    <w:p w14:paraId="02A8C165" w14:textId="77777777" w:rsidR="004F3348" w:rsidRPr="00921F6A" w:rsidRDefault="00EE2C96" w:rsidP="00EE2C96">
      <w:pPr>
        <w:pStyle w:val="Heading1"/>
      </w:pPr>
      <w:bookmarkStart w:id="18" w:name="_Add_a_Temporary"/>
      <w:bookmarkStart w:id="19" w:name="_Toc174602764"/>
      <w:bookmarkEnd w:id="18"/>
      <w:r w:rsidRPr="00921F6A">
        <w:t xml:space="preserve">V – </w:t>
      </w:r>
      <w:r w:rsidR="004F3348" w:rsidRPr="00921F6A">
        <w:t>Add a Temporary Title</w:t>
      </w:r>
      <w:bookmarkEnd w:id="19"/>
    </w:p>
    <w:p w14:paraId="1F0FE3BC" w14:textId="77777777" w:rsidR="0045097B" w:rsidRPr="00921F6A" w:rsidRDefault="0045097B" w:rsidP="0045097B">
      <w:r w:rsidRPr="00921F6A">
        <w:t xml:space="preserve">If material that your student needs is not listed in the catalog, you can add a temporary title </w:t>
      </w:r>
      <w:r w:rsidR="002E2F2A" w:rsidRPr="00921F6A">
        <w:t xml:space="preserve">record in order to include it in your request. </w:t>
      </w:r>
    </w:p>
    <w:p w14:paraId="3FA064F0" w14:textId="77777777" w:rsidR="002E2F2A" w:rsidRPr="00921F6A" w:rsidRDefault="002E2F2A" w:rsidP="002E2F2A">
      <w:pPr>
        <w:pStyle w:val="ListParagraph"/>
        <w:numPr>
          <w:ilvl w:val="0"/>
          <w:numId w:val="35"/>
        </w:numPr>
      </w:pPr>
      <w:r w:rsidRPr="00921F6A">
        <w:t>If you have not already, find the student record and add the Material Request.</w:t>
      </w:r>
    </w:p>
    <w:p w14:paraId="074D1A2A" w14:textId="77777777" w:rsidR="002E2F2A" w:rsidRPr="00921F6A" w:rsidRDefault="002E2F2A" w:rsidP="002E2F2A">
      <w:pPr>
        <w:pStyle w:val="ListParagraph"/>
        <w:numPr>
          <w:ilvl w:val="0"/>
          <w:numId w:val="35"/>
        </w:numPr>
      </w:pPr>
      <w:r w:rsidRPr="00921F6A">
        <w:t>Click the link to Add a temp title in the left column.</w:t>
      </w:r>
    </w:p>
    <w:p w14:paraId="33F181F8" w14:textId="77777777" w:rsidR="002E2F2A" w:rsidRPr="00921F6A" w:rsidRDefault="002E2F2A" w:rsidP="002E2F2A">
      <w:pPr>
        <w:pStyle w:val="ListParagraph"/>
      </w:pPr>
      <w:r w:rsidRPr="00921F6A">
        <w:rPr>
          <w:noProof/>
        </w:rPr>
        <w:drawing>
          <wp:inline distT="0" distB="0" distL="0" distR="0" wp14:anchorId="41D43BD5" wp14:editId="06082370">
            <wp:extent cx="2000000" cy="352381"/>
            <wp:effectExtent l="19050" t="19050" r="19685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3523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13D039" w14:textId="0E6C7E43" w:rsidR="002E2F2A" w:rsidRPr="00921F6A" w:rsidRDefault="002E2F2A" w:rsidP="002E2F2A">
      <w:pPr>
        <w:pStyle w:val="ListParagraph"/>
        <w:numPr>
          <w:ilvl w:val="0"/>
          <w:numId w:val="35"/>
        </w:numPr>
      </w:pPr>
      <w:r w:rsidRPr="00921F6A">
        <w:t xml:space="preserve">A blank record will open, allowing you to fill in information about the item you are requesting. Please include as much information as possible to help </w:t>
      </w:r>
      <w:r w:rsidR="0061287F" w:rsidRPr="0061287F">
        <w:rPr>
          <w:highlight w:val="yellow"/>
        </w:rPr>
        <w:t>___IRC___</w:t>
      </w:r>
      <w:r w:rsidRPr="00921F6A">
        <w:t xml:space="preserve"> locate and evaluate the item.</w:t>
      </w:r>
    </w:p>
    <w:p w14:paraId="3A27FF56" w14:textId="77777777" w:rsidR="002E2F2A" w:rsidRPr="00921F6A" w:rsidRDefault="002E2F2A" w:rsidP="002E2F2A">
      <w:pPr>
        <w:pStyle w:val="ListParagraph"/>
        <w:numPr>
          <w:ilvl w:val="1"/>
          <w:numId w:val="35"/>
        </w:numPr>
        <w:ind w:left="1080"/>
      </w:pPr>
      <w:r w:rsidRPr="00921F6A">
        <w:t>If requesting a non-book item, leave the ISBN field blank</w:t>
      </w:r>
    </w:p>
    <w:p w14:paraId="2B7B5DE9" w14:textId="77777777" w:rsidR="002E2F2A" w:rsidRPr="00921F6A" w:rsidRDefault="002E2F2A" w:rsidP="002E2F2A">
      <w:pPr>
        <w:pStyle w:val="ListParagraph"/>
        <w:numPr>
          <w:ilvl w:val="1"/>
          <w:numId w:val="35"/>
        </w:numPr>
        <w:ind w:left="1080"/>
      </w:pPr>
      <w:r w:rsidRPr="00921F6A">
        <w:t>If requesting an item with an APH catalog number, please include it in the Description field.</w:t>
      </w:r>
    </w:p>
    <w:p w14:paraId="36CE7B0D" w14:textId="77777777" w:rsidR="002E2F2A" w:rsidRPr="00921F6A" w:rsidRDefault="002E2F2A" w:rsidP="002E2F2A">
      <w:pPr>
        <w:pStyle w:val="ListParagraph"/>
        <w:numPr>
          <w:ilvl w:val="0"/>
          <w:numId w:val="35"/>
        </w:numPr>
      </w:pPr>
      <w:r w:rsidRPr="00921F6A">
        <w:t xml:space="preserve">When you are finished, click Save. The record will be created and the item will be added to your request. </w:t>
      </w:r>
    </w:p>
    <w:p w14:paraId="2A537F89" w14:textId="77777777" w:rsidR="002E2F2A" w:rsidRPr="00921F6A" w:rsidRDefault="002E2F2A" w:rsidP="002E2F2A">
      <w:pPr>
        <w:pStyle w:val="ListParagraph"/>
      </w:pPr>
      <w:r w:rsidRPr="00921F6A">
        <w:rPr>
          <w:noProof/>
        </w:rPr>
        <w:drawing>
          <wp:inline distT="0" distB="0" distL="0" distR="0" wp14:anchorId="014436FD" wp14:editId="30FE3D56">
            <wp:extent cx="1307592" cy="338328"/>
            <wp:effectExtent l="0" t="0" r="6985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07592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6E21" w14:textId="77777777" w:rsidR="002E2F2A" w:rsidRPr="00921F6A" w:rsidRDefault="002E2F2A" w:rsidP="002E2F2A">
      <w:pPr>
        <w:pStyle w:val="ListParagraph"/>
        <w:numPr>
          <w:ilvl w:val="0"/>
          <w:numId w:val="35"/>
        </w:numPr>
      </w:pPr>
      <w:r w:rsidRPr="00921F6A">
        <w:t xml:space="preserve">Continue your Material Request from </w:t>
      </w:r>
      <w:hyperlink w:anchor="_Step_Five_–" w:history="1">
        <w:r w:rsidRPr="00921F6A">
          <w:rPr>
            <w:rStyle w:val="Hyperlink"/>
          </w:rPr>
          <w:t>Step Five</w:t>
        </w:r>
      </w:hyperlink>
      <w:r w:rsidRPr="00921F6A">
        <w:t xml:space="preserve"> above.</w:t>
      </w:r>
    </w:p>
    <w:sectPr w:rsidR="002E2F2A" w:rsidRPr="00921F6A" w:rsidSect="00A70F5F">
      <w:headerReference w:type="default" r:id="rId31"/>
      <w:footerReference w:type="default" r:id="rId32"/>
      <w:headerReference w:type="first" r:id="rId33"/>
      <w:footerReference w:type="first" r:id="rId34"/>
      <w:pgSz w:w="12240" w:h="15840"/>
      <w:pgMar w:top="1656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E5D41" w14:textId="77777777" w:rsidR="00F63E57" w:rsidRDefault="00F63E57" w:rsidP="008E54BA">
      <w:r>
        <w:separator/>
      </w:r>
    </w:p>
  </w:endnote>
  <w:endnote w:type="continuationSeparator" w:id="0">
    <w:p w14:paraId="3884B497" w14:textId="77777777" w:rsidR="00F63E57" w:rsidRDefault="00F63E57" w:rsidP="008E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64A7E" w14:textId="6F936E78" w:rsidR="000A07EB" w:rsidRPr="008E54BA" w:rsidRDefault="00297D3B" w:rsidP="00CB2EC1">
    <w:pPr>
      <w:pStyle w:val="Footer"/>
      <w:pBdr>
        <w:top w:val="single" w:sz="4" w:space="0" w:color="auto"/>
      </w:pBdr>
      <w:tabs>
        <w:tab w:val="clear" w:pos="7200"/>
        <w:tab w:val="clear" w:pos="9720"/>
        <w:tab w:val="center" w:pos="4680"/>
        <w:tab w:val="right" w:pos="9360"/>
      </w:tabs>
    </w:pPr>
    <w:fldSimple w:instr=" FILENAME \* MERGEFORMAT ">
      <w:r w:rsidR="005515C7">
        <w:rPr>
          <w:noProof/>
        </w:rPr>
        <w:t>PlaceAWebRequest-2024.docx</w:t>
      </w:r>
    </w:fldSimple>
    <w:r w:rsidR="000A07EB" w:rsidRPr="0025043A">
      <w:tab/>
    </w:r>
    <w:r w:rsidR="000A07EB" w:rsidRPr="0025043A">
      <w:fldChar w:fldCharType="begin"/>
    </w:r>
    <w:r w:rsidR="000A07EB" w:rsidRPr="0025043A">
      <w:instrText xml:space="preserve"> DATE \@ "MM/dd/yy" </w:instrText>
    </w:r>
    <w:r w:rsidR="000A07EB" w:rsidRPr="0025043A">
      <w:fldChar w:fldCharType="separate"/>
    </w:r>
    <w:r w:rsidR="005515C7">
      <w:rPr>
        <w:noProof/>
      </w:rPr>
      <w:t>12/12/24</w:t>
    </w:r>
    <w:r w:rsidR="000A07EB" w:rsidRPr="0025043A">
      <w:fldChar w:fldCharType="end"/>
    </w:r>
    <w:r w:rsidR="000A07EB" w:rsidRPr="0025043A">
      <w:tab/>
    </w:r>
    <w:r w:rsidR="000A07EB" w:rsidRPr="0025043A">
      <w:rPr>
        <w:snapToGrid w:val="0"/>
      </w:rPr>
      <w:t xml:space="preserve">Page </w:t>
    </w:r>
    <w:r w:rsidR="000A07EB" w:rsidRPr="0025043A">
      <w:rPr>
        <w:snapToGrid w:val="0"/>
      </w:rPr>
      <w:fldChar w:fldCharType="begin"/>
    </w:r>
    <w:r w:rsidR="000A07EB" w:rsidRPr="0025043A">
      <w:rPr>
        <w:snapToGrid w:val="0"/>
      </w:rPr>
      <w:instrText xml:space="preserve"> PAGE </w:instrText>
    </w:r>
    <w:r w:rsidR="000A07EB" w:rsidRPr="0025043A">
      <w:rPr>
        <w:snapToGrid w:val="0"/>
      </w:rPr>
      <w:fldChar w:fldCharType="separate"/>
    </w:r>
    <w:r>
      <w:rPr>
        <w:noProof/>
        <w:snapToGrid w:val="0"/>
      </w:rPr>
      <w:t>9</w:t>
    </w:r>
    <w:r w:rsidR="000A07EB" w:rsidRPr="0025043A">
      <w:rPr>
        <w:snapToGrid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2227B" w14:textId="6EBC3DA3" w:rsidR="00287906" w:rsidRDefault="00297D3B" w:rsidP="00287906">
    <w:pPr>
      <w:pStyle w:val="Footer"/>
      <w:pBdr>
        <w:top w:val="single" w:sz="4" w:space="0" w:color="auto"/>
      </w:pBdr>
      <w:tabs>
        <w:tab w:val="clear" w:pos="7200"/>
        <w:tab w:val="clear" w:pos="9720"/>
        <w:tab w:val="center" w:pos="4680"/>
        <w:tab w:val="right" w:pos="9360"/>
      </w:tabs>
    </w:pPr>
    <w:fldSimple w:instr=" FILENAME \* MERGEFORMAT ">
      <w:r w:rsidR="005515C7">
        <w:rPr>
          <w:noProof/>
        </w:rPr>
        <w:t>PlaceAWebRequest-2024.docx</w:t>
      </w:r>
    </w:fldSimple>
    <w:r w:rsidR="00287906" w:rsidRPr="0025043A">
      <w:tab/>
    </w:r>
    <w:r w:rsidR="00287906" w:rsidRPr="0025043A">
      <w:fldChar w:fldCharType="begin"/>
    </w:r>
    <w:r w:rsidR="00287906" w:rsidRPr="0025043A">
      <w:instrText xml:space="preserve"> DATE \@ "MM/dd/yy" </w:instrText>
    </w:r>
    <w:r w:rsidR="00287906" w:rsidRPr="0025043A">
      <w:fldChar w:fldCharType="separate"/>
    </w:r>
    <w:r w:rsidR="005515C7">
      <w:rPr>
        <w:noProof/>
      </w:rPr>
      <w:t>12/12/24</w:t>
    </w:r>
    <w:r w:rsidR="00287906" w:rsidRPr="0025043A">
      <w:fldChar w:fldCharType="end"/>
    </w:r>
    <w:r w:rsidR="00287906" w:rsidRPr="0025043A">
      <w:tab/>
    </w:r>
    <w:r w:rsidR="00287906" w:rsidRPr="0025043A">
      <w:rPr>
        <w:snapToGrid w:val="0"/>
      </w:rPr>
      <w:t xml:space="preserve">Page </w:t>
    </w:r>
    <w:r w:rsidR="00287906" w:rsidRPr="0025043A">
      <w:rPr>
        <w:snapToGrid w:val="0"/>
      </w:rPr>
      <w:fldChar w:fldCharType="begin"/>
    </w:r>
    <w:r w:rsidR="00287906" w:rsidRPr="0025043A">
      <w:rPr>
        <w:snapToGrid w:val="0"/>
      </w:rPr>
      <w:instrText xml:space="preserve"> PAGE </w:instrText>
    </w:r>
    <w:r w:rsidR="00287906" w:rsidRPr="0025043A">
      <w:rPr>
        <w:snapToGrid w:val="0"/>
      </w:rPr>
      <w:fldChar w:fldCharType="separate"/>
    </w:r>
    <w:r>
      <w:rPr>
        <w:noProof/>
        <w:snapToGrid w:val="0"/>
      </w:rPr>
      <w:t>1</w:t>
    </w:r>
    <w:r w:rsidR="00287906" w:rsidRPr="0025043A"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9FB64" w14:textId="77777777" w:rsidR="00F63E57" w:rsidRDefault="00F63E57" w:rsidP="008E54BA">
      <w:r>
        <w:separator/>
      </w:r>
    </w:p>
  </w:footnote>
  <w:footnote w:type="continuationSeparator" w:id="0">
    <w:p w14:paraId="2AC94A35" w14:textId="77777777" w:rsidR="00F63E57" w:rsidRDefault="00F63E57" w:rsidP="008E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5110A" w14:textId="61B8E8B1" w:rsidR="000A07EB" w:rsidRPr="008E54BA" w:rsidRDefault="000A07EB">
    <w:pPr>
      <w:pStyle w:val="Header"/>
      <w:rPr>
        <w:b w:val="0"/>
        <w:sz w:val="28"/>
      </w:rPr>
    </w:pPr>
    <w:r>
      <w:rPr>
        <w:noProof/>
      </w:rPr>
      <w:drawing>
        <wp:inline distT="0" distB="0" distL="0" distR="0" wp14:anchorId="203C0951" wp14:editId="3A3E2FAF">
          <wp:extent cx="276225" cy="285750"/>
          <wp:effectExtent l="0" t="0" r="9525" b="0"/>
          <wp:docPr id="75" name="Picture 75" descr="\\Ksco\kscokwp\klassales\artwork\key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Ksco\kscokwp\klassales\artwork\key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Pr="00F10E74">
      <w:rPr>
        <w:rFonts w:ascii="Palatino Linotype" w:hAnsi="Palatino Linotype"/>
        <w:position w:val="6"/>
        <w:sz w:val="48"/>
      </w:rPr>
      <w:t>KLAS</w:t>
    </w:r>
    <w:r>
      <w:tab/>
    </w:r>
    <w:r w:rsidR="00637B86" w:rsidRPr="0026016D">
      <w:rPr>
        <w:sz w:val="28"/>
        <w:szCs w:val="28"/>
      </w:rPr>
      <w:fldChar w:fldCharType="begin"/>
    </w:r>
    <w:r w:rsidR="00637B86" w:rsidRPr="0026016D">
      <w:rPr>
        <w:sz w:val="28"/>
        <w:szCs w:val="28"/>
      </w:rPr>
      <w:instrText xml:space="preserve"> STYLEREF  Title  \* MERGEFORMAT </w:instrText>
    </w:r>
    <w:r w:rsidR="00637B86" w:rsidRPr="0026016D">
      <w:rPr>
        <w:sz w:val="28"/>
        <w:szCs w:val="28"/>
      </w:rPr>
      <w:fldChar w:fldCharType="separate"/>
    </w:r>
    <w:r w:rsidR="005515C7">
      <w:rPr>
        <w:noProof/>
        <w:sz w:val="28"/>
        <w:szCs w:val="28"/>
      </w:rPr>
      <w:t>How to Place a Web Request</w:t>
    </w:r>
    <w:r w:rsidR="00637B86" w:rsidRPr="0026016D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D63F8" w14:textId="77777777" w:rsidR="00287906" w:rsidRPr="00287906" w:rsidRDefault="00287906">
    <w:pPr>
      <w:pStyle w:val="Header"/>
      <w:rPr>
        <w:b w:val="0"/>
        <w:sz w:val="28"/>
      </w:rPr>
    </w:pPr>
    <w:r>
      <w:rPr>
        <w:noProof/>
      </w:rPr>
      <w:drawing>
        <wp:inline distT="0" distB="0" distL="0" distR="0" wp14:anchorId="7EB81C72" wp14:editId="78283360">
          <wp:extent cx="276225" cy="285750"/>
          <wp:effectExtent l="0" t="0" r="9525" b="0"/>
          <wp:docPr id="76" name="Picture 76" descr="\\Ksco\kscokwp\klassales\artwork\key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Ksco\kscokwp\klassales\artwork\key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Pr="00F10E74">
      <w:rPr>
        <w:rFonts w:ascii="Palatino Linotype" w:hAnsi="Palatino Linotype"/>
        <w:position w:val="6"/>
        <w:sz w:val="48"/>
      </w:rPr>
      <w:t>KLAS</w:t>
    </w:r>
    <w:r>
      <w:tab/>
    </w:r>
    <w:r w:rsidRPr="00287906">
      <w:rPr>
        <w:szCs w:val="44"/>
      </w:rPr>
      <w:t>How-To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C6647AB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F606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B20E00"/>
    <w:multiLevelType w:val="hybridMultilevel"/>
    <w:tmpl w:val="A8BA74D4"/>
    <w:lvl w:ilvl="0" w:tplc="ED022B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8C6CC8"/>
    <w:multiLevelType w:val="hybridMultilevel"/>
    <w:tmpl w:val="2A5C7AE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682891"/>
    <w:multiLevelType w:val="hybridMultilevel"/>
    <w:tmpl w:val="14068A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96C40"/>
    <w:multiLevelType w:val="hybridMultilevel"/>
    <w:tmpl w:val="6792B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A6E81"/>
    <w:multiLevelType w:val="hybridMultilevel"/>
    <w:tmpl w:val="2A5C7AE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6C95A1C"/>
    <w:multiLevelType w:val="hybridMultilevel"/>
    <w:tmpl w:val="606C989E"/>
    <w:lvl w:ilvl="0" w:tplc="60C0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36FF5"/>
    <w:multiLevelType w:val="hybridMultilevel"/>
    <w:tmpl w:val="2DDA6FCC"/>
    <w:lvl w:ilvl="0" w:tplc="3F54D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35CE6"/>
    <w:multiLevelType w:val="hybridMultilevel"/>
    <w:tmpl w:val="D8EEB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75A3C"/>
    <w:multiLevelType w:val="hybridMultilevel"/>
    <w:tmpl w:val="2A5C6360"/>
    <w:lvl w:ilvl="0" w:tplc="60C0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C52D9"/>
    <w:multiLevelType w:val="hybridMultilevel"/>
    <w:tmpl w:val="3B664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5001B"/>
    <w:multiLevelType w:val="hybridMultilevel"/>
    <w:tmpl w:val="8C169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35B37"/>
    <w:multiLevelType w:val="hybridMultilevel"/>
    <w:tmpl w:val="AAC85064"/>
    <w:lvl w:ilvl="0" w:tplc="FDBCA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E7606"/>
    <w:multiLevelType w:val="hybridMultilevel"/>
    <w:tmpl w:val="33D03C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A4075"/>
    <w:multiLevelType w:val="hybridMultilevel"/>
    <w:tmpl w:val="01C66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21273"/>
    <w:multiLevelType w:val="hybridMultilevel"/>
    <w:tmpl w:val="1250034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A138C"/>
    <w:multiLevelType w:val="hybridMultilevel"/>
    <w:tmpl w:val="216EE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97740"/>
    <w:multiLevelType w:val="hybridMultilevel"/>
    <w:tmpl w:val="B9883920"/>
    <w:lvl w:ilvl="0" w:tplc="FDBCA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C6CF3"/>
    <w:multiLevelType w:val="hybridMultilevel"/>
    <w:tmpl w:val="B3705D70"/>
    <w:lvl w:ilvl="0" w:tplc="60C0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A795A"/>
    <w:multiLevelType w:val="hybridMultilevel"/>
    <w:tmpl w:val="6AF482C0"/>
    <w:lvl w:ilvl="0" w:tplc="3F54D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C3C32"/>
    <w:multiLevelType w:val="hybridMultilevel"/>
    <w:tmpl w:val="AB928A26"/>
    <w:lvl w:ilvl="0" w:tplc="5FE8BD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A0573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C4F14"/>
    <w:multiLevelType w:val="hybridMultilevel"/>
    <w:tmpl w:val="068CA39E"/>
    <w:lvl w:ilvl="0" w:tplc="3F54D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AD4025"/>
    <w:multiLevelType w:val="hybridMultilevel"/>
    <w:tmpl w:val="00144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B0FCC"/>
    <w:multiLevelType w:val="hybridMultilevel"/>
    <w:tmpl w:val="77A46524"/>
    <w:lvl w:ilvl="0" w:tplc="3F54D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46DE7"/>
    <w:multiLevelType w:val="hybridMultilevel"/>
    <w:tmpl w:val="D6B0C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826BE"/>
    <w:multiLevelType w:val="hybridMultilevel"/>
    <w:tmpl w:val="6AF482C0"/>
    <w:lvl w:ilvl="0" w:tplc="3F54D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E6F79"/>
    <w:multiLevelType w:val="hybridMultilevel"/>
    <w:tmpl w:val="EA3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B1EBD"/>
    <w:multiLevelType w:val="hybridMultilevel"/>
    <w:tmpl w:val="4ECE9164"/>
    <w:lvl w:ilvl="0" w:tplc="ADA06216">
      <w:start w:val="5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B7A32"/>
    <w:multiLevelType w:val="hybridMultilevel"/>
    <w:tmpl w:val="6AF482C0"/>
    <w:lvl w:ilvl="0" w:tplc="3F54D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986146"/>
    <w:multiLevelType w:val="hybridMultilevel"/>
    <w:tmpl w:val="0D3C0D7A"/>
    <w:lvl w:ilvl="0" w:tplc="60C0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4B72FB"/>
    <w:multiLevelType w:val="hybridMultilevel"/>
    <w:tmpl w:val="C3F2A268"/>
    <w:lvl w:ilvl="0" w:tplc="60C0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1392F"/>
    <w:multiLevelType w:val="hybridMultilevel"/>
    <w:tmpl w:val="B5BC7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F2910"/>
    <w:multiLevelType w:val="hybridMultilevel"/>
    <w:tmpl w:val="F418F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355090">
    <w:abstractNumId w:val="2"/>
  </w:num>
  <w:num w:numId="2" w16cid:durableId="124079044">
    <w:abstractNumId w:val="32"/>
  </w:num>
  <w:num w:numId="3" w16cid:durableId="957032823">
    <w:abstractNumId w:val="5"/>
  </w:num>
  <w:num w:numId="4" w16cid:durableId="1794472127">
    <w:abstractNumId w:val="12"/>
  </w:num>
  <w:num w:numId="5" w16cid:durableId="431319363">
    <w:abstractNumId w:val="1"/>
  </w:num>
  <w:num w:numId="6" w16cid:durableId="76025511">
    <w:abstractNumId w:val="0"/>
  </w:num>
  <w:num w:numId="7" w16cid:durableId="1143546901">
    <w:abstractNumId w:val="0"/>
  </w:num>
  <w:num w:numId="8" w16cid:durableId="215817771">
    <w:abstractNumId w:val="15"/>
  </w:num>
  <w:num w:numId="9" w16cid:durableId="1596136955">
    <w:abstractNumId w:val="17"/>
  </w:num>
  <w:num w:numId="10" w16cid:durableId="1264919202">
    <w:abstractNumId w:val="21"/>
  </w:num>
  <w:num w:numId="11" w16cid:durableId="2020037281">
    <w:abstractNumId w:val="8"/>
  </w:num>
  <w:num w:numId="12" w16cid:durableId="1983927719">
    <w:abstractNumId w:val="31"/>
  </w:num>
  <w:num w:numId="13" w16cid:durableId="1955206980">
    <w:abstractNumId w:val="0"/>
  </w:num>
  <w:num w:numId="14" w16cid:durableId="1945261652">
    <w:abstractNumId w:val="13"/>
  </w:num>
  <w:num w:numId="15" w16cid:durableId="1061950780">
    <w:abstractNumId w:val="6"/>
  </w:num>
  <w:num w:numId="16" w16cid:durableId="1653559531">
    <w:abstractNumId w:val="3"/>
  </w:num>
  <w:num w:numId="17" w16cid:durableId="1672676442">
    <w:abstractNumId w:val="27"/>
  </w:num>
  <w:num w:numId="18" w16cid:durableId="518276412">
    <w:abstractNumId w:val="11"/>
  </w:num>
  <w:num w:numId="19" w16cid:durableId="373702630">
    <w:abstractNumId w:val="30"/>
  </w:num>
  <w:num w:numId="20" w16cid:durableId="1532568313">
    <w:abstractNumId w:val="19"/>
  </w:num>
  <w:num w:numId="21" w16cid:durableId="74204350">
    <w:abstractNumId w:val="10"/>
  </w:num>
  <w:num w:numId="22" w16cid:durableId="797917637">
    <w:abstractNumId w:val="7"/>
  </w:num>
  <w:num w:numId="23" w16cid:durableId="1620261833">
    <w:abstractNumId w:val="22"/>
  </w:num>
  <w:num w:numId="24" w16cid:durableId="229661111">
    <w:abstractNumId w:val="33"/>
  </w:num>
  <w:num w:numId="25" w16cid:durableId="246043948">
    <w:abstractNumId w:val="23"/>
  </w:num>
  <w:num w:numId="26" w16cid:durableId="2142070292">
    <w:abstractNumId w:val="29"/>
  </w:num>
  <w:num w:numId="27" w16cid:durableId="1008677704">
    <w:abstractNumId w:val="24"/>
  </w:num>
  <w:num w:numId="28" w16cid:durableId="817577666">
    <w:abstractNumId w:val="20"/>
  </w:num>
  <w:num w:numId="29" w16cid:durableId="1193567501">
    <w:abstractNumId w:val="26"/>
  </w:num>
  <w:num w:numId="30" w16cid:durableId="472605097">
    <w:abstractNumId w:val="4"/>
  </w:num>
  <w:num w:numId="31" w16cid:durableId="1901212905">
    <w:abstractNumId w:val="16"/>
  </w:num>
  <w:num w:numId="32" w16cid:durableId="1049961500">
    <w:abstractNumId w:val="14"/>
  </w:num>
  <w:num w:numId="33" w16cid:durableId="1529951996">
    <w:abstractNumId w:val="18"/>
  </w:num>
  <w:num w:numId="34" w16cid:durableId="1482773333">
    <w:abstractNumId w:val="25"/>
  </w:num>
  <w:num w:numId="35" w16cid:durableId="914245815">
    <w:abstractNumId w:val="9"/>
  </w:num>
  <w:num w:numId="36" w16cid:durableId="68964850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4A8"/>
    <w:rsid w:val="00002BE0"/>
    <w:rsid w:val="00012BFC"/>
    <w:rsid w:val="000426A1"/>
    <w:rsid w:val="00055D08"/>
    <w:rsid w:val="00062202"/>
    <w:rsid w:val="00067814"/>
    <w:rsid w:val="0007333E"/>
    <w:rsid w:val="00075BE3"/>
    <w:rsid w:val="00075FC7"/>
    <w:rsid w:val="00093DBC"/>
    <w:rsid w:val="000A07EB"/>
    <w:rsid w:val="000B6B51"/>
    <w:rsid w:val="000C55DA"/>
    <w:rsid w:val="000E02ED"/>
    <w:rsid w:val="000E259B"/>
    <w:rsid w:val="000E2E90"/>
    <w:rsid w:val="000E4E63"/>
    <w:rsid w:val="000E63DB"/>
    <w:rsid w:val="000F24CC"/>
    <w:rsid w:val="0010101A"/>
    <w:rsid w:val="00150CB9"/>
    <w:rsid w:val="001637B2"/>
    <w:rsid w:val="0017039A"/>
    <w:rsid w:val="00177242"/>
    <w:rsid w:val="0019536D"/>
    <w:rsid w:val="001E32D7"/>
    <w:rsid w:val="001E4A8E"/>
    <w:rsid w:val="001F5652"/>
    <w:rsid w:val="00211565"/>
    <w:rsid w:val="002202F9"/>
    <w:rsid w:val="00244D5D"/>
    <w:rsid w:val="0027143F"/>
    <w:rsid w:val="002745B8"/>
    <w:rsid w:val="00287906"/>
    <w:rsid w:val="00293BED"/>
    <w:rsid w:val="00297D3B"/>
    <w:rsid w:val="002A534D"/>
    <w:rsid w:val="002B06EB"/>
    <w:rsid w:val="002B30B2"/>
    <w:rsid w:val="002B49C9"/>
    <w:rsid w:val="002C30CC"/>
    <w:rsid w:val="002D7C2E"/>
    <w:rsid w:val="002E2F2A"/>
    <w:rsid w:val="002E4227"/>
    <w:rsid w:val="002E5B82"/>
    <w:rsid w:val="002F3846"/>
    <w:rsid w:val="00310FC0"/>
    <w:rsid w:val="003110E5"/>
    <w:rsid w:val="00314600"/>
    <w:rsid w:val="00354D90"/>
    <w:rsid w:val="003551FF"/>
    <w:rsid w:val="00367D52"/>
    <w:rsid w:val="00371BA7"/>
    <w:rsid w:val="00395363"/>
    <w:rsid w:val="00396859"/>
    <w:rsid w:val="00397173"/>
    <w:rsid w:val="003A3F46"/>
    <w:rsid w:val="003A6974"/>
    <w:rsid w:val="003B3E34"/>
    <w:rsid w:val="0040753F"/>
    <w:rsid w:val="00426A60"/>
    <w:rsid w:val="00434BE2"/>
    <w:rsid w:val="0044096A"/>
    <w:rsid w:val="0044536F"/>
    <w:rsid w:val="0045097B"/>
    <w:rsid w:val="00456D32"/>
    <w:rsid w:val="00465136"/>
    <w:rsid w:val="004706C1"/>
    <w:rsid w:val="00495C70"/>
    <w:rsid w:val="004A7353"/>
    <w:rsid w:val="004B0AC1"/>
    <w:rsid w:val="004B2FAE"/>
    <w:rsid w:val="004C2DDC"/>
    <w:rsid w:val="004C5AC5"/>
    <w:rsid w:val="004D3877"/>
    <w:rsid w:val="004F3348"/>
    <w:rsid w:val="004F416A"/>
    <w:rsid w:val="004F4561"/>
    <w:rsid w:val="004F6F65"/>
    <w:rsid w:val="00512DAC"/>
    <w:rsid w:val="00532FC1"/>
    <w:rsid w:val="00541FE4"/>
    <w:rsid w:val="005515C7"/>
    <w:rsid w:val="00566441"/>
    <w:rsid w:val="00567075"/>
    <w:rsid w:val="005A3467"/>
    <w:rsid w:val="005B7713"/>
    <w:rsid w:val="005B7C10"/>
    <w:rsid w:val="005C0A64"/>
    <w:rsid w:val="005D3039"/>
    <w:rsid w:val="005D6F5E"/>
    <w:rsid w:val="00604923"/>
    <w:rsid w:val="0061287F"/>
    <w:rsid w:val="0062748F"/>
    <w:rsid w:val="006328D8"/>
    <w:rsid w:val="00637B86"/>
    <w:rsid w:val="00653070"/>
    <w:rsid w:val="00666824"/>
    <w:rsid w:val="00691B1E"/>
    <w:rsid w:val="006A5663"/>
    <w:rsid w:val="006A6A9A"/>
    <w:rsid w:val="006B3948"/>
    <w:rsid w:val="00730D47"/>
    <w:rsid w:val="007422D3"/>
    <w:rsid w:val="007479E6"/>
    <w:rsid w:val="00751228"/>
    <w:rsid w:val="00775F02"/>
    <w:rsid w:val="00782935"/>
    <w:rsid w:val="00786CD8"/>
    <w:rsid w:val="007908A1"/>
    <w:rsid w:val="007C19A7"/>
    <w:rsid w:val="007C31F5"/>
    <w:rsid w:val="007C57B5"/>
    <w:rsid w:val="007D1371"/>
    <w:rsid w:val="007F5158"/>
    <w:rsid w:val="007F7B19"/>
    <w:rsid w:val="008008CE"/>
    <w:rsid w:val="00802696"/>
    <w:rsid w:val="00826A85"/>
    <w:rsid w:val="00830825"/>
    <w:rsid w:val="008348E5"/>
    <w:rsid w:val="008445C3"/>
    <w:rsid w:val="00850D82"/>
    <w:rsid w:val="0086731F"/>
    <w:rsid w:val="00872FD4"/>
    <w:rsid w:val="0088009D"/>
    <w:rsid w:val="008B1439"/>
    <w:rsid w:val="008B31BA"/>
    <w:rsid w:val="008B3724"/>
    <w:rsid w:val="008E53A2"/>
    <w:rsid w:val="008E54BA"/>
    <w:rsid w:val="008F075F"/>
    <w:rsid w:val="008F2D27"/>
    <w:rsid w:val="008F506A"/>
    <w:rsid w:val="00917AE3"/>
    <w:rsid w:val="00921F6A"/>
    <w:rsid w:val="00952849"/>
    <w:rsid w:val="00953FAB"/>
    <w:rsid w:val="0099023E"/>
    <w:rsid w:val="0099213C"/>
    <w:rsid w:val="00993909"/>
    <w:rsid w:val="009A3033"/>
    <w:rsid w:val="009A380B"/>
    <w:rsid w:val="009D1A5E"/>
    <w:rsid w:val="00A02C86"/>
    <w:rsid w:val="00A117CA"/>
    <w:rsid w:val="00A142B0"/>
    <w:rsid w:val="00A4081B"/>
    <w:rsid w:val="00A41871"/>
    <w:rsid w:val="00A43270"/>
    <w:rsid w:val="00A657A5"/>
    <w:rsid w:val="00A66590"/>
    <w:rsid w:val="00A70F5F"/>
    <w:rsid w:val="00A72CA8"/>
    <w:rsid w:val="00A75136"/>
    <w:rsid w:val="00AA76AD"/>
    <w:rsid w:val="00AA79C9"/>
    <w:rsid w:val="00AB261D"/>
    <w:rsid w:val="00AC29F3"/>
    <w:rsid w:val="00AF34A8"/>
    <w:rsid w:val="00B1479D"/>
    <w:rsid w:val="00B30742"/>
    <w:rsid w:val="00B31352"/>
    <w:rsid w:val="00B331DE"/>
    <w:rsid w:val="00B35A21"/>
    <w:rsid w:val="00B60002"/>
    <w:rsid w:val="00B745AE"/>
    <w:rsid w:val="00B86801"/>
    <w:rsid w:val="00B95E4E"/>
    <w:rsid w:val="00B96959"/>
    <w:rsid w:val="00BA6FA8"/>
    <w:rsid w:val="00BB22B5"/>
    <w:rsid w:val="00BB6D21"/>
    <w:rsid w:val="00BD461D"/>
    <w:rsid w:val="00BF3920"/>
    <w:rsid w:val="00BF3F36"/>
    <w:rsid w:val="00C10F3E"/>
    <w:rsid w:val="00C4464E"/>
    <w:rsid w:val="00C4577B"/>
    <w:rsid w:val="00C46B37"/>
    <w:rsid w:val="00C508B6"/>
    <w:rsid w:val="00C5290A"/>
    <w:rsid w:val="00C60546"/>
    <w:rsid w:val="00C67CC7"/>
    <w:rsid w:val="00C70992"/>
    <w:rsid w:val="00C85021"/>
    <w:rsid w:val="00C91BAC"/>
    <w:rsid w:val="00C93CA9"/>
    <w:rsid w:val="00CA101E"/>
    <w:rsid w:val="00CB16C2"/>
    <w:rsid w:val="00CB2AE1"/>
    <w:rsid w:val="00CB2CB9"/>
    <w:rsid w:val="00CB2EC1"/>
    <w:rsid w:val="00CC1144"/>
    <w:rsid w:val="00D255DD"/>
    <w:rsid w:val="00D25ECA"/>
    <w:rsid w:val="00D34EAA"/>
    <w:rsid w:val="00D5712B"/>
    <w:rsid w:val="00D66ACA"/>
    <w:rsid w:val="00D77656"/>
    <w:rsid w:val="00DA6C3A"/>
    <w:rsid w:val="00DA727B"/>
    <w:rsid w:val="00DB0FA2"/>
    <w:rsid w:val="00DB50B0"/>
    <w:rsid w:val="00DE034A"/>
    <w:rsid w:val="00DE1CCE"/>
    <w:rsid w:val="00E04CDE"/>
    <w:rsid w:val="00E07F65"/>
    <w:rsid w:val="00E254A1"/>
    <w:rsid w:val="00E3480A"/>
    <w:rsid w:val="00E424DF"/>
    <w:rsid w:val="00E65737"/>
    <w:rsid w:val="00E669F3"/>
    <w:rsid w:val="00ED061A"/>
    <w:rsid w:val="00EE2C96"/>
    <w:rsid w:val="00F15409"/>
    <w:rsid w:val="00F2024F"/>
    <w:rsid w:val="00F607D4"/>
    <w:rsid w:val="00F63612"/>
    <w:rsid w:val="00F63E57"/>
    <w:rsid w:val="00F7185A"/>
    <w:rsid w:val="00F87B25"/>
    <w:rsid w:val="00F926CC"/>
    <w:rsid w:val="00F9586D"/>
    <w:rsid w:val="00FA243D"/>
    <w:rsid w:val="00FA46FE"/>
    <w:rsid w:val="00FA760A"/>
    <w:rsid w:val="00FB27E3"/>
    <w:rsid w:val="00FC6EEB"/>
    <w:rsid w:val="00FD6841"/>
    <w:rsid w:val="00FE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5FD0A"/>
  <w15:docId w15:val="{2AA61E77-11C5-4812-AD6C-5D9658F7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9F3"/>
    <w:pPr>
      <w:spacing w:before="120" w:after="0" w:line="240" w:lineRule="auto"/>
    </w:pPr>
    <w:rPr>
      <w:rFonts w:eastAsia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4BA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4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F4561"/>
    <w:pPr>
      <w:outlineLvl w:val="2"/>
    </w:pPr>
    <w:rPr>
      <w:rFonts w:eastAsiaTheme="minorEastAsia"/>
      <w:b/>
      <w:bCs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5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4BA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F4561"/>
    <w:rPr>
      <w:color w:val="800080"/>
      <w:u w:val="single"/>
    </w:rPr>
  </w:style>
  <w:style w:type="paragraph" w:styleId="Footer">
    <w:name w:val="footer"/>
    <w:basedOn w:val="Normal"/>
    <w:link w:val="FooterChar"/>
    <w:rsid w:val="008E54BA"/>
    <w:pPr>
      <w:pBdr>
        <w:top w:val="single" w:sz="4" w:space="1" w:color="auto"/>
      </w:pBdr>
      <w:tabs>
        <w:tab w:val="center" w:pos="7200"/>
        <w:tab w:val="right" w:pos="9720"/>
      </w:tabs>
    </w:pPr>
  </w:style>
  <w:style w:type="character" w:customStyle="1" w:styleId="FooterChar">
    <w:name w:val="Footer Char"/>
    <w:basedOn w:val="DefaultParagraphFont"/>
    <w:link w:val="Footer"/>
    <w:rsid w:val="004F4561"/>
    <w:rPr>
      <w:rFonts w:eastAsia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8E54BA"/>
    <w:pPr>
      <w:pBdr>
        <w:bottom w:val="single" w:sz="4" w:space="1" w:color="auto"/>
      </w:pBdr>
      <w:tabs>
        <w:tab w:val="right" w:pos="9720"/>
      </w:tabs>
    </w:pPr>
    <w:rPr>
      <w:rFonts w:asciiTheme="majorHAnsi" w:hAnsiTheme="majorHAnsi"/>
      <w:b/>
      <w:sz w:val="44"/>
    </w:rPr>
  </w:style>
  <w:style w:type="character" w:customStyle="1" w:styleId="HeaderChar">
    <w:name w:val="Header Char"/>
    <w:basedOn w:val="DefaultParagraphFont"/>
    <w:link w:val="Header"/>
    <w:rsid w:val="008E54BA"/>
    <w:rPr>
      <w:rFonts w:asciiTheme="majorHAnsi" w:eastAsia="Times New Roman" w:hAnsiTheme="majorHAnsi" w:cs="Times New Roman"/>
      <w:b/>
      <w:sz w:val="4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E5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F4561"/>
    <w:rPr>
      <w:rFonts w:eastAsiaTheme="minorEastAsia" w:cs="Times New Roman"/>
      <w:b/>
      <w:bCs/>
      <w:sz w:val="24"/>
      <w:szCs w:val="27"/>
    </w:rPr>
  </w:style>
  <w:style w:type="character" w:styleId="Hyperlink">
    <w:name w:val="Hyperlink"/>
    <w:basedOn w:val="DefaultParagraphFont"/>
    <w:uiPriority w:val="99"/>
    <w:unhideWhenUsed/>
    <w:rsid w:val="008E54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29F3"/>
    <w:pPr>
      <w:ind w:left="720"/>
    </w:pPr>
  </w:style>
  <w:style w:type="table" w:styleId="MediumList1-Accent6">
    <w:name w:val="Medium List 1 Accent 6"/>
    <w:aliases w:val="ReleaseList"/>
    <w:basedOn w:val="TableNormal"/>
    <w:uiPriority w:val="65"/>
    <w:rsid w:val="004F4561"/>
    <w:pPr>
      <w:spacing w:after="0" w:line="240" w:lineRule="auto"/>
    </w:pPr>
    <w:rPr>
      <w:rFonts w:eastAsia="Times New Roman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rPr>
      <w:cantSplit/>
    </w:trPr>
    <w:tblStylePr w:type="firstRow">
      <w:rPr>
        <w:rFonts w:asciiTheme="minorHAnsi" w:eastAsiaTheme="majorEastAsia" w:hAnsiTheme="minorHAnsi" w:cstheme="majorBidi"/>
        <w:b/>
        <w:color w:val="FFFFFF" w:themeColor="background1"/>
        <w:sz w:val="28"/>
      </w:rPr>
      <w:tblPr/>
      <w:tcPr>
        <w:shd w:val="clear" w:color="auto" w:fill="4F81BD" w:themeFill="accent1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Horz">
      <w:tblPr/>
      <w:tcPr>
        <w:shd w:val="clear" w:color="auto" w:fill="FFFFFF" w:themeFill="background1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8E54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2">
    <w:name w:val="List 2"/>
    <w:basedOn w:val="Normal"/>
    <w:uiPriority w:val="99"/>
    <w:unhideWhenUsed/>
    <w:rsid w:val="008E54BA"/>
    <w:pPr>
      <w:ind w:left="72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E54BA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unhideWhenUsed/>
    <w:rsid w:val="00C93CA9"/>
    <w:pPr>
      <w:numPr>
        <w:numId w:val="7"/>
      </w:numPr>
      <w:ind w:left="108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E54BA"/>
    <w:pPr>
      <w:numPr>
        <w:ilvl w:val="1"/>
      </w:numPr>
      <w:jc w:val="center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E54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E54BA"/>
    <w:pPr>
      <w:spacing w:after="240"/>
      <w:contextualSpacing/>
      <w:jc w:val="center"/>
    </w:pPr>
    <w:rPr>
      <w:rFonts w:asciiTheme="majorHAnsi" w:eastAsiaTheme="majorEastAsia" w:hAnsiTheme="majorHAnsi" w:cstheme="majorBidi"/>
      <w:b/>
      <w:color w:val="1F497D" w:themeColor="text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54BA"/>
    <w:rPr>
      <w:rFonts w:asciiTheme="majorHAnsi" w:eastAsiaTheme="majorEastAsia" w:hAnsiTheme="majorHAnsi" w:cstheme="majorBidi"/>
      <w:b/>
      <w:color w:val="1F497D" w:themeColor="text2"/>
      <w:spacing w:val="5"/>
      <w:kern w:val="28"/>
      <w:sz w:val="52"/>
      <w:szCs w:val="52"/>
    </w:rPr>
  </w:style>
  <w:style w:type="character" w:customStyle="1" w:styleId="Button">
    <w:name w:val="Button"/>
    <w:basedOn w:val="DefaultParagraphFont"/>
    <w:uiPriority w:val="1"/>
    <w:qFormat/>
    <w:rsid w:val="00C93CA9"/>
    <w:rPr>
      <w:caps w:val="0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747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9E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79E6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79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79E6"/>
    <w:rPr>
      <w:rFonts w:eastAsia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5D08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287906"/>
    <w:rPr>
      <w:color w:val="808080"/>
    </w:rPr>
  </w:style>
  <w:style w:type="table" w:styleId="GridTable2-Accent1">
    <w:name w:val="Grid Table 2 Accent 1"/>
    <w:basedOn w:val="TableNormal"/>
    <w:uiPriority w:val="47"/>
    <w:rsid w:val="000C55D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IntenseReference">
    <w:name w:val="Intense Reference"/>
    <w:basedOn w:val="DefaultParagraphFont"/>
    <w:uiPriority w:val="32"/>
    <w:qFormat/>
    <w:rsid w:val="00DE1CCE"/>
    <w:rPr>
      <w:b/>
      <w:bCs/>
      <w:smallCaps/>
      <w:color w:val="4F81BD" w:themeColor="accent1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706C1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706C1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75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AppData\Roaming\Microsoft\Templates\HowTo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FF7CE-B7B2-4DD3-802E-F95816F5A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HowTo-TEMPLATE.dotx</Template>
  <TotalTime>16</TotalTime>
  <Pages>9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How-to Place a Web Request using WebOrder</vt:lpstr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How-to Place a Web Request using WebOrder</dc:title>
  <dc:creator>John Carpenter;Katy Patrick</dc:creator>
  <cp:keywords>How-to;WebOrder;IRC;</cp:keywords>
  <cp:lastModifiedBy>Katy Patrick</cp:lastModifiedBy>
  <cp:revision>10</cp:revision>
  <cp:lastPrinted>2017-11-17T15:22:00Z</cp:lastPrinted>
  <dcterms:created xsi:type="dcterms:W3CDTF">2018-01-02T15:56:00Z</dcterms:created>
  <dcterms:modified xsi:type="dcterms:W3CDTF">2024-12-12T16:47:00Z</dcterms:modified>
</cp:coreProperties>
</file>