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A9E" w:rsidRDefault="00F45A9E" w:rsidP="00F45A9E">
      <w:pPr>
        <w:jc w:val="center"/>
        <w:rPr>
          <w:sz w:val="24"/>
          <w:szCs w:val="24"/>
        </w:rPr>
      </w:pPr>
      <w:r>
        <w:rPr>
          <w:b/>
          <w:sz w:val="28"/>
          <w:szCs w:val="28"/>
        </w:rPr>
        <w:t>Dodge County Family Court Services</w:t>
      </w:r>
      <w:r>
        <w:rPr>
          <w:b/>
          <w:sz w:val="28"/>
          <w:szCs w:val="28"/>
        </w:rPr>
        <w:br/>
      </w:r>
      <w:r>
        <w:rPr>
          <w:sz w:val="24"/>
          <w:szCs w:val="24"/>
        </w:rPr>
        <w:t>Parent Information Form</w:t>
      </w:r>
      <w:r>
        <w:rPr>
          <w:sz w:val="24"/>
          <w:szCs w:val="24"/>
        </w:rPr>
        <w:br/>
      </w:r>
      <w:r w:rsidR="00384774">
        <w:rPr>
          <w:sz w:val="24"/>
          <w:szCs w:val="24"/>
        </w:rPr>
        <w:t xml:space="preserve">Parenting Plan </w:t>
      </w:r>
      <w:bookmarkStart w:id="0" w:name="_GoBack"/>
      <w:bookmarkEnd w:id="0"/>
      <w:r>
        <w:rPr>
          <w:sz w:val="24"/>
          <w:szCs w:val="24"/>
        </w:rPr>
        <w:t>Evaluation</w:t>
      </w:r>
    </w:p>
    <w:p w:rsidR="00F45A9E" w:rsidRDefault="00F45A9E" w:rsidP="00F45A9E">
      <w:pPr>
        <w:tabs>
          <w:tab w:val="center" w:pos="4680"/>
          <w:tab w:val="left" w:pos="6990"/>
        </w:tabs>
        <w:rPr>
          <w:sz w:val="24"/>
          <w:szCs w:val="24"/>
        </w:rPr>
      </w:pPr>
      <w:r>
        <w:rPr>
          <w:sz w:val="24"/>
          <w:szCs w:val="24"/>
        </w:rPr>
        <w:tab/>
        <w:t xml:space="preserve">Evaluator: </w:t>
      </w:r>
      <w:sdt>
        <w:sdtPr>
          <w:rPr>
            <w:sz w:val="24"/>
            <w:szCs w:val="24"/>
          </w:rPr>
          <w:id w:val="1551727258"/>
          <w:placeholder>
            <w:docPart w:val="974536F655FB46419B868D4DAA0A955A"/>
          </w:placeholder>
        </w:sdtPr>
        <w:sdtEndPr/>
        <w:sdtContent>
          <w:r w:rsidR="001A4917">
            <w:rPr>
              <w:sz w:val="24"/>
              <w:szCs w:val="24"/>
            </w:rPr>
            <w:t>Traci Sobstad</w:t>
          </w:r>
        </w:sdtContent>
      </w:sdt>
      <w:r>
        <w:rPr>
          <w:sz w:val="24"/>
          <w:szCs w:val="24"/>
        </w:rPr>
        <w:tab/>
      </w:r>
    </w:p>
    <w:p w:rsidR="00F45A9E" w:rsidRDefault="00F45A9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sz w:val="24"/>
          <w:szCs w:val="24"/>
        </w:rPr>
      </w:pPr>
      <w:r>
        <w:rPr>
          <w:sz w:val="24"/>
          <w:szCs w:val="24"/>
        </w:rPr>
        <w:t>Full Name:</w:t>
      </w:r>
      <w:sdt>
        <w:sdtPr>
          <w:rPr>
            <w:sz w:val="24"/>
            <w:szCs w:val="24"/>
          </w:rPr>
          <w:id w:val="-748498550"/>
          <w:placeholder>
            <w:docPart w:val="3D9BCA15D7974150A387B3C71B726F13"/>
          </w:placeholder>
          <w:showingPlcHdr/>
        </w:sdtPr>
        <w:sdtEndPr/>
        <w:sdtContent>
          <w:r w:rsidRPr="005509D4">
            <w:rPr>
              <w:rStyle w:val="PlaceholderText"/>
            </w:rPr>
            <w:t>Click or tap here to enter text.</w:t>
          </w:r>
        </w:sdtContent>
      </w:sdt>
      <w:r>
        <w:rPr>
          <w:sz w:val="24"/>
          <w:szCs w:val="24"/>
        </w:rPr>
        <w:tab/>
        <w:t xml:space="preserve">Date of Birth: </w:t>
      </w:r>
      <w:sdt>
        <w:sdtPr>
          <w:rPr>
            <w:sz w:val="24"/>
            <w:szCs w:val="24"/>
          </w:rPr>
          <w:id w:val="113639378"/>
          <w:placeholder>
            <w:docPart w:val="7AD9F2D1BA17455B959AD16F63BFBF42"/>
          </w:placeholder>
          <w:showingPlcHdr/>
          <w:date>
            <w:dateFormat w:val="M/d/yyyy"/>
            <w:lid w:val="en-US"/>
            <w:storeMappedDataAs w:val="dateTime"/>
            <w:calendar w:val="gregorian"/>
          </w:date>
        </w:sdtPr>
        <w:sdtEndPr/>
        <w:sdtContent>
          <w:r w:rsidRPr="005509D4">
            <w:rPr>
              <w:rStyle w:val="PlaceholderText"/>
            </w:rPr>
            <w:t>Click or tap to enter a date.</w:t>
          </w:r>
        </w:sdtContent>
      </w:sdt>
      <w:r>
        <w:rPr>
          <w:sz w:val="24"/>
          <w:szCs w:val="24"/>
        </w:rPr>
        <w:tab/>
      </w:r>
    </w:p>
    <w:p w:rsidR="00F45A9E" w:rsidRDefault="00F45A9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sz w:val="24"/>
          <w:szCs w:val="24"/>
        </w:rPr>
      </w:pPr>
      <w:r>
        <w:rPr>
          <w:sz w:val="24"/>
          <w:szCs w:val="24"/>
        </w:rPr>
        <w:t xml:space="preserve">Home Address: </w:t>
      </w:r>
      <w:sdt>
        <w:sdtPr>
          <w:rPr>
            <w:sz w:val="24"/>
            <w:szCs w:val="24"/>
          </w:rPr>
          <w:id w:val="-1199397068"/>
          <w:placeholder>
            <w:docPart w:val="BCC1AD9276C746359C58E1807BC46301"/>
          </w:placeholder>
          <w:showingPlcHdr/>
        </w:sdtPr>
        <w:sdtEndPr/>
        <w:sdtContent>
          <w:r w:rsidRPr="005509D4">
            <w:rPr>
              <w:rStyle w:val="PlaceholderText"/>
            </w:rPr>
            <w:t>Click or tap here to enter text.</w:t>
          </w:r>
        </w:sdtContent>
      </w:sdt>
      <w:r>
        <w:rPr>
          <w:sz w:val="24"/>
          <w:szCs w:val="24"/>
        </w:rPr>
        <w:tab/>
      </w:r>
      <w:r>
        <w:rPr>
          <w:sz w:val="24"/>
          <w:szCs w:val="24"/>
        </w:rPr>
        <w:tab/>
      </w:r>
      <w:r>
        <w:rPr>
          <w:sz w:val="24"/>
          <w:szCs w:val="24"/>
        </w:rPr>
        <w:br/>
        <w:t xml:space="preserve">City: </w:t>
      </w:r>
      <w:sdt>
        <w:sdtPr>
          <w:rPr>
            <w:sz w:val="24"/>
            <w:szCs w:val="24"/>
          </w:rPr>
          <w:id w:val="2085332334"/>
          <w:placeholder>
            <w:docPart w:val="BF64C768548A4D42B7F3FFD9E421A1DB"/>
          </w:placeholder>
          <w:showingPlcHdr/>
        </w:sdtPr>
        <w:sdtEndPr/>
        <w:sdtContent>
          <w:r w:rsidRPr="005509D4">
            <w:rPr>
              <w:rStyle w:val="PlaceholderText"/>
            </w:rPr>
            <w:t>Click or tap here to enter text.</w:t>
          </w:r>
        </w:sdtContent>
      </w:sdt>
      <w:r w:rsidR="005D732D">
        <w:rPr>
          <w:sz w:val="24"/>
          <w:szCs w:val="24"/>
        </w:rPr>
        <w:t xml:space="preserve"> </w:t>
      </w:r>
      <w:r>
        <w:rPr>
          <w:sz w:val="24"/>
          <w:szCs w:val="24"/>
        </w:rPr>
        <w:t xml:space="preserve">State: </w:t>
      </w:r>
      <w:sdt>
        <w:sdtPr>
          <w:rPr>
            <w:sz w:val="24"/>
            <w:szCs w:val="24"/>
          </w:rPr>
          <w:id w:val="-790589808"/>
          <w:placeholder>
            <w:docPart w:val="9ED96E6C71A24FBFBD1357A784E211A6"/>
          </w:placeholder>
          <w:showingPlcHdr/>
        </w:sdtPr>
        <w:sdtEndPr/>
        <w:sdtContent>
          <w:r w:rsidRPr="005509D4">
            <w:rPr>
              <w:rStyle w:val="PlaceholderText"/>
            </w:rPr>
            <w:t>Click or tap here to enter text.</w:t>
          </w:r>
        </w:sdtContent>
      </w:sdt>
      <w:r w:rsidR="005D732D">
        <w:rPr>
          <w:sz w:val="24"/>
          <w:szCs w:val="24"/>
        </w:rPr>
        <w:t xml:space="preserve"> </w:t>
      </w:r>
      <w:r>
        <w:rPr>
          <w:sz w:val="24"/>
          <w:szCs w:val="24"/>
        </w:rPr>
        <w:t>Zip:</w:t>
      </w:r>
      <w:r w:rsidR="005D732D">
        <w:rPr>
          <w:sz w:val="24"/>
          <w:szCs w:val="24"/>
        </w:rPr>
        <w:t xml:space="preserve"> </w:t>
      </w:r>
      <w:sdt>
        <w:sdtPr>
          <w:rPr>
            <w:sz w:val="24"/>
            <w:szCs w:val="24"/>
          </w:rPr>
          <w:id w:val="-1696527771"/>
          <w:placeholder>
            <w:docPart w:val="AD42FA5099C9426B8EE2B65913B35E53"/>
          </w:placeholder>
          <w:showingPlcHdr/>
        </w:sdtPr>
        <w:sdtEndPr/>
        <w:sdtContent>
          <w:r w:rsidRPr="005509D4">
            <w:rPr>
              <w:rStyle w:val="PlaceholderText"/>
            </w:rPr>
            <w:t>Click or tap here to enter text.</w:t>
          </w:r>
        </w:sdtContent>
      </w:sdt>
      <w:r>
        <w:rPr>
          <w:sz w:val="24"/>
          <w:szCs w:val="24"/>
        </w:rPr>
        <w:br/>
        <w:t xml:space="preserve">Home Phone: </w:t>
      </w:r>
      <w:sdt>
        <w:sdtPr>
          <w:rPr>
            <w:sz w:val="24"/>
            <w:szCs w:val="24"/>
          </w:rPr>
          <w:id w:val="-29891723"/>
          <w:placeholder>
            <w:docPart w:val="DF0B480075CE4ADB88416411CA86654B"/>
          </w:placeholder>
          <w:showingPlcHdr/>
        </w:sdtPr>
        <w:sdtEndPr/>
        <w:sdtContent>
          <w:r w:rsidRPr="005509D4">
            <w:rPr>
              <w:rStyle w:val="PlaceholderText"/>
            </w:rPr>
            <w:t>Click or tap here to enter text.</w:t>
          </w:r>
        </w:sdtContent>
      </w:sdt>
      <w:r w:rsidR="005D732D">
        <w:rPr>
          <w:sz w:val="24"/>
          <w:szCs w:val="24"/>
        </w:rPr>
        <w:t xml:space="preserve"> </w:t>
      </w:r>
      <w:r>
        <w:rPr>
          <w:sz w:val="24"/>
          <w:szCs w:val="24"/>
        </w:rPr>
        <w:t xml:space="preserve">Cell: </w:t>
      </w:r>
      <w:sdt>
        <w:sdtPr>
          <w:rPr>
            <w:sz w:val="24"/>
            <w:szCs w:val="24"/>
          </w:rPr>
          <w:id w:val="1956213705"/>
          <w:placeholder>
            <w:docPart w:val="A3E017DE62AD4D4FAE4478EEC36C6B46"/>
          </w:placeholder>
          <w:showingPlcHdr/>
        </w:sdtPr>
        <w:sdtEndPr/>
        <w:sdtContent>
          <w:r w:rsidRPr="005509D4">
            <w:rPr>
              <w:rStyle w:val="PlaceholderText"/>
            </w:rPr>
            <w:t>Click or tap here to enter text.</w:t>
          </w:r>
        </w:sdtContent>
      </w:sdt>
      <w:r>
        <w:rPr>
          <w:sz w:val="24"/>
          <w:szCs w:val="24"/>
        </w:rPr>
        <w:br/>
        <w:t xml:space="preserve">Email Address: </w:t>
      </w:r>
      <w:sdt>
        <w:sdtPr>
          <w:rPr>
            <w:sz w:val="24"/>
            <w:szCs w:val="24"/>
          </w:rPr>
          <w:id w:val="1335189669"/>
          <w:placeholder>
            <w:docPart w:val="187DF0D5D6E44DA88C017E5781225B19"/>
          </w:placeholder>
          <w:showingPlcHdr/>
        </w:sdtPr>
        <w:sdtEndPr/>
        <w:sdtContent>
          <w:r w:rsidRPr="005509D4">
            <w:rPr>
              <w:rStyle w:val="PlaceholderText"/>
            </w:rPr>
            <w:t>Click or tap here to enter text.</w:t>
          </w:r>
        </w:sdtContent>
      </w:sdt>
      <w:r>
        <w:rPr>
          <w:sz w:val="24"/>
          <w:szCs w:val="24"/>
        </w:rPr>
        <w:br/>
      </w:r>
      <w:r w:rsidRPr="00F45A9E">
        <w:rPr>
          <w:b/>
          <w:sz w:val="24"/>
          <w:szCs w:val="24"/>
        </w:rPr>
        <w:t>Please list any other previous names by which you are or have been known</w:t>
      </w:r>
      <w:r>
        <w:rPr>
          <w:sz w:val="24"/>
          <w:szCs w:val="24"/>
        </w:rPr>
        <w:t>:</w:t>
      </w:r>
      <w:r>
        <w:rPr>
          <w:sz w:val="24"/>
          <w:szCs w:val="24"/>
        </w:rPr>
        <w:br/>
      </w:r>
      <w:sdt>
        <w:sdtPr>
          <w:rPr>
            <w:sz w:val="24"/>
            <w:szCs w:val="24"/>
          </w:rPr>
          <w:id w:val="-83770905"/>
          <w:placeholder>
            <w:docPart w:val="A034EE1D77FC4A5A9E47590E801ACA77"/>
          </w:placeholder>
          <w:showingPlcHdr/>
        </w:sdtPr>
        <w:sdtEndPr/>
        <w:sdtContent>
          <w:r w:rsidRPr="005509D4">
            <w:rPr>
              <w:rStyle w:val="PlaceholderText"/>
            </w:rPr>
            <w:t>Click or tap here to enter text.</w:t>
          </w:r>
        </w:sdtContent>
      </w:sdt>
    </w:p>
    <w:p w:rsidR="0013016C" w:rsidRDefault="00F45A9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sidRPr="0013016C">
        <w:rPr>
          <w:b/>
          <w:sz w:val="24"/>
          <w:szCs w:val="24"/>
        </w:rPr>
        <w:t>How long have you been in your current residence?</w:t>
      </w:r>
      <w:r w:rsidR="005D732D">
        <w:rPr>
          <w:b/>
          <w:sz w:val="24"/>
          <w:szCs w:val="24"/>
        </w:rPr>
        <w:t xml:space="preserve"> </w:t>
      </w:r>
      <w:sdt>
        <w:sdtPr>
          <w:rPr>
            <w:b/>
            <w:sz w:val="24"/>
            <w:szCs w:val="24"/>
          </w:rPr>
          <w:id w:val="2077619687"/>
          <w:placeholder>
            <w:docPart w:val="6B90ED0FA7DE44369D0596ABAD9430B2"/>
          </w:placeholder>
          <w:showingPlcHdr/>
        </w:sdtPr>
        <w:sdtEndPr/>
        <w:sdtContent>
          <w:r w:rsidR="0013016C" w:rsidRPr="005509D4">
            <w:rPr>
              <w:rStyle w:val="PlaceholderText"/>
            </w:rPr>
            <w:t>Click or tap here to enter text.</w:t>
          </w:r>
        </w:sdtContent>
      </w:sdt>
    </w:p>
    <w:p w:rsidR="0013016C" w:rsidRDefault="0013016C"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Do you plan to stay in your current residence or are there any current plans to move?  If you do plan to move, please give details as to when and where.</w:t>
      </w:r>
    </w:p>
    <w:p w:rsidR="0013016C" w:rsidRDefault="0038477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sdt>
        <w:sdtPr>
          <w:rPr>
            <w:b/>
            <w:sz w:val="24"/>
            <w:szCs w:val="24"/>
          </w:rPr>
          <w:id w:val="-51162515"/>
          <w:placeholder>
            <w:docPart w:val="EA79FBD12B41436C8B5BF0BD6073B94E"/>
          </w:placeholder>
          <w:showingPlcHdr/>
        </w:sdtPr>
        <w:sdtEndPr/>
        <w:sdtContent>
          <w:r w:rsidR="0013016C" w:rsidRPr="005509D4">
            <w:rPr>
              <w:rStyle w:val="PlaceholderText"/>
            </w:rPr>
            <w:t>Click or tap here to enter text.</w:t>
          </w:r>
        </w:sdtContent>
      </w:sdt>
    </w:p>
    <w:p w:rsidR="0013016C" w:rsidRDefault="0013016C"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Please list below ALL former addresses within the past 5 years:</w:t>
      </w:r>
    </w:p>
    <w:p w:rsidR="0013016C" w:rsidRDefault="0038477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sdt>
        <w:sdtPr>
          <w:rPr>
            <w:b/>
            <w:sz w:val="24"/>
            <w:szCs w:val="24"/>
          </w:rPr>
          <w:id w:val="1689027759"/>
          <w:placeholder>
            <w:docPart w:val="6B4BAD5F4A0D4E63BE1D27495C3E726E"/>
          </w:placeholder>
          <w:showingPlcHdr/>
        </w:sdtPr>
        <w:sdtEndPr/>
        <w:sdtContent>
          <w:r w:rsidR="0013016C" w:rsidRPr="005509D4">
            <w:rPr>
              <w:rStyle w:val="PlaceholderText"/>
            </w:rPr>
            <w:t>Click or tap here to enter text.</w:t>
          </w:r>
        </w:sdtContent>
      </w:sdt>
    </w:p>
    <w:p w:rsidR="0013016C" w:rsidRDefault="0013016C"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Besides you, who else lives with you?</w:t>
      </w:r>
    </w:p>
    <w:p w:rsidR="0013016C" w:rsidRDefault="0013016C"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Name:</w:t>
      </w:r>
      <w:r w:rsidR="005D732D">
        <w:rPr>
          <w:b/>
          <w:sz w:val="24"/>
          <w:szCs w:val="24"/>
        </w:rPr>
        <w:t xml:space="preserve"> </w:t>
      </w:r>
      <w:sdt>
        <w:sdtPr>
          <w:rPr>
            <w:b/>
            <w:sz w:val="24"/>
            <w:szCs w:val="24"/>
          </w:rPr>
          <w:id w:val="-1887942799"/>
          <w:placeholder>
            <w:docPart w:val="C65CFDAD75C44F95A19D75AE82E4FDE5"/>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Birthdate:</w:t>
      </w:r>
      <w:r w:rsidR="005D732D">
        <w:rPr>
          <w:b/>
          <w:sz w:val="24"/>
          <w:szCs w:val="24"/>
        </w:rPr>
        <w:t xml:space="preserve"> </w:t>
      </w:r>
      <w:sdt>
        <w:sdtPr>
          <w:rPr>
            <w:b/>
            <w:sz w:val="24"/>
            <w:szCs w:val="24"/>
          </w:rPr>
          <w:id w:val="396326644"/>
          <w:placeholder>
            <w:docPart w:val="49FE06D7893049C78BA3D84A41870F91"/>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Relationship:</w:t>
      </w:r>
      <w:r w:rsidR="005D732D">
        <w:rPr>
          <w:b/>
          <w:sz w:val="24"/>
          <w:szCs w:val="24"/>
        </w:rPr>
        <w:t xml:space="preserve"> </w:t>
      </w:r>
      <w:sdt>
        <w:sdtPr>
          <w:rPr>
            <w:b/>
            <w:sz w:val="24"/>
            <w:szCs w:val="24"/>
          </w:rPr>
          <w:id w:val="-916397865"/>
          <w:placeholder>
            <w:docPart w:val="ACEA985926E64C1AA126A13C8370304E"/>
          </w:placeholder>
          <w:showingPlcHdr/>
        </w:sdtPr>
        <w:sdtEndPr/>
        <w:sdtContent>
          <w:r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868957572"/>
          <w:placeholder>
            <w:docPart w:val="F2AD05C19BBC41AA95D0715E7016D10A"/>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Birthdate:</w:t>
      </w:r>
      <w:r w:rsidR="005D732D">
        <w:rPr>
          <w:b/>
          <w:sz w:val="24"/>
          <w:szCs w:val="24"/>
        </w:rPr>
        <w:t xml:space="preserve"> </w:t>
      </w:r>
      <w:sdt>
        <w:sdtPr>
          <w:rPr>
            <w:b/>
            <w:sz w:val="24"/>
            <w:szCs w:val="24"/>
          </w:rPr>
          <w:id w:val="1196425071"/>
          <w:placeholder>
            <w:docPart w:val="996065A6230D46ABBD8856AFD99890D1"/>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Relationship:</w:t>
      </w:r>
      <w:r w:rsidR="005D732D">
        <w:rPr>
          <w:b/>
          <w:sz w:val="24"/>
          <w:szCs w:val="24"/>
        </w:rPr>
        <w:t xml:space="preserve"> </w:t>
      </w:r>
      <w:sdt>
        <w:sdtPr>
          <w:rPr>
            <w:b/>
            <w:sz w:val="24"/>
            <w:szCs w:val="24"/>
          </w:rPr>
          <w:id w:val="-1162921837"/>
          <w:placeholder>
            <w:docPart w:val="F2AD05C19BBC41AA95D0715E7016D10A"/>
          </w:placeholder>
          <w:showingPlcHdr/>
        </w:sdtPr>
        <w:sdtEndPr/>
        <w:sdtContent>
          <w:r w:rsidR="00C25542"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1737779221"/>
          <w:placeholder>
            <w:docPart w:val="5D29789ACA824F27965B9280B83AEDE4"/>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Birthdate:</w:t>
      </w:r>
      <w:r w:rsidR="005D732D">
        <w:rPr>
          <w:b/>
          <w:sz w:val="24"/>
          <w:szCs w:val="24"/>
        </w:rPr>
        <w:t xml:space="preserve"> </w:t>
      </w:r>
      <w:sdt>
        <w:sdtPr>
          <w:rPr>
            <w:b/>
            <w:sz w:val="24"/>
            <w:szCs w:val="24"/>
          </w:rPr>
          <w:id w:val="-2098778932"/>
          <w:placeholder>
            <w:docPart w:val="BDD71035BBC04255ADFB4CB955360B18"/>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Relationship:</w:t>
      </w:r>
      <w:r w:rsidR="005D732D">
        <w:rPr>
          <w:b/>
          <w:sz w:val="24"/>
          <w:szCs w:val="24"/>
        </w:rPr>
        <w:t xml:space="preserve"> </w:t>
      </w:r>
      <w:sdt>
        <w:sdtPr>
          <w:rPr>
            <w:b/>
            <w:sz w:val="24"/>
            <w:szCs w:val="24"/>
          </w:rPr>
          <w:id w:val="-421954865"/>
          <w:placeholder>
            <w:docPart w:val="5D29789ACA824F27965B9280B83AEDE4"/>
          </w:placeholder>
          <w:showingPlcHdr/>
        </w:sdtPr>
        <w:sdtEndPr/>
        <w:sdtContent>
          <w:r w:rsidR="00C25542"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814017295"/>
          <w:placeholder>
            <w:docPart w:val="C30DB729644C4FAAAF44E3B6150966FD"/>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Birthdate:</w:t>
      </w:r>
      <w:r w:rsidR="005D732D">
        <w:rPr>
          <w:b/>
          <w:sz w:val="24"/>
          <w:szCs w:val="24"/>
        </w:rPr>
        <w:t xml:space="preserve"> </w:t>
      </w:r>
      <w:sdt>
        <w:sdtPr>
          <w:rPr>
            <w:b/>
            <w:sz w:val="24"/>
            <w:szCs w:val="24"/>
          </w:rPr>
          <w:id w:val="-1077746515"/>
          <w:placeholder>
            <w:docPart w:val="03BE13AA90844FBBBE32D87E271A24F3"/>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Relationship:</w:t>
      </w:r>
      <w:r w:rsidR="005D732D">
        <w:rPr>
          <w:b/>
          <w:sz w:val="24"/>
          <w:szCs w:val="24"/>
        </w:rPr>
        <w:t xml:space="preserve"> </w:t>
      </w:r>
      <w:sdt>
        <w:sdtPr>
          <w:rPr>
            <w:b/>
            <w:sz w:val="24"/>
            <w:szCs w:val="24"/>
          </w:rPr>
          <w:id w:val="725263090"/>
          <w:placeholder>
            <w:docPart w:val="C30DB729644C4FAAAF44E3B6150966FD"/>
          </w:placeholder>
          <w:showingPlcHdr/>
        </w:sdtPr>
        <w:sdtEndPr/>
        <w:sdtContent>
          <w:r w:rsidR="00C25542" w:rsidRPr="005509D4">
            <w:rPr>
              <w:rStyle w:val="PlaceholderText"/>
            </w:rPr>
            <w:t>Click or tap here to enter text.</w:t>
          </w:r>
        </w:sdtContent>
      </w:sdt>
    </w:p>
    <w:p w:rsidR="00F45A9E" w:rsidRDefault="0013016C"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Name:</w:t>
      </w:r>
      <w:r w:rsidR="005D732D">
        <w:rPr>
          <w:b/>
          <w:sz w:val="24"/>
          <w:szCs w:val="24"/>
        </w:rPr>
        <w:t xml:space="preserve"> </w:t>
      </w:r>
      <w:sdt>
        <w:sdtPr>
          <w:rPr>
            <w:b/>
            <w:sz w:val="24"/>
            <w:szCs w:val="24"/>
          </w:rPr>
          <w:id w:val="2039161017"/>
          <w:placeholder>
            <w:docPart w:val="8FA65F7149E043C8BEAE215D974C1A0A"/>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Birthdate:</w:t>
      </w:r>
      <w:r w:rsidR="005D732D">
        <w:rPr>
          <w:b/>
          <w:sz w:val="24"/>
          <w:szCs w:val="24"/>
        </w:rPr>
        <w:t xml:space="preserve"> </w:t>
      </w:r>
      <w:sdt>
        <w:sdtPr>
          <w:rPr>
            <w:b/>
            <w:sz w:val="24"/>
            <w:szCs w:val="24"/>
          </w:rPr>
          <w:id w:val="-1565097265"/>
          <w:placeholder>
            <w:docPart w:val="E549CC4DA01E411F91DDBCF5D6751132"/>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Relationship:</w:t>
      </w:r>
      <w:r w:rsidR="005D732D">
        <w:rPr>
          <w:b/>
          <w:sz w:val="24"/>
          <w:szCs w:val="24"/>
        </w:rPr>
        <w:t xml:space="preserve"> </w:t>
      </w:r>
      <w:sdt>
        <w:sdtPr>
          <w:rPr>
            <w:b/>
            <w:sz w:val="24"/>
            <w:szCs w:val="24"/>
          </w:rPr>
          <w:id w:val="-1875991170"/>
          <w:placeholder>
            <w:docPart w:val="8FA65F7149E043C8BEAE215D974C1A0A"/>
          </w:placeholder>
          <w:showingPlcHdr/>
        </w:sdtPr>
        <w:sdtEndPr/>
        <w:sdtContent>
          <w:r w:rsidR="00C25542" w:rsidRPr="005509D4">
            <w:rPr>
              <w:rStyle w:val="PlaceholderText"/>
            </w:rPr>
            <w:t>Click or tap here to enter text.</w:t>
          </w:r>
        </w:sdtContent>
      </w:sdt>
      <w:r w:rsidR="00F45A9E" w:rsidRPr="0013016C">
        <w:rPr>
          <w:b/>
          <w:sz w:val="24"/>
          <w:szCs w:val="24"/>
        </w:rPr>
        <w:br/>
      </w:r>
      <w:r>
        <w:rPr>
          <w:b/>
          <w:sz w:val="24"/>
          <w:szCs w:val="24"/>
        </w:rPr>
        <w:t>Name:</w:t>
      </w:r>
      <w:r w:rsidR="005D732D">
        <w:rPr>
          <w:b/>
          <w:sz w:val="24"/>
          <w:szCs w:val="24"/>
        </w:rPr>
        <w:t xml:space="preserve"> </w:t>
      </w:r>
      <w:sdt>
        <w:sdtPr>
          <w:rPr>
            <w:b/>
            <w:sz w:val="24"/>
            <w:szCs w:val="24"/>
          </w:rPr>
          <w:id w:val="-249732484"/>
          <w:placeholder>
            <w:docPart w:val="C81D26A689A747E9977ED3E9301BD6B6"/>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Birthdate:</w:t>
      </w:r>
      <w:sdt>
        <w:sdtPr>
          <w:rPr>
            <w:b/>
            <w:sz w:val="24"/>
            <w:szCs w:val="24"/>
          </w:rPr>
          <w:id w:val="1947271241"/>
          <w:placeholder>
            <w:docPart w:val="4F27BB426C5D4C4A8D7DDB8174A2363F"/>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Relationship:</w:t>
      </w:r>
      <w:r w:rsidR="005D732D">
        <w:rPr>
          <w:b/>
          <w:sz w:val="24"/>
          <w:szCs w:val="24"/>
        </w:rPr>
        <w:t xml:space="preserve"> </w:t>
      </w:r>
      <w:sdt>
        <w:sdtPr>
          <w:rPr>
            <w:b/>
            <w:sz w:val="24"/>
            <w:szCs w:val="24"/>
          </w:rPr>
          <w:id w:val="1278296383"/>
          <w:placeholder>
            <w:docPart w:val="C81D26A689A747E9977ED3E9301BD6B6"/>
          </w:placeholder>
          <w:showingPlcHdr/>
        </w:sdtPr>
        <w:sdtEndPr/>
        <w:sdtContent>
          <w:r w:rsidR="00C25542" w:rsidRPr="005509D4">
            <w:rPr>
              <w:rStyle w:val="PlaceholderText"/>
            </w:rPr>
            <w:t>Click or tap here to enter text.</w:t>
          </w:r>
        </w:sdtContent>
      </w:sdt>
    </w:p>
    <w:p w:rsidR="0013016C"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sz w:val="24"/>
          <w:szCs w:val="24"/>
        </w:rPr>
      </w:pPr>
      <w:r w:rsidRPr="009D4E42">
        <w:rPr>
          <w:b/>
          <w:szCs w:val="24"/>
        </w:rPr>
        <w:t>CHILDREN</w:t>
      </w:r>
      <w:r>
        <w:rPr>
          <w:b/>
          <w:sz w:val="24"/>
          <w:szCs w:val="24"/>
        </w:rPr>
        <w:br/>
      </w:r>
      <w:r w:rsidR="0013016C" w:rsidRPr="0013016C">
        <w:rPr>
          <w:sz w:val="24"/>
          <w:szCs w:val="24"/>
        </w:rPr>
        <w:t xml:space="preserve">List </w:t>
      </w:r>
      <w:r w:rsidR="0013016C">
        <w:rPr>
          <w:b/>
          <w:sz w:val="24"/>
          <w:szCs w:val="24"/>
        </w:rPr>
        <w:t xml:space="preserve">ALL </w:t>
      </w:r>
      <w:r w:rsidR="0013016C" w:rsidRPr="0013016C">
        <w:rPr>
          <w:sz w:val="24"/>
          <w:szCs w:val="24"/>
        </w:rPr>
        <w:t>your children</w:t>
      </w:r>
      <w:r w:rsidR="0013016C">
        <w:rPr>
          <w:sz w:val="24"/>
          <w:szCs w:val="24"/>
        </w:rPr>
        <w:t xml:space="preserve"> (including adult children), first and last name, date of birth, and age:</w:t>
      </w:r>
    </w:p>
    <w:p w:rsidR="0013016C" w:rsidRPr="0013016C" w:rsidRDefault="0013016C" w:rsidP="0013016C">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Name:</w:t>
      </w:r>
      <w:r w:rsidR="005D732D">
        <w:rPr>
          <w:b/>
          <w:sz w:val="24"/>
          <w:szCs w:val="24"/>
        </w:rPr>
        <w:t xml:space="preserve"> </w:t>
      </w:r>
      <w:sdt>
        <w:sdtPr>
          <w:rPr>
            <w:b/>
            <w:sz w:val="24"/>
            <w:szCs w:val="24"/>
          </w:rPr>
          <w:id w:val="1222629556"/>
          <w:placeholder>
            <w:docPart w:val="AEC18EA64D9844A1B3DCB9D7EB4392B7"/>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Date of Birth:</w:t>
      </w:r>
      <w:r w:rsidR="005D732D">
        <w:rPr>
          <w:b/>
          <w:sz w:val="24"/>
          <w:szCs w:val="24"/>
        </w:rPr>
        <w:t xml:space="preserve"> </w:t>
      </w:r>
      <w:sdt>
        <w:sdtPr>
          <w:rPr>
            <w:b/>
            <w:sz w:val="24"/>
            <w:szCs w:val="24"/>
          </w:rPr>
          <w:id w:val="-478382813"/>
          <w:placeholder>
            <w:docPart w:val="3B2F4C3C742F437792953B5CE2052815"/>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Age:</w:t>
      </w:r>
      <w:r w:rsidR="005D732D">
        <w:rPr>
          <w:b/>
          <w:sz w:val="24"/>
          <w:szCs w:val="24"/>
        </w:rPr>
        <w:t xml:space="preserve"> </w:t>
      </w:r>
      <w:sdt>
        <w:sdtPr>
          <w:rPr>
            <w:b/>
            <w:sz w:val="24"/>
            <w:szCs w:val="24"/>
          </w:rPr>
          <w:id w:val="212925643"/>
          <w:placeholder>
            <w:docPart w:val="5604F5F912A04C4C8E63AD440DC3266E"/>
          </w:placeholder>
          <w:showingPlcHdr/>
        </w:sdtPr>
        <w:sdtEndPr/>
        <w:sdtContent>
          <w:r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1749719648"/>
          <w:placeholder>
            <w:docPart w:val="DE1ADBE04E9646EBA8E8779758AE1DB9"/>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Date of Birth:</w:t>
      </w:r>
      <w:r w:rsidR="005D732D">
        <w:rPr>
          <w:b/>
          <w:sz w:val="24"/>
          <w:szCs w:val="24"/>
        </w:rPr>
        <w:t xml:space="preserve"> </w:t>
      </w:r>
      <w:sdt>
        <w:sdtPr>
          <w:rPr>
            <w:b/>
            <w:sz w:val="24"/>
            <w:szCs w:val="24"/>
          </w:rPr>
          <w:id w:val="322178713"/>
          <w:placeholder>
            <w:docPart w:val="6055BA01C25D4E9699C44C7CD0B72950"/>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Age:</w:t>
      </w:r>
      <w:r w:rsidR="005D732D">
        <w:rPr>
          <w:b/>
          <w:sz w:val="24"/>
          <w:szCs w:val="24"/>
        </w:rPr>
        <w:t xml:space="preserve"> </w:t>
      </w:r>
      <w:sdt>
        <w:sdtPr>
          <w:rPr>
            <w:b/>
            <w:sz w:val="24"/>
            <w:szCs w:val="24"/>
          </w:rPr>
          <w:id w:val="1517813770"/>
          <w:placeholder>
            <w:docPart w:val="DE1ADBE04E9646EBA8E8779758AE1DB9"/>
          </w:placeholder>
          <w:showingPlcHdr/>
        </w:sdtPr>
        <w:sdtEndPr/>
        <w:sdtContent>
          <w:r w:rsidR="00C25542"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494614738"/>
          <w:placeholder>
            <w:docPart w:val="EAEC8D57BF4E400D940BB85DF999F956"/>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Date of Birth:</w:t>
      </w:r>
      <w:r w:rsidR="005D732D">
        <w:rPr>
          <w:b/>
          <w:sz w:val="24"/>
          <w:szCs w:val="24"/>
        </w:rPr>
        <w:t xml:space="preserve"> </w:t>
      </w:r>
      <w:sdt>
        <w:sdtPr>
          <w:rPr>
            <w:b/>
            <w:sz w:val="24"/>
            <w:szCs w:val="24"/>
          </w:rPr>
          <w:id w:val="582570866"/>
          <w:placeholder>
            <w:docPart w:val="B01B2E13020340EF9448DB107A320857"/>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Age:</w:t>
      </w:r>
      <w:r w:rsidR="005D732D">
        <w:rPr>
          <w:b/>
          <w:sz w:val="24"/>
          <w:szCs w:val="24"/>
        </w:rPr>
        <w:t xml:space="preserve"> </w:t>
      </w:r>
      <w:sdt>
        <w:sdtPr>
          <w:rPr>
            <w:b/>
            <w:sz w:val="24"/>
            <w:szCs w:val="24"/>
          </w:rPr>
          <w:id w:val="-1971118674"/>
          <w:placeholder>
            <w:docPart w:val="EAEC8D57BF4E400D940BB85DF999F956"/>
          </w:placeholder>
          <w:showingPlcHdr/>
        </w:sdtPr>
        <w:sdtEndPr/>
        <w:sdtContent>
          <w:r w:rsidR="00C25542"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183178975"/>
          <w:placeholder>
            <w:docPart w:val="556E89F7C8934B28BC32105393FCEB05"/>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Date of Birth:</w:t>
      </w:r>
      <w:r w:rsidR="005D732D">
        <w:rPr>
          <w:b/>
          <w:sz w:val="24"/>
          <w:szCs w:val="24"/>
        </w:rPr>
        <w:t xml:space="preserve"> </w:t>
      </w:r>
      <w:sdt>
        <w:sdtPr>
          <w:rPr>
            <w:b/>
            <w:sz w:val="24"/>
            <w:szCs w:val="24"/>
          </w:rPr>
          <w:id w:val="-1109281339"/>
          <w:placeholder>
            <w:docPart w:val="CFEF089C4394451C8B36C3F4B8DB443C"/>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Age:</w:t>
      </w:r>
      <w:r w:rsidR="005D732D">
        <w:rPr>
          <w:b/>
          <w:sz w:val="24"/>
          <w:szCs w:val="24"/>
        </w:rPr>
        <w:t xml:space="preserve"> </w:t>
      </w:r>
      <w:sdt>
        <w:sdtPr>
          <w:rPr>
            <w:b/>
            <w:sz w:val="24"/>
            <w:szCs w:val="24"/>
          </w:rPr>
          <w:id w:val="-1466504402"/>
          <w:placeholder>
            <w:docPart w:val="556E89F7C8934B28BC32105393FCEB05"/>
          </w:placeholder>
          <w:showingPlcHdr/>
        </w:sdtPr>
        <w:sdtEndPr/>
        <w:sdtContent>
          <w:r w:rsidR="00C25542"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963423636"/>
          <w:placeholder>
            <w:docPart w:val="121D2FFFA5484EAD9F0CDD19C9E80EF1"/>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Date of Birth:</w:t>
      </w:r>
      <w:r w:rsidR="005D732D">
        <w:rPr>
          <w:b/>
          <w:sz w:val="24"/>
          <w:szCs w:val="24"/>
        </w:rPr>
        <w:t xml:space="preserve"> </w:t>
      </w:r>
      <w:sdt>
        <w:sdtPr>
          <w:rPr>
            <w:b/>
            <w:sz w:val="24"/>
            <w:szCs w:val="24"/>
          </w:rPr>
          <w:id w:val="1294486538"/>
          <w:placeholder>
            <w:docPart w:val="3ABDC25A822648BA8CC40D57FC4539C4"/>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Age:</w:t>
      </w:r>
      <w:r w:rsidR="005D732D">
        <w:rPr>
          <w:b/>
          <w:sz w:val="24"/>
          <w:szCs w:val="24"/>
        </w:rPr>
        <w:t xml:space="preserve"> </w:t>
      </w:r>
      <w:sdt>
        <w:sdtPr>
          <w:rPr>
            <w:b/>
            <w:sz w:val="24"/>
            <w:szCs w:val="24"/>
          </w:rPr>
          <w:id w:val="1924373793"/>
          <w:placeholder>
            <w:docPart w:val="121D2FFFA5484EAD9F0CDD19C9E80EF1"/>
          </w:placeholder>
          <w:showingPlcHdr/>
        </w:sdtPr>
        <w:sdtEndPr/>
        <w:sdtContent>
          <w:r w:rsidR="00C25542" w:rsidRPr="005509D4">
            <w:rPr>
              <w:rStyle w:val="PlaceholderText"/>
            </w:rPr>
            <w:t>Click or tap here to enter text.</w:t>
          </w:r>
        </w:sdtContent>
      </w:sdt>
      <w:r>
        <w:rPr>
          <w:b/>
          <w:sz w:val="24"/>
          <w:szCs w:val="24"/>
        </w:rPr>
        <w:br/>
        <w:t>Name:</w:t>
      </w:r>
      <w:r w:rsidR="005D732D">
        <w:rPr>
          <w:b/>
          <w:sz w:val="24"/>
          <w:szCs w:val="24"/>
        </w:rPr>
        <w:t xml:space="preserve"> </w:t>
      </w:r>
      <w:sdt>
        <w:sdtPr>
          <w:rPr>
            <w:b/>
            <w:sz w:val="24"/>
            <w:szCs w:val="24"/>
          </w:rPr>
          <w:id w:val="1417277902"/>
          <w:placeholder>
            <w:docPart w:val="C16CF4B76FC64588A35676A9A8739D54"/>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Date of Birth:</w:t>
      </w:r>
      <w:r w:rsidR="005D732D">
        <w:rPr>
          <w:b/>
          <w:sz w:val="24"/>
          <w:szCs w:val="24"/>
        </w:rPr>
        <w:t xml:space="preserve"> </w:t>
      </w:r>
      <w:sdt>
        <w:sdtPr>
          <w:rPr>
            <w:b/>
            <w:sz w:val="24"/>
            <w:szCs w:val="24"/>
          </w:rPr>
          <w:id w:val="-878696408"/>
          <w:placeholder>
            <w:docPart w:val="68B99EF8D55C42AC87902F4D889B55FF"/>
          </w:placeholder>
          <w:showingPlcHdr/>
          <w:date>
            <w:dateFormat w:val="M/d/yyyy"/>
            <w:lid w:val="en-US"/>
            <w:storeMappedDataAs w:val="dateTime"/>
            <w:calendar w:val="gregorian"/>
          </w:date>
        </w:sdtPr>
        <w:sdtEndPr/>
        <w:sdtContent>
          <w:r w:rsidRPr="005509D4">
            <w:rPr>
              <w:rStyle w:val="PlaceholderText"/>
            </w:rPr>
            <w:t>Click or tap to enter a date.</w:t>
          </w:r>
        </w:sdtContent>
      </w:sdt>
      <w:r w:rsidR="005D732D">
        <w:rPr>
          <w:b/>
          <w:sz w:val="24"/>
          <w:szCs w:val="24"/>
        </w:rPr>
        <w:t xml:space="preserve"> </w:t>
      </w:r>
      <w:r>
        <w:rPr>
          <w:b/>
          <w:sz w:val="24"/>
          <w:szCs w:val="24"/>
        </w:rPr>
        <w:t>Age:</w:t>
      </w:r>
      <w:r w:rsidR="005D732D">
        <w:rPr>
          <w:b/>
          <w:sz w:val="24"/>
          <w:szCs w:val="24"/>
        </w:rPr>
        <w:t xml:space="preserve"> </w:t>
      </w:r>
      <w:sdt>
        <w:sdtPr>
          <w:rPr>
            <w:b/>
            <w:sz w:val="24"/>
            <w:szCs w:val="24"/>
          </w:rPr>
          <w:id w:val="-587771747"/>
          <w:placeholder>
            <w:docPart w:val="C16CF4B76FC64588A35676A9A8739D54"/>
          </w:placeholder>
          <w:showingPlcHdr/>
        </w:sdtPr>
        <w:sdtEndPr/>
        <w:sdtContent>
          <w:r w:rsidR="00C25542" w:rsidRPr="005509D4">
            <w:rPr>
              <w:rStyle w:val="PlaceholderText"/>
            </w:rPr>
            <w:t>Click or tap here to enter text.</w:t>
          </w:r>
        </w:sdtContent>
      </w:sdt>
    </w:p>
    <w:p w:rsidR="0013016C"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lastRenderedPageBreak/>
        <w:t>CHILDREN’S SCHOOL INFORMATION – COMPLETE THE FOLLOWING SCHOOL INFORMATION FOR ALL OF YOUR CHILDREN</w:t>
      </w:r>
      <w:r w:rsidR="00222545">
        <w:rPr>
          <w:b/>
          <w:sz w:val="24"/>
          <w:szCs w:val="24"/>
        </w:rPr>
        <w:t>:</w:t>
      </w:r>
    </w:p>
    <w:p w:rsidR="00222545" w:rsidRDefault="00222545"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142747826"/>
          <w:placeholder>
            <w:docPart w:val="22F87EE45A034BC585980B466210BE55"/>
          </w:placeholder>
          <w:showingPlcHdr/>
        </w:sdtPr>
        <w:sdtEndPr/>
        <w:sdtContent>
          <w:r w:rsidRPr="005509D4">
            <w:rPr>
              <w:rStyle w:val="PlaceholderText"/>
            </w:rPr>
            <w:t>Click or tap here to enter text.</w:t>
          </w:r>
        </w:sdtContent>
      </w:sdt>
      <w:r>
        <w:rPr>
          <w:b/>
          <w:sz w:val="24"/>
          <w:szCs w:val="24"/>
        </w:rPr>
        <w:t xml:space="preserve"> School:</w:t>
      </w:r>
      <w:r w:rsidR="005D732D">
        <w:rPr>
          <w:b/>
          <w:sz w:val="24"/>
          <w:szCs w:val="24"/>
        </w:rPr>
        <w:t xml:space="preserve"> </w:t>
      </w:r>
      <w:sdt>
        <w:sdtPr>
          <w:rPr>
            <w:b/>
            <w:sz w:val="24"/>
            <w:szCs w:val="24"/>
          </w:rPr>
          <w:id w:val="812760757"/>
          <w:placeholder>
            <w:docPart w:val="348AF68A5E274F1CAD9DBF1D17FD8561"/>
          </w:placeholder>
          <w:showingPlcHdr/>
        </w:sdtPr>
        <w:sdtEndPr/>
        <w:sdtContent>
          <w:r w:rsidRPr="005509D4">
            <w:rPr>
              <w:rStyle w:val="PlaceholderText"/>
            </w:rPr>
            <w:t>Click or tap here to enter text.</w:t>
          </w:r>
        </w:sdtContent>
      </w:sdt>
      <w:r>
        <w:rPr>
          <w:b/>
          <w:sz w:val="24"/>
          <w:szCs w:val="24"/>
        </w:rPr>
        <w:br/>
        <w:t xml:space="preserve">School Address: </w:t>
      </w:r>
      <w:sdt>
        <w:sdtPr>
          <w:rPr>
            <w:b/>
            <w:sz w:val="24"/>
            <w:szCs w:val="24"/>
          </w:rPr>
          <w:id w:val="-1817554090"/>
          <w:placeholder>
            <w:docPart w:val="6C9D201E46484FC39610C55BC5218A57"/>
          </w:placeholder>
          <w:showingPlcHdr/>
        </w:sdtPr>
        <w:sdtEndPr/>
        <w:sdtContent>
          <w:r w:rsidRPr="005509D4">
            <w:rPr>
              <w:rStyle w:val="PlaceholderText"/>
            </w:rPr>
            <w:t>Click or tap here to enter text.</w:t>
          </w:r>
        </w:sdtContent>
      </w:sdt>
      <w:r>
        <w:rPr>
          <w:b/>
          <w:sz w:val="24"/>
          <w:szCs w:val="24"/>
        </w:rPr>
        <w:t xml:space="preserve"> City/Zip:</w:t>
      </w:r>
      <w:r w:rsidR="005D732D">
        <w:rPr>
          <w:b/>
          <w:sz w:val="24"/>
          <w:szCs w:val="24"/>
        </w:rPr>
        <w:t xml:space="preserve"> </w:t>
      </w:r>
      <w:sdt>
        <w:sdtPr>
          <w:rPr>
            <w:b/>
            <w:sz w:val="24"/>
            <w:szCs w:val="24"/>
          </w:rPr>
          <w:id w:val="1375355667"/>
          <w:placeholder>
            <w:docPart w:val="A77E505A3A7149E39C49A6E2CC01036F"/>
          </w:placeholder>
          <w:showingPlcHdr/>
        </w:sdtPr>
        <w:sdtEndPr/>
        <w:sdtContent>
          <w:r w:rsidRPr="005509D4">
            <w:rPr>
              <w:rStyle w:val="PlaceholderText"/>
            </w:rPr>
            <w:t>Click or tap here to enter text.</w:t>
          </w:r>
        </w:sdtContent>
      </w:sdt>
      <w:r>
        <w:rPr>
          <w:b/>
          <w:sz w:val="24"/>
          <w:szCs w:val="24"/>
        </w:rPr>
        <w:br/>
        <w:t>Phone:</w:t>
      </w:r>
      <w:r w:rsidR="005D732D">
        <w:rPr>
          <w:b/>
          <w:sz w:val="24"/>
          <w:szCs w:val="24"/>
        </w:rPr>
        <w:t xml:space="preserve"> </w:t>
      </w:r>
      <w:sdt>
        <w:sdtPr>
          <w:rPr>
            <w:b/>
            <w:sz w:val="24"/>
            <w:szCs w:val="24"/>
          </w:rPr>
          <w:id w:val="-1952080901"/>
          <w:placeholder>
            <w:docPart w:val="15953E56430846F394257D7B5AF06E70"/>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Days and Hours of Attendance:</w:t>
      </w:r>
      <w:r w:rsidR="005D732D">
        <w:rPr>
          <w:b/>
          <w:sz w:val="24"/>
          <w:szCs w:val="24"/>
        </w:rPr>
        <w:t xml:space="preserve"> </w:t>
      </w:r>
      <w:sdt>
        <w:sdtPr>
          <w:rPr>
            <w:b/>
            <w:sz w:val="24"/>
            <w:szCs w:val="24"/>
          </w:rPr>
          <w:id w:val="1066300958"/>
          <w:placeholder>
            <w:docPart w:val="991ACC3FD34C4F86817BB0F2289DA637"/>
          </w:placeholder>
          <w:showingPlcHdr/>
        </w:sdtPr>
        <w:sdtEndPr/>
        <w:sdtContent>
          <w:r w:rsidRPr="005509D4">
            <w:rPr>
              <w:rStyle w:val="PlaceholderText"/>
            </w:rPr>
            <w:t>Click or tap here to enter text.</w:t>
          </w:r>
        </w:sdtContent>
      </w:sdt>
      <w:r>
        <w:rPr>
          <w:b/>
          <w:sz w:val="24"/>
          <w:szCs w:val="24"/>
        </w:rPr>
        <w:br/>
        <w:t>Grade:</w:t>
      </w:r>
      <w:r w:rsidR="005D732D">
        <w:rPr>
          <w:b/>
          <w:sz w:val="24"/>
          <w:szCs w:val="24"/>
        </w:rPr>
        <w:t xml:space="preserve"> </w:t>
      </w:r>
      <w:sdt>
        <w:sdtPr>
          <w:rPr>
            <w:b/>
            <w:sz w:val="24"/>
            <w:szCs w:val="24"/>
          </w:rPr>
          <w:id w:val="-1102410936"/>
          <w:placeholder>
            <w:docPart w:val="45E7FE5C609542C3B1B11B54FFE5A745"/>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Teacher:</w:t>
      </w:r>
      <w:r w:rsidR="005D732D">
        <w:rPr>
          <w:b/>
          <w:sz w:val="24"/>
          <w:szCs w:val="24"/>
        </w:rPr>
        <w:t xml:space="preserve"> </w:t>
      </w:r>
      <w:sdt>
        <w:sdtPr>
          <w:rPr>
            <w:b/>
            <w:sz w:val="24"/>
            <w:szCs w:val="24"/>
          </w:rPr>
          <w:id w:val="-1218589373"/>
          <w:placeholder>
            <w:docPart w:val="B7C1AC10D2524153AF9EFA164BFE10F2"/>
          </w:placeholder>
          <w:showingPlcHdr/>
        </w:sdtPr>
        <w:sdtEndPr/>
        <w:sdtContent>
          <w:r w:rsidRPr="005509D4">
            <w:rPr>
              <w:rStyle w:val="PlaceholderText"/>
            </w:rPr>
            <w:t>Click or tap here to enter text.</w:t>
          </w:r>
        </w:sdtContent>
      </w:sdt>
      <w:r>
        <w:rPr>
          <w:b/>
          <w:sz w:val="24"/>
          <w:szCs w:val="24"/>
        </w:rPr>
        <w:br/>
        <w:t xml:space="preserve">Special Education Needs (including IEP, 504 plans, etc.) </w:t>
      </w:r>
      <w:sdt>
        <w:sdtPr>
          <w:rPr>
            <w:b/>
            <w:sz w:val="24"/>
            <w:szCs w:val="24"/>
          </w:rPr>
          <w:id w:val="-213042805"/>
          <w:placeholder>
            <w:docPart w:val="826865A1E2CD400B97A174A091B462DC"/>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Teacher:</w:t>
      </w:r>
      <w:r w:rsidR="005D732D">
        <w:rPr>
          <w:b/>
          <w:sz w:val="24"/>
          <w:szCs w:val="24"/>
        </w:rPr>
        <w:t xml:space="preserve"> </w:t>
      </w:r>
      <w:sdt>
        <w:sdtPr>
          <w:rPr>
            <w:b/>
            <w:sz w:val="24"/>
            <w:szCs w:val="24"/>
          </w:rPr>
          <w:id w:val="-1783332772"/>
          <w:placeholder>
            <w:docPart w:val="DB23A9189DE34C349BD8E91FDA8EFB33"/>
          </w:placeholder>
          <w:showingPlcHdr/>
        </w:sdtPr>
        <w:sdtEndPr/>
        <w:sdtContent>
          <w:r w:rsidRPr="005509D4">
            <w:rPr>
              <w:rStyle w:val="PlaceholderText"/>
            </w:rPr>
            <w:t>Click or tap here to enter text.</w:t>
          </w:r>
        </w:sdtContent>
      </w:sdt>
    </w:p>
    <w:p w:rsidR="00222545" w:rsidRDefault="00222545"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this child’s school progress and performance and any concerns you may have:</w:t>
      </w:r>
      <w:r>
        <w:rPr>
          <w:b/>
          <w:sz w:val="24"/>
          <w:szCs w:val="24"/>
        </w:rPr>
        <w:br/>
      </w:r>
      <w:sdt>
        <w:sdtPr>
          <w:rPr>
            <w:b/>
            <w:sz w:val="24"/>
            <w:szCs w:val="24"/>
          </w:rPr>
          <w:id w:val="-1391271559"/>
          <w:placeholder>
            <w:docPart w:val="3026BECC9E864B9AB890314B13D17D4F"/>
          </w:placeholder>
          <w:showingPlcHdr/>
        </w:sdtPr>
        <w:sdtEndPr/>
        <w:sdtContent>
          <w:r w:rsidRPr="005509D4">
            <w:rPr>
              <w:rStyle w:val="PlaceholderText"/>
            </w:rPr>
            <w:t>Click or tap here to enter text.</w:t>
          </w:r>
        </w:sdtContent>
      </w:sdt>
    </w:p>
    <w:p w:rsidR="00222545" w:rsidRDefault="00222545" w:rsidP="0022254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1895505365"/>
          <w:placeholder>
            <w:docPart w:val="853E945122D7414398C20EEAF708DD25"/>
          </w:placeholder>
          <w:showingPlcHdr/>
        </w:sdtPr>
        <w:sdtEndPr/>
        <w:sdtContent>
          <w:r w:rsidRPr="005509D4">
            <w:rPr>
              <w:rStyle w:val="PlaceholderText"/>
            </w:rPr>
            <w:t>Click or tap here to enter text.</w:t>
          </w:r>
        </w:sdtContent>
      </w:sdt>
      <w:r>
        <w:rPr>
          <w:b/>
          <w:sz w:val="24"/>
          <w:szCs w:val="24"/>
        </w:rPr>
        <w:t xml:space="preserve"> School:</w:t>
      </w:r>
      <w:r w:rsidR="005D732D">
        <w:rPr>
          <w:b/>
          <w:sz w:val="24"/>
          <w:szCs w:val="24"/>
        </w:rPr>
        <w:t xml:space="preserve"> </w:t>
      </w:r>
      <w:sdt>
        <w:sdtPr>
          <w:rPr>
            <w:b/>
            <w:sz w:val="24"/>
            <w:szCs w:val="24"/>
          </w:rPr>
          <w:id w:val="-58020459"/>
          <w:placeholder>
            <w:docPart w:val="853E945122D7414398C20EEAF708DD25"/>
          </w:placeholder>
          <w:showingPlcHdr/>
        </w:sdtPr>
        <w:sdtEndPr/>
        <w:sdtContent>
          <w:r w:rsidR="00C25542" w:rsidRPr="005509D4">
            <w:rPr>
              <w:rStyle w:val="PlaceholderText"/>
            </w:rPr>
            <w:t>Click or tap here to enter text.</w:t>
          </w:r>
        </w:sdtContent>
      </w:sdt>
      <w:r>
        <w:rPr>
          <w:b/>
          <w:sz w:val="24"/>
          <w:szCs w:val="24"/>
        </w:rPr>
        <w:br/>
        <w:t xml:space="preserve">School Address: </w:t>
      </w:r>
      <w:sdt>
        <w:sdtPr>
          <w:rPr>
            <w:b/>
            <w:sz w:val="24"/>
            <w:szCs w:val="24"/>
          </w:rPr>
          <w:id w:val="-2048289630"/>
          <w:placeholder>
            <w:docPart w:val="853E945122D7414398C20EEAF708DD25"/>
          </w:placeholder>
          <w:showingPlcHdr/>
        </w:sdtPr>
        <w:sdtEndPr/>
        <w:sdtContent>
          <w:r w:rsidR="00C25542" w:rsidRPr="005509D4">
            <w:rPr>
              <w:rStyle w:val="PlaceholderText"/>
            </w:rPr>
            <w:t>Click or tap here to enter text.</w:t>
          </w:r>
        </w:sdtContent>
      </w:sdt>
      <w:r>
        <w:rPr>
          <w:b/>
          <w:sz w:val="24"/>
          <w:szCs w:val="24"/>
        </w:rPr>
        <w:t xml:space="preserve"> City/Zip:</w:t>
      </w:r>
      <w:r w:rsidR="005D732D">
        <w:rPr>
          <w:b/>
          <w:sz w:val="24"/>
          <w:szCs w:val="24"/>
        </w:rPr>
        <w:t xml:space="preserve"> </w:t>
      </w:r>
      <w:sdt>
        <w:sdtPr>
          <w:rPr>
            <w:b/>
            <w:sz w:val="24"/>
            <w:szCs w:val="24"/>
          </w:rPr>
          <w:id w:val="1906802753"/>
          <w:placeholder>
            <w:docPart w:val="853E945122D7414398C20EEAF708DD25"/>
          </w:placeholder>
          <w:showingPlcHdr/>
        </w:sdtPr>
        <w:sdtEndPr/>
        <w:sdtContent>
          <w:r w:rsidR="00C25542" w:rsidRPr="005509D4">
            <w:rPr>
              <w:rStyle w:val="PlaceholderText"/>
            </w:rPr>
            <w:t>Click or tap here to enter text.</w:t>
          </w:r>
        </w:sdtContent>
      </w:sdt>
      <w:r>
        <w:rPr>
          <w:b/>
          <w:sz w:val="24"/>
          <w:szCs w:val="24"/>
        </w:rPr>
        <w:br/>
        <w:t>Phone:</w:t>
      </w:r>
      <w:r w:rsidR="005D732D">
        <w:rPr>
          <w:b/>
          <w:sz w:val="24"/>
          <w:szCs w:val="24"/>
        </w:rPr>
        <w:t xml:space="preserve"> </w:t>
      </w:r>
      <w:sdt>
        <w:sdtPr>
          <w:rPr>
            <w:b/>
            <w:sz w:val="24"/>
            <w:szCs w:val="24"/>
          </w:rPr>
          <w:id w:val="-615362182"/>
          <w:placeholder>
            <w:docPart w:val="853E945122D7414398C20EEAF708DD25"/>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Days and Hours of Attendance:</w:t>
      </w:r>
      <w:r w:rsidR="005D732D">
        <w:rPr>
          <w:b/>
          <w:sz w:val="24"/>
          <w:szCs w:val="24"/>
        </w:rPr>
        <w:t xml:space="preserve"> </w:t>
      </w:r>
      <w:sdt>
        <w:sdtPr>
          <w:rPr>
            <w:b/>
            <w:sz w:val="24"/>
            <w:szCs w:val="24"/>
          </w:rPr>
          <w:id w:val="-72202097"/>
          <w:placeholder>
            <w:docPart w:val="853E945122D7414398C20EEAF708DD25"/>
          </w:placeholder>
          <w:showingPlcHdr/>
        </w:sdtPr>
        <w:sdtEndPr/>
        <w:sdtContent>
          <w:r w:rsidR="00C25542" w:rsidRPr="005509D4">
            <w:rPr>
              <w:rStyle w:val="PlaceholderText"/>
            </w:rPr>
            <w:t>Click or tap here to enter text.</w:t>
          </w:r>
        </w:sdtContent>
      </w:sdt>
      <w:r>
        <w:rPr>
          <w:b/>
          <w:sz w:val="24"/>
          <w:szCs w:val="24"/>
        </w:rPr>
        <w:br/>
        <w:t>Grade:</w:t>
      </w:r>
      <w:r w:rsidR="005D732D">
        <w:rPr>
          <w:b/>
          <w:sz w:val="24"/>
          <w:szCs w:val="24"/>
        </w:rPr>
        <w:t xml:space="preserve"> </w:t>
      </w:r>
      <w:sdt>
        <w:sdtPr>
          <w:rPr>
            <w:b/>
            <w:sz w:val="24"/>
            <w:szCs w:val="24"/>
          </w:rPr>
          <w:id w:val="-58169602"/>
          <w:placeholder>
            <w:docPart w:val="853E945122D7414398C20EEAF708DD25"/>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Teacher:</w:t>
      </w:r>
      <w:r w:rsidR="005D732D">
        <w:rPr>
          <w:b/>
          <w:sz w:val="24"/>
          <w:szCs w:val="24"/>
        </w:rPr>
        <w:t xml:space="preserve"> </w:t>
      </w:r>
      <w:sdt>
        <w:sdtPr>
          <w:rPr>
            <w:b/>
            <w:sz w:val="24"/>
            <w:szCs w:val="24"/>
          </w:rPr>
          <w:id w:val="1970087770"/>
          <w:placeholder>
            <w:docPart w:val="853E945122D7414398C20EEAF708DD25"/>
          </w:placeholder>
          <w:showingPlcHdr/>
        </w:sdtPr>
        <w:sdtEndPr/>
        <w:sdtContent>
          <w:r w:rsidR="00C25542" w:rsidRPr="005509D4">
            <w:rPr>
              <w:rStyle w:val="PlaceholderText"/>
            </w:rPr>
            <w:t>Click or tap here to enter text.</w:t>
          </w:r>
        </w:sdtContent>
      </w:sdt>
      <w:r>
        <w:rPr>
          <w:b/>
          <w:sz w:val="24"/>
          <w:szCs w:val="24"/>
        </w:rPr>
        <w:br/>
        <w:t xml:space="preserve">Special Education Needs (including IEP, 504 plans, etc.) </w:t>
      </w:r>
      <w:sdt>
        <w:sdtPr>
          <w:rPr>
            <w:b/>
            <w:sz w:val="24"/>
            <w:szCs w:val="24"/>
          </w:rPr>
          <w:id w:val="-329142462"/>
          <w:placeholder>
            <w:docPart w:val="BC08767BE803404ABC873278A6C274FA"/>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Teacher:</w:t>
      </w:r>
      <w:r w:rsidR="005D732D">
        <w:rPr>
          <w:b/>
          <w:sz w:val="24"/>
          <w:szCs w:val="24"/>
        </w:rPr>
        <w:t xml:space="preserve"> </w:t>
      </w:r>
      <w:sdt>
        <w:sdtPr>
          <w:rPr>
            <w:b/>
            <w:sz w:val="24"/>
            <w:szCs w:val="24"/>
          </w:rPr>
          <w:id w:val="-587229510"/>
          <w:placeholder>
            <w:docPart w:val="853E945122D7414398C20EEAF708DD25"/>
          </w:placeholder>
          <w:showingPlcHdr/>
        </w:sdtPr>
        <w:sdtEndPr/>
        <w:sdtContent>
          <w:r w:rsidR="00C25542" w:rsidRPr="005509D4">
            <w:rPr>
              <w:rStyle w:val="PlaceholderText"/>
            </w:rPr>
            <w:t>Click or tap here to enter text.</w:t>
          </w:r>
        </w:sdtContent>
      </w:sdt>
    </w:p>
    <w:p w:rsidR="00222545" w:rsidRPr="0013016C" w:rsidRDefault="00222545" w:rsidP="0022254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this child’s school progress and performance and any concerns you may have:</w:t>
      </w:r>
      <w:r>
        <w:rPr>
          <w:b/>
          <w:sz w:val="24"/>
          <w:szCs w:val="24"/>
        </w:rPr>
        <w:br/>
      </w:r>
      <w:sdt>
        <w:sdtPr>
          <w:rPr>
            <w:b/>
            <w:sz w:val="24"/>
            <w:szCs w:val="24"/>
          </w:rPr>
          <w:id w:val="-1397732149"/>
          <w:placeholder>
            <w:docPart w:val="853E945122D7414398C20EEAF708DD25"/>
          </w:placeholder>
          <w:showingPlcHdr/>
        </w:sdtPr>
        <w:sdtEndPr/>
        <w:sdtContent>
          <w:r w:rsidR="00C25542" w:rsidRPr="005509D4">
            <w:rPr>
              <w:rStyle w:val="PlaceholderText"/>
            </w:rPr>
            <w:t>Click or tap here to enter text.</w:t>
          </w:r>
        </w:sdtContent>
      </w:sdt>
    </w:p>
    <w:p w:rsidR="00222545" w:rsidRDefault="00222545" w:rsidP="0022254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686755640"/>
          <w:placeholder>
            <w:docPart w:val="CFAE2F9E4E5F4AC88461CA3CDE6D3A72"/>
          </w:placeholder>
          <w:showingPlcHdr/>
        </w:sdtPr>
        <w:sdtEndPr/>
        <w:sdtContent>
          <w:r w:rsidRPr="005509D4">
            <w:rPr>
              <w:rStyle w:val="PlaceholderText"/>
            </w:rPr>
            <w:t>Click or tap here to enter text.</w:t>
          </w:r>
        </w:sdtContent>
      </w:sdt>
      <w:r>
        <w:rPr>
          <w:b/>
          <w:sz w:val="24"/>
          <w:szCs w:val="24"/>
        </w:rPr>
        <w:t xml:space="preserve"> School:</w:t>
      </w:r>
      <w:r w:rsidR="005D732D">
        <w:rPr>
          <w:b/>
          <w:sz w:val="24"/>
          <w:szCs w:val="24"/>
        </w:rPr>
        <w:t xml:space="preserve"> </w:t>
      </w:r>
      <w:sdt>
        <w:sdtPr>
          <w:rPr>
            <w:b/>
            <w:sz w:val="24"/>
            <w:szCs w:val="24"/>
          </w:rPr>
          <w:id w:val="-2010898736"/>
          <w:placeholder>
            <w:docPart w:val="CFAE2F9E4E5F4AC88461CA3CDE6D3A72"/>
          </w:placeholder>
          <w:showingPlcHdr/>
        </w:sdtPr>
        <w:sdtEndPr/>
        <w:sdtContent>
          <w:r w:rsidR="00C25542" w:rsidRPr="005509D4">
            <w:rPr>
              <w:rStyle w:val="PlaceholderText"/>
            </w:rPr>
            <w:t>Click or tap here to enter text.</w:t>
          </w:r>
        </w:sdtContent>
      </w:sdt>
      <w:r>
        <w:rPr>
          <w:b/>
          <w:sz w:val="24"/>
          <w:szCs w:val="24"/>
        </w:rPr>
        <w:br/>
        <w:t xml:space="preserve">School Address: </w:t>
      </w:r>
      <w:sdt>
        <w:sdtPr>
          <w:rPr>
            <w:b/>
            <w:sz w:val="24"/>
            <w:szCs w:val="24"/>
          </w:rPr>
          <w:id w:val="1709843747"/>
          <w:placeholder>
            <w:docPart w:val="CFAE2F9E4E5F4AC88461CA3CDE6D3A72"/>
          </w:placeholder>
          <w:showingPlcHdr/>
        </w:sdtPr>
        <w:sdtEndPr/>
        <w:sdtContent>
          <w:r w:rsidR="00C25542" w:rsidRPr="005509D4">
            <w:rPr>
              <w:rStyle w:val="PlaceholderText"/>
            </w:rPr>
            <w:t>Click or tap here to enter text.</w:t>
          </w:r>
        </w:sdtContent>
      </w:sdt>
      <w:r>
        <w:rPr>
          <w:b/>
          <w:sz w:val="24"/>
          <w:szCs w:val="24"/>
        </w:rPr>
        <w:t xml:space="preserve"> City/Zip:</w:t>
      </w:r>
      <w:r w:rsidR="005D732D">
        <w:rPr>
          <w:b/>
          <w:sz w:val="24"/>
          <w:szCs w:val="24"/>
        </w:rPr>
        <w:t xml:space="preserve"> </w:t>
      </w:r>
      <w:sdt>
        <w:sdtPr>
          <w:rPr>
            <w:b/>
            <w:sz w:val="24"/>
            <w:szCs w:val="24"/>
          </w:rPr>
          <w:id w:val="-219130835"/>
          <w:placeholder>
            <w:docPart w:val="CFAE2F9E4E5F4AC88461CA3CDE6D3A72"/>
          </w:placeholder>
          <w:showingPlcHdr/>
        </w:sdtPr>
        <w:sdtEndPr/>
        <w:sdtContent>
          <w:r w:rsidR="00C25542" w:rsidRPr="005509D4">
            <w:rPr>
              <w:rStyle w:val="PlaceholderText"/>
            </w:rPr>
            <w:t>Click or tap here to enter text.</w:t>
          </w:r>
        </w:sdtContent>
      </w:sdt>
      <w:r>
        <w:rPr>
          <w:b/>
          <w:sz w:val="24"/>
          <w:szCs w:val="24"/>
        </w:rPr>
        <w:br/>
        <w:t>Phone:</w:t>
      </w:r>
      <w:r w:rsidR="005D732D">
        <w:rPr>
          <w:b/>
          <w:sz w:val="24"/>
          <w:szCs w:val="24"/>
        </w:rPr>
        <w:t xml:space="preserve"> </w:t>
      </w:r>
      <w:sdt>
        <w:sdtPr>
          <w:rPr>
            <w:b/>
            <w:sz w:val="24"/>
            <w:szCs w:val="24"/>
          </w:rPr>
          <w:id w:val="-1876382285"/>
          <w:placeholder>
            <w:docPart w:val="CFAE2F9E4E5F4AC88461CA3CDE6D3A72"/>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Days and Hours of Attendance:</w:t>
      </w:r>
      <w:r w:rsidR="005D732D">
        <w:rPr>
          <w:b/>
          <w:sz w:val="24"/>
          <w:szCs w:val="24"/>
        </w:rPr>
        <w:t xml:space="preserve"> </w:t>
      </w:r>
      <w:sdt>
        <w:sdtPr>
          <w:rPr>
            <w:b/>
            <w:sz w:val="24"/>
            <w:szCs w:val="24"/>
          </w:rPr>
          <w:id w:val="343522197"/>
          <w:placeholder>
            <w:docPart w:val="CFAE2F9E4E5F4AC88461CA3CDE6D3A72"/>
          </w:placeholder>
          <w:showingPlcHdr/>
        </w:sdtPr>
        <w:sdtEndPr/>
        <w:sdtContent>
          <w:r w:rsidR="00C25542" w:rsidRPr="005509D4">
            <w:rPr>
              <w:rStyle w:val="PlaceholderText"/>
            </w:rPr>
            <w:t>Click or tap here to enter text.</w:t>
          </w:r>
        </w:sdtContent>
      </w:sdt>
      <w:r>
        <w:rPr>
          <w:b/>
          <w:sz w:val="24"/>
          <w:szCs w:val="24"/>
        </w:rPr>
        <w:br/>
        <w:t>Grade:</w:t>
      </w:r>
      <w:r w:rsidR="005D732D">
        <w:rPr>
          <w:b/>
          <w:sz w:val="24"/>
          <w:szCs w:val="24"/>
        </w:rPr>
        <w:t xml:space="preserve"> </w:t>
      </w:r>
      <w:sdt>
        <w:sdtPr>
          <w:rPr>
            <w:b/>
            <w:sz w:val="24"/>
            <w:szCs w:val="24"/>
          </w:rPr>
          <w:id w:val="-1180045272"/>
          <w:placeholder>
            <w:docPart w:val="CFAE2F9E4E5F4AC88461CA3CDE6D3A72"/>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Teacher:</w:t>
      </w:r>
      <w:r w:rsidR="005D732D">
        <w:rPr>
          <w:b/>
          <w:sz w:val="24"/>
          <w:szCs w:val="24"/>
        </w:rPr>
        <w:t xml:space="preserve"> </w:t>
      </w:r>
      <w:sdt>
        <w:sdtPr>
          <w:rPr>
            <w:b/>
            <w:sz w:val="24"/>
            <w:szCs w:val="24"/>
          </w:rPr>
          <w:id w:val="-1689821164"/>
          <w:placeholder>
            <w:docPart w:val="CFAE2F9E4E5F4AC88461CA3CDE6D3A72"/>
          </w:placeholder>
          <w:showingPlcHdr/>
        </w:sdtPr>
        <w:sdtEndPr/>
        <w:sdtContent>
          <w:r w:rsidR="00C25542" w:rsidRPr="005509D4">
            <w:rPr>
              <w:rStyle w:val="PlaceholderText"/>
            </w:rPr>
            <w:t>Click or tap here to enter text.</w:t>
          </w:r>
        </w:sdtContent>
      </w:sdt>
      <w:r>
        <w:rPr>
          <w:b/>
          <w:sz w:val="24"/>
          <w:szCs w:val="24"/>
        </w:rPr>
        <w:br/>
        <w:t xml:space="preserve">Special Education Needs (including IEP, 504 plans, etc.) </w:t>
      </w:r>
      <w:sdt>
        <w:sdtPr>
          <w:rPr>
            <w:b/>
            <w:sz w:val="24"/>
            <w:szCs w:val="24"/>
          </w:rPr>
          <w:id w:val="1191949494"/>
          <w:placeholder>
            <w:docPart w:val="8270BFD534CF402B99F685BDDE2E9EF1"/>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Teacher:</w:t>
      </w:r>
      <w:r w:rsidR="005D732D">
        <w:rPr>
          <w:b/>
          <w:sz w:val="24"/>
          <w:szCs w:val="24"/>
        </w:rPr>
        <w:t xml:space="preserve"> </w:t>
      </w:r>
      <w:sdt>
        <w:sdtPr>
          <w:rPr>
            <w:b/>
            <w:sz w:val="24"/>
            <w:szCs w:val="24"/>
          </w:rPr>
          <w:id w:val="33631729"/>
          <w:placeholder>
            <w:docPart w:val="CFAE2F9E4E5F4AC88461CA3CDE6D3A72"/>
          </w:placeholder>
          <w:showingPlcHdr/>
        </w:sdtPr>
        <w:sdtEndPr/>
        <w:sdtContent>
          <w:r w:rsidR="00C25542" w:rsidRPr="005509D4">
            <w:rPr>
              <w:rStyle w:val="PlaceholderText"/>
            </w:rPr>
            <w:t>Click or tap here to enter text.</w:t>
          </w:r>
        </w:sdtContent>
      </w:sdt>
    </w:p>
    <w:p w:rsidR="00222545" w:rsidRPr="0013016C" w:rsidRDefault="00222545" w:rsidP="0022254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this child’s school progress and performance and any concerns you may have:</w:t>
      </w:r>
      <w:r>
        <w:rPr>
          <w:b/>
          <w:sz w:val="24"/>
          <w:szCs w:val="24"/>
        </w:rPr>
        <w:br/>
      </w:r>
      <w:sdt>
        <w:sdtPr>
          <w:rPr>
            <w:b/>
            <w:sz w:val="24"/>
            <w:szCs w:val="24"/>
          </w:rPr>
          <w:id w:val="-1214272708"/>
          <w:placeholder>
            <w:docPart w:val="CFAE2F9E4E5F4AC88461CA3CDE6D3A72"/>
          </w:placeholder>
          <w:showingPlcHdr/>
        </w:sdtPr>
        <w:sdtEndPr/>
        <w:sdtContent>
          <w:r w:rsidR="00C25542" w:rsidRPr="005509D4">
            <w:rPr>
              <w:rStyle w:val="PlaceholderText"/>
            </w:rPr>
            <w:t>Click or tap here to enter text.</w:t>
          </w:r>
        </w:sdtContent>
      </w:sdt>
    </w:p>
    <w:p w:rsidR="00222545" w:rsidRDefault="00222545" w:rsidP="0022254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779230135"/>
          <w:placeholder>
            <w:docPart w:val="CE252781D9BC48EDB1334DF504C19FAB"/>
          </w:placeholder>
          <w:showingPlcHdr/>
        </w:sdtPr>
        <w:sdtEndPr/>
        <w:sdtContent>
          <w:r w:rsidRPr="005509D4">
            <w:rPr>
              <w:rStyle w:val="PlaceholderText"/>
            </w:rPr>
            <w:t>Click or tap here to enter text.</w:t>
          </w:r>
        </w:sdtContent>
      </w:sdt>
      <w:r>
        <w:rPr>
          <w:b/>
          <w:sz w:val="24"/>
          <w:szCs w:val="24"/>
        </w:rPr>
        <w:t xml:space="preserve"> School:</w:t>
      </w:r>
      <w:r w:rsidR="005D732D">
        <w:rPr>
          <w:b/>
          <w:sz w:val="24"/>
          <w:szCs w:val="24"/>
        </w:rPr>
        <w:t xml:space="preserve"> </w:t>
      </w:r>
      <w:sdt>
        <w:sdtPr>
          <w:rPr>
            <w:b/>
            <w:sz w:val="24"/>
            <w:szCs w:val="24"/>
          </w:rPr>
          <w:id w:val="-1790582094"/>
          <w:placeholder>
            <w:docPart w:val="CE252781D9BC48EDB1334DF504C19FAB"/>
          </w:placeholder>
          <w:showingPlcHdr/>
        </w:sdtPr>
        <w:sdtEndPr/>
        <w:sdtContent>
          <w:r w:rsidR="00C25542" w:rsidRPr="005509D4">
            <w:rPr>
              <w:rStyle w:val="PlaceholderText"/>
            </w:rPr>
            <w:t>Click or tap here to enter text.</w:t>
          </w:r>
        </w:sdtContent>
      </w:sdt>
      <w:r>
        <w:rPr>
          <w:b/>
          <w:sz w:val="24"/>
          <w:szCs w:val="24"/>
        </w:rPr>
        <w:br/>
        <w:t xml:space="preserve">School Address: </w:t>
      </w:r>
      <w:sdt>
        <w:sdtPr>
          <w:rPr>
            <w:b/>
            <w:sz w:val="24"/>
            <w:szCs w:val="24"/>
          </w:rPr>
          <w:id w:val="859088729"/>
          <w:placeholder>
            <w:docPart w:val="CE252781D9BC48EDB1334DF504C19FAB"/>
          </w:placeholder>
          <w:showingPlcHdr/>
        </w:sdtPr>
        <w:sdtEndPr/>
        <w:sdtContent>
          <w:r w:rsidR="00C25542" w:rsidRPr="005509D4">
            <w:rPr>
              <w:rStyle w:val="PlaceholderText"/>
            </w:rPr>
            <w:t>Click or tap here to enter text.</w:t>
          </w:r>
        </w:sdtContent>
      </w:sdt>
      <w:r>
        <w:rPr>
          <w:b/>
          <w:sz w:val="24"/>
          <w:szCs w:val="24"/>
        </w:rPr>
        <w:t xml:space="preserve"> City/Zip:</w:t>
      </w:r>
      <w:r w:rsidR="005D732D">
        <w:rPr>
          <w:b/>
          <w:sz w:val="24"/>
          <w:szCs w:val="24"/>
        </w:rPr>
        <w:t xml:space="preserve"> </w:t>
      </w:r>
      <w:sdt>
        <w:sdtPr>
          <w:rPr>
            <w:b/>
            <w:sz w:val="24"/>
            <w:szCs w:val="24"/>
          </w:rPr>
          <w:id w:val="1634215560"/>
          <w:placeholder>
            <w:docPart w:val="CE252781D9BC48EDB1334DF504C19FAB"/>
          </w:placeholder>
          <w:showingPlcHdr/>
        </w:sdtPr>
        <w:sdtEndPr/>
        <w:sdtContent>
          <w:r w:rsidR="00C25542" w:rsidRPr="005509D4">
            <w:rPr>
              <w:rStyle w:val="PlaceholderText"/>
            </w:rPr>
            <w:t>Click or tap here to enter text.</w:t>
          </w:r>
        </w:sdtContent>
      </w:sdt>
      <w:r>
        <w:rPr>
          <w:b/>
          <w:sz w:val="24"/>
          <w:szCs w:val="24"/>
        </w:rPr>
        <w:br/>
        <w:t>Phone:</w:t>
      </w:r>
      <w:r w:rsidR="005D732D">
        <w:rPr>
          <w:b/>
          <w:sz w:val="24"/>
          <w:szCs w:val="24"/>
        </w:rPr>
        <w:t xml:space="preserve"> </w:t>
      </w:r>
      <w:sdt>
        <w:sdtPr>
          <w:rPr>
            <w:b/>
            <w:sz w:val="24"/>
            <w:szCs w:val="24"/>
          </w:rPr>
          <w:id w:val="1910342292"/>
          <w:placeholder>
            <w:docPart w:val="CE252781D9BC48EDB1334DF504C19FAB"/>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Days and Hours of Attendance:</w:t>
      </w:r>
      <w:r w:rsidR="005D732D">
        <w:rPr>
          <w:b/>
          <w:sz w:val="24"/>
          <w:szCs w:val="24"/>
        </w:rPr>
        <w:t xml:space="preserve"> </w:t>
      </w:r>
      <w:sdt>
        <w:sdtPr>
          <w:rPr>
            <w:b/>
            <w:sz w:val="24"/>
            <w:szCs w:val="24"/>
          </w:rPr>
          <w:id w:val="-900438535"/>
          <w:placeholder>
            <w:docPart w:val="CE252781D9BC48EDB1334DF504C19FAB"/>
          </w:placeholder>
          <w:showingPlcHdr/>
        </w:sdtPr>
        <w:sdtEndPr/>
        <w:sdtContent>
          <w:r w:rsidR="00C25542" w:rsidRPr="005509D4">
            <w:rPr>
              <w:rStyle w:val="PlaceholderText"/>
            </w:rPr>
            <w:t>Click or tap here to enter text.</w:t>
          </w:r>
        </w:sdtContent>
      </w:sdt>
      <w:r>
        <w:rPr>
          <w:b/>
          <w:sz w:val="24"/>
          <w:szCs w:val="24"/>
        </w:rPr>
        <w:br/>
        <w:t>Grade:</w:t>
      </w:r>
      <w:r w:rsidR="005D732D">
        <w:rPr>
          <w:b/>
          <w:sz w:val="24"/>
          <w:szCs w:val="24"/>
        </w:rPr>
        <w:t xml:space="preserve"> </w:t>
      </w:r>
      <w:sdt>
        <w:sdtPr>
          <w:rPr>
            <w:b/>
            <w:sz w:val="24"/>
            <w:szCs w:val="24"/>
          </w:rPr>
          <w:id w:val="1386832861"/>
          <w:placeholder>
            <w:docPart w:val="CE252781D9BC48EDB1334DF504C19FAB"/>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Teacher:</w:t>
      </w:r>
      <w:r w:rsidR="005D732D">
        <w:rPr>
          <w:b/>
          <w:sz w:val="24"/>
          <w:szCs w:val="24"/>
        </w:rPr>
        <w:t xml:space="preserve"> </w:t>
      </w:r>
      <w:sdt>
        <w:sdtPr>
          <w:rPr>
            <w:b/>
            <w:sz w:val="24"/>
            <w:szCs w:val="24"/>
          </w:rPr>
          <w:id w:val="2090962021"/>
          <w:placeholder>
            <w:docPart w:val="CE252781D9BC48EDB1334DF504C19FAB"/>
          </w:placeholder>
          <w:showingPlcHdr/>
        </w:sdtPr>
        <w:sdtEndPr/>
        <w:sdtContent>
          <w:r w:rsidR="00C25542" w:rsidRPr="005509D4">
            <w:rPr>
              <w:rStyle w:val="PlaceholderText"/>
            </w:rPr>
            <w:t>Click or tap here to enter text.</w:t>
          </w:r>
        </w:sdtContent>
      </w:sdt>
      <w:r>
        <w:rPr>
          <w:b/>
          <w:sz w:val="24"/>
          <w:szCs w:val="24"/>
        </w:rPr>
        <w:br/>
        <w:t xml:space="preserve">Special Education Needs (including IEP, 504 plans, etc.) </w:t>
      </w:r>
      <w:sdt>
        <w:sdtPr>
          <w:rPr>
            <w:b/>
            <w:sz w:val="24"/>
            <w:szCs w:val="24"/>
          </w:rPr>
          <w:id w:val="1334878382"/>
          <w:placeholder>
            <w:docPart w:val="5E5E1C968E5C48AFA2A8790C1FA5FED5"/>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Teacher:</w:t>
      </w:r>
      <w:r w:rsidR="005D732D">
        <w:rPr>
          <w:b/>
          <w:sz w:val="24"/>
          <w:szCs w:val="24"/>
        </w:rPr>
        <w:t xml:space="preserve"> </w:t>
      </w:r>
      <w:sdt>
        <w:sdtPr>
          <w:rPr>
            <w:b/>
            <w:sz w:val="24"/>
            <w:szCs w:val="24"/>
          </w:rPr>
          <w:id w:val="-1792433896"/>
          <w:placeholder>
            <w:docPart w:val="CE252781D9BC48EDB1334DF504C19FAB"/>
          </w:placeholder>
          <w:showingPlcHdr/>
        </w:sdtPr>
        <w:sdtEndPr/>
        <w:sdtContent>
          <w:r w:rsidR="00C25542" w:rsidRPr="005509D4">
            <w:rPr>
              <w:rStyle w:val="PlaceholderText"/>
            </w:rPr>
            <w:t>Click or tap here to enter text.</w:t>
          </w:r>
        </w:sdtContent>
      </w:sdt>
    </w:p>
    <w:p w:rsidR="00222545" w:rsidRPr="0013016C" w:rsidRDefault="00222545" w:rsidP="0022254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this child’s school progress and performance and any concerns you may have:</w:t>
      </w:r>
      <w:r>
        <w:rPr>
          <w:b/>
          <w:sz w:val="24"/>
          <w:szCs w:val="24"/>
        </w:rPr>
        <w:br/>
      </w:r>
      <w:sdt>
        <w:sdtPr>
          <w:rPr>
            <w:b/>
            <w:sz w:val="24"/>
            <w:szCs w:val="24"/>
          </w:rPr>
          <w:id w:val="-2051679642"/>
          <w:placeholder>
            <w:docPart w:val="CE252781D9BC48EDB1334DF504C19FAB"/>
          </w:placeholder>
          <w:showingPlcHdr/>
        </w:sdtPr>
        <w:sdtEndPr/>
        <w:sdtContent>
          <w:r w:rsidR="00C25542" w:rsidRPr="005509D4">
            <w:rPr>
              <w:rStyle w:val="PlaceholderText"/>
            </w:rPr>
            <w:t>Click or tap here to enter text.</w:t>
          </w:r>
        </w:sdtContent>
      </w:sdt>
    </w:p>
    <w:p w:rsidR="00222545" w:rsidRDefault="00222545"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**If additional children, please use a separate sheet of paper.</w:t>
      </w:r>
    </w:p>
    <w:p w:rsidR="00222545" w:rsidRDefault="00222545"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each of your children by name for me, their personalities, special needs or concerns, interests, hobbies, sports, etc.</w:t>
      </w:r>
      <w:r>
        <w:rPr>
          <w:b/>
          <w:sz w:val="24"/>
          <w:szCs w:val="24"/>
        </w:rPr>
        <w:br/>
      </w:r>
      <w:sdt>
        <w:sdtPr>
          <w:rPr>
            <w:b/>
            <w:sz w:val="24"/>
            <w:szCs w:val="24"/>
          </w:rPr>
          <w:id w:val="1052035748"/>
          <w:placeholder>
            <w:docPart w:val="39C28EFA64BA40A7AA023F9FF652AB23"/>
          </w:placeholder>
          <w:showingPlcHdr/>
        </w:sdtPr>
        <w:sdtEndPr/>
        <w:sdtContent>
          <w:r w:rsidRPr="005509D4">
            <w:rPr>
              <w:rStyle w:val="PlaceholderText"/>
            </w:rPr>
            <w:t>Click or tap here to enter text.</w:t>
          </w:r>
        </w:sdtContent>
      </w:sdt>
    </w:p>
    <w:p w:rsidR="00222545"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CHILDREN’S PHYSICAL HEALTH AND MENTAL HEALTH</w:t>
      </w:r>
      <w:r w:rsidR="00222545">
        <w:rPr>
          <w:b/>
          <w:sz w:val="24"/>
          <w:szCs w:val="24"/>
        </w:rPr>
        <w:br/>
        <w:t>List the child(ren)’s Primary Care Physician or Clinic Name, Address and Phone Number:</w:t>
      </w:r>
      <w:r w:rsidR="00222545">
        <w:rPr>
          <w:b/>
          <w:sz w:val="24"/>
          <w:szCs w:val="24"/>
        </w:rPr>
        <w:br/>
      </w:r>
      <w:sdt>
        <w:sdtPr>
          <w:rPr>
            <w:b/>
            <w:sz w:val="24"/>
            <w:szCs w:val="24"/>
          </w:rPr>
          <w:id w:val="1265029559"/>
          <w:placeholder>
            <w:docPart w:val="5F9F73E2A7FE4985892493E3A5ACC880"/>
          </w:placeholder>
          <w:showingPlcHdr/>
        </w:sdtPr>
        <w:sdtEndPr/>
        <w:sdtContent>
          <w:r w:rsidR="00222545" w:rsidRPr="005509D4">
            <w:rPr>
              <w:rStyle w:val="PlaceholderText"/>
            </w:rPr>
            <w:t>Click or tap here to enter text.</w:t>
          </w:r>
        </w:sdtContent>
      </w:sdt>
    </w:p>
    <w:p w:rsidR="00222545" w:rsidRDefault="00222545"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Do all children in this family see this physician: </w:t>
      </w:r>
      <w:sdt>
        <w:sdtPr>
          <w:rPr>
            <w:b/>
            <w:sz w:val="24"/>
            <w:szCs w:val="24"/>
          </w:rPr>
          <w:id w:val="-750977946"/>
          <w:placeholder>
            <w:docPart w:val="6788D8698B66444D8153C899CC0F2B5D"/>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p>
    <w:p w:rsidR="009D4E42"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Do any of the children have medical issues or concerns which require additional medical care and/or medication? </w:t>
      </w:r>
      <w:sdt>
        <w:sdtPr>
          <w:rPr>
            <w:b/>
            <w:sz w:val="24"/>
            <w:szCs w:val="24"/>
          </w:rPr>
          <w:id w:val="-266310242"/>
          <w:placeholder>
            <w:docPart w:val="1D8E84FD34C44CF29448DA5AEFCB15F0"/>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 xml:space="preserve">If yes, please explain and list any other medical providers involved, as well as dosage and times for all prescribed medications: </w:t>
      </w:r>
      <w:sdt>
        <w:sdtPr>
          <w:rPr>
            <w:b/>
            <w:sz w:val="24"/>
            <w:szCs w:val="24"/>
          </w:rPr>
          <w:id w:val="-1319955105"/>
          <w:placeholder>
            <w:docPart w:val="49108011D2024DAE821FBBE829E0414F"/>
          </w:placeholder>
          <w:showingPlcHdr/>
        </w:sdtPr>
        <w:sdtEndPr/>
        <w:sdtContent>
          <w:r w:rsidRPr="005509D4">
            <w:rPr>
              <w:rStyle w:val="PlaceholderText"/>
            </w:rPr>
            <w:t>Click or tap here to enter text.</w:t>
          </w:r>
        </w:sdtContent>
      </w:sdt>
    </w:p>
    <w:p w:rsidR="009D4E42"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Have any of the children been evaluated or treated by a psychiatrist, psychologist, social worker or counselor? Or have they had any mental health evaluations:</w:t>
      </w:r>
    </w:p>
    <w:p w:rsidR="00222545"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1008715375"/>
          <w:placeholder>
            <w:docPart w:val="D5041A25A6EF4D2AAD13EA8B0EA318D5"/>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 xml:space="preserve">Presenting Problem: </w:t>
      </w:r>
      <w:sdt>
        <w:sdtPr>
          <w:rPr>
            <w:b/>
            <w:sz w:val="24"/>
            <w:szCs w:val="24"/>
          </w:rPr>
          <w:id w:val="164371381"/>
          <w:placeholder>
            <w:docPart w:val="31A53FFE0A5E48C49CA3D92F69933229"/>
          </w:placeholder>
          <w:showingPlcHdr/>
        </w:sdtPr>
        <w:sdtEndPr/>
        <w:sdtContent>
          <w:r w:rsidRPr="005509D4">
            <w:rPr>
              <w:rStyle w:val="PlaceholderText"/>
            </w:rPr>
            <w:t>Click or tap here to enter text.</w:t>
          </w:r>
        </w:sdtContent>
      </w:sdt>
      <w:r>
        <w:rPr>
          <w:b/>
          <w:sz w:val="24"/>
          <w:szCs w:val="24"/>
        </w:rPr>
        <w:br/>
        <w:t>Professional Name:</w:t>
      </w:r>
      <w:r w:rsidR="005D732D">
        <w:rPr>
          <w:b/>
          <w:sz w:val="24"/>
          <w:szCs w:val="24"/>
        </w:rPr>
        <w:t xml:space="preserve"> </w:t>
      </w:r>
      <w:sdt>
        <w:sdtPr>
          <w:rPr>
            <w:b/>
            <w:sz w:val="24"/>
            <w:szCs w:val="24"/>
          </w:rPr>
          <w:id w:val="832189232"/>
          <w:placeholder>
            <w:docPart w:val="3D97AD0573304E06AA764326E7434920"/>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Agency Address:</w:t>
      </w:r>
      <w:r w:rsidR="005D732D">
        <w:rPr>
          <w:b/>
          <w:sz w:val="24"/>
          <w:szCs w:val="24"/>
        </w:rPr>
        <w:t xml:space="preserve"> </w:t>
      </w:r>
      <w:sdt>
        <w:sdtPr>
          <w:rPr>
            <w:b/>
            <w:sz w:val="24"/>
            <w:szCs w:val="24"/>
          </w:rPr>
          <w:id w:val="52595456"/>
          <w:placeholder>
            <w:docPart w:val="F7D6A126067F4B1698F2C1752B5994E4"/>
          </w:placeholder>
          <w:showingPlcHdr/>
        </w:sdtPr>
        <w:sdtEndPr/>
        <w:sdtContent>
          <w:r w:rsidRPr="005509D4">
            <w:rPr>
              <w:rStyle w:val="PlaceholderText"/>
            </w:rPr>
            <w:t>Click or tap here to enter text.</w:t>
          </w:r>
        </w:sdtContent>
      </w:sdt>
      <w:r>
        <w:rPr>
          <w:b/>
          <w:sz w:val="24"/>
          <w:szCs w:val="24"/>
        </w:rPr>
        <w:br/>
        <w:t xml:space="preserve">Phone: </w:t>
      </w:r>
      <w:sdt>
        <w:sdtPr>
          <w:rPr>
            <w:b/>
            <w:sz w:val="24"/>
            <w:szCs w:val="24"/>
          </w:rPr>
          <w:id w:val="-555704201"/>
          <w:placeholder>
            <w:docPart w:val="60695D2CF60748BF8E8A1150DEC8DA62"/>
          </w:placeholder>
          <w:showingPlcHdr/>
        </w:sdtPr>
        <w:sdtEndPr/>
        <w:sdtContent>
          <w:r w:rsidRPr="005509D4">
            <w:rPr>
              <w:rStyle w:val="PlaceholderText"/>
            </w:rPr>
            <w:t>Click or tap here to enter text.</w:t>
          </w:r>
        </w:sdtContent>
      </w:sdt>
    </w:p>
    <w:p w:rsidR="009D4E42" w:rsidRDefault="009D4E42" w:rsidP="009D4E4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1894571282"/>
          <w:placeholder>
            <w:docPart w:val="EBFC166E4CE14CAA82177B44A08782FD"/>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 xml:space="preserve">Presenting Problem: </w:t>
      </w:r>
      <w:sdt>
        <w:sdtPr>
          <w:rPr>
            <w:b/>
            <w:sz w:val="24"/>
            <w:szCs w:val="24"/>
          </w:rPr>
          <w:id w:val="1187640191"/>
          <w:placeholder>
            <w:docPart w:val="EBFC166E4CE14CAA82177B44A08782FD"/>
          </w:placeholder>
          <w:showingPlcHdr/>
        </w:sdtPr>
        <w:sdtEndPr/>
        <w:sdtContent>
          <w:r w:rsidR="00C25542" w:rsidRPr="005509D4">
            <w:rPr>
              <w:rStyle w:val="PlaceholderText"/>
            </w:rPr>
            <w:t>Click or tap here to enter text.</w:t>
          </w:r>
        </w:sdtContent>
      </w:sdt>
      <w:r>
        <w:rPr>
          <w:b/>
          <w:sz w:val="24"/>
          <w:szCs w:val="24"/>
        </w:rPr>
        <w:br/>
        <w:t>Professional Name:</w:t>
      </w:r>
      <w:r w:rsidR="005D732D">
        <w:rPr>
          <w:b/>
          <w:sz w:val="24"/>
          <w:szCs w:val="24"/>
        </w:rPr>
        <w:t xml:space="preserve"> </w:t>
      </w:r>
      <w:sdt>
        <w:sdtPr>
          <w:rPr>
            <w:b/>
            <w:sz w:val="24"/>
            <w:szCs w:val="24"/>
          </w:rPr>
          <w:id w:val="-991405587"/>
          <w:placeholder>
            <w:docPart w:val="EBFC166E4CE14CAA82177B44A08782FD"/>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Agency Address:</w:t>
      </w:r>
      <w:r w:rsidR="005D732D">
        <w:rPr>
          <w:b/>
          <w:sz w:val="24"/>
          <w:szCs w:val="24"/>
        </w:rPr>
        <w:t xml:space="preserve"> </w:t>
      </w:r>
      <w:sdt>
        <w:sdtPr>
          <w:rPr>
            <w:b/>
            <w:sz w:val="24"/>
            <w:szCs w:val="24"/>
          </w:rPr>
          <w:id w:val="910811956"/>
          <w:placeholder>
            <w:docPart w:val="EBFC166E4CE14CAA82177B44A08782FD"/>
          </w:placeholder>
          <w:showingPlcHdr/>
        </w:sdtPr>
        <w:sdtEndPr/>
        <w:sdtContent>
          <w:r w:rsidR="00C25542" w:rsidRPr="005509D4">
            <w:rPr>
              <w:rStyle w:val="PlaceholderText"/>
            </w:rPr>
            <w:t>Click or tap here to enter text.</w:t>
          </w:r>
        </w:sdtContent>
      </w:sdt>
      <w:r>
        <w:rPr>
          <w:b/>
          <w:sz w:val="24"/>
          <w:szCs w:val="24"/>
        </w:rPr>
        <w:br/>
        <w:t xml:space="preserve">Phone: </w:t>
      </w:r>
      <w:sdt>
        <w:sdtPr>
          <w:rPr>
            <w:b/>
            <w:sz w:val="24"/>
            <w:szCs w:val="24"/>
          </w:rPr>
          <w:id w:val="-1129476523"/>
          <w:placeholder>
            <w:docPart w:val="EBFC166E4CE14CAA82177B44A08782FD"/>
          </w:placeholder>
          <w:showingPlcHdr/>
        </w:sdtPr>
        <w:sdtEndPr/>
        <w:sdtContent>
          <w:r w:rsidR="00C25542" w:rsidRPr="005509D4">
            <w:rPr>
              <w:rStyle w:val="PlaceholderText"/>
            </w:rPr>
            <w:t>Click or tap here to enter text.</w:t>
          </w:r>
        </w:sdtContent>
      </w:sdt>
    </w:p>
    <w:p w:rsidR="009D4E42" w:rsidRDefault="009D4E42" w:rsidP="009D4E4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802659766"/>
          <w:placeholder>
            <w:docPart w:val="2DFC9D1F9B6542F49F5186A07AF4C580"/>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 xml:space="preserve">Presenting Problem: </w:t>
      </w:r>
      <w:sdt>
        <w:sdtPr>
          <w:rPr>
            <w:b/>
            <w:sz w:val="24"/>
            <w:szCs w:val="24"/>
          </w:rPr>
          <w:id w:val="-1475517572"/>
          <w:placeholder>
            <w:docPart w:val="2DFC9D1F9B6542F49F5186A07AF4C580"/>
          </w:placeholder>
          <w:showingPlcHdr/>
        </w:sdtPr>
        <w:sdtEndPr/>
        <w:sdtContent>
          <w:r w:rsidR="00C25542" w:rsidRPr="005509D4">
            <w:rPr>
              <w:rStyle w:val="PlaceholderText"/>
            </w:rPr>
            <w:t>Click or tap here to enter text.</w:t>
          </w:r>
        </w:sdtContent>
      </w:sdt>
      <w:r>
        <w:rPr>
          <w:b/>
          <w:sz w:val="24"/>
          <w:szCs w:val="24"/>
        </w:rPr>
        <w:br/>
        <w:t>Professional Name:</w:t>
      </w:r>
      <w:r w:rsidR="005D732D">
        <w:rPr>
          <w:b/>
          <w:sz w:val="24"/>
          <w:szCs w:val="24"/>
        </w:rPr>
        <w:t xml:space="preserve"> </w:t>
      </w:r>
      <w:sdt>
        <w:sdtPr>
          <w:rPr>
            <w:b/>
            <w:sz w:val="24"/>
            <w:szCs w:val="24"/>
          </w:rPr>
          <w:id w:val="-557477428"/>
          <w:placeholder>
            <w:docPart w:val="2DFC9D1F9B6542F49F5186A07AF4C580"/>
          </w:placeholder>
          <w:showingPlcHdr/>
        </w:sdtPr>
        <w:sdtEndPr/>
        <w:sdtContent>
          <w:r w:rsidR="00C25542" w:rsidRPr="005509D4">
            <w:rPr>
              <w:rStyle w:val="PlaceholderText"/>
            </w:rPr>
            <w:t>Click or tap here to enter text.</w:t>
          </w:r>
        </w:sdtContent>
      </w:sdt>
      <w:r w:rsidR="005D732D">
        <w:rPr>
          <w:b/>
          <w:sz w:val="24"/>
          <w:szCs w:val="24"/>
        </w:rPr>
        <w:t xml:space="preserve"> </w:t>
      </w:r>
      <w:r>
        <w:rPr>
          <w:b/>
          <w:sz w:val="24"/>
          <w:szCs w:val="24"/>
        </w:rPr>
        <w:t>Agency Address:</w:t>
      </w:r>
      <w:r w:rsidR="005D732D">
        <w:rPr>
          <w:b/>
          <w:sz w:val="24"/>
          <w:szCs w:val="24"/>
        </w:rPr>
        <w:t xml:space="preserve"> </w:t>
      </w:r>
      <w:sdt>
        <w:sdtPr>
          <w:rPr>
            <w:b/>
            <w:sz w:val="24"/>
            <w:szCs w:val="24"/>
          </w:rPr>
          <w:id w:val="-1882772223"/>
          <w:placeholder>
            <w:docPart w:val="2DFC9D1F9B6542F49F5186A07AF4C580"/>
          </w:placeholder>
          <w:showingPlcHdr/>
        </w:sdtPr>
        <w:sdtEndPr/>
        <w:sdtContent>
          <w:r w:rsidR="00C25542" w:rsidRPr="005509D4">
            <w:rPr>
              <w:rStyle w:val="PlaceholderText"/>
            </w:rPr>
            <w:t>Click or tap here to enter text.</w:t>
          </w:r>
        </w:sdtContent>
      </w:sdt>
      <w:r>
        <w:rPr>
          <w:b/>
          <w:sz w:val="24"/>
          <w:szCs w:val="24"/>
        </w:rPr>
        <w:br/>
        <w:t xml:space="preserve">Phone: </w:t>
      </w:r>
      <w:sdt>
        <w:sdtPr>
          <w:rPr>
            <w:b/>
            <w:sz w:val="24"/>
            <w:szCs w:val="24"/>
          </w:rPr>
          <w:id w:val="-929034052"/>
          <w:placeholder>
            <w:docPart w:val="2DFC9D1F9B6542F49F5186A07AF4C580"/>
          </w:placeholder>
          <w:showingPlcHdr/>
        </w:sdtPr>
        <w:sdtEndPr/>
        <w:sdtContent>
          <w:r w:rsidR="00C25542" w:rsidRPr="005509D4">
            <w:rPr>
              <w:rStyle w:val="PlaceholderText"/>
            </w:rPr>
            <w:t>Click or tap here to enter text.</w:t>
          </w:r>
        </w:sdtContent>
      </w:sdt>
    </w:p>
    <w:p w:rsidR="009D4E42"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Have any of the children ever been hospitalized for mental or physical health concerns?</w:t>
      </w:r>
      <w:r w:rsidR="005D732D">
        <w:rPr>
          <w:b/>
          <w:sz w:val="24"/>
          <w:szCs w:val="24"/>
        </w:rPr>
        <w:t xml:space="preserve"> </w:t>
      </w:r>
      <w:sdt>
        <w:sdtPr>
          <w:rPr>
            <w:b/>
            <w:sz w:val="24"/>
            <w:szCs w:val="24"/>
          </w:rPr>
          <w:id w:val="1631980023"/>
          <w:placeholder>
            <w:docPart w:val="84D48E9D2CC14013A929C14DF017DE87"/>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p>
    <w:p w:rsidR="009D4E42"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If yes, please explain:</w:t>
      </w:r>
      <w:r w:rsidR="005D732D">
        <w:rPr>
          <w:b/>
          <w:sz w:val="24"/>
          <w:szCs w:val="24"/>
        </w:rPr>
        <w:t xml:space="preserve"> </w:t>
      </w:r>
      <w:sdt>
        <w:sdtPr>
          <w:rPr>
            <w:b/>
            <w:sz w:val="24"/>
            <w:szCs w:val="24"/>
          </w:rPr>
          <w:id w:val="-1641869555"/>
          <w:placeholder>
            <w:docPart w:val="D580A5FE6BAB4E959EDD882AFD6ED3EC"/>
          </w:placeholder>
          <w:showingPlcHdr/>
        </w:sdtPr>
        <w:sdtEndPr/>
        <w:sdtContent>
          <w:r w:rsidRPr="005509D4">
            <w:rPr>
              <w:rStyle w:val="PlaceholderText"/>
            </w:rPr>
            <w:t>Click or tap here to enter text.</w:t>
          </w:r>
        </w:sdtContent>
      </w:sdt>
    </w:p>
    <w:p w:rsidR="009D4E42"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DAYCARE INFORMATION</w:t>
      </w:r>
    </w:p>
    <w:p w:rsidR="009D4E42"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List any individuals or agencies that provide daycare for your children, including which child, times and days they are in daycare, contact information:</w:t>
      </w:r>
    </w:p>
    <w:p w:rsidR="00811DA4" w:rsidRDefault="009D4E42"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1359427029"/>
          <w:placeholder>
            <w:docPart w:val="71C833C6F25B4A8C9A947E5E583344BE"/>
          </w:placeholder>
          <w:showingPlcHdr/>
        </w:sdtPr>
        <w:sdtEndPr/>
        <w:sdtContent>
          <w:r w:rsidRPr="005509D4">
            <w:rPr>
              <w:rStyle w:val="PlaceholderText"/>
            </w:rPr>
            <w:t>Click or tap here to enter text.</w:t>
          </w:r>
        </w:sdtContent>
      </w:sdt>
      <w:r w:rsidR="005D732D">
        <w:rPr>
          <w:b/>
          <w:sz w:val="24"/>
          <w:szCs w:val="24"/>
        </w:rPr>
        <w:t xml:space="preserve"> </w:t>
      </w:r>
      <w:r w:rsidR="00811DA4">
        <w:rPr>
          <w:b/>
          <w:sz w:val="24"/>
          <w:szCs w:val="24"/>
        </w:rPr>
        <w:t>Daycare Name:</w:t>
      </w:r>
      <w:r w:rsidR="005D732D">
        <w:rPr>
          <w:b/>
          <w:sz w:val="24"/>
          <w:szCs w:val="24"/>
        </w:rPr>
        <w:t xml:space="preserve"> </w:t>
      </w:r>
      <w:sdt>
        <w:sdtPr>
          <w:rPr>
            <w:b/>
            <w:sz w:val="24"/>
            <w:szCs w:val="24"/>
          </w:rPr>
          <w:id w:val="-2011830601"/>
          <w:placeholder>
            <w:docPart w:val="37E3D95B976443E68D82030B51FAE655"/>
          </w:placeholder>
          <w:showingPlcHdr/>
        </w:sdtPr>
        <w:sdtEndPr/>
        <w:sdtContent>
          <w:r w:rsidR="00811DA4" w:rsidRPr="005509D4">
            <w:rPr>
              <w:rStyle w:val="PlaceholderText"/>
            </w:rPr>
            <w:t>Click or tap here to enter text.</w:t>
          </w:r>
        </w:sdtContent>
      </w:sdt>
      <w:r w:rsidR="00811DA4">
        <w:rPr>
          <w:b/>
          <w:sz w:val="24"/>
          <w:szCs w:val="24"/>
        </w:rPr>
        <w:br/>
        <w:t>Address:</w:t>
      </w:r>
      <w:r w:rsidR="005D732D">
        <w:rPr>
          <w:b/>
          <w:sz w:val="24"/>
          <w:szCs w:val="24"/>
        </w:rPr>
        <w:t xml:space="preserve"> </w:t>
      </w:r>
      <w:sdt>
        <w:sdtPr>
          <w:rPr>
            <w:b/>
            <w:sz w:val="24"/>
            <w:szCs w:val="24"/>
          </w:rPr>
          <w:id w:val="1588270260"/>
          <w:placeholder>
            <w:docPart w:val="4B6506EB6FF543B9A47289EF9F856E13"/>
          </w:placeholder>
          <w:showingPlcHdr/>
        </w:sdtPr>
        <w:sdtEndPr/>
        <w:sdtContent>
          <w:r w:rsidR="00811DA4" w:rsidRPr="005509D4">
            <w:rPr>
              <w:rStyle w:val="PlaceholderText"/>
            </w:rPr>
            <w:t>Click or tap here to enter text.</w:t>
          </w:r>
        </w:sdtContent>
      </w:sdt>
      <w:r w:rsidR="00811DA4">
        <w:rPr>
          <w:b/>
          <w:sz w:val="24"/>
          <w:szCs w:val="24"/>
        </w:rPr>
        <w:br/>
        <w:t xml:space="preserve">Phone: </w:t>
      </w:r>
      <w:sdt>
        <w:sdtPr>
          <w:rPr>
            <w:b/>
            <w:sz w:val="24"/>
            <w:szCs w:val="24"/>
          </w:rPr>
          <w:id w:val="-1983069370"/>
          <w:placeholder>
            <w:docPart w:val="E27D704733674091947936A5C1C3597E"/>
          </w:placeholder>
          <w:showingPlcHdr/>
        </w:sdtPr>
        <w:sdtEndPr/>
        <w:sdtContent>
          <w:r w:rsidR="00811DA4" w:rsidRPr="005509D4">
            <w:rPr>
              <w:rStyle w:val="PlaceholderText"/>
            </w:rPr>
            <w:t>Click or tap here to enter text.</w:t>
          </w:r>
        </w:sdtContent>
      </w:sdt>
      <w:r w:rsidR="00811DA4">
        <w:rPr>
          <w:b/>
          <w:sz w:val="24"/>
          <w:szCs w:val="24"/>
        </w:rPr>
        <w:t xml:space="preserve"> Contact Person:</w:t>
      </w:r>
      <w:r w:rsidR="005D732D">
        <w:rPr>
          <w:b/>
          <w:sz w:val="24"/>
          <w:szCs w:val="24"/>
        </w:rPr>
        <w:t xml:space="preserve"> </w:t>
      </w:r>
      <w:sdt>
        <w:sdtPr>
          <w:rPr>
            <w:b/>
            <w:sz w:val="24"/>
            <w:szCs w:val="24"/>
          </w:rPr>
          <w:id w:val="-934665744"/>
          <w:placeholder>
            <w:docPart w:val="00AD31D9E1B74A4A84C13806667C3A76"/>
          </w:placeholder>
          <w:showingPlcHdr/>
        </w:sdtPr>
        <w:sdtEndPr/>
        <w:sdtContent>
          <w:r w:rsidR="00811DA4" w:rsidRPr="005509D4">
            <w:rPr>
              <w:rStyle w:val="PlaceholderText"/>
            </w:rPr>
            <w:t>Click or tap here to enter text.</w:t>
          </w:r>
        </w:sdtContent>
      </w:sdt>
      <w:r w:rsidR="00811DA4">
        <w:rPr>
          <w:b/>
          <w:sz w:val="24"/>
          <w:szCs w:val="24"/>
        </w:rPr>
        <w:br/>
        <w:t xml:space="preserve">Times There: </w:t>
      </w:r>
      <w:sdt>
        <w:sdtPr>
          <w:rPr>
            <w:b/>
            <w:sz w:val="24"/>
            <w:szCs w:val="24"/>
          </w:rPr>
          <w:id w:val="1331954741"/>
          <w:placeholder>
            <w:docPart w:val="1F97AC68CC0A44FD9D84DC3ADA87C83F"/>
          </w:placeholder>
          <w:showingPlcHdr/>
        </w:sdtPr>
        <w:sdtEndPr/>
        <w:sdtContent>
          <w:r w:rsidR="00811DA4" w:rsidRPr="005509D4">
            <w:rPr>
              <w:rStyle w:val="PlaceholderText"/>
            </w:rPr>
            <w:t>Click or tap here to enter text.</w:t>
          </w:r>
        </w:sdtContent>
      </w:sdt>
    </w:p>
    <w:p w:rsidR="00811DA4" w:rsidRPr="0013016C" w:rsidRDefault="00811DA4" w:rsidP="00811DA4">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w:t>
      </w:r>
      <w:r w:rsidR="005D732D">
        <w:rPr>
          <w:b/>
          <w:sz w:val="24"/>
          <w:szCs w:val="24"/>
        </w:rPr>
        <w:t xml:space="preserve"> </w:t>
      </w:r>
      <w:sdt>
        <w:sdtPr>
          <w:rPr>
            <w:b/>
            <w:sz w:val="24"/>
            <w:szCs w:val="24"/>
          </w:rPr>
          <w:id w:val="-1745711279"/>
          <w:placeholder>
            <w:docPart w:val="D5D92797EAA0484B91735E2FF16A229D"/>
          </w:placeholder>
          <w:showingPlcHdr/>
        </w:sdtPr>
        <w:sdtEndPr/>
        <w:sdtContent>
          <w:r w:rsidRPr="005509D4">
            <w:rPr>
              <w:rStyle w:val="PlaceholderText"/>
            </w:rPr>
            <w:t>Click or tap here to enter text.</w:t>
          </w:r>
        </w:sdtContent>
      </w:sdt>
      <w:r w:rsidR="005D732D">
        <w:rPr>
          <w:b/>
          <w:sz w:val="24"/>
          <w:szCs w:val="24"/>
        </w:rPr>
        <w:t xml:space="preserve"> </w:t>
      </w:r>
      <w:r>
        <w:rPr>
          <w:b/>
          <w:sz w:val="24"/>
          <w:szCs w:val="24"/>
        </w:rPr>
        <w:t>Daycare Name:</w:t>
      </w:r>
      <w:r w:rsidR="005D732D">
        <w:rPr>
          <w:b/>
          <w:sz w:val="24"/>
          <w:szCs w:val="24"/>
        </w:rPr>
        <w:t xml:space="preserve"> </w:t>
      </w:r>
      <w:sdt>
        <w:sdtPr>
          <w:rPr>
            <w:b/>
            <w:sz w:val="24"/>
            <w:szCs w:val="24"/>
          </w:rPr>
          <w:id w:val="1713229876"/>
          <w:placeholder>
            <w:docPart w:val="D5D92797EAA0484B91735E2FF16A229D"/>
          </w:placeholder>
          <w:showingPlcHdr/>
        </w:sdtPr>
        <w:sdtEndPr/>
        <w:sdtContent>
          <w:r w:rsidR="00C25542" w:rsidRPr="005509D4">
            <w:rPr>
              <w:rStyle w:val="PlaceholderText"/>
            </w:rPr>
            <w:t>Click or tap here to enter text.</w:t>
          </w:r>
        </w:sdtContent>
      </w:sdt>
      <w:r>
        <w:rPr>
          <w:b/>
          <w:sz w:val="24"/>
          <w:szCs w:val="24"/>
        </w:rPr>
        <w:br/>
        <w:t>Address:</w:t>
      </w:r>
      <w:r w:rsidR="005D732D">
        <w:rPr>
          <w:b/>
          <w:sz w:val="24"/>
          <w:szCs w:val="24"/>
        </w:rPr>
        <w:t xml:space="preserve"> </w:t>
      </w:r>
      <w:sdt>
        <w:sdtPr>
          <w:rPr>
            <w:b/>
            <w:sz w:val="24"/>
            <w:szCs w:val="24"/>
          </w:rPr>
          <w:id w:val="-809395766"/>
          <w:placeholder>
            <w:docPart w:val="D5D92797EAA0484B91735E2FF16A229D"/>
          </w:placeholder>
          <w:showingPlcHdr/>
        </w:sdtPr>
        <w:sdtEndPr/>
        <w:sdtContent>
          <w:r w:rsidR="00C25542" w:rsidRPr="005509D4">
            <w:rPr>
              <w:rStyle w:val="PlaceholderText"/>
            </w:rPr>
            <w:t>Click or tap here to enter text.</w:t>
          </w:r>
        </w:sdtContent>
      </w:sdt>
      <w:r>
        <w:rPr>
          <w:b/>
          <w:sz w:val="24"/>
          <w:szCs w:val="24"/>
        </w:rPr>
        <w:br/>
        <w:t xml:space="preserve">Phone: </w:t>
      </w:r>
      <w:sdt>
        <w:sdtPr>
          <w:rPr>
            <w:b/>
            <w:sz w:val="24"/>
            <w:szCs w:val="24"/>
          </w:rPr>
          <w:id w:val="967621665"/>
          <w:placeholder>
            <w:docPart w:val="D5D92797EAA0484B91735E2FF16A229D"/>
          </w:placeholder>
          <w:showingPlcHdr/>
        </w:sdtPr>
        <w:sdtEndPr/>
        <w:sdtContent>
          <w:r w:rsidR="00C25542" w:rsidRPr="005509D4">
            <w:rPr>
              <w:rStyle w:val="PlaceholderText"/>
            </w:rPr>
            <w:t>Click or tap here to enter text.</w:t>
          </w:r>
        </w:sdtContent>
      </w:sdt>
      <w:r>
        <w:rPr>
          <w:b/>
          <w:sz w:val="24"/>
          <w:szCs w:val="24"/>
        </w:rPr>
        <w:t xml:space="preserve"> Contact Person:</w:t>
      </w:r>
      <w:r w:rsidR="005D732D">
        <w:rPr>
          <w:b/>
          <w:sz w:val="24"/>
          <w:szCs w:val="24"/>
        </w:rPr>
        <w:t xml:space="preserve"> </w:t>
      </w:r>
      <w:sdt>
        <w:sdtPr>
          <w:rPr>
            <w:b/>
            <w:sz w:val="24"/>
            <w:szCs w:val="24"/>
          </w:rPr>
          <w:id w:val="-1795973301"/>
          <w:placeholder>
            <w:docPart w:val="D5D92797EAA0484B91735E2FF16A229D"/>
          </w:placeholder>
          <w:showingPlcHdr/>
        </w:sdtPr>
        <w:sdtEndPr/>
        <w:sdtContent>
          <w:r w:rsidR="00C25542" w:rsidRPr="005509D4">
            <w:rPr>
              <w:rStyle w:val="PlaceholderText"/>
            </w:rPr>
            <w:t>Click or tap here to enter text.</w:t>
          </w:r>
        </w:sdtContent>
      </w:sdt>
      <w:r>
        <w:rPr>
          <w:b/>
          <w:sz w:val="24"/>
          <w:szCs w:val="24"/>
        </w:rPr>
        <w:br/>
        <w:t xml:space="preserve">Times There: </w:t>
      </w:r>
      <w:sdt>
        <w:sdtPr>
          <w:rPr>
            <w:b/>
            <w:sz w:val="24"/>
            <w:szCs w:val="24"/>
          </w:rPr>
          <w:id w:val="1556969640"/>
          <w:placeholder>
            <w:docPart w:val="D5D92797EAA0484B91735E2FF16A229D"/>
          </w:placeholder>
          <w:showingPlcHdr/>
        </w:sdtPr>
        <w:sdtEndPr/>
        <w:sdtContent>
          <w:r w:rsidR="00C25542" w:rsidRPr="005509D4">
            <w:rPr>
              <w:rStyle w:val="PlaceholderText"/>
            </w:rPr>
            <w:t>Click or tap here to enter text.</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PERSONAL INFORMATION</w:t>
      </w:r>
      <w:r>
        <w:rPr>
          <w:b/>
          <w:sz w:val="24"/>
          <w:szCs w:val="24"/>
        </w:rPr>
        <w:br/>
      </w:r>
      <w:sdt>
        <w:sdtPr>
          <w:rPr>
            <w:b/>
            <w:sz w:val="24"/>
            <w:szCs w:val="24"/>
          </w:rPr>
          <w:id w:val="1013802332"/>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b/>
          <w:sz w:val="24"/>
          <w:szCs w:val="24"/>
        </w:rPr>
        <w:t>Married</w:t>
      </w:r>
      <w:r>
        <w:rPr>
          <w:b/>
          <w:sz w:val="24"/>
          <w:szCs w:val="24"/>
        </w:rPr>
        <w:tab/>
      </w:r>
      <w:sdt>
        <w:sdtPr>
          <w:rPr>
            <w:b/>
            <w:sz w:val="24"/>
            <w:szCs w:val="24"/>
          </w:rPr>
          <w:id w:val="-975527750"/>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b/>
          <w:sz w:val="24"/>
          <w:szCs w:val="24"/>
        </w:rPr>
        <w:t>Single</w:t>
      </w:r>
      <w:r>
        <w:rPr>
          <w:b/>
          <w:sz w:val="24"/>
          <w:szCs w:val="24"/>
        </w:rPr>
        <w:tab/>
      </w:r>
      <w:r>
        <w:rPr>
          <w:b/>
          <w:sz w:val="24"/>
          <w:szCs w:val="24"/>
        </w:rPr>
        <w:tab/>
      </w:r>
      <w:sdt>
        <w:sdtPr>
          <w:rPr>
            <w:b/>
            <w:sz w:val="24"/>
            <w:szCs w:val="24"/>
          </w:rPr>
          <w:id w:val="1674223948"/>
          <w14:checkbox>
            <w14:checked w14:val="0"/>
            <w14:checkedState w14:val="2612" w14:font="MS Gothic"/>
            <w14:uncheckedState w14:val="2610" w14:font="MS Gothic"/>
          </w14:checkbox>
        </w:sdtPr>
        <w:sdtEndPr/>
        <w:sdtContent>
          <w:r>
            <w:rPr>
              <w:rFonts w:ascii="MS Gothic" w:eastAsia="MS Gothic" w:hAnsi="MS Gothic" w:hint="eastAsia"/>
              <w:b/>
              <w:sz w:val="24"/>
              <w:szCs w:val="24"/>
            </w:rPr>
            <w:t>☐</w:t>
          </w:r>
        </w:sdtContent>
      </w:sdt>
      <w:r>
        <w:rPr>
          <w:b/>
          <w:sz w:val="24"/>
          <w:szCs w:val="24"/>
        </w:rPr>
        <w:t>Live in relationship</w:t>
      </w:r>
      <w:r>
        <w:rPr>
          <w:b/>
          <w:sz w:val="24"/>
          <w:szCs w:val="24"/>
        </w:rPr>
        <w:br/>
        <w:t xml:space="preserve">Significant other/Spouse’s full name: </w:t>
      </w:r>
      <w:sdt>
        <w:sdtPr>
          <w:rPr>
            <w:b/>
            <w:sz w:val="24"/>
            <w:szCs w:val="24"/>
          </w:rPr>
          <w:id w:val="1358469012"/>
          <w:placeholder>
            <w:docPart w:val="9DF1F2623F7E4B3582839D1B9B5E9E90"/>
          </w:placeholder>
          <w:showingPlcHdr/>
        </w:sdtPr>
        <w:sdtEndPr/>
        <w:sdtContent>
          <w:r w:rsidRPr="005509D4">
            <w:rPr>
              <w:rStyle w:val="PlaceholderText"/>
            </w:rPr>
            <w:t>Click or tap here to enter text.</w:t>
          </w:r>
        </w:sdtContent>
      </w:sdt>
      <w:r>
        <w:rPr>
          <w:b/>
          <w:sz w:val="24"/>
          <w:szCs w:val="24"/>
        </w:rPr>
        <w:br/>
        <w:t xml:space="preserve">Address: </w:t>
      </w:r>
      <w:sdt>
        <w:sdtPr>
          <w:rPr>
            <w:b/>
            <w:sz w:val="24"/>
            <w:szCs w:val="24"/>
          </w:rPr>
          <w:id w:val="1672301863"/>
          <w:placeholder>
            <w:docPart w:val="2E901A6E7D4148E2A95B85B1E6FBD926"/>
          </w:placeholder>
          <w:showingPlcHdr/>
        </w:sdtPr>
        <w:sdtEndPr/>
        <w:sdtContent>
          <w:r w:rsidRPr="005509D4">
            <w:rPr>
              <w:rStyle w:val="PlaceholderText"/>
            </w:rPr>
            <w:t>Click or tap here to enter text.</w:t>
          </w:r>
        </w:sdtContent>
      </w:sdt>
      <w:r>
        <w:rPr>
          <w:b/>
          <w:sz w:val="24"/>
          <w:szCs w:val="24"/>
        </w:rPr>
        <w:br/>
        <w:t xml:space="preserve">Phone: </w:t>
      </w:r>
      <w:sdt>
        <w:sdtPr>
          <w:rPr>
            <w:b/>
            <w:sz w:val="24"/>
            <w:szCs w:val="24"/>
          </w:rPr>
          <w:id w:val="358939020"/>
          <w:placeholder>
            <w:docPart w:val="D8333D265286477B9F8131F493C717C2"/>
          </w:placeholder>
          <w:showingPlcHdr/>
        </w:sdtPr>
        <w:sdtEndPr/>
        <w:sdtContent>
          <w:r w:rsidRPr="005509D4">
            <w:rPr>
              <w:rStyle w:val="PlaceholderText"/>
            </w:rPr>
            <w:t>Click or tap here to enter text.</w:t>
          </w:r>
        </w:sdtContent>
      </w:sdt>
      <w:r>
        <w:rPr>
          <w:b/>
          <w:sz w:val="24"/>
          <w:szCs w:val="24"/>
        </w:rPr>
        <w:t xml:space="preserve"> Date of Birth </w:t>
      </w:r>
      <w:sdt>
        <w:sdtPr>
          <w:rPr>
            <w:b/>
            <w:sz w:val="24"/>
            <w:szCs w:val="24"/>
          </w:rPr>
          <w:id w:val="-842850685"/>
          <w:placeholder>
            <w:docPart w:val="8D892A1678944506BEDFBD5C34A43C7C"/>
          </w:placeholder>
          <w:showingPlcHdr/>
          <w:date>
            <w:dateFormat w:val="M/d/yyyy"/>
            <w:lid w:val="en-US"/>
            <w:storeMappedDataAs w:val="dateTime"/>
            <w:calendar w:val="gregorian"/>
          </w:date>
        </w:sdtPr>
        <w:sdtEndPr/>
        <w:sdtContent>
          <w:r w:rsidRPr="005509D4">
            <w:rPr>
              <w:rStyle w:val="PlaceholderText"/>
            </w:rPr>
            <w:t>Click or tap to enter a date.</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How long have you known this person:</w:t>
      </w:r>
      <w:r w:rsidR="005D732D">
        <w:rPr>
          <w:b/>
          <w:sz w:val="24"/>
          <w:szCs w:val="24"/>
        </w:rPr>
        <w:t xml:space="preserve"> </w:t>
      </w:r>
      <w:sdt>
        <w:sdtPr>
          <w:rPr>
            <w:b/>
            <w:sz w:val="24"/>
            <w:szCs w:val="24"/>
          </w:rPr>
          <w:id w:val="-401520095"/>
          <w:placeholder>
            <w:docPart w:val="A69895E7EABD4852BCEA2E15AF130B1E"/>
          </w:placeholder>
          <w:showingPlcHdr/>
        </w:sdtPr>
        <w:sdtEndPr/>
        <w:sdtContent>
          <w:r w:rsidRPr="005509D4">
            <w:rPr>
              <w:rStyle w:val="PlaceholderText"/>
            </w:rPr>
            <w:t>Click or tap here to enter text.</w:t>
          </w:r>
        </w:sdtContent>
      </w:sdt>
      <w:r>
        <w:rPr>
          <w:b/>
          <w:sz w:val="24"/>
          <w:szCs w:val="24"/>
        </w:rPr>
        <w:br/>
        <w:t xml:space="preserve">Are you living with this person? </w:t>
      </w:r>
      <w:sdt>
        <w:sdtPr>
          <w:rPr>
            <w:b/>
            <w:sz w:val="24"/>
            <w:szCs w:val="24"/>
          </w:rPr>
          <w:id w:val="494840281"/>
          <w:placeholder>
            <w:docPart w:val="A42A47D68D514B7B9C99A2ED5CDB22FD"/>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for how long?</w:t>
      </w:r>
      <w:r w:rsidR="005D732D">
        <w:rPr>
          <w:b/>
          <w:sz w:val="24"/>
          <w:szCs w:val="24"/>
        </w:rPr>
        <w:t xml:space="preserve"> </w:t>
      </w:r>
      <w:sdt>
        <w:sdtPr>
          <w:rPr>
            <w:b/>
            <w:sz w:val="24"/>
            <w:szCs w:val="24"/>
          </w:rPr>
          <w:id w:val="1052732884"/>
          <w:placeholder>
            <w:docPart w:val="509C57743E644666A55F06A09BB2F419"/>
          </w:placeholder>
          <w:showingPlcHdr/>
        </w:sdtPr>
        <w:sdtEndPr/>
        <w:sdtContent>
          <w:r w:rsidRPr="005509D4">
            <w:rPr>
              <w:rStyle w:val="PlaceholderText"/>
            </w:rPr>
            <w:t>Click or tap here to enter text.</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how your current relationship may be affecting the child(ren)</w:t>
      </w:r>
      <w:r>
        <w:rPr>
          <w:b/>
          <w:sz w:val="24"/>
          <w:szCs w:val="24"/>
        </w:rPr>
        <w:br/>
      </w:r>
      <w:sdt>
        <w:sdtPr>
          <w:rPr>
            <w:b/>
            <w:sz w:val="24"/>
            <w:szCs w:val="24"/>
          </w:rPr>
          <w:id w:val="-1005895458"/>
          <w:placeholder>
            <w:docPart w:val="72A5127E70474040A03307A5074DD685"/>
          </w:placeholder>
          <w:showingPlcHdr/>
        </w:sdtPr>
        <w:sdtEndPr/>
        <w:sdtContent>
          <w:r w:rsidRPr="005509D4">
            <w:rPr>
              <w:rStyle w:val="PlaceholderText"/>
            </w:rPr>
            <w:t>Click or tap here to enter text.</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If you have children with this person, provide their names and dates of birth:</w:t>
      </w:r>
      <w:r>
        <w:rPr>
          <w:b/>
          <w:sz w:val="24"/>
          <w:szCs w:val="24"/>
        </w:rPr>
        <w:br/>
        <w:t>Name:</w:t>
      </w:r>
      <w:r w:rsidR="005D732D">
        <w:rPr>
          <w:b/>
          <w:sz w:val="24"/>
          <w:szCs w:val="24"/>
        </w:rPr>
        <w:t xml:space="preserve"> </w:t>
      </w:r>
      <w:sdt>
        <w:sdtPr>
          <w:rPr>
            <w:b/>
            <w:sz w:val="24"/>
            <w:szCs w:val="24"/>
          </w:rPr>
          <w:id w:val="-650215939"/>
          <w:placeholder>
            <w:docPart w:val="268B4219F25140DC805BA2906D7D4116"/>
          </w:placeholder>
          <w:showingPlcHdr/>
        </w:sdtPr>
        <w:sdtEndPr/>
        <w:sdtContent>
          <w:r w:rsidRPr="005509D4">
            <w:rPr>
              <w:rStyle w:val="PlaceholderText"/>
            </w:rPr>
            <w:t>Click or tap here to enter text.</w:t>
          </w:r>
        </w:sdtContent>
      </w:sdt>
      <w:r>
        <w:rPr>
          <w:b/>
          <w:sz w:val="24"/>
          <w:szCs w:val="24"/>
        </w:rPr>
        <w:t xml:space="preserve"> Date of Birth:</w:t>
      </w:r>
      <w:r w:rsidR="005D732D">
        <w:rPr>
          <w:b/>
          <w:sz w:val="24"/>
          <w:szCs w:val="24"/>
        </w:rPr>
        <w:t xml:space="preserve"> </w:t>
      </w:r>
      <w:sdt>
        <w:sdtPr>
          <w:rPr>
            <w:b/>
            <w:sz w:val="24"/>
            <w:szCs w:val="24"/>
          </w:rPr>
          <w:id w:val="-1487703075"/>
          <w:placeholder>
            <w:docPart w:val="5B8B8E1371D045C795F4313A0A4EA13C"/>
          </w:placeholder>
          <w:showingPlcHdr/>
          <w:date>
            <w:dateFormat w:val="M/d/yyyy"/>
            <w:lid w:val="en-US"/>
            <w:storeMappedDataAs w:val="dateTime"/>
            <w:calendar w:val="gregorian"/>
          </w:date>
        </w:sdtPr>
        <w:sdtEndPr/>
        <w:sdtContent>
          <w:r w:rsidRPr="005509D4">
            <w:rPr>
              <w:rStyle w:val="PlaceholderText"/>
            </w:rPr>
            <w:t>Click or tap to enter a date.</w:t>
          </w:r>
        </w:sdtContent>
      </w:sdt>
      <w:r>
        <w:rPr>
          <w:b/>
          <w:sz w:val="24"/>
          <w:szCs w:val="24"/>
        </w:rPr>
        <w:br/>
        <w:t>Name:</w:t>
      </w:r>
      <w:r w:rsidR="005D732D">
        <w:rPr>
          <w:b/>
          <w:sz w:val="24"/>
          <w:szCs w:val="24"/>
        </w:rPr>
        <w:t xml:space="preserve"> </w:t>
      </w:r>
      <w:sdt>
        <w:sdtPr>
          <w:rPr>
            <w:b/>
            <w:sz w:val="24"/>
            <w:szCs w:val="24"/>
          </w:rPr>
          <w:id w:val="-1007051601"/>
          <w:placeholder>
            <w:docPart w:val="D8CB4CD9FEA84422961C696A306AB0DF"/>
          </w:placeholder>
          <w:showingPlcHdr/>
        </w:sdtPr>
        <w:sdtEndPr/>
        <w:sdtContent>
          <w:r w:rsidRPr="005509D4">
            <w:rPr>
              <w:rStyle w:val="PlaceholderText"/>
            </w:rPr>
            <w:t>Click or tap here to enter text.</w:t>
          </w:r>
        </w:sdtContent>
      </w:sdt>
      <w:r>
        <w:rPr>
          <w:b/>
          <w:sz w:val="24"/>
          <w:szCs w:val="24"/>
        </w:rPr>
        <w:t xml:space="preserve"> Date of Birth:</w:t>
      </w:r>
      <w:r w:rsidR="005D732D">
        <w:rPr>
          <w:b/>
          <w:sz w:val="24"/>
          <w:szCs w:val="24"/>
        </w:rPr>
        <w:t xml:space="preserve"> </w:t>
      </w:r>
      <w:sdt>
        <w:sdtPr>
          <w:rPr>
            <w:b/>
            <w:sz w:val="24"/>
            <w:szCs w:val="24"/>
          </w:rPr>
          <w:id w:val="1096062859"/>
          <w:placeholder>
            <w:docPart w:val="47DDBD2C426D4344BDCDF0A4E27B1FC8"/>
          </w:placeholder>
          <w:showingPlcHdr/>
          <w:date>
            <w:dateFormat w:val="M/d/yyyy"/>
            <w:lid w:val="en-US"/>
            <w:storeMappedDataAs w:val="dateTime"/>
            <w:calendar w:val="gregorian"/>
          </w:date>
        </w:sdtPr>
        <w:sdtEndPr/>
        <w:sdtContent>
          <w:r w:rsidRPr="005509D4">
            <w:rPr>
              <w:rStyle w:val="PlaceholderText"/>
            </w:rPr>
            <w:t>Click or tap to enter a date.</w:t>
          </w:r>
        </w:sdtContent>
      </w:sdt>
      <w:r>
        <w:rPr>
          <w:b/>
          <w:sz w:val="24"/>
          <w:szCs w:val="24"/>
        </w:rPr>
        <w:br/>
        <w:t>Name:</w:t>
      </w:r>
      <w:r w:rsidR="005D732D">
        <w:rPr>
          <w:b/>
          <w:sz w:val="24"/>
          <w:szCs w:val="24"/>
        </w:rPr>
        <w:t xml:space="preserve"> </w:t>
      </w:r>
      <w:sdt>
        <w:sdtPr>
          <w:rPr>
            <w:b/>
            <w:sz w:val="24"/>
            <w:szCs w:val="24"/>
          </w:rPr>
          <w:id w:val="1009335346"/>
          <w:placeholder>
            <w:docPart w:val="5D372E0EE40749729B5159A56BAC24BE"/>
          </w:placeholder>
          <w:showingPlcHdr/>
        </w:sdtPr>
        <w:sdtEndPr/>
        <w:sdtContent>
          <w:r w:rsidRPr="005509D4">
            <w:rPr>
              <w:rStyle w:val="PlaceholderText"/>
            </w:rPr>
            <w:t>Click or tap here to enter text.</w:t>
          </w:r>
        </w:sdtContent>
      </w:sdt>
      <w:r>
        <w:rPr>
          <w:b/>
          <w:sz w:val="24"/>
          <w:szCs w:val="24"/>
        </w:rPr>
        <w:t xml:space="preserve"> Date of Birth:</w:t>
      </w:r>
      <w:r w:rsidR="005D732D">
        <w:rPr>
          <w:b/>
          <w:sz w:val="24"/>
          <w:szCs w:val="24"/>
        </w:rPr>
        <w:t xml:space="preserve"> </w:t>
      </w:r>
      <w:sdt>
        <w:sdtPr>
          <w:rPr>
            <w:b/>
            <w:sz w:val="24"/>
            <w:szCs w:val="24"/>
          </w:rPr>
          <w:id w:val="-1746418016"/>
          <w:placeholder>
            <w:docPart w:val="EBAF90385539465B8E68FB949A8B8365"/>
          </w:placeholder>
          <w:showingPlcHdr/>
          <w:date>
            <w:dateFormat w:val="M/d/yyyy"/>
            <w:lid w:val="en-US"/>
            <w:storeMappedDataAs w:val="dateTime"/>
            <w:calendar w:val="gregorian"/>
          </w:date>
        </w:sdtPr>
        <w:sdtEndPr/>
        <w:sdtContent>
          <w:r w:rsidRPr="005509D4">
            <w:rPr>
              <w:rStyle w:val="PlaceholderText"/>
            </w:rPr>
            <w:t>Click or tap to enter a date.</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If your current significant other has children from a previous relationship, list their names and dates of birth:</w:t>
      </w:r>
      <w:r>
        <w:rPr>
          <w:b/>
          <w:sz w:val="24"/>
          <w:szCs w:val="24"/>
        </w:rPr>
        <w:br/>
        <w:t>Name:</w:t>
      </w:r>
      <w:r w:rsidR="005D732D">
        <w:rPr>
          <w:b/>
          <w:sz w:val="24"/>
          <w:szCs w:val="24"/>
        </w:rPr>
        <w:t xml:space="preserve"> </w:t>
      </w:r>
      <w:sdt>
        <w:sdtPr>
          <w:rPr>
            <w:b/>
            <w:sz w:val="24"/>
            <w:szCs w:val="24"/>
          </w:rPr>
          <w:id w:val="-322589356"/>
          <w:placeholder>
            <w:docPart w:val="356669945A834E6581B2ACF53D49F162"/>
          </w:placeholder>
          <w:showingPlcHdr/>
        </w:sdtPr>
        <w:sdtEndPr/>
        <w:sdtContent>
          <w:r w:rsidRPr="005509D4">
            <w:rPr>
              <w:rStyle w:val="PlaceholderText"/>
            </w:rPr>
            <w:t>Click or tap here to enter text.</w:t>
          </w:r>
        </w:sdtContent>
      </w:sdt>
      <w:r>
        <w:rPr>
          <w:b/>
          <w:sz w:val="24"/>
          <w:szCs w:val="24"/>
        </w:rPr>
        <w:t xml:space="preserve"> Date of Birth:</w:t>
      </w:r>
      <w:r w:rsidR="005D732D">
        <w:rPr>
          <w:b/>
          <w:sz w:val="24"/>
          <w:szCs w:val="24"/>
        </w:rPr>
        <w:t xml:space="preserve"> </w:t>
      </w:r>
      <w:sdt>
        <w:sdtPr>
          <w:rPr>
            <w:b/>
            <w:sz w:val="24"/>
            <w:szCs w:val="24"/>
          </w:rPr>
          <w:id w:val="-745878783"/>
          <w:placeholder>
            <w:docPart w:val="98C2060B8F8040AF9D55527B1F038EF5"/>
          </w:placeholder>
          <w:showingPlcHdr/>
          <w:date>
            <w:dateFormat w:val="M/d/yyyy"/>
            <w:lid w:val="en-US"/>
            <w:storeMappedDataAs w:val="dateTime"/>
            <w:calendar w:val="gregorian"/>
          </w:date>
        </w:sdtPr>
        <w:sdtEndPr/>
        <w:sdtContent>
          <w:r w:rsidRPr="005509D4">
            <w:rPr>
              <w:rStyle w:val="PlaceholderText"/>
            </w:rPr>
            <w:t>Click or tap to enter a date.</w:t>
          </w:r>
        </w:sdtContent>
      </w:sdt>
      <w:r>
        <w:rPr>
          <w:b/>
          <w:sz w:val="24"/>
          <w:szCs w:val="24"/>
        </w:rPr>
        <w:br/>
        <w:t>Name:</w:t>
      </w:r>
      <w:r w:rsidR="005D732D">
        <w:rPr>
          <w:b/>
          <w:sz w:val="24"/>
          <w:szCs w:val="24"/>
        </w:rPr>
        <w:t xml:space="preserve"> </w:t>
      </w:r>
      <w:sdt>
        <w:sdtPr>
          <w:rPr>
            <w:b/>
            <w:sz w:val="24"/>
            <w:szCs w:val="24"/>
          </w:rPr>
          <w:id w:val="1140225335"/>
          <w:placeholder>
            <w:docPart w:val="12A46AD31AFB484D977E96E790EF1CB1"/>
          </w:placeholder>
          <w:showingPlcHdr/>
        </w:sdtPr>
        <w:sdtEndPr/>
        <w:sdtContent>
          <w:r w:rsidRPr="005509D4">
            <w:rPr>
              <w:rStyle w:val="PlaceholderText"/>
            </w:rPr>
            <w:t>Click or tap here to enter text.</w:t>
          </w:r>
        </w:sdtContent>
      </w:sdt>
      <w:r>
        <w:rPr>
          <w:b/>
          <w:sz w:val="24"/>
          <w:szCs w:val="24"/>
        </w:rPr>
        <w:t xml:space="preserve"> Date of Birth:</w:t>
      </w:r>
      <w:r w:rsidR="005D732D">
        <w:rPr>
          <w:b/>
          <w:sz w:val="24"/>
          <w:szCs w:val="24"/>
        </w:rPr>
        <w:t xml:space="preserve"> </w:t>
      </w:r>
      <w:sdt>
        <w:sdtPr>
          <w:rPr>
            <w:b/>
            <w:sz w:val="24"/>
            <w:szCs w:val="24"/>
          </w:rPr>
          <w:id w:val="684798948"/>
          <w:placeholder>
            <w:docPart w:val="5EDDA3D1976F4378A4968775F87E15F3"/>
          </w:placeholder>
          <w:showingPlcHdr/>
          <w:date>
            <w:dateFormat w:val="M/d/yyyy"/>
            <w:lid w:val="en-US"/>
            <w:storeMappedDataAs w:val="dateTime"/>
            <w:calendar w:val="gregorian"/>
          </w:date>
        </w:sdtPr>
        <w:sdtEndPr/>
        <w:sdtContent>
          <w:r w:rsidRPr="005509D4">
            <w:rPr>
              <w:rStyle w:val="PlaceholderText"/>
            </w:rPr>
            <w:t>Click or tap to enter a date.</w:t>
          </w:r>
        </w:sdtContent>
      </w:sdt>
      <w:r>
        <w:rPr>
          <w:b/>
          <w:sz w:val="24"/>
          <w:szCs w:val="24"/>
        </w:rPr>
        <w:br/>
        <w:t>Name:</w:t>
      </w:r>
      <w:r w:rsidR="005D732D">
        <w:rPr>
          <w:b/>
          <w:sz w:val="24"/>
          <w:szCs w:val="24"/>
        </w:rPr>
        <w:t xml:space="preserve"> </w:t>
      </w:r>
      <w:sdt>
        <w:sdtPr>
          <w:rPr>
            <w:b/>
            <w:sz w:val="24"/>
            <w:szCs w:val="24"/>
          </w:rPr>
          <w:id w:val="259186313"/>
          <w:placeholder>
            <w:docPart w:val="305F9C12C1BD464BAA9850C70754B387"/>
          </w:placeholder>
          <w:showingPlcHdr/>
        </w:sdtPr>
        <w:sdtEndPr/>
        <w:sdtContent>
          <w:r w:rsidRPr="005509D4">
            <w:rPr>
              <w:rStyle w:val="PlaceholderText"/>
            </w:rPr>
            <w:t>Click or tap here to enter text.</w:t>
          </w:r>
        </w:sdtContent>
      </w:sdt>
      <w:r>
        <w:rPr>
          <w:b/>
          <w:sz w:val="24"/>
          <w:szCs w:val="24"/>
        </w:rPr>
        <w:t xml:space="preserve"> Date of Birth:</w:t>
      </w:r>
      <w:r w:rsidR="005D732D">
        <w:rPr>
          <w:b/>
          <w:sz w:val="24"/>
          <w:szCs w:val="24"/>
        </w:rPr>
        <w:t xml:space="preserve"> </w:t>
      </w:r>
      <w:sdt>
        <w:sdtPr>
          <w:rPr>
            <w:b/>
            <w:sz w:val="24"/>
            <w:szCs w:val="24"/>
          </w:rPr>
          <w:id w:val="-1579131028"/>
          <w:placeholder>
            <w:docPart w:val="D922AC31BC0A4F11BB80CFBAE2EBC298"/>
          </w:placeholder>
          <w:showingPlcHdr/>
          <w:date>
            <w:dateFormat w:val="M/d/yyyy"/>
            <w:lid w:val="en-US"/>
            <w:storeMappedDataAs w:val="dateTime"/>
            <w:calendar w:val="gregorian"/>
          </w:date>
        </w:sdtPr>
        <w:sdtEndPr/>
        <w:sdtContent>
          <w:r w:rsidRPr="005509D4">
            <w:rPr>
              <w:rStyle w:val="PlaceholderText"/>
            </w:rPr>
            <w:t>Click or tap to enter a date.</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Have you previously been married and divorced: </w:t>
      </w:r>
      <w:sdt>
        <w:sdtPr>
          <w:rPr>
            <w:b/>
            <w:sz w:val="24"/>
            <w:szCs w:val="24"/>
          </w:rPr>
          <w:id w:val="1021746646"/>
          <w:placeholder>
            <w:docPart w:val="F0C393D8699846869CAF686B754AEAE5"/>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If yes, please list the name of person(s) you were married to, county of divorce, divorce date:</w:t>
      </w:r>
      <w:r>
        <w:rPr>
          <w:b/>
          <w:sz w:val="24"/>
          <w:szCs w:val="24"/>
        </w:rPr>
        <w:br/>
      </w:r>
      <w:sdt>
        <w:sdtPr>
          <w:rPr>
            <w:b/>
            <w:sz w:val="24"/>
            <w:szCs w:val="24"/>
          </w:rPr>
          <w:id w:val="1763023927"/>
          <w:placeholder>
            <w:docPart w:val="DE80F673C2644A8C9087128CE3DC8DA2"/>
          </w:placeholder>
          <w:showingPlcHdr/>
        </w:sdtPr>
        <w:sdtEndPr/>
        <w:sdtContent>
          <w:r w:rsidRPr="005509D4">
            <w:rPr>
              <w:rStyle w:val="PlaceholderText"/>
            </w:rPr>
            <w:t>Click or tap here to enter text.</w:t>
          </w:r>
        </w:sdtContent>
      </w:sdt>
    </w:p>
    <w:p w:rsidR="00811DA4" w:rsidRDefault="00811DA4"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In any of your relationships, past or present, has there ever been any domestic violence or abuse including battery or physical violence: </w:t>
      </w:r>
      <w:sdt>
        <w:sdtPr>
          <w:rPr>
            <w:b/>
            <w:sz w:val="24"/>
            <w:szCs w:val="24"/>
          </w:rPr>
          <w:id w:val="1302957785"/>
          <w:placeholder>
            <w:docPart w:val="18F0B4FF73454D069D051DDD93A2BF72"/>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list the specific details, including who this involved, charges or convictions, police involved, county or city of record, restraining orders and dates.</w:t>
      </w:r>
      <w:r w:rsidR="00912CEE">
        <w:rPr>
          <w:b/>
          <w:sz w:val="24"/>
          <w:szCs w:val="24"/>
        </w:rPr>
        <w:br/>
      </w:r>
      <w:sdt>
        <w:sdtPr>
          <w:rPr>
            <w:b/>
            <w:sz w:val="24"/>
            <w:szCs w:val="24"/>
          </w:rPr>
          <w:id w:val="-757142177"/>
          <w:placeholder>
            <w:docPart w:val="3D3993CB0B77428AA16B70F0DFF7583F"/>
          </w:placeholder>
          <w:showingPlcHdr/>
        </w:sdtPr>
        <w:sdtEndPr/>
        <w:sdtContent>
          <w:r w:rsidR="00912CEE" w:rsidRPr="005509D4">
            <w:rPr>
              <w:rStyle w:val="PlaceholderText"/>
            </w:rPr>
            <w:t>Click or tap here to enter text.</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Does your current spouse or significate other have a criminal record? </w:t>
      </w:r>
      <w:sdt>
        <w:sdtPr>
          <w:rPr>
            <w:b/>
            <w:sz w:val="24"/>
            <w:szCs w:val="24"/>
          </w:rPr>
          <w:id w:val="-952706884"/>
          <w:placeholder>
            <w:docPart w:val="EBBB065AC7EC4F75B63F112FD0333969"/>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 xml:space="preserve">If yes, please explain: </w:t>
      </w:r>
      <w:sdt>
        <w:sdtPr>
          <w:rPr>
            <w:b/>
            <w:sz w:val="24"/>
            <w:szCs w:val="24"/>
          </w:rPr>
          <w:id w:val="550497390"/>
          <w:placeholder>
            <w:docPart w:val="183D965115574141A289C3161A470846"/>
          </w:placeholder>
          <w:showingPlcHdr/>
        </w:sdtPr>
        <w:sdtEndPr/>
        <w:sdtContent>
          <w:r w:rsidRPr="005509D4">
            <w:rPr>
              <w:rStyle w:val="PlaceholderText"/>
            </w:rPr>
            <w:t>Click or tap here to enter text.</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Has your current spouse or significant other ever had any investigations or charges of child abuse or neglect? </w:t>
      </w:r>
      <w:sdt>
        <w:sdtPr>
          <w:rPr>
            <w:b/>
            <w:sz w:val="24"/>
            <w:szCs w:val="24"/>
          </w:rPr>
          <w:id w:val="-1392581354"/>
          <w:placeholder>
            <w:docPart w:val="30D86995B2034688A3BF9024DB47C9CB"/>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and include the agencies that were involved:</w:t>
      </w:r>
      <w:r>
        <w:rPr>
          <w:b/>
          <w:sz w:val="24"/>
          <w:szCs w:val="24"/>
        </w:rPr>
        <w:br/>
      </w:r>
      <w:sdt>
        <w:sdtPr>
          <w:rPr>
            <w:b/>
            <w:sz w:val="24"/>
            <w:szCs w:val="24"/>
          </w:rPr>
          <w:id w:val="-562645914"/>
          <w:placeholder>
            <w:docPart w:val="40F2955024F549EDA90EAC1ADDB93C09"/>
          </w:placeholder>
          <w:showingPlcHdr/>
        </w:sdtPr>
        <w:sdtEndPr/>
        <w:sdtContent>
          <w:r w:rsidRPr="005509D4">
            <w:rPr>
              <w:rStyle w:val="PlaceholderText"/>
            </w:rPr>
            <w:t>Click or tap here to enter text.</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EMPLOYMENT INFORMATION</w:t>
      </w:r>
    </w:p>
    <w:p w:rsidR="00D45F9C"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Are you currently employed? </w:t>
      </w:r>
      <w:sdt>
        <w:sdtPr>
          <w:rPr>
            <w:b/>
            <w:sz w:val="24"/>
            <w:szCs w:val="24"/>
          </w:rPr>
          <w:id w:val="554053084"/>
          <w:placeholder>
            <w:docPart w:val="7C0E3EBB89C74A658C73F3EFF47D0846"/>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 xml:space="preserve">Name of Employer: </w:t>
      </w:r>
      <w:sdt>
        <w:sdtPr>
          <w:rPr>
            <w:b/>
            <w:sz w:val="24"/>
            <w:szCs w:val="24"/>
          </w:rPr>
          <w:id w:val="-1395114040"/>
          <w:placeholder>
            <w:docPart w:val="8BB07A51C9094326A4BD1391671D1582"/>
          </w:placeholder>
          <w:showingPlcHdr/>
        </w:sdtPr>
        <w:sdtEndPr/>
        <w:sdtContent>
          <w:r w:rsidRPr="005509D4">
            <w:rPr>
              <w:rStyle w:val="PlaceholderText"/>
            </w:rPr>
            <w:t>Click or tap here to enter text.</w:t>
          </w:r>
        </w:sdtContent>
      </w:sdt>
      <w:r>
        <w:rPr>
          <w:b/>
          <w:sz w:val="24"/>
          <w:szCs w:val="24"/>
        </w:rPr>
        <w:br/>
        <w:t>Address:</w:t>
      </w:r>
      <w:r w:rsidR="005D732D">
        <w:rPr>
          <w:b/>
          <w:sz w:val="24"/>
          <w:szCs w:val="24"/>
        </w:rPr>
        <w:t xml:space="preserve"> </w:t>
      </w:r>
      <w:sdt>
        <w:sdtPr>
          <w:rPr>
            <w:b/>
            <w:sz w:val="24"/>
            <w:szCs w:val="24"/>
          </w:rPr>
          <w:id w:val="629367765"/>
          <w:placeholder>
            <w:docPart w:val="103185AAE8B8423681C3345136FAE120"/>
          </w:placeholder>
          <w:showingPlcHdr/>
        </w:sdtPr>
        <w:sdtEndPr/>
        <w:sdtContent>
          <w:r w:rsidRPr="005509D4">
            <w:rPr>
              <w:rStyle w:val="PlaceholderText"/>
            </w:rPr>
            <w:t>Click or tap here to enter text.</w:t>
          </w:r>
        </w:sdtContent>
      </w:sdt>
      <w:r>
        <w:rPr>
          <w:b/>
          <w:sz w:val="24"/>
          <w:szCs w:val="24"/>
        </w:rPr>
        <w:br/>
        <w:t>Phone:</w:t>
      </w:r>
      <w:r w:rsidR="005D732D">
        <w:rPr>
          <w:b/>
          <w:sz w:val="24"/>
          <w:szCs w:val="24"/>
        </w:rPr>
        <w:t xml:space="preserve"> </w:t>
      </w:r>
      <w:sdt>
        <w:sdtPr>
          <w:rPr>
            <w:b/>
            <w:sz w:val="24"/>
            <w:szCs w:val="24"/>
          </w:rPr>
          <w:id w:val="826639894"/>
          <w:placeholder>
            <w:docPart w:val="C34FFA4DDC184AFF9BD79F88749DD475"/>
          </w:placeholder>
          <w:showingPlcHdr/>
        </w:sdtPr>
        <w:sdtEndPr/>
        <w:sdtContent>
          <w:r w:rsidRPr="005509D4">
            <w:rPr>
              <w:rStyle w:val="PlaceholderText"/>
            </w:rPr>
            <w:t>Click or tap here to enter text.</w:t>
          </w:r>
        </w:sdtContent>
      </w:sdt>
      <w:r>
        <w:rPr>
          <w:b/>
          <w:sz w:val="24"/>
          <w:szCs w:val="24"/>
        </w:rPr>
        <w:t xml:space="preserve"> Contact Name: </w:t>
      </w:r>
      <w:sdt>
        <w:sdtPr>
          <w:rPr>
            <w:b/>
            <w:sz w:val="24"/>
            <w:szCs w:val="24"/>
          </w:rPr>
          <w:id w:val="1182401425"/>
          <w:placeholder>
            <w:docPart w:val="E5BF35823DFC44B1A16DBA3AACE8E351"/>
          </w:placeholder>
          <w:showingPlcHdr/>
        </w:sdtPr>
        <w:sdtEndPr/>
        <w:sdtContent>
          <w:r w:rsidRPr="005509D4">
            <w:rPr>
              <w:rStyle w:val="PlaceholderText"/>
            </w:rPr>
            <w:t>Click or tap here to enter text.</w:t>
          </w:r>
        </w:sdtContent>
      </w:sdt>
      <w:r>
        <w:rPr>
          <w:b/>
          <w:sz w:val="24"/>
          <w:szCs w:val="24"/>
        </w:rPr>
        <w:br/>
      </w:r>
      <w:r w:rsidR="00D45F9C">
        <w:rPr>
          <w:b/>
          <w:sz w:val="24"/>
          <w:szCs w:val="24"/>
        </w:rPr>
        <w:t xml:space="preserve">Position:  </w:t>
      </w:r>
      <w:sdt>
        <w:sdtPr>
          <w:rPr>
            <w:b/>
            <w:sz w:val="24"/>
            <w:szCs w:val="24"/>
          </w:rPr>
          <w:id w:val="1225180189"/>
          <w:placeholder>
            <w:docPart w:val="F18CB233BBE94947B7193BDCEDDE693E"/>
          </w:placeholder>
          <w:showingPlcHdr/>
        </w:sdtPr>
        <w:sdtEndPr/>
        <w:sdtContent>
          <w:r w:rsidR="00D45F9C" w:rsidRPr="005509D4">
            <w:rPr>
              <w:rStyle w:val="PlaceholderText"/>
            </w:rPr>
            <w:t>Click or tap here to enter text.</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How long have you been employed here? </w:t>
      </w:r>
      <w:sdt>
        <w:sdtPr>
          <w:rPr>
            <w:b/>
            <w:sz w:val="24"/>
            <w:szCs w:val="24"/>
          </w:rPr>
          <w:id w:val="279378859"/>
          <w:placeholder>
            <w:docPart w:val="A2A5B85BD28C48E0B6DB85E8A2CE2D80"/>
          </w:placeholder>
          <w:showingPlcHdr/>
        </w:sdtPr>
        <w:sdtEndPr/>
        <w:sdtContent>
          <w:r w:rsidRPr="005509D4">
            <w:rPr>
              <w:rStyle w:val="PlaceholderText"/>
            </w:rPr>
            <w:t>Click or tap here to enter text.</w:t>
          </w:r>
        </w:sdtContent>
      </w:sdt>
      <w:r>
        <w:rPr>
          <w:b/>
          <w:sz w:val="24"/>
          <w:szCs w:val="24"/>
        </w:rPr>
        <w:br/>
        <w:t xml:space="preserve">Days and hours you work: </w:t>
      </w:r>
      <w:sdt>
        <w:sdtPr>
          <w:rPr>
            <w:b/>
            <w:sz w:val="24"/>
            <w:szCs w:val="24"/>
          </w:rPr>
          <w:id w:val="-1215660652"/>
          <w:placeholder>
            <w:docPart w:val="97A1BE27D74241B9BDB45B51177E7AD4"/>
          </w:placeholder>
          <w:showingPlcHdr/>
        </w:sdtPr>
        <w:sdtEndPr/>
        <w:sdtContent>
          <w:r w:rsidRPr="005509D4">
            <w:rPr>
              <w:rStyle w:val="PlaceholderText"/>
            </w:rPr>
            <w:t>Click or tap here to enter text.</w:t>
          </w:r>
        </w:sdtContent>
      </w:sdt>
      <w:r>
        <w:rPr>
          <w:b/>
          <w:sz w:val="24"/>
          <w:szCs w:val="24"/>
        </w:rPr>
        <w:br/>
        <w:t xml:space="preserve">Can your employer be contacted to verify employment/work hours? </w:t>
      </w:r>
      <w:sdt>
        <w:sdtPr>
          <w:rPr>
            <w:b/>
            <w:sz w:val="24"/>
            <w:szCs w:val="24"/>
          </w:rPr>
          <w:id w:val="-50928703"/>
          <w:placeholder>
            <w:docPart w:val="193CE0E58B3B4E28AE6EFAD444E4F9B8"/>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Lis the last three places of employment, prior to your current employer:</w:t>
      </w:r>
      <w:r>
        <w:rPr>
          <w:b/>
          <w:sz w:val="24"/>
          <w:szCs w:val="24"/>
        </w:rPr>
        <w:br/>
      </w:r>
      <w:sdt>
        <w:sdtPr>
          <w:rPr>
            <w:b/>
            <w:sz w:val="24"/>
            <w:szCs w:val="24"/>
          </w:rPr>
          <w:id w:val="-952715592"/>
          <w:placeholder>
            <w:docPart w:val="046AD793EA0C4E22BD2969E1998DB871"/>
          </w:placeholder>
          <w:showingPlcHdr/>
        </w:sdtPr>
        <w:sdtEndPr/>
        <w:sdtContent>
          <w:r w:rsidRPr="005509D4">
            <w:rPr>
              <w:rStyle w:val="PlaceholderText"/>
            </w:rPr>
            <w:t>Click or tap here to enter text.</w:t>
          </w:r>
        </w:sdtContent>
      </w:sdt>
      <w:r>
        <w:rPr>
          <w:b/>
          <w:sz w:val="24"/>
          <w:szCs w:val="24"/>
        </w:rPr>
        <w:br/>
      </w:r>
      <w:sdt>
        <w:sdtPr>
          <w:rPr>
            <w:b/>
            <w:sz w:val="24"/>
            <w:szCs w:val="24"/>
          </w:rPr>
          <w:id w:val="404500085"/>
          <w:placeholder>
            <w:docPart w:val="608D068C63BD4F06853BCF4B144ED45A"/>
          </w:placeholder>
          <w:showingPlcHdr/>
        </w:sdtPr>
        <w:sdtEndPr/>
        <w:sdtContent>
          <w:r w:rsidRPr="005509D4">
            <w:rPr>
              <w:rStyle w:val="PlaceholderText"/>
            </w:rPr>
            <w:t>Click or tap here to enter text.</w:t>
          </w:r>
        </w:sdtContent>
      </w:sdt>
      <w:r>
        <w:rPr>
          <w:b/>
          <w:sz w:val="24"/>
          <w:szCs w:val="24"/>
        </w:rPr>
        <w:br/>
      </w:r>
      <w:sdt>
        <w:sdtPr>
          <w:rPr>
            <w:b/>
            <w:sz w:val="24"/>
            <w:szCs w:val="24"/>
          </w:rPr>
          <w:id w:val="-2042274953"/>
          <w:placeholder>
            <w:docPart w:val="BAC08F6A1C2E46C6A6A096F0A6BA01C5"/>
          </w:placeholder>
          <w:showingPlcHdr/>
        </w:sdtPr>
        <w:sdtEndPr/>
        <w:sdtContent>
          <w:r w:rsidRPr="005509D4">
            <w:rPr>
              <w:rStyle w:val="PlaceholderText"/>
            </w:rPr>
            <w:t>Click or tap here to enter text.</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Are you currently in college or any educational programs? </w:t>
      </w:r>
      <w:sdt>
        <w:sdtPr>
          <w:rPr>
            <w:b/>
            <w:sz w:val="24"/>
            <w:szCs w:val="24"/>
          </w:rPr>
          <w:id w:val="809824773"/>
          <w:placeholder>
            <w:docPart w:val="71EC87CA344C432DBF5C12E68D5E8AC6"/>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 xml:space="preserve">Name of school or college: </w:t>
      </w:r>
      <w:sdt>
        <w:sdtPr>
          <w:rPr>
            <w:b/>
            <w:sz w:val="24"/>
            <w:szCs w:val="24"/>
          </w:rPr>
          <w:id w:val="612169566"/>
          <w:placeholder>
            <w:docPart w:val="793949D55CE640E682C030CB3A2B1A98"/>
          </w:placeholder>
          <w:showingPlcHdr/>
        </w:sdtPr>
        <w:sdtEndPr/>
        <w:sdtContent>
          <w:r w:rsidRPr="005509D4">
            <w:rPr>
              <w:rStyle w:val="PlaceholderText"/>
            </w:rPr>
            <w:t>Click or tap here to enter text.</w:t>
          </w:r>
        </w:sdtContent>
      </w:sdt>
      <w:r>
        <w:rPr>
          <w:b/>
          <w:sz w:val="24"/>
          <w:szCs w:val="24"/>
        </w:rPr>
        <w:br/>
        <w:t xml:space="preserve">Days and hours you attend: </w:t>
      </w:r>
      <w:sdt>
        <w:sdtPr>
          <w:rPr>
            <w:b/>
            <w:sz w:val="24"/>
            <w:szCs w:val="24"/>
          </w:rPr>
          <w:id w:val="1080716066"/>
          <w:placeholder>
            <w:docPart w:val="9776CE32975340E493465396CD885DE0"/>
          </w:placeholder>
          <w:showingPlcHdr/>
        </w:sdtPr>
        <w:sdtEndPr/>
        <w:sdtContent>
          <w:r w:rsidRPr="005509D4">
            <w:rPr>
              <w:rStyle w:val="PlaceholderText"/>
            </w:rPr>
            <w:t>Click or tap here to enter text.</w:t>
          </w:r>
        </w:sdtContent>
      </w:sdt>
      <w:r>
        <w:rPr>
          <w:b/>
          <w:sz w:val="24"/>
          <w:szCs w:val="24"/>
        </w:rPr>
        <w:br/>
        <w:t xml:space="preserve">Are you currently serving in the military? </w:t>
      </w:r>
      <w:sdt>
        <w:sdtPr>
          <w:rPr>
            <w:b/>
            <w:sz w:val="24"/>
            <w:szCs w:val="24"/>
          </w:rPr>
          <w:id w:val="1038084469"/>
          <w:placeholder>
            <w:docPart w:val="0571D9DFD707401A8C1BE7B0396BC546"/>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sidR="005D732D">
        <w:rPr>
          <w:b/>
          <w:sz w:val="24"/>
          <w:szCs w:val="24"/>
        </w:rPr>
        <w:t xml:space="preserve"> </w:t>
      </w:r>
      <w:r>
        <w:rPr>
          <w:b/>
          <w:sz w:val="24"/>
          <w:szCs w:val="24"/>
        </w:rPr>
        <w:t xml:space="preserve">If yes, please provide specifics (branch, where stationed, schedule, etc: </w:t>
      </w:r>
      <w:sdt>
        <w:sdtPr>
          <w:rPr>
            <w:b/>
            <w:sz w:val="24"/>
            <w:szCs w:val="24"/>
          </w:rPr>
          <w:id w:val="-1525241719"/>
          <w:placeholder>
            <w:docPart w:val="51F91C5EDD8546B288AB4F98CD2E4F51"/>
          </w:placeholder>
          <w:showingPlcHdr/>
        </w:sdtPr>
        <w:sdtEndPr/>
        <w:sdtContent>
          <w:r w:rsidRPr="005509D4">
            <w:rPr>
              <w:rStyle w:val="PlaceholderText"/>
            </w:rPr>
            <w:t>Click or tap here to enter text.</w:t>
          </w:r>
        </w:sdtContent>
      </w:sdt>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MENTAL AND PHYSICAL HEALTH INFORMATION</w:t>
      </w:r>
    </w:p>
    <w:p w:rsidR="00912CEE" w:rsidRDefault="00912CEE"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Are you currently in counseling for any reason? </w:t>
      </w:r>
      <w:sdt>
        <w:sdtPr>
          <w:rPr>
            <w:b/>
            <w:sz w:val="24"/>
            <w:szCs w:val="24"/>
          </w:rPr>
          <w:id w:val="-517158251"/>
          <w:placeholder>
            <w:docPart w:val="2154FB388648416FADD6AC46FAB4D2B1"/>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fill in the following information:</w:t>
      </w:r>
      <w:r>
        <w:rPr>
          <w:b/>
          <w:sz w:val="24"/>
          <w:szCs w:val="24"/>
        </w:rPr>
        <w:br/>
        <w:t xml:space="preserve">Therapist Name: </w:t>
      </w:r>
      <w:sdt>
        <w:sdtPr>
          <w:rPr>
            <w:b/>
            <w:sz w:val="24"/>
            <w:szCs w:val="24"/>
          </w:rPr>
          <w:id w:val="722256363"/>
          <w:placeholder>
            <w:docPart w:val="6E2FEA462C6643EAA7C87B9B5CC876AC"/>
          </w:placeholder>
          <w:showingPlcHdr/>
        </w:sdtPr>
        <w:sdtEndPr/>
        <w:sdtContent>
          <w:r w:rsidRPr="005509D4">
            <w:rPr>
              <w:rStyle w:val="PlaceholderText"/>
            </w:rPr>
            <w:t>Click or tap here to enter text.</w:t>
          </w:r>
        </w:sdtContent>
      </w:sdt>
      <w:r>
        <w:rPr>
          <w:b/>
          <w:sz w:val="24"/>
          <w:szCs w:val="24"/>
        </w:rPr>
        <w:br/>
        <w:t xml:space="preserve">Agency Name: </w:t>
      </w:r>
      <w:sdt>
        <w:sdtPr>
          <w:rPr>
            <w:b/>
            <w:sz w:val="24"/>
            <w:szCs w:val="24"/>
          </w:rPr>
          <w:id w:val="-984090549"/>
          <w:placeholder>
            <w:docPart w:val="F33054FBE5304F3FB7079B6E7A712EA2"/>
          </w:placeholder>
          <w:showingPlcHdr/>
        </w:sdtPr>
        <w:sdtEndPr/>
        <w:sdtContent>
          <w:r w:rsidRPr="005509D4">
            <w:rPr>
              <w:rStyle w:val="PlaceholderText"/>
            </w:rPr>
            <w:t>Click or tap here to enter text.</w:t>
          </w:r>
        </w:sdtContent>
      </w:sdt>
      <w:r>
        <w:rPr>
          <w:b/>
          <w:sz w:val="24"/>
          <w:szCs w:val="24"/>
        </w:rPr>
        <w:br/>
        <w:t xml:space="preserve">Full Address: </w:t>
      </w:r>
      <w:sdt>
        <w:sdtPr>
          <w:rPr>
            <w:b/>
            <w:sz w:val="24"/>
            <w:szCs w:val="24"/>
          </w:rPr>
          <w:id w:val="-866139904"/>
          <w:placeholder>
            <w:docPart w:val="B94DA6DDD7504AF8B788CECC734F6759"/>
          </w:placeholder>
          <w:showingPlcHdr/>
        </w:sdtPr>
        <w:sdtEndPr/>
        <w:sdtContent>
          <w:r w:rsidRPr="005509D4">
            <w:rPr>
              <w:rStyle w:val="PlaceholderText"/>
            </w:rPr>
            <w:t>Click or tap here to enter text.</w:t>
          </w:r>
        </w:sdtContent>
      </w:sdt>
      <w:r>
        <w:rPr>
          <w:b/>
          <w:sz w:val="24"/>
          <w:szCs w:val="24"/>
        </w:rPr>
        <w:br/>
        <w:t xml:space="preserve">Phone: </w:t>
      </w:r>
      <w:sdt>
        <w:sdtPr>
          <w:rPr>
            <w:b/>
            <w:sz w:val="24"/>
            <w:szCs w:val="24"/>
          </w:rPr>
          <w:id w:val="-1908905945"/>
          <w:placeholder>
            <w:docPart w:val="591C8B6D03A5487780F87122CEDBB196"/>
          </w:placeholder>
          <w:showingPlcHdr/>
        </w:sdtPr>
        <w:sdtEndPr/>
        <w:sdtContent>
          <w:r w:rsidRPr="005509D4">
            <w:rPr>
              <w:rStyle w:val="PlaceholderText"/>
            </w:rPr>
            <w:t>Click or tap here to enter text.</w:t>
          </w:r>
        </w:sdtContent>
      </w:sdt>
      <w:r>
        <w:rPr>
          <w:b/>
          <w:sz w:val="24"/>
          <w:szCs w:val="24"/>
        </w:rPr>
        <w:t xml:space="preserve"> General reason for counseling:</w:t>
      </w:r>
      <w:r w:rsidR="005D732D">
        <w:rPr>
          <w:b/>
          <w:sz w:val="24"/>
          <w:szCs w:val="24"/>
        </w:rPr>
        <w:t xml:space="preserve"> </w:t>
      </w:r>
      <w:sdt>
        <w:sdtPr>
          <w:rPr>
            <w:b/>
            <w:sz w:val="24"/>
            <w:szCs w:val="24"/>
          </w:rPr>
          <w:id w:val="108332313"/>
          <w:placeholder>
            <w:docPart w:val="18DC85B3618C4A6B932FF0CA755D50E8"/>
          </w:placeholder>
          <w:showingPlcHdr/>
        </w:sdtPr>
        <w:sdtEndPr/>
        <w:sdtContent>
          <w:r w:rsidRPr="005509D4">
            <w:rPr>
              <w:rStyle w:val="PlaceholderText"/>
            </w:rPr>
            <w:t>Click or tap here to enter text.</w:t>
          </w:r>
        </w:sdtContent>
      </w:sdt>
      <w:r w:rsidR="007C0327">
        <w:rPr>
          <w:b/>
          <w:sz w:val="24"/>
          <w:szCs w:val="24"/>
        </w:rPr>
        <w:br/>
        <w:t xml:space="preserve">List any other mental health providers, including psychiatrists, psychologists, social workers, counselor, etc, that you have worked with in the past.  Please include the provider’s name, address, phone number and dates involved: </w:t>
      </w:r>
      <w:sdt>
        <w:sdtPr>
          <w:rPr>
            <w:b/>
            <w:sz w:val="24"/>
            <w:szCs w:val="24"/>
          </w:rPr>
          <w:id w:val="595521964"/>
          <w:placeholder>
            <w:docPart w:val="2449742E32E6438C94B949181CD49F07"/>
          </w:placeholder>
          <w:showingPlcHdr/>
        </w:sdtPr>
        <w:sdtEndPr/>
        <w:sdtContent>
          <w:r w:rsidR="007C0327" w:rsidRPr="005509D4">
            <w:rPr>
              <w:rStyle w:val="PlaceholderText"/>
            </w:rPr>
            <w:t>Click or tap here to enter text.</w:t>
          </w:r>
        </w:sdtContent>
      </w:sdt>
    </w:p>
    <w:p w:rsidR="007C0327" w:rsidRDefault="007C0327"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Do you have any physical or medical health conditions? </w:t>
      </w:r>
      <w:sdt>
        <w:sdtPr>
          <w:rPr>
            <w:b/>
            <w:sz w:val="24"/>
            <w:szCs w:val="24"/>
          </w:rPr>
          <w:id w:val="646401571"/>
          <w:placeholder>
            <w:docPart w:val="3743F9F61D4E4F35AB714334E86A645E"/>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include physician name and contact information, and describe how this condition affects your day-to-day functioning or parenting:</w:t>
      </w:r>
      <w:r w:rsidR="005D732D">
        <w:rPr>
          <w:b/>
          <w:sz w:val="24"/>
          <w:szCs w:val="24"/>
        </w:rPr>
        <w:t xml:space="preserve"> </w:t>
      </w:r>
      <w:sdt>
        <w:sdtPr>
          <w:rPr>
            <w:b/>
            <w:sz w:val="24"/>
            <w:szCs w:val="24"/>
          </w:rPr>
          <w:id w:val="-629929571"/>
          <w:placeholder>
            <w:docPart w:val="BB5FBAD31F9A4F69A9E367D60392B1B4"/>
          </w:placeholder>
          <w:showingPlcHdr/>
        </w:sdtPr>
        <w:sdtEndPr/>
        <w:sdtContent>
          <w:r w:rsidRPr="005509D4">
            <w:rPr>
              <w:rStyle w:val="PlaceholderText"/>
            </w:rPr>
            <w:t>Click or tap here to enter text.</w:t>
          </w:r>
        </w:sdtContent>
      </w:sdt>
    </w:p>
    <w:p w:rsidR="007C0327" w:rsidRDefault="007C0327"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DRUG AND ALCOHOL INFORMATION</w:t>
      </w:r>
    </w:p>
    <w:p w:rsidR="00F50D71" w:rsidRDefault="007C0327"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Have you ever used, or do you currently use, drugs or alcohol? </w:t>
      </w:r>
      <w:sdt>
        <w:sdtPr>
          <w:rPr>
            <w:b/>
            <w:sz w:val="24"/>
            <w:szCs w:val="24"/>
          </w:rPr>
          <w:id w:val="657115310"/>
          <w:placeholder>
            <w:docPart w:val="45F0E7D55F6942569A095A35A1380264"/>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your alcohol and drug history, including when you started, how often you use, how much you consume and what you use. </w:t>
      </w:r>
      <w:sdt>
        <w:sdtPr>
          <w:rPr>
            <w:b/>
            <w:sz w:val="24"/>
            <w:szCs w:val="24"/>
          </w:rPr>
          <w:id w:val="552821149"/>
          <w:placeholder>
            <w:docPart w:val="27E137856CB640C088AAD2FBADF9959C"/>
          </w:placeholder>
          <w:showingPlcHdr/>
        </w:sdtPr>
        <w:sdtEndPr/>
        <w:sdtContent>
          <w:r w:rsidRPr="005509D4">
            <w:rPr>
              <w:rStyle w:val="PlaceholderText"/>
            </w:rPr>
            <w:t>Click or tap here to enter text.</w:t>
          </w:r>
        </w:sdtContent>
      </w:sdt>
      <w:r>
        <w:rPr>
          <w:b/>
          <w:sz w:val="24"/>
          <w:szCs w:val="24"/>
        </w:rPr>
        <w:br/>
        <w:t xml:space="preserve">Have you ever been in treatment (inpatient and/or outpatient) for drugs or alcohol, or received any drug or alcohol assessments? </w:t>
      </w:r>
      <w:sdt>
        <w:sdtPr>
          <w:rPr>
            <w:b/>
            <w:sz w:val="24"/>
            <w:szCs w:val="24"/>
          </w:rPr>
          <w:id w:val="363417516"/>
          <w:placeholder>
            <w:docPart w:val="D4E8B1A76E474579B3DAEA863233A6D1"/>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w:t>
      </w:r>
      <w:sdt>
        <w:sdtPr>
          <w:rPr>
            <w:b/>
            <w:sz w:val="24"/>
            <w:szCs w:val="24"/>
          </w:rPr>
          <w:id w:val="-583227384"/>
          <w:placeholder>
            <w:docPart w:val="80860B14B3AC40D0840533F779FE4AB0"/>
          </w:placeholder>
          <w:showingPlcHdr/>
        </w:sdtPr>
        <w:sdtEndPr/>
        <w:sdtContent>
          <w:r w:rsidRPr="005509D4">
            <w:rPr>
              <w:rStyle w:val="PlaceholderText"/>
            </w:rPr>
            <w:t>Click or tap here to enter text.</w:t>
          </w:r>
        </w:sdtContent>
      </w:sdt>
      <w:r w:rsidR="00F50D71">
        <w:rPr>
          <w:b/>
          <w:sz w:val="24"/>
          <w:szCs w:val="24"/>
        </w:rPr>
        <w:br/>
        <w:t xml:space="preserve">Have you ever been terminated from employment because of drug or alcohol use? </w:t>
      </w:r>
      <w:sdt>
        <w:sdtPr>
          <w:rPr>
            <w:b/>
            <w:sz w:val="24"/>
            <w:szCs w:val="24"/>
          </w:rPr>
          <w:id w:val="-932512355"/>
          <w:placeholder>
            <w:docPart w:val="B77E4BA0F7C54E1D8C872D28150E952B"/>
          </w:placeholder>
          <w:showingPlcHdr/>
          <w:dropDownList>
            <w:listItem w:value="Choose an item."/>
            <w:listItem w:displayText="YES" w:value="YES"/>
            <w:listItem w:displayText="NO" w:value="NO"/>
          </w:dropDownList>
        </w:sdtPr>
        <w:sdtEndPr/>
        <w:sdtContent>
          <w:r w:rsidR="00F50D71" w:rsidRPr="005509D4">
            <w:rPr>
              <w:rStyle w:val="PlaceholderText"/>
            </w:rPr>
            <w:t>Choose an item.</w:t>
          </w:r>
        </w:sdtContent>
      </w:sdt>
      <w:r w:rsidR="00F50D71">
        <w:rPr>
          <w:b/>
          <w:sz w:val="24"/>
          <w:szCs w:val="24"/>
        </w:rPr>
        <w:br/>
        <w:t>If yes, please explain:</w:t>
      </w:r>
      <w:r w:rsidR="005D732D">
        <w:rPr>
          <w:b/>
          <w:sz w:val="24"/>
          <w:szCs w:val="24"/>
        </w:rPr>
        <w:t xml:space="preserve"> </w:t>
      </w:r>
      <w:sdt>
        <w:sdtPr>
          <w:rPr>
            <w:b/>
            <w:sz w:val="24"/>
            <w:szCs w:val="24"/>
          </w:rPr>
          <w:id w:val="-632172799"/>
          <w:placeholder>
            <w:docPart w:val="C617D6F2BB65441F81E9EE4DDA3977B2"/>
          </w:placeholder>
          <w:showingPlcHdr/>
        </w:sdtPr>
        <w:sdtEndPr/>
        <w:sdtContent>
          <w:r w:rsidR="00F50D71" w:rsidRPr="005509D4">
            <w:rPr>
              <w:rStyle w:val="PlaceholderText"/>
            </w:rPr>
            <w:t>Click or tap here to enter text.</w:t>
          </w:r>
        </w:sdtContent>
      </w:sdt>
    </w:p>
    <w:p w:rsidR="009735FB" w:rsidRDefault="009735FB"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LAW ENFORCEMENT AND CRIMINAL RECORD</w:t>
      </w:r>
    </w:p>
    <w:p w:rsidR="009735FB" w:rsidRDefault="009735FB"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Other than minor traffic violations, do you have a criminal record? </w:t>
      </w:r>
      <w:sdt>
        <w:sdtPr>
          <w:rPr>
            <w:b/>
            <w:sz w:val="24"/>
            <w:szCs w:val="24"/>
          </w:rPr>
          <w:id w:val="1113706592"/>
          <w:placeholder>
            <w:docPart w:val="B6E57C4A95CE43EE87D30303F77A83CA"/>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the details (charges, convictions, dates, etc.) and what agencies were involved:</w:t>
      </w:r>
      <w:r>
        <w:rPr>
          <w:b/>
          <w:sz w:val="24"/>
          <w:szCs w:val="24"/>
        </w:rPr>
        <w:br/>
      </w:r>
      <w:sdt>
        <w:sdtPr>
          <w:rPr>
            <w:b/>
            <w:sz w:val="24"/>
            <w:szCs w:val="24"/>
          </w:rPr>
          <w:id w:val="1654796625"/>
          <w:placeholder>
            <w:docPart w:val="31CCA0F5DB554AC78F8500D432EFA820"/>
          </w:placeholder>
          <w:showingPlcHdr/>
        </w:sdtPr>
        <w:sdtEndPr/>
        <w:sdtContent>
          <w:r w:rsidRPr="005509D4">
            <w:rPr>
              <w:rStyle w:val="PlaceholderText"/>
            </w:rPr>
            <w:t>Click or tap here to enter text.</w:t>
          </w:r>
        </w:sdtContent>
      </w:sdt>
      <w:r>
        <w:rPr>
          <w:b/>
          <w:sz w:val="24"/>
          <w:szCs w:val="24"/>
        </w:rPr>
        <w:br/>
        <w:t xml:space="preserve">Have you ever been incarcerated? </w:t>
      </w:r>
      <w:sdt>
        <w:sdtPr>
          <w:rPr>
            <w:b/>
            <w:sz w:val="24"/>
            <w:szCs w:val="24"/>
          </w:rPr>
          <w:id w:val="1192576055"/>
          <w:placeholder>
            <w:docPart w:val="14048330477B4190993FD09DE90F1A2C"/>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w:t>
      </w:r>
      <w:r>
        <w:rPr>
          <w:b/>
          <w:sz w:val="24"/>
          <w:szCs w:val="24"/>
        </w:rPr>
        <w:br/>
      </w:r>
      <w:sdt>
        <w:sdtPr>
          <w:rPr>
            <w:b/>
            <w:sz w:val="24"/>
            <w:szCs w:val="24"/>
          </w:rPr>
          <w:id w:val="964780464"/>
          <w:placeholder>
            <w:docPart w:val="F8CBEB748692430A807EC576F9CBAA0D"/>
          </w:placeholder>
          <w:showingPlcHdr/>
        </w:sdtPr>
        <w:sdtEndPr/>
        <w:sdtContent>
          <w:r w:rsidRPr="005509D4">
            <w:rPr>
              <w:rStyle w:val="PlaceholderText"/>
            </w:rPr>
            <w:t>Click or tap here to enter text.</w:t>
          </w:r>
        </w:sdtContent>
      </w:sdt>
      <w:r w:rsidR="00D01896">
        <w:rPr>
          <w:b/>
          <w:sz w:val="24"/>
          <w:szCs w:val="24"/>
        </w:rPr>
        <w:br/>
        <w:t xml:space="preserve">Are you currently on probation or parole? </w:t>
      </w:r>
      <w:sdt>
        <w:sdtPr>
          <w:rPr>
            <w:b/>
            <w:sz w:val="24"/>
            <w:szCs w:val="24"/>
          </w:rPr>
          <w:id w:val="-1270312445"/>
          <w:placeholder>
            <w:docPart w:val="911A2F704A7748ACA46808ED56F1BBC0"/>
          </w:placeholder>
          <w:showingPlcHdr/>
          <w:dropDownList>
            <w:listItem w:value="Choose an item."/>
            <w:listItem w:displayText="YES" w:value="YES"/>
            <w:listItem w:displayText="NO" w:value="NO"/>
          </w:dropDownList>
        </w:sdtPr>
        <w:sdtEndPr/>
        <w:sdtContent>
          <w:r w:rsidR="00D01896" w:rsidRPr="005509D4">
            <w:rPr>
              <w:rStyle w:val="PlaceholderText"/>
            </w:rPr>
            <w:t>Choose an item.</w:t>
          </w:r>
        </w:sdtContent>
      </w:sdt>
      <w:r w:rsidR="00D01896">
        <w:rPr>
          <w:b/>
          <w:sz w:val="24"/>
          <w:szCs w:val="24"/>
        </w:rPr>
        <w:t xml:space="preserve"> If yes, please provide agent’s name and telephone number: </w:t>
      </w:r>
      <w:sdt>
        <w:sdtPr>
          <w:rPr>
            <w:b/>
            <w:sz w:val="24"/>
            <w:szCs w:val="24"/>
          </w:rPr>
          <w:id w:val="-807632453"/>
          <w:placeholder>
            <w:docPart w:val="54177E177C1B48F8B82CD7FEB3AC6E77"/>
          </w:placeholder>
          <w:showingPlcHdr/>
        </w:sdtPr>
        <w:sdtEndPr/>
        <w:sdtContent>
          <w:r w:rsidR="00D01896" w:rsidRPr="005509D4">
            <w:rPr>
              <w:rStyle w:val="PlaceholderText"/>
            </w:rPr>
            <w:t>Click or tap here to enter text.</w:t>
          </w:r>
        </w:sdtContent>
      </w:sdt>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CHILD ABUSE OR NEGLECT</w:t>
      </w:r>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Have you been charged with or investigated for any crimes against children including neglect or abuse?</w:t>
      </w:r>
      <w:r>
        <w:rPr>
          <w:b/>
          <w:sz w:val="24"/>
          <w:szCs w:val="24"/>
        </w:rPr>
        <w:br/>
      </w:r>
      <w:sdt>
        <w:sdtPr>
          <w:rPr>
            <w:b/>
            <w:sz w:val="24"/>
            <w:szCs w:val="24"/>
          </w:rPr>
          <w:id w:val="1336802466"/>
          <w:placeholder>
            <w:docPart w:val="213C76913AFD429F8AECD64064C41390"/>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the details and what agencies were involved:</w:t>
      </w:r>
      <w:r>
        <w:rPr>
          <w:b/>
          <w:sz w:val="24"/>
          <w:szCs w:val="24"/>
        </w:rPr>
        <w:br/>
      </w:r>
      <w:sdt>
        <w:sdtPr>
          <w:rPr>
            <w:b/>
            <w:sz w:val="24"/>
            <w:szCs w:val="24"/>
          </w:rPr>
          <w:id w:val="1123804073"/>
          <w:placeholder>
            <w:docPart w:val="DC157E969DB2408499624EB102E12969"/>
          </w:placeholder>
          <w:showingPlcHdr/>
        </w:sdtPr>
        <w:sdtEndPr/>
        <w:sdtContent>
          <w:r w:rsidRPr="005509D4">
            <w:rPr>
              <w:rStyle w:val="PlaceholderText"/>
            </w:rPr>
            <w:t>Click or tap here to enter text.</w:t>
          </w:r>
        </w:sdtContent>
      </w:sdt>
      <w:r>
        <w:rPr>
          <w:b/>
          <w:sz w:val="24"/>
          <w:szCs w:val="24"/>
        </w:rPr>
        <w:br/>
        <w:t xml:space="preserve">Have any of your children ever been placed in out of home care (including relative care, shelter care or foster care) by Child Protective Services or any Human Services Program? </w:t>
      </w:r>
      <w:sdt>
        <w:sdtPr>
          <w:rPr>
            <w:b/>
            <w:sz w:val="24"/>
            <w:szCs w:val="24"/>
          </w:rPr>
          <w:id w:val="850524232"/>
          <w:placeholder>
            <w:docPart w:val="7F91437A441C42DC9CC7D5475325B5B9"/>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and include dates and name of County/Social Worker/Program:</w:t>
      </w:r>
      <w:r>
        <w:rPr>
          <w:b/>
          <w:sz w:val="24"/>
          <w:szCs w:val="24"/>
        </w:rPr>
        <w:br/>
      </w:r>
      <w:sdt>
        <w:sdtPr>
          <w:rPr>
            <w:b/>
            <w:sz w:val="24"/>
            <w:szCs w:val="24"/>
          </w:rPr>
          <w:id w:val="1457677937"/>
          <w:placeholder>
            <w:docPart w:val="4F73DEF8F43D46849CCC5504C56E4B2F"/>
          </w:placeholder>
          <w:showingPlcHdr/>
        </w:sdtPr>
        <w:sdtEndPr/>
        <w:sdtContent>
          <w:r w:rsidRPr="005509D4">
            <w:rPr>
              <w:rStyle w:val="PlaceholderText"/>
            </w:rPr>
            <w:t>Click or tap here to enter text.</w:t>
          </w:r>
        </w:sdtContent>
      </w:sdt>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PARENTING INFORMATION</w:t>
      </w:r>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What do you believe your strengths are as a parent?</w:t>
      </w:r>
      <w:r>
        <w:rPr>
          <w:b/>
          <w:sz w:val="24"/>
          <w:szCs w:val="24"/>
        </w:rPr>
        <w:br/>
      </w:r>
      <w:sdt>
        <w:sdtPr>
          <w:rPr>
            <w:b/>
            <w:sz w:val="24"/>
            <w:szCs w:val="24"/>
          </w:rPr>
          <w:id w:val="1121660234"/>
          <w:placeholder>
            <w:docPart w:val="E0827269CDCB41C280C6B46506FB15AD"/>
          </w:placeholder>
          <w:showingPlcHdr/>
        </w:sdtPr>
        <w:sdtEndPr/>
        <w:sdtContent>
          <w:r w:rsidRPr="005509D4">
            <w:rPr>
              <w:rStyle w:val="PlaceholderText"/>
            </w:rPr>
            <w:t>Click or tap here to enter text.</w:t>
          </w:r>
        </w:sdtContent>
      </w:sdt>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What do you believe your weaknesses are as a parent?</w:t>
      </w:r>
      <w:r>
        <w:rPr>
          <w:b/>
          <w:sz w:val="24"/>
          <w:szCs w:val="24"/>
        </w:rPr>
        <w:br/>
      </w:r>
      <w:sdt>
        <w:sdtPr>
          <w:rPr>
            <w:b/>
            <w:sz w:val="24"/>
            <w:szCs w:val="24"/>
          </w:rPr>
          <w:id w:val="-859200396"/>
          <w:placeholder>
            <w:docPart w:val="89D99A56A0144952947F434DE6B43007"/>
          </w:placeholder>
          <w:showingPlcHdr/>
        </w:sdtPr>
        <w:sdtEndPr/>
        <w:sdtContent>
          <w:r w:rsidRPr="005509D4">
            <w:rPr>
              <w:rStyle w:val="PlaceholderText"/>
            </w:rPr>
            <w:t>Click or tap here to enter text.</w:t>
          </w:r>
        </w:sdtContent>
      </w:sdt>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List ways the child(ren) benefit from their relationship with you:</w:t>
      </w:r>
      <w:r>
        <w:rPr>
          <w:b/>
          <w:sz w:val="24"/>
          <w:szCs w:val="24"/>
        </w:rPr>
        <w:br/>
      </w:r>
      <w:sdt>
        <w:sdtPr>
          <w:rPr>
            <w:b/>
            <w:sz w:val="24"/>
            <w:szCs w:val="24"/>
          </w:rPr>
          <w:id w:val="1508325774"/>
          <w:placeholder>
            <w:docPart w:val="51A9C2F09AFB4464B6D8CEF4658B6B8D"/>
          </w:placeholder>
          <w:showingPlcHdr/>
        </w:sdtPr>
        <w:sdtEndPr/>
        <w:sdtContent>
          <w:r w:rsidRPr="005509D4">
            <w:rPr>
              <w:rStyle w:val="PlaceholderText"/>
            </w:rPr>
            <w:t>Click or tap here to enter text.</w:t>
          </w:r>
        </w:sdtContent>
      </w:sdt>
    </w:p>
    <w:p w:rsidR="00D01896" w:rsidRDefault="00D01896"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What are the parenting strengths of the other parent?</w:t>
      </w:r>
      <w:r>
        <w:rPr>
          <w:b/>
          <w:sz w:val="24"/>
          <w:szCs w:val="24"/>
        </w:rPr>
        <w:br/>
      </w:r>
      <w:sdt>
        <w:sdtPr>
          <w:rPr>
            <w:b/>
            <w:sz w:val="24"/>
            <w:szCs w:val="24"/>
          </w:rPr>
          <w:id w:val="1500308564"/>
          <w:placeholder>
            <w:docPart w:val="331B6414B8624626B761193D418ADFDA"/>
          </w:placeholder>
          <w:showingPlcHdr/>
        </w:sdtPr>
        <w:sdtEndPr/>
        <w:sdtContent>
          <w:r w:rsidRPr="005509D4">
            <w:rPr>
              <w:rStyle w:val="PlaceholderText"/>
            </w:rPr>
            <w:t>Click or tap here to enter text.</w:t>
          </w:r>
        </w:sdtContent>
      </w:sdt>
      <w:r>
        <w:rPr>
          <w:b/>
          <w:sz w:val="24"/>
          <w:szCs w:val="24"/>
        </w:rPr>
        <w:br/>
        <w:t>What are the parenting weaknesses of the other parent?</w:t>
      </w:r>
      <w:r>
        <w:rPr>
          <w:b/>
          <w:sz w:val="24"/>
          <w:szCs w:val="24"/>
        </w:rPr>
        <w:br/>
      </w:r>
      <w:sdt>
        <w:sdtPr>
          <w:rPr>
            <w:b/>
            <w:sz w:val="24"/>
            <w:szCs w:val="24"/>
          </w:rPr>
          <w:id w:val="-720667379"/>
          <w:placeholder>
            <w:docPart w:val="7DB297BE788942DDABEC53E10D4C1D62"/>
          </w:placeholder>
          <w:showingPlcHdr/>
        </w:sdtPr>
        <w:sdtEndPr/>
        <w:sdtContent>
          <w:r w:rsidRPr="005509D4">
            <w:rPr>
              <w:rStyle w:val="PlaceholderText"/>
            </w:rPr>
            <w:t>Click or tap here to enter text.</w:t>
          </w:r>
        </w:sdtContent>
      </w:sdt>
      <w:r>
        <w:rPr>
          <w:b/>
          <w:sz w:val="24"/>
          <w:szCs w:val="24"/>
        </w:rPr>
        <w:br/>
        <w:t>List ways the child(ren) benefit from their relationship with the other parent:</w:t>
      </w:r>
      <w:r>
        <w:rPr>
          <w:b/>
          <w:sz w:val="24"/>
          <w:szCs w:val="24"/>
        </w:rPr>
        <w:br/>
      </w:r>
      <w:sdt>
        <w:sdtPr>
          <w:rPr>
            <w:b/>
            <w:sz w:val="24"/>
            <w:szCs w:val="24"/>
          </w:rPr>
          <w:id w:val="-1033875897"/>
          <w:placeholder>
            <w:docPart w:val="2D57742403F44327BBF39E367998F3F7"/>
          </w:placeholder>
          <w:showingPlcHdr/>
        </w:sdtPr>
        <w:sdtEndPr/>
        <w:sdtContent>
          <w:r w:rsidRPr="005509D4">
            <w:rPr>
              <w:rStyle w:val="PlaceholderText"/>
            </w:rPr>
            <w:t>Click or tap here to enter text.</w:t>
          </w:r>
        </w:sdtContent>
      </w:sdt>
      <w:r w:rsidR="007142BA">
        <w:rPr>
          <w:b/>
          <w:sz w:val="24"/>
          <w:szCs w:val="24"/>
        </w:rPr>
        <w:br/>
        <w:t>What comments or concerns will the other parent have about your parenting?</w:t>
      </w:r>
      <w:r w:rsidR="007142BA">
        <w:rPr>
          <w:b/>
          <w:sz w:val="24"/>
          <w:szCs w:val="24"/>
        </w:rPr>
        <w:br/>
      </w:r>
      <w:sdt>
        <w:sdtPr>
          <w:rPr>
            <w:b/>
            <w:sz w:val="24"/>
            <w:szCs w:val="24"/>
          </w:rPr>
          <w:id w:val="1185482614"/>
          <w:placeholder>
            <w:docPart w:val="F9F2CA9CA35C46DD8E6D0873C83BA727"/>
          </w:placeholder>
          <w:showingPlcHdr/>
        </w:sdtPr>
        <w:sdtEndPr/>
        <w:sdtContent>
          <w:r w:rsidR="007142BA" w:rsidRPr="005509D4">
            <w:rPr>
              <w:rStyle w:val="PlaceholderText"/>
            </w:rPr>
            <w:t>Click or tap here to enter text.</w:t>
          </w:r>
        </w:sdtContent>
      </w:sdt>
      <w:r w:rsidR="007142BA">
        <w:rPr>
          <w:b/>
          <w:sz w:val="24"/>
          <w:szCs w:val="24"/>
        </w:rPr>
        <w:br/>
        <w:t>Describe the routine that you have in your home for your child(ren):</w:t>
      </w:r>
      <w:r w:rsidR="007142BA">
        <w:rPr>
          <w:b/>
          <w:sz w:val="24"/>
          <w:szCs w:val="24"/>
        </w:rPr>
        <w:br/>
      </w:r>
      <w:sdt>
        <w:sdtPr>
          <w:rPr>
            <w:b/>
            <w:sz w:val="24"/>
            <w:szCs w:val="24"/>
          </w:rPr>
          <w:id w:val="-2043512673"/>
          <w:placeholder>
            <w:docPart w:val="66E9D53242A948BDBFEE8A2EED704BCF"/>
          </w:placeholder>
          <w:showingPlcHdr/>
        </w:sdtPr>
        <w:sdtEndPr/>
        <w:sdtContent>
          <w:r w:rsidR="007142BA" w:rsidRPr="005509D4">
            <w:rPr>
              <w:rStyle w:val="PlaceholderText"/>
            </w:rPr>
            <w:t>Click or tap here to enter text.</w:t>
          </w:r>
        </w:sdtContent>
      </w:sdt>
      <w:r w:rsidR="007142BA">
        <w:rPr>
          <w:b/>
          <w:sz w:val="24"/>
          <w:szCs w:val="24"/>
        </w:rPr>
        <w:br/>
      </w:r>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Describe what you do when your child(ren) misbehaves, include what behaviors you consider misbehaving and how you handle them:</w:t>
      </w:r>
      <w:r>
        <w:rPr>
          <w:b/>
          <w:sz w:val="24"/>
          <w:szCs w:val="24"/>
        </w:rPr>
        <w:br/>
      </w:r>
      <w:sdt>
        <w:sdtPr>
          <w:rPr>
            <w:b/>
            <w:sz w:val="24"/>
            <w:szCs w:val="24"/>
          </w:rPr>
          <w:id w:val="-899438387"/>
          <w:placeholder>
            <w:docPart w:val="32207FA7135A4B93B5A0F37B1160A59C"/>
          </w:placeholder>
          <w:showingPlcHdr/>
        </w:sdtPr>
        <w:sdtEndPr/>
        <w:sdtContent>
          <w:r w:rsidRPr="005509D4">
            <w:rPr>
              <w:rStyle w:val="PlaceholderText"/>
            </w:rPr>
            <w:t>Click or tap here to enter text.</w:t>
          </w:r>
        </w:sdtContent>
      </w:sdt>
      <w:r>
        <w:rPr>
          <w:b/>
          <w:sz w:val="24"/>
          <w:szCs w:val="24"/>
        </w:rPr>
        <w:br/>
        <w:t xml:space="preserve">Is there anything else that you think is important to know about your child(ren)? </w:t>
      </w:r>
      <w:sdt>
        <w:sdtPr>
          <w:rPr>
            <w:b/>
            <w:sz w:val="24"/>
            <w:szCs w:val="24"/>
          </w:rPr>
          <w:id w:val="715698506"/>
          <w:placeholder>
            <w:docPart w:val="B5DED9C18ACD476FA1A0CEDADCCA2F24"/>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br/>
        <w:t xml:space="preserve">If yes, please explain: </w:t>
      </w:r>
      <w:sdt>
        <w:sdtPr>
          <w:rPr>
            <w:b/>
            <w:sz w:val="24"/>
            <w:szCs w:val="24"/>
          </w:rPr>
          <w:id w:val="-1239703629"/>
          <w:placeholder>
            <w:docPart w:val="2F005DB880EE42B588349656D7F0E96E"/>
          </w:placeholder>
          <w:showingPlcHdr/>
        </w:sdtPr>
        <w:sdtEndPr/>
        <w:sdtContent>
          <w:r w:rsidRPr="005509D4">
            <w:rPr>
              <w:rStyle w:val="PlaceholderText"/>
            </w:rPr>
            <w:t>Click or tap here to enter text.</w:t>
          </w:r>
        </w:sdtContent>
      </w:sdt>
      <w:r>
        <w:rPr>
          <w:b/>
          <w:sz w:val="24"/>
          <w:szCs w:val="24"/>
        </w:rPr>
        <w:br/>
        <w:t>How do you support and promote the relationship between the child(ren) and the other parent?</w:t>
      </w:r>
      <w:r>
        <w:rPr>
          <w:b/>
          <w:sz w:val="24"/>
          <w:szCs w:val="24"/>
        </w:rPr>
        <w:br/>
      </w:r>
      <w:sdt>
        <w:sdtPr>
          <w:rPr>
            <w:b/>
            <w:sz w:val="24"/>
            <w:szCs w:val="24"/>
          </w:rPr>
          <w:id w:val="-120231954"/>
          <w:placeholder>
            <w:docPart w:val="9852471EC21B446F93089A1A317827BB"/>
          </w:placeholder>
          <w:showingPlcHdr/>
        </w:sdtPr>
        <w:sdtEndPr/>
        <w:sdtContent>
          <w:r w:rsidRPr="005509D4">
            <w:rPr>
              <w:rStyle w:val="PlaceholderText"/>
            </w:rPr>
            <w:t>Click or tap here to enter text.</w:t>
          </w:r>
        </w:sdtContent>
      </w:sdt>
      <w:r>
        <w:rPr>
          <w:b/>
          <w:sz w:val="24"/>
          <w:szCs w:val="24"/>
        </w:rPr>
        <w:br/>
        <w:t>How do you communicate with the other parent about the child(ren)?</w:t>
      </w:r>
      <w:r>
        <w:rPr>
          <w:b/>
          <w:sz w:val="24"/>
          <w:szCs w:val="24"/>
        </w:rPr>
        <w:br/>
      </w:r>
      <w:sdt>
        <w:sdtPr>
          <w:rPr>
            <w:b/>
            <w:sz w:val="24"/>
            <w:szCs w:val="24"/>
          </w:rPr>
          <w:id w:val="1651012806"/>
          <w:placeholder>
            <w:docPart w:val="DA2B4255052947929DC9033442CFBEEA"/>
          </w:placeholder>
          <w:showingPlcHdr/>
        </w:sdtPr>
        <w:sdtEndPr/>
        <w:sdtContent>
          <w:r w:rsidRPr="005509D4">
            <w:rPr>
              <w:rStyle w:val="PlaceholderText"/>
            </w:rPr>
            <w:t>Click or tap here to enter text.</w:t>
          </w:r>
        </w:sdtContent>
      </w:sdt>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LEGAL CUSTODY AND PHYSICAL PLACEMENT</w:t>
      </w:r>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As you understand it, what is the current dispute or issue concerning legal custody or physical placement?</w:t>
      </w:r>
      <w:r>
        <w:rPr>
          <w:b/>
          <w:sz w:val="24"/>
          <w:szCs w:val="24"/>
        </w:rPr>
        <w:br/>
      </w:r>
      <w:sdt>
        <w:sdtPr>
          <w:rPr>
            <w:b/>
            <w:sz w:val="24"/>
            <w:szCs w:val="24"/>
          </w:rPr>
          <w:id w:val="703055647"/>
          <w:placeholder>
            <w:docPart w:val="6E38766FC05142CAB834DB4C25889C8A"/>
          </w:placeholder>
          <w:showingPlcHdr/>
        </w:sdtPr>
        <w:sdtEndPr/>
        <w:sdtContent>
          <w:r w:rsidRPr="005509D4">
            <w:rPr>
              <w:rStyle w:val="PlaceholderText"/>
            </w:rPr>
            <w:t>Click or tap here to enter text.</w:t>
          </w:r>
        </w:sdtContent>
      </w:sdt>
      <w:r>
        <w:rPr>
          <w:b/>
          <w:sz w:val="24"/>
          <w:szCs w:val="24"/>
        </w:rPr>
        <w:br/>
        <w:t xml:space="preserve">What do you feel is in the best interest of your child(ren) concerning the living arrangement and the time they spend with each of you as parents? </w:t>
      </w:r>
      <w:sdt>
        <w:sdtPr>
          <w:rPr>
            <w:b/>
            <w:sz w:val="24"/>
            <w:szCs w:val="24"/>
          </w:rPr>
          <w:id w:val="1464932405"/>
          <w:placeholder>
            <w:docPart w:val="2F3E46969E3C4B338FC7EDA6EB03168E"/>
          </w:placeholder>
          <w:showingPlcHdr/>
        </w:sdtPr>
        <w:sdtEndPr/>
        <w:sdtContent>
          <w:r w:rsidRPr="005509D4">
            <w:rPr>
              <w:rStyle w:val="PlaceholderText"/>
            </w:rPr>
            <w:t>Click or tap here to enter text.</w:t>
          </w:r>
        </w:sdtContent>
      </w:sdt>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Describe how major decisions regarding the child(ren) should be made: </w:t>
      </w:r>
      <w:sdt>
        <w:sdtPr>
          <w:rPr>
            <w:b/>
            <w:sz w:val="24"/>
            <w:szCs w:val="24"/>
          </w:rPr>
          <w:id w:val="-259919084"/>
          <w:placeholder>
            <w:docPart w:val="1D1A635147494EF288BE3F3DF1F72B58"/>
          </w:placeholder>
          <w:showingPlcHdr/>
        </w:sdtPr>
        <w:sdtEndPr/>
        <w:sdtContent>
          <w:r w:rsidRPr="005509D4">
            <w:rPr>
              <w:rStyle w:val="PlaceholderText"/>
            </w:rPr>
            <w:t>Click or tap here to enter text.</w:t>
          </w:r>
        </w:sdtContent>
      </w:sdt>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Describe how holidays should be handled in the future: </w:t>
      </w:r>
      <w:sdt>
        <w:sdtPr>
          <w:rPr>
            <w:b/>
            <w:sz w:val="24"/>
            <w:szCs w:val="24"/>
          </w:rPr>
          <w:id w:val="-1512364501"/>
          <w:placeholder>
            <w:docPart w:val="45C5CF20250D4FB6839E951C5A09DB23"/>
          </w:placeholder>
          <w:showingPlcHdr/>
        </w:sdtPr>
        <w:sdtEndPr/>
        <w:sdtContent>
          <w:r w:rsidRPr="005509D4">
            <w:rPr>
              <w:rStyle w:val="PlaceholderText"/>
            </w:rPr>
            <w:t>Click or tap here to enter text.</w:t>
          </w:r>
        </w:sdtContent>
      </w:sdt>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Are there any additional comments or concerns you have that you feel should be considered by the evaluator in your case? </w:t>
      </w:r>
      <w:sdt>
        <w:sdtPr>
          <w:rPr>
            <w:b/>
            <w:sz w:val="24"/>
            <w:szCs w:val="24"/>
          </w:rPr>
          <w:id w:val="-1850787130"/>
          <w:placeholder>
            <w:docPart w:val="7D9EA2577D1244BDAC4A2F6267A151D9"/>
          </w:placeholder>
          <w:showingPlcHdr/>
          <w:dropDownList>
            <w:listItem w:value="Choose an item."/>
            <w:listItem w:displayText="YES" w:value="YES"/>
            <w:listItem w:displayText="NO" w:value="NO"/>
          </w:dropDownList>
        </w:sdtPr>
        <w:sdtEndPr/>
        <w:sdtContent>
          <w:r w:rsidRPr="005509D4">
            <w:rPr>
              <w:rStyle w:val="PlaceholderText"/>
            </w:rPr>
            <w:t>Choose an item.</w:t>
          </w:r>
        </w:sdtContent>
      </w:sdt>
      <w:r>
        <w:rPr>
          <w:b/>
          <w:sz w:val="24"/>
          <w:szCs w:val="24"/>
        </w:rPr>
        <w:t xml:space="preserve"> If yes, please explain: </w:t>
      </w:r>
      <w:sdt>
        <w:sdtPr>
          <w:rPr>
            <w:b/>
            <w:sz w:val="24"/>
            <w:szCs w:val="24"/>
          </w:rPr>
          <w:id w:val="449438084"/>
          <w:placeholder>
            <w:docPart w:val="7722F69239EA4750956ECA2A18C28FCF"/>
          </w:placeholder>
          <w:showingPlcHdr/>
        </w:sdtPr>
        <w:sdtEndPr/>
        <w:sdtContent>
          <w:r w:rsidRPr="005509D4">
            <w:rPr>
              <w:rStyle w:val="PlaceholderText"/>
            </w:rPr>
            <w:t>Click or tap here to enter text.</w:t>
          </w:r>
        </w:sdtContent>
      </w:sdt>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PARENTING REFERENCES</w:t>
      </w:r>
    </w:p>
    <w:p w:rsidR="007142BA" w:rsidRDefault="007142BA"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List the name and complete contact information of four people who know you as a parent and can provide objective information to us about your parenting.  Please discuss this with these individuals prior to providing their name so they are aware that they are being used as a reference.  Listing of a reference does not guarantee they will be contacted:</w:t>
      </w:r>
      <w:r w:rsidR="00C33EA8">
        <w:rPr>
          <w:b/>
          <w:sz w:val="24"/>
          <w:szCs w:val="24"/>
        </w:rPr>
        <w:br/>
        <w:t xml:space="preserve">Name: </w:t>
      </w:r>
      <w:sdt>
        <w:sdtPr>
          <w:rPr>
            <w:b/>
            <w:sz w:val="24"/>
            <w:szCs w:val="24"/>
          </w:rPr>
          <w:id w:val="-58247635"/>
          <w:placeholder>
            <w:docPart w:val="4D7C14C19AE543DE8DA0E7D9D4128B89"/>
          </w:placeholder>
          <w:showingPlcHdr/>
        </w:sdtPr>
        <w:sdtEndPr/>
        <w:sdtContent>
          <w:r w:rsidR="00C33EA8" w:rsidRPr="005509D4">
            <w:rPr>
              <w:rStyle w:val="PlaceholderText"/>
            </w:rPr>
            <w:t>Click or tap here to enter text.</w:t>
          </w:r>
        </w:sdtContent>
      </w:sdt>
      <w:r w:rsidR="00C33EA8">
        <w:rPr>
          <w:b/>
          <w:sz w:val="24"/>
          <w:szCs w:val="24"/>
        </w:rPr>
        <w:br/>
        <w:t xml:space="preserve">Address: </w:t>
      </w:r>
      <w:sdt>
        <w:sdtPr>
          <w:rPr>
            <w:b/>
            <w:sz w:val="24"/>
            <w:szCs w:val="24"/>
          </w:rPr>
          <w:id w:val="-1463872318"/>
          <w:placeholder>
            <w:docPart w:val="639ED8D9BA724167AAF2C252707095BF"/>
          </w:placeholder>
          <w:showingPlcHdr/>
        </w:sdtPr>
        <w:sdtEndPr/>
        <w:sdtContent>
          <w:r w:rsidR="00C33EA8" w:rsidRPr="005509D4">
            <w:rPr>
              <w:rStyle w:val="PlaceholderText"/>
            </w:rPr>
            <w:t>Click or tap here to enter text.</w:t>
          </w:r>
        </w:sdtContent>
      </w:sdt>
      <w:r w:rsidR="00C33EA8">
        <w:rPr>
          <w:b/>
          <w:sz w:val="24"/>
          <w:szCs w:val="24"/>
        </w:rPr>
        <w:t xml:space="preserve"> City: </w:t>
      </w:r>
      <w:sdt>
        <w:sdtPr>
          <w:rPr>
            <w:b/>
            <w:sz w:val="24"/>
            <w:szCs w:val="24"/>
          </w:rPr>
          <w:id w:val="-1448772170"/>
          <w:placeholder>
            <w:docPart w:val="0DDC3B0E469240D58D89668091DA5B0C"/>
          </w:placeholder>
          <w:showingPlcHdr/>
        </w:sdtPr>
        <w:sdtEndPr/>
        <w:sdtContent>
          <w:r w:rsidR="00C33EA8" w:rsidRPr="005509D4">
            <w:rPr>
              <w:rStyle w:val="PlaceholderText"/>
            </w:rPr>
            <w:t>Click or tap here to enter text.</w:t>
          </w:r>
        </w:sdtContent>
      </w:sdt>
      <w:r w:rsidR="00C33EA8">
        <w:rPr>
          <w:b/>
          <w:sz w:val="24"/>
          <w:szCs w:val="24"/>
        </w:rPr>
        <w:t xml:space="preserve"> State:</w:t>
      </w:r>
      <w:r w:rsidR="009359A5">
        <w:rPr>
          <w:b/>
          <w:sz w:val="24"/>
          <w:szCs w:val="24"/>
        </w:rPr>
        <w:t xml:space="preserve"> </w:t>
      </w:r>
      <w:sdt>
        <w:sdtPr>
          <w:rPr>
            <w:b/>
            <w:sz w:val="24"/>
            <w:szCs w:val="24"/>
          </w:rPr>
          <w:id w:val="42953284"/>
          <w:placeholder>
            <w:docPart w:val="078203563F064595BD86A53639AA02DC"/>
          </w:placeholder>
          <w:showingPlcHdr/>
        </w:sdtPr>
        <w:sdtEndPr/>
        <w:sdtContent>
          <w:r w:rsidR="00C33EA8" w:rsidRPr="005509D4">
            <w:rPr>
              <w:rStyle w:val="PlaceholderText"/>
            </w:rPr>
            <w:t>Click or tap here to enter text.</w:t>
          </w:r>
        </w:sdtContent>
      </w:sdt>
      <w:r w:rsidR="00C33EA8">
        <w:rPr>
          <w:b/>
          <w:sz w:val="24"/>
          <w:szCs w:val="24"/>
        </w:rPr>
        <w:t xml:space="preserve"> Zip: </w:t>
      </w:r>
      <w:sdt>
        <w:sdtPr>
          <w:rPr>
            <w:b/>
            <w:sz w:val="24"/>
            <w:szCs w:val="24"/>
          </w:rPr>
          <w:id w:val="77712381"/>
          <w:placeholder>
            <w:docPart w:val="8A846E888F7D4A03AE8C543BD22F906A"/>
          </w:placeholder>
          <w:showingPlcHdr/>
        </w:sdtPr>
        <w:sdtEndPr/>
        <w:sdtContent>
          <w:r w:rsidR="00C33EA8" w:rsidRPr="005509D4">
            <w:rPr>
              <w:rStyle w:val="PlaceholderText"/>
            </w:rPr>
            <w:t>Click or tap here to enter text.</w:t>
          </w:r>
        </w:sdtContent>
      </w:sdt>
      <w:r w:rsidR="00C33EA8">
        <w:rPr>
          <w:b/>
          <w:sz w:val="24"/>
          <w:szCs w:val="24"/>
        </w:rPr>
        <w:t xml:space="preserve"> Phone: </w:t>
      </w:r>
      <w:sdt>
        <w:sdtPr>
          <w:rPr>
            <w:b/>
            <w:sz w:val="24"/>
            <w:szCs w:val="24"/>
          </w:rPr>
          <w:id w:val="404186446"/>
          <w:placeholder>
            <w:docPart w:val="FBC8FD2806FC47D6BC43955BF89A8A80"/>
          </w:placeholder>
          <w:showingPlcHdr/>
        </w:sdtPr>
        <w:sdtEndPr/>
        <w:sdtContent>
          <w:r w:rsidR="00C33EA8" w:rsidRPr="005509D4">
            <w:rPr>
              <w:rStyle w:val="PlaceholderText"/>
            </w:rPr>
            <w:t>Click or tap here to enter text.</w:t>
          </w:r>
        </w:sdtContent>
      </w:sdt>
      <w:r w:rsidR="00C33EA8">
        <w:rPr>
          <w:b/>
          <w:sz w:val="24"/>
          <w:szCs w:val="24"/>
        </w:rPr>
        <w:br/>
        <w:t xml:space="preserve">Relationship to you: </w:t>
      </w:r>
      <w:sdt>
        <w:sdtPr>
          <w:rPr>
            <w:b/>
            <w:sz w:val="24"/>
            <w:szCs w:val="24"/>
          </w:rPr>
          <w:id w:val="-1066713319"/>
          <w:placeholder>
            <w:docPart w:val="DA0059DC5CD046009C28EE0E5FCBC7D0"/>
          </w:placeholder>
          <w:showingPlcHdr/>
        </w:sdtPr>
        <w:sdtEndPr/>
        <w:sdtContent>
          <w:r w:rsidR="00C33EA8" w:rsidRPr="005509D4">
            <w:rPr>
              <w:rStyle w:val="PlaceholderText"/>
            </w:rPr>
            <w:t>Click or tap here to enter text.</w:t>
          </w:r>
        </w:sdtContent>
      </w:sdt>
      <w:r w:rsidR="00C33EA8">
        <w:rPr>
          <w:b/>
          <w:sz w:val="24"/>
          <w:szCs w:val="24"/>
        </w:rPr>
        <w:t xml:space="preserve"> How long have you known this person? </w:t>
      </w:r>
      <w:sdt>
        <w:sdtPr>
          <w:rPr>
            <w:b/>
            <w:sz w:val="24"/>
            <w:szCs w:val="24"/>
          </w:rPr>
          <w:id w:val="-395282213"/>
          <w:placeholder>
            <w:docPart w:val="FDCAE447F2C74479B4A5E806A0DE6B22"/>
          </w:placeholder>
          <w:showingPlcHdr/>
        </w:sdtPr>
        <w:sdtEndPr/>
        <w:sdtContent>
          <w:r w:rsidR="00C33EA8" w:rsidRPr="005509D4">
            <w:rPr>
              <w:rStyle w:val="PlaceholderText"/>
            </w:rPr>
            <w:t>Click or tap here to enter text.</w:t>
          </w:r>
        </w:sdtContent>
      </w:sdt>
      <w:r w:rsidR="00C33EA8">
        <w:rPr>
          <w:b/>
          <w:sz w:val="24"/>
          <w:szCs w:val="24"/>
        </w:rPr>
        <w:br/>
        <w:t xml:space="preserve">Name: </w:t>
      </w:r>
      <w:sdt>
        <w:sdtPr>
          <w:rPr>
            <w:b/>
            <w:sz w:val="24"/>
            <w:szCs w:val="24"/>
          </w:rPr>
          <w:id w:val="-587538495"/>
          <w:placeholder>
            <w:docPart w:val="1C1855E26AC246E7A0D07730AC3E111D"/>
          </w:placeholder>
          <w:showingPlcHdr/>
        </w:sdtPr>
        <w:sdtEndPr/>
        <w:sdtContent>
          <w:r w:rsidR="00C33EA8" w:rsidRPr="005509D4">
            <w:rPr>
              <w:rStyle w:val="PlaceholderText"/>
            </w:rPr>
            <w:t>Click or tap here to enter text.</w:t>
          </w:r>
        </w:sdtContent>
      </w:sdt>
      <w:r w:rsidR="00C33EA8">
        <w:rPr>
          <w:b/>
          <w:sz w:val="24"/>
          <w:szCs w:val="24"/>
        </w:rPr>
        <w:br/>
        <w:t xml:space="preserve">Address: </w:t>
      </w:r>
      <w:sdt>
        <w:sdtPr>
          <w:rPr>
            <w:b/>
            <w:sz w:val="24"/>
            <w:szCs w:val="24"/>
          </w:rPr>
          <w:id w:val="1457218358"/>
          <w:placeholder>
            <w:docPart w:val="1C1855E26AC246E7A0D07730AC3E111D"/>
          </w:placeholder>
          <w:showingPlcHdr/>
        </w:sdtPr>
        <w:sdtEndPr/>
        <w:sdtContent>
          <w:r w:rsidR="00C25542" w:rsidRPr="005509D4">
            <w:rPr>
              <w:rStyle w:val="PlaceholderText"/>
            </w:rPr>
            <w:t>Click or tap here to enter text.</w:t>
          </w:r>
        </w:sdtContent>
      </w:sdt>
      <w:r w:rsidR="00C33EA8">
        <w:rPr>
          <w:b/>
          <w:sz w:val="24"/>
          <w:szCs w:val="24"/>
        </w:rPr>
        <w:t xml:space="preserve"> City: </w:t>
      </w:r>
      <w:sdt>
        <w:sdtPr>
          <w:rPr>
            <w:b/>
            <w:sz w:val="24"/>
            <w:szCs w:val="24"/>
          </w:rPr>
          <w:id w:val="1763181694"/>
          <w:placeholder>
            <w:docPart w:val="1C1855E26AC246E7A0D07730AC3E111D"/>
          </w:placeholder>
          <w:showingPlcHdr/>
        </w:sdtPr>
        <w:sdtEndPr/>
        <w:sdtContent>
          <w:r w:rsidR="00C25542" w:rsidRPr="005509D4">
            <w:rPr>
              <w:rStyle w:val="PlaceholderText"/>
            </w:rPr>
            <w:t>Click or tap here to enter text.</w:t>
          </w:r>
        </w:sdtContent>
      </w:sdt>
      <w:r w:rsidR="00C33EA8">
        <w:rPr>
          <w:b/>
          <w:sz w:val="24"/>
          <w:szCs w:val="24"/>
        </w:rPr>
        <w:t xml:space="preserve"> State:</w:t>
      </w:r>
      <w:r w:rsidR="009359A5">
        <w:rPr>
          <w:b/>
          <w:sz w:val="24"/>
          <w:szCs w:val="24"/>
        </w:rPr>
        <w:t xml:space="preserve"> </w:t>
      </w:r>
      <w:sdt>
        <w:sdtPr>
          <w:rPr>
            <w:b/>
            <w:sz w:val="24"/>
            <w:szCs w:val="24"/>
          </w:rPr>
          <w:id w:val="-1782649788"/>
          <w:placeholder>
            <w:docPart w:val="1C1855E26AC246E7A0D07730AC3E111D"/>
          </w:placeholder>
          <w:showingPlcHdr/>
        </w:sdtPr>
        <w:sdtEndPr/>
        <w:sdtContent>
          <w:r w:rsidR="00C25542" w:rsidRPr="005509D4">
            <w:rPr>
              <w:rStyle w:val="PlaceholderText"/>
            </w:rPr>
            <w:t>Click or tap here to enter text.</w:t>
          </w:r>
        </w:sdtContent>
      </w:sdt>
      <w:r w:rsidR="00C33EA8">
        <w:rPr>
          <w:b/>
          <w:sz w:val="24"/>
          <w:szCs w:val="24"/>
        </w:rPr>
        <w:t xml:space="preserve"> Zip: </w:t>
      </w:r>
      <w:sdt>
        <w:sdtPr>
          <w:rPr>
            <w:b/>
            <w:sz w:val="24"/>
            <w:szCs w:val="24"/>
          </w:rPr>
          <w:id w:val="1771513878"/>
          <w:placeholder>
            <w:docPart w:val="1C1855E26AC246E7A0D07730AC3E111D"/>
          </w:placeholder>
          <w:showingPlcHdr/>
        </w:sdtPr>
        <w:sdtEndPr/>
        <w:sdtContent>
          <w:r w:rsidR="00C25542" w:rsidRPr="005509D4">
            <w:rPr>
              <w:rStyle w:val="PlaceholderText"/>
            </w:rPr>
            <w:t>Click or tap here to enter text.</w:t>
          </w:r>
        </w:sdtContent>
      </w:sdt>
      <w:r w:rsidR="00C33EA8">
        <w:rPr>
          <w:b/>
          <w:sz w:val="24"/>
          <w:szCs w:val="24"/>
        </w:rPr>
        <w:t xml:space="preserve"> Phone: </w:t>
      </w:r>
      <w:sdt>
        <w:sdtPr>
          <w:rPr>
            <w:b/>
            <w:sz w:val="24"/>
            <w:szCs w:val="24"/>
          </w:rPr>
          <w:id w:val="799885265"/>
          <w:placeholder>
            <w:docPart w:val="1C1855E26AC246E7A0D07730AC3E111D"/>
          </w:placeholder>
          <w:showingPlcHdr/>
        </w:sdtPr>
        <w:sdtEndPr/>
        <w:sdtContent>
          <w:r w:rsidR="00C25542" w:rsidRPr="005509D4">
            <w:rPr>
              <w:rStyle w:val="PlaceholderText"/>
            </w:rPr>
            <w:t>Click or tap here to enter text.</w:t>
          </w:r>
        </w:sdtContent>
      </w:sdt>
      <w:r w:rsidR="00C33EA8">
        <w:rPr>
          <w:b/>
          <w:sz w:val="24"/>
          <w:szCs w:val="24"/>
        </w:rPr>
        <w:br/>
        <w:t xml:space="preserve">Relationship to you: </w:t>
      </w:r>
      <w:sdt>
        <w:sdtPr>
          <w:rPr>
            <w:b/>
            <w:sz w:val="24"/>
            <w:szCs w:val="24"/>
          </w:rPr>
          <w:id w:val="1631670934"/>
          <w:placeholder>
            <w:docPart w:val="1C1855E26AC246E7A0D07730AC3E111D"/>
          </w:placeholder>
          <w:showingPlcHdr/>
        </w:sdtPr>
        <w:sdtEndPr/>
        <w:sdtContent>
          <w:r w:rsidR="00C25542" w:rsidRPr="005509D4">
            <w:rPr>
              <w:rStyle w:val="PlaceholderText"/>
            </w:rPr>
            <w:t>Click or tap here to enter text.</w:t>
          </w:r>
        </w:sdtContent>
      </w:sdt>
      <w:r w:rsidR="00C33EA8">
        <w:rPr>
          <w:b/>
          <w:sz w:val="24"/>
          <w:szCs w:val="24"/>
        </w:rPr>
        <w:t xml:space="preserve"> How long have you known this person? </w:t>
      </w:r>
      <w:sdt>
        <w:sdtPr>
          <w:rPr>
            <w:b/>
            <w:sz w:val="24"/>
            <w:szCs w:val="24"/>
          </w:rPr>
          <w:id w:val="-1673871965"/>
          <w:placeholder>
            <w:docPart w:val="1C1855E26AC246E7A0D07730AC3E111D"/>
          </w:placeholder>
          <w:showingPlcHdr/>
        </w:sdtPr>
        <w:sdtEndPr/>
        <w:sdtContent>
          <w:r w:rsidR="00C25542" w:rsidRPr="005509D4">
            <w:rPr>
              <w:rStyle w:val="PlaceholderText"/>
            </w:rPr>
            <w:t>Click or tap here to enter text.</w:t>
          </w:r>
        </w:sdtContent>
      </w:sdt>
    </w:p>
    <w:p w:rsidR="00C33EA8" w:rsidRDefault="00C33EA8"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p>
    <w:p w:rsidR="00C33EA8" w:rsidRDefault="00C33EA8"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Name: </w:t>
      </w:r>
      <w:sdt>
        <w:sdtPr>
          <w:rPr>
            <w:b/>
            <w:sz w:val="24"/>
            <w:szCs w:val="24"/>
          </w:rPr>
          <w:id w:val="392168137"/>
          <w:placeholder>
            <w:docPart w:val="04FAD64B8CE940B086A32E5B7CAFB796"/>
          </w:placeholder>
          <w:showingPlcHdr/>
        </w:sdtPr>
        <w:sdtEndPr/>
        <w:sdtContent>
          <w:r w:rsidRPr="005509D4">
            <w:rPr>
              <w:rStyle w:val="PlaceholderText"/>
            </w:rPr>
            <w:t>Click or tap here to enter text.</w:t>
          </w:r>
        </w:sdtContent>
      </w:sdt>
      <w:r>
        <w:rPr>
          <w:b/>
          <w:sz w:val="24"/>
          <w:szCs w:val="24"/>
        </w:rPr>
        <w:br/>
        <w:t xml:space="preserve">Address: </w:t>
      </w:r>
      <w:sdt>
        <w:sdtPr>
          <w:rPr>
            <w:b/>
            <w:sz w:val="24"/>
            <w:szCs w:val="24"/>
          </w:rPr>
          <w:id w:val="542561358"/>
          <w:placeholder>
            <w:docPart w:val="04FAD64B8CE940B086A32E5B7CAFB796"/>
          </w:placeholder>
          <w:showingPlcHdr/>
        </w:sdtPr>
        <w:sdtEndPr/>
        <w:sdtContent>
          <w:r w:rsidR="00C25542" w:rsidRPr="005509D4">
            <w:rPr>
              <w:rStyle w:val="PlaceholderText"/>
            </w:rPr>
            <w:t>Click or tap here to enter text.</w:t>
          </w:r>
        </w:sdtContent>
      </w:sdt>
      <w:r>
        <w:rPr>
          <w:b/>
          <w:sz w:val="24"/>
          <w:szCs w:val="24"/>
        </w:rPr>
        <w:t xml:space="preserve"> City: </w:t>
      </w:r>
      <w:sdt>
        <w:sdtPr>
          <w:rPr>
            <w:b/>
            <w:sz w:val="24"/>
            <w:szCs w:val="24"/>
          </w:rPr>
          <w:id w:val="475729601"/>
          <w:placeholder>
            <w:docPart w:val="04FAD64B8CE940B086A32E5B7CAFB796"/>
          </w:placeholder>
          <w:showingPlcHdr/>
        </w:sdtPr>
        <w:sdtEndPr/>
        <w:sdtContent>
          <w:r w:rsidR="00C25542" w:rsidRPr="005509D4">
            <w:rPr>
              <w:rStyle w:val="PlaceholderText"/>
            </w:rPr>
            <w:t>Click or tap here to enter text.</w:t>
          </w:r>
        </w:sdtContent>
      </w:sdt>
      <w:r>
        <w:rPr>
          <w:b/>
          <w:sz w:val="24"/>
          <w:szCs w:val="24"/>
        </w:rPr>
        <w:t xml:space="preserve"> State:</w:t>
      </w:r>
      <w:r w:rsidR="009359A5">
        <w:rPr>
          <w:b/>
          <w:sz w:val="24"/>
          <w:szCs w:val="24"/>
        </w:rPr>
        <w:t xml:space="preserve"> </w:t>
      </w:r>
      <w:sdt>
        <w:sdtPr>
          <w:rPr>
            <w:b/>
            <w:sz w:val="24"/>
            <w:szCs w:val="24"/>
          </w:rPr>
          <w:id w:val="1055581508"/>
          <w:placeholder>
            <w:docPart w:val="04FAD64B8CE940B086A32E5B7CAFB796"/>
          </w:placeholder>
          <w:showingPlcHdr/>
        </w:sdtPr>
        <w:sdtEndPr/>
        <w:sdtContent>
          <w:r w:rsidR="00C25542" w:rsidRPr="005509D4">
            <w:rPr>
              <w:rStyle w:val="PlaceholderText"/>
            </w:rPr>
            <w:t>Click or tap here to enter text.</w:t>
          </w:r>
        </w:sdtContent>
      </w:sdt>
      <w:r>
        <w:rPr>
          <w:b/>
          <w:sz w:val="24"/>
          <w:szCs w:val="24"/>
        </w:rPr>
        <w:t xml:space="preserve"> Zip: </w:t>
      </w:r>
      <w:sdt>
        <w:sdtPr>
          <w:rPr>
            <w:b/>
            <w:sz w:val="24"/>
            <w:szCs w:val="24"/>
          </w:rPr>
          <w:id w:val="-1067954140"/>
          <w:placeholder>
            <w:docPart w:val="04FAD64B8CE940B086A32E5B7CAFB796"/>
          </w:placeholder>
          <w:showingPlcHdr/>
        </w:sdtPr>
        <w:sdtEndPr/>
        <w:sdtContent>
          <w:r w:rsidR="00C25542" w:rsidRPr="005509D4">
            <w:rPr>
              <w:rStyle w:val="PlaceholderText"/>
            </w:rPr>
            <w:t>Click or tap here to enter text.</w:t>
          </w:r>
        </w:sdtContent>
      </w:sdt>
      <w:r>
        <w:rPr>
          <w:b/>
          <w:sz w:val="24"/>
          <w:szCs w:val="24"/>
        </w:rPr>
        <w:t xml:space="preserve"> Phone: </w:t>
      </w:r>
      <w:sdt>
        <w:sdtPr>
          <w:rPr>
            <w:b/>
            <w:sz w:val="24"/>
            <w:szCs w:val="24"/>
          </w:rPr>
          <w:id w:val="-1130785540"/>
          <w:placeholder>
            <w:docPart w:val="04FAD64B8CE940B086A32E5B7CAFB796"/>
          </w:placeholder>
          <w:showingPlcHdr/>
        </w:sdtPr>
        <w:sdtEndPr/>
        <w:sdtContent>
          <w:r w:rsidR="00C25542" w:rsidRPr="005509D4">
            <w:rPr>
              <w:rStyle w:val="PlaceholderText"/>
            </w:rPr>
            <w:t>Click or tap here to enter text.</w:t>
          </w:r>
        </w:sdtContent>
      </w:sdt>
      <w:r>
        <w:rPr>
          <w:b/>
          <w:sz w:val="24"/>
          <w:szCs w:val="24"/>
        </w:rPr>
        <w:br/>
        <w:t xml:space="preserve">Relationship to you: </w:t>
      </w:r>
      <w:sdt>
        <w:sdtPr>
          <w:rPr>
            <w:b/>
            <w:sz w:val="24"/>
            <w:szCs w:val="24"/>
          </w:rPr>
          <w:id w:val="-415397050"/>
          <w:placeholder>
            <w:docPart w:val="04FAD64B8CE940B086A32E5B7CAFB796"/>
          </w:placeholder>
          <w:showingPlcHdr/>
        </w:sdtPr>
        <w:sdtEndPr/>
        <w:sdtContent>
          <w:r w:rsidR="00C25542" w:rsidRPr="005509D4">
            <w:rPr>
              <w:rStyle w:val="PlaceholderText"/>
            </w:rPr>
            <w:t>Click or tap here to enter text.</w:t>
          </w:r>
        </w:sdtContent>
      </w:sdt>
      <w:r>
        <w:rPr>
          <w:b/>
          <w:sz w:val="24"/>
          <w:szCs w:val="24"/>
        </w:rPr>
        <w:t xml:space="preserve"> How long have you known this person? </w:t>
      </w:r>
      <w:sdt>
        <w:sdtPr>
          <w:rPr>
            <w:b/>
            <w:sz w:val="24"/>
            <w:szCs w:val="24"/>
          </w:rPr>
          <w:id w:val="1268499920"/>
          <w:placeholder>
            <w:docPart w:val="04FAD64B8CE940B086A32E5B7CAFB796"/>
          </w:placeholder>
          <w:showingPlcHdr/>
        </w:sdtPr>
        <w:sdtEndPr/>
        <w:sdtContent>
          <w:r w:rsidR="00C25542" w:rsidRPr="005509D4">
            <w:rPr>
              <w:rStyle w:val="PlaceholderText"/>
            </w:rPr>
            <w:t>Click or tap here to enter text.</w:t>
          </w:r>
        </w:sdtContent>
      </w:sdt>
    </w:p>
    <w:p w:rsidR="00C33EA8" w:rsidRDefault="00C33EA8" w:rsidP="00F45A9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 xml:space="preserve">Name: </w:t>
      </w:r>
      <w:sdt>
        <w:sdtPr>
          <w:rPr>
            <w:b/>
            <w:sz w:val="24"/>
            <w:szCs w:val="24"/>
          </w:rPr>
          <w:id w:val="-884401058"/>
          <w:placeholder>
            <w:docPart w:val="2768AB19B558477E80A9D547D7E59C6E"/>
          </w:placeholder>
          <w:showingPlcHdr/>
        </w:sdtPr>
        <w:sdtEndPr/>
        <w:sdtContent>
          <w:r w:rsidRPr="005509D4">
            <w:rPr>
              <w:rStyle w:val="PlaceholderText"/>
            </w:rPr>
            <w:t>Click or tap here to enter text.</w:t>
          </w:r>
        </w:sdtContent>
      </w:sdt>
      <w:r>
        <w:rPr>
          <w:b/>
          <w:sz w:val="24"/>
          <w:szCs w:val="24"/>
        </w:rPr>
        <w:br/>
        <w:t xml:space="preserve">Address: </w:t>
      </w:r>
      <w:sdt>
        <w:sdtPr>
          <w:rPr>
            <w:b/>
            <w:sz w:val="24"/>
            <w:szCs w:val="24"/>
          </w:rPr>
          <w:id w:val="-1702701186"/>
          <w:placeholder>
            <w:docPart w:val="2768AB19B558477E80A9D547D7E59C6E"/>
          </w:placeholder>
          <w:showingPlcHdr/>
        </w:sdtPr>
        <w:sdtEndPr/>
        <w:sdtContent>
          <w:r w:rsidR="00C25542" w:rsidRPr="005509D4">
            <w:rPr>
              <w:rStyle w:val="PlaceholderText"/>
            </w:rPr>
            <w:t>Click or tap here to enter text.</w:t>
          </w:r>
        </w:sdtContent>
      </w:sdt>
      <w:r>
        <w:rPr>
          <w:b/>
          <w:sz w:val="24"/>
          <w:szCs w:val="24"/>
        </w:rPr>
        <w:t xml:space="preserve"> City: </w:t>
      </w:r>
      <w:sdt>
        <w:sdtPr>
          <w:rPr>
            <w:b/>
            <w:sz w:val="24"/>
            <w:szCs w:val="24"/>
          </w:rPr>
          <w:id w:val="1915278786"/>
          <w:placeholder>
            <w:docPart w:val="2768AB19B558477E80A9D547D7E59C6E"/>
          </w:placeholder>
          <w:showingPlcHdr/>
        </w:sdtPr>
        <w:sdtEndPr/>
        <w:sdtContent>
          <w:r w:rsidR="00C25542" w:rsidRPr="005509D4">
            <w:rPr>
              <w:rStyle w:val="PlaceholderText"/>
            </w:rPr>
            <w:t>Click or tap here to enter text.</w:t>
          </w:r>
        </w:sdtContent>
      </w:sdt>
      <w:r>
        <w:rPr>
          <w:b/>
          <w:sz w:val="24"/>
          <w:szCs w:val="24"/>
        </w:rPr>
        <w:t xml:space="preserve"> State:</w:t>
      </w:r>
      <w:r w:rsidR="009359A5">
        <w:rPr>
          <w:b/>
          <w:sz w:val="24"/>
          <w:szCs w:val="24"/>
        </w:rPr>
        <w:t xml:space="preserve"> </w:t>
      </w:r>
      <w:sdt>
        <w:sdtPr>
          <w:rPr>
            <w:b/>
            <w:sz w:val="24"/>
            <w:szCs w:val="24"/>
          </w:rPr>
          <w:id w:val="-888342017"/>
          <w:placeholder>
            <w:docPart w:val="2768AB19B558477E80A9D547D7E59C6E"/>
          </w:placeholder>
          <w:showingPlcHdr/>
        </w:sdtPr>
        <w:sdtEndPr/>
        <w:sdtContent>
          <w:r w:rsidR="00C25542" w:rsidRPr="005509D4">
            <w:rPr>
              <w:rStyle w:val="PlaceholderText"/>
            </w:rPr>
            <w:t>Click or tap here to enter text.</w:t>
          </w:r>
        </w:sdtContent>
      </w:sdt>
      <w:r>
        <w:rPr>
          <w:b/>
          <w:sz w:val="24"/>
          <w:szCs w:val="24"/>
        </w:rPr>
        <w:t xml:space="preserve"> Zip: </w:t>
      </w:r>
      <w:sdt>
        <w:sdtPr>
          <w:rPr>
            <w:b/>
            <w:sz w:val="24"/>
            <w:szCs w:val="24"/>
          </w:rPr>
          <w:id w:val="525518766"/>
          <w:placeholder>
            <w:docPart w:val="2768AB19B558477E80A9D547D7E59C6E"/>
          </w:placeholder>
          <w:showingPlcHdr/>
        </w:sdtPr>
        <w:sdtEndPr/>
        <w:sdtContent>
          <w:r w:rsidR="00C25542" w:rsidRPr="005509D4">
            <w:rPr>
              <w:rStyle w:val="PlaceholderText"/>
            </w:rPr>
            <w:t>Click or tap here to enter text.</w:t>
          </w:r>
        </w:sdtContent>
      </w:sdt>
      <w:r>
        <w:rPr>
          <w:b/>
          <w:sz w:val="24"/>
          <w:szCs w:val="24"/>
        </w:rPr>
        <w:t xml:space="preserve"> Phone: </w:t>
      </w:r>
      <w:sdt>
        <w:sdtPr>
          <w:rPr>
            <w:b/>
            <w:sz w:val="24"/>
            <w:szCs w:val="24"/>
          </w:rPr>
          <w:id w:val="-1198456001"/>
          <w:placeholder>
            <w:docPart w:val="2768AB19B558477E80A9D547D7E59C6E"/>
          </w:placeholder>
          <w:showingPlcHdr/>
        </w:sdtPr>
        <w:sdtEndPr/>
        <w:sdtContent>
          <w:r w:rsidR="00C25542" w:rsidRPr="005509D4">
            <w:rPr>
              <w:rStyle w:val="PlaceholderText"/>
            </w:rPr>
            <w:t>Click or tap here to enter text.</w:t>
          </w:r>
        </w:sdtContent>
      </w:sdt>
      <w:r>
        <w:rPr>
          <w:b/>
          <w:sz w:val="24"/>
          <w:szCs w:val="24"/>
        </w:rPr>
        <w:br/>
        <w:t xml:space="preserve">Relationship to you: </w:t>
      </w:r>
      <w:sdt>
        <w:sdtPr>
          <w:rPr>
            <w:b/>
            <w:sz w:val="24"/>
            <w:szCs w:val="24"/>
          </w:rPr>
          <w:id w:val="-539514131"/>
          <w:placeholder>
            <w:docPart w:val="2768AB19B558477E80A9D547D7E59C6E"/>
          </w:placeholder>
          <w:showingPlcHdr/>
        </w:sdtPr>
        <w:sdtEndPr/>
        <w:sdtContent>
          <w:r w:rsidR="00C25542" w:rsidRPr="005509D4">
            <w:rPr>
              <w:rStyle w:val="PlaceholderText"/>
            </w:rPr>
            <w:t>Click or tap here to enter text.</w:t>
          </w:r>
        </w:sdtContent>
      </w:sdt>
      <w:r>
        <w:rPr>
          <w:b/>
          <w:sz w:val="24"/>
          <w:szCs w:val="24"/>
        </w:rPr>
        <w:t xml:space="preserve"> How long have you known this person? </w:t>
      </w:r>
      <w:sdt>
        <w:sdtPr>
          <w:rPr>
            <w:b/>
            <w:sz w:val="24"/>
            <w:szCs w:val="24"/>
          </w:rPr>
          <w:id w:val="-1629847824"/>
          <w:placeholder>
            <w:docPart w:val="2768AB19B558477E80A9D547D7E59C6E"/>
          </w:placeholder>
          <w:showingPlcHdr/>
        </w:sdtPr>
        <w:sdtEndPr/>
        <w:sdtContent>
          <w:r w:rsidR="00C25542" w:rsidRPr="005509D4">
            <w:rPr>
              <w:rStyle w:val="PlaceholderText"/>
            </w:rPr>
            <w:t>Click or tap here to enter text.</w:t>
          </w:r>
        </w:sdtContent>
      </w:sdt>
    </w:p>
    <w:p w:rsidR="00C33EA8" w:rsidRDefault="00C33EA8"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1485899</wp:posOffset>
                </wp:positionH>
                <wp:positionV relativeFrom="paragraph">
                  <wp:posOffset>31115</wp:posOffset>
                </wp:positionV>
                <wp:extent cx="3457575" cy="9525"/>
                <wp:effectExtent l="0" t="19050" r="47625" b="47625"/>
                <wp:wrapNone/>
                <wp:docPr id="1" name="Straight Connector 1"/>
                <wp:cNvGraphicFramePr/>
                <a:graphic xmlns:a="http://schemas.openxmlformats.org/drawingml/2006/main">
                  <a:graphicData uri="http://schemas.microsoft.com/office/word/2010/wordprocessingShape">
                    <wps:wsp>
                      <wps:cNvCnPr/>
                      <wps:spPr>
                        <a:xfrm flipV="1">
                          <a:off x="0" y="0"/>
                          <a:ext cx="3457575" cy="9525"/>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457E57"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17pt,2.45pt" to="389.2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" strokecolor="#5b9bd5 [3204]" strokeweight="4.5pt">
                <v:stroke joinstyle="miter"/>
              </v:line>
            </w:pict>
          </mc:Fallback>
        </mc:AlternateContent>
      </w:r>
      <w:r>
        <w:rPr>
          <w:b/>
          <w:sz w:val="24"/>
          <w:szCs w:val="24"/>
        </w:rPr>
        <w:br/>
        <w:t>Through my signature I attest that the information provided is accurate and truthful to the best of my knowledge.  I further consent and will cooperate with Dodge County Family Court Services conducting and investigation concerning the disputed issues for custody and/or placement of my child(ren).  This includes but is not limited to personal interviews of myself and child(ren), home visits, contacting of professionals and other individuals indicated as references, family members, individuals in the community and individuals identified by the other parent as important to this investigation.  I understand and consent to the evaluator reviewing records of professionals as well as any media content (ie. Phone, text, email and social).  I am aware of the fees associated with the study, including but not limited to fees for obtaining records or for requested drug screens.  I am aware any information collected during the investigation may be used by the evaluator in a report provided to the Court as well as in the evaluator’s testimony during any hearing.</w:t>
      </w:r>
    </w:p>
    <w:p w:rsidR="00C33EA8" w:rsidRDefault="00C33EA8"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sz w:val="24"/>
          <w:szCs w:val="24"/>
        </w:rPr>
      </w:pPr>
      <w:r>
        <w:rPr>
          <w:b/>
          <w:sz w:val="24"/>
          <w:szCs w:val="24"/>
        </w:rPr>
        <w:t xml:space="preserve">SIGNATURE: </w:t>
      </w:r>
      <w:sdt>
        <w:sdtPr>
          <w:rPr>
            <w:b/>
            <w:sz w:val="24"/>
            <w:szCs w:val="24"/>
          </w:rPr>
          <w:id w:val="-754521805"/>
          <w:placeholder>
            <w:docPart w:val="144F0109029042F785071266A23AC717"/>
          </w:placeholder>
          <w:showingPlcHdr/>
        </w:sdtPr>
        <w:sdtEndPr/>
        <w:sdtContent>
          <w:r w:rsidRPr="005509D4">
            <w:rPr>
              <w:rStyle w:val="PlaceholderText"/>
            </w:rPr>
            <w:t>Click or tap here to enter text.</w:t>
          </w:r>
        </w:sdtContent>
      </w:sdt>
      <w:r>
        <w:rPr>
          <w:b/>
          <w:sz w:val="24"/>
          <w:szCs w:val="24"/>
        </w:rPr>
        <w:t xml:space="preserve"> DATE COMPLETED: </w:t>
      </w:r>
      <w:sdt>
        <w:sdtPr>
          <w:rPr>
            <w:b/>
            <w:sz w:val="24"/>
            <w:szCs w:val="24"/>
          </w:rPr>
          <w:id w:val="-1554764012"/>
          <w:placeholder>
            <w:docPart w:val="8798CAF51A444C4CB646D65CF7B4D3C0"/>
          </w:placeholder>
          <w:showingPlcHdr/>
          <w:date>
            <w:dateFormat w:val="M/d/yyyy"/>
            <w:lid w:val="en-US"/>
            <w:storeMappedDataAs w:val="dateTime"/>
            <w:calendar w:val="gregorian"/>
          </w:date>
        </w:sdtPr>
        <w:sdtEndPr/>
        <w:sdtContent>
          <w:r w:rsidRPr="005509D4">
            <w:rPr>
              <w:rStyle w:val="PlaceholderText"/>
            </w:rPr>
            <w:t>Click or tap to enter a date.</w:t>
          </w:r>
        </w:sdtContent>
      </w:sdt>
      <w:r>
        <w:rPr>
          <w:b/>
          <w:sz w:val="24"/>
          <w:szCs w:val="24"/>
        </w:rPr>
        <w:br/>
      </w:r>
      <w:r w:rsidR="000A284A">
        <w:rPr>
          <w:b/>
          <w:sz w:val="24"/>
          <w:szCs w:val="24"/>
        </w:rPr>
        <w:br/>
      </w:r>
      <w:r w:rsidR="000A284A">
        <w:rPr>
          <w:sz w:val="24"/>
          <w:szCs w:val="24"/>
        </w:rPr>
        <w:t>(You may elect to sign this consent from after your initial interview with the custody evaluator if you have any questions or concerns related to the above consent; do not allow this to delay the returning of your information form as directed in your letter).</w:t>
      </w:r>
    </w:p>
    <w:p w:rsidR="000A284A" w:rsidRDefault="000A284A">
      <w:pPr>
        <w:rPr>
          <w:sz w:val="24"/>
          <w:szCs w:val="24"/>
        </w:rPr>
      </w:pPr>
      <w:r>
        <w:rPr>
          <w:sz w:val="24"/>
          <w:szCs w:val="24"/>
        </w:rPr>
        <w:br w:type="page"/>
      </w:r>
    </w:p>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It will be at the discretion of the evaluator if the collateral will be contacted or if the information collected will be used as part of the case.</w:t>
      </w:r>
    </w:p>
    <w:tbl>
      <w:tblPr>
        <w:tblStyle w:val="PlainTable4"/>
        <w:tblW w:w="0" w:type="auto"/>
        <w:tblLook w:val="04A0" w:firstRow="1" w:lastRow="0" w:firstColumn="1" w:lastColumn="0" w:noHBand="0" w:noVBand="1"/>
      </w:tblPr>
      <w:tblGrid>
        <w:gridCol w:w="1798"/>
        <w:gridCol w:w="1798"/>
        <w:gridCol w:w="1798"/>
        <w:gridCol w:w="1798"/>
        <w:gridCol w:w="1799"/>
        <w:gridCol w:w="1799"/>
      </w:tblGrid>
      <w:tr w:rsidR="000A284A" w:rsidTr="005D73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100000000000" w:firstRow="1" w:lastRow="0" w:firstColumn="0" w:lastColumn="0" w:oddVBand="0" w:evenVBand="0" w:oddHBand="0" w:evenHBand="0" w:firstRowFirstColumn="0" w:firstRowLastColumn="0" w:lastRowFirstColumn="0" w:lastRowLastColumn="0"/>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100000000000" w:firstRow="1" w:lastRow="0" w:firstColumn="0" w:lastColumn="0" w:oddVBand="0" w:evenVBand="0" w:oddHBand="0" w:evenHBand="0" w:firstRowFirstColumn="0" w:firstRowLastColumn="0" w:lastRowFirstColumn="0" w:lastRowLastColumn="0"/>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100000000000" w:firstRow="1" w:lastRow="0" w:firstColumn="0" w:lastColumn="0" w:oddVBand="0" w:evenVBand="0" w:oddHBand="0" w:evenHBand="0" w:firstRowFirstColumn="0" w:firstRowLastColumn="0" w:lastRowFirstColumn="0" w:lastRowLastColumn="0"/>
              <w:rPr>
                <w:b w:val="0"/>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100000000000" w:firstRow="1" w:lastRow="0" w:firstColumn="0" w:lastColumn="0" w:oddVBand="0" w:evenVBand="0" w:oddHBand="0" w:evenHBand="0" w:firstRowFirstColumn="0" w:firstRowLastColumn="0" w:lastRowFirstColumn="0" w:lastRowLastColumn="0"/>
              <w:rPr>
                <w:b w:val="0"/>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100000000000" w:firstRow="1" w:lastRow="0" w:firstColumn="0" w:lastColumn="0" w:oddVBand="0" w:evenVBand="0" w:oddHBand="0" w:evenHBand="0" w:firstRowFirstColumn="0" w:firstRowLastColumn="0" w:lastRowFirstColumn="0" w:lastRowLastColumn="0"/>
              <w:rPr>
                <w:b w:val="0"/>
                <w:sz w:val="24"/>
                <w:szCs w:val="24"/>
              </w:rPr>
            </w:pPr>
          </w:p>
        </w:tc>
      </w:tr>
      <w:tr w:rsidR="000A284A"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r w:rsidRPr="000A284A">
              <w:rPr>
                <w:bCs w:val="0"/>
                <w:sz w:val="24"/>
                <w:szCs w:val="24"/>
              </w:rPr>
              <w:t>Name of Collateral</w:t>
            </w: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Address</w:t>
            </w: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Phone</w:t>
            </w: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Relationship to case/title</w:t>
            </w: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Specific questions you want answered</w:t>
            </w: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Contact/letter</w:t>
            </w:r>
            <w:r>
              <w:rPr>
                <w:b/>
                <w:sz w:val="24"/>
                <w:szCs w:val="24"/>
              </w:rPr>
              <w:br/>
              <w:t>(FCS staff only)</w:t>
            </w:r>
          </w:p>
        </w:tc>
      </w:tr>
      <w:tr w:rsidR="000A284A" w:rsidTr="005D732D">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r>
              <w:rPr>
                <w:b w:val="0"/>
                <w:sz w:val="24"/>
                <w:szCs w:val="24"/>
              </w:rPr>
              <w:t>Ex: Dr. Smith</w:t>
            </w:r>
          </w:p>
        </w:tc>
        <w:tc>
          <w:tcPr>
            <w:tcW w:w="1798" w:type="dxa"/>
          </w:tcPr>
          <w:p w:rsidR="000A284A" w:rsidRP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sz w:val="24"/>
                <w:szCs w:val="24"/>
              </w:rPr>
            </w:pPr>
            <w:r w:rsidRPr="000A284A">
              <w:rPr>
                <w:sz w:val="24"/>
                <w:szCs w:val="24"/>
              </w:rPr>
              <w:t>100 Main St. Beaver Dam, WI 53916</w:t>
            </w: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r w:rsidRPr="000A284A">
              <w:rPr>
                <w:sz w:val="24"/>
                <w:szCs w:val="24"/>
              </w:rPr>
              <w:t>920-555-5555</w:t>
            </w:r>
          </w:p>
        </w:tc>
        <w:tc>
          <w:tcPr>
            <w:tcW w:w="1798" w:type="dxa"/>
          </w:tcPr>
          <w:p w:rsidR="000A284A" w:rsidRP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sz w:val="24"/>
                <w:szCs w:val="24"/>
              </w:rPr>
            </w:pPr>
            <w:r w:rsidRPr="000A284A">
              <w:rPr>
                <w:sz w:val="24"/>
                <w:szCs w:val="24"/>
              </w:rPr>
              <w:t>Childs Dr.</w:t>
            </w:r>
          </w:p>
        </w:tc>
        <w:tc>
          <w:tcPr>
            <w:tcW w:w="1799" w:type="dxa"/>
          </w:tcPr>
          <w:p w:rsidR="000A284A" w:rsidRP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sz w:val="24"/>
                <w:szCs w:val="24"/>
              </w:rPr>
            </w:pPr>
            <w:r w:rsidRPr="000A284A">
              <w:rPr>
                <w:sz w:val="24"/>
                <w:szCs w:val="24"/>
              </w:rPr>
              <w:t>Did the * ever attend appointments?</w:t>
            </w: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r>
      <w:tr w:rsidR="000A284A"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r>
      <w:tr w:rsidR="000A284A" w:rsidTr="005D732D">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r>
      <w:tr w:rsidR="000A284A"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r>
      <w:tr w:rsidR="000A284A" w:rsidTr="005D732D">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r>
      <w:tr w:rsidR="000A284A"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0A284A" w:rsidRDefault="000A284A"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r>
      <w:tr w:rsidR="00C162A2" w:rsidTr="005D732D">
        <w:tc>
          <w:tcPr>
            <w:cnfStyle w:val="001000000000" w:firstRow="0" w:lastRow="0" w:firstColumn="1" w:lastColumn="0" w:oddVBand="0" w:evenVBand="0" w:oddHBand="0" w:evenHBand="0" w:firstRowFirstColumn="0" w:firstRowLastColumn="0" w:lastRowFirstColumn="0" w:lastRowLastColumn="0"/>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r>
      <w:tr w:rsidR="00C162A2"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r>
      <w:tr w:rsidR="00C162A2" w:rsidTr="005D732D">
        <w:tc>
          <w:tcPr>
            <w:cnfStyle w:val="001000000000" w:firstRow="0" w:lastRow="0" w:firstColumn="1" w:lastColumn="0" w:oddVBand="0" w:evenVBand="0" w:oddHBand="0" w:evenHBand="0" w:firstRowFirstColumn="0" w:firstRowLastColumn="0" w:lastRowFirstColumn="0" w:lastRowLastColumn="0"/>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C162A2" w:rsidRDefault="00C162A2"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r>
      <w:tr w:rsidR="009359A5"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r>
      <w:tr w:rsidR="009359A5" w:rsidTr="005D732D">
        <w:tc>
          <w:tcPr>
            <w:cnfStyle w:val="001000000000" w:firstRow="0" w:lastRow="0" w:firstColumn="1" w:lastColumn="0" w:oddVBand="0" w:evenVBand="0" w:oddHBand="0" w:evenHBand="0" w:firstRowFirstColumn="0" w:firstRowLastColumn="0" w:lastRowFirstColumn="0" w:lastRowLastColumn="0"/>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c>
          <w:tcPr>
            <w:tcW w:w="1799"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000000" w:firstRow="0" w:lastRow="0" w:firstColumn="0" w:lastColumn="0" w:oddVBand="0" w:evenVBand="0" w:oddHBand="0" w:evenHBand="0" w:firstRowFirstColumn="0" w:firstRowLastColumn="0" w:lastRowFirstColumn="0" w:lastRowLastColumn="0"/>
              <w:rPr>
                <w:b/>
                <w:sz w:val="24"/>
                <w:szCs w:val="24"/>
              </w:rPr>
            </w:pPr>
          </w:p>
        </w:tc>
      </w:tr>
      <w:tr w:rsidR="009359A5" w:rsidTr="005D73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val="0"/>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8"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c>
          <w:tcPr>
            <w:tcW w:w="1799" w:type="dxa"/>
          </w:tcPr>
          <w:p w:rsidR="009359A5"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cnfStyle w:val="000000100000" w:firstRow="0" w:lastRow="0" w:firstColumn="0" w:lastColumn="0" w:oddVBand="0" w:evenVBand="0" w:oddHBand="1" w:evenHBand="0" w:firstRowFirstColumn="0" w:firstRowLastColumn="0" w:lastRowFirstColumn="0" w:lastRowLastColumn="0"/>
              <w:rPr>
                <w:b/>
                <w:sz w:val="24"/>
                <w:szCs w:val="24"/>
              </w:rPr>
            </w:pPr>
          </w:p>
        </w:tc>
      </w:tr>
    </w:tbl>
    <w:p w:rsidR="000A284A" w:rsidRPr="000A284A" w:rsidRDefault="009359A5" w:rsidP="00C33EA8">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sectPr w:rsidR="000A284A" w:rsidRPr="000A284A" w:rsidSect="0013016C">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A93" w:rsidRDefault="00134A93" w:rsidP="0013016C">
      <w:pPr>
        <w:spacing w:after="0" w:line="240" w:lineRule="auto"/>
      </w:pPr>
      <w:r>
        <w:separator/>
      </w:r>
    </w:p>
  </w:endnote>
  <w:endnote w:type="continuationSeparator" w:id="0">
    <w:p w:rsidR="00134A93" w:rsidRDefault="00134A93" w:rsidP="0013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1869223"/>
      <w:docPartObj>
        <w:docPartGallery w:val="Page Numbers (Bottom of Page)"/>
        <w:docPartUnique/>
      </w:docPartObj>
    </w:sdtPr>
    <w:sdtEndPr>
      <w:rPr>
        <w:noProof/>
      </w:rPr>
    </w:sdtEndPr>
    <w:sdtContent>
      <w:p w:rsidR="000A284A" w:rsidRDefault="000A284A">
        <w:pPr>
          <w:pStyle w:val="Footer"/>
          <w:jc w:val="right"/>
        </w:pPr>
        <w:r>
          <w:fldChar w:fldCharType="begin"/>
        </w:r>
        <w:r>
          <w:instrText xml:space="preserve"> PAGE   \* MERGEFORMAT </w:instrText>
        </w:r>
        <w:r>
          <w:fldChar w:fldCharType="separate"/>
        </w:r>
        <w:r w:rsidR="00384774">
          <w:rPr>
            <w:noProof/>
          </w:rPr>
          <w:t>1</w:t>
        </w:r>
        <w:r>
          <w:rPr>
            <w:noProof/>
          </w:rPr>
          <w:fldChar w:fldCharType="end"/>
        </w:r>
      </w:p>
    </w:sdtContent>
  </w:sdt>
  <w:p w:rsidR="000A284A" w:rsidRDefault="000A2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A93" w:rsidRDefault="00134A93" w:rsidP="0013016C">
      <w:pPr>
        <w:spacing w:after="0" w:line="240" w:lineRule="auto"/>
      </w:pPr>
      <w:r>
        <w:separator/>
      </w:r>
    </w:p>
  </w:footnote>
  <w:footnote w:type="continuationSeparator" w:id="0">
    <w:p w:rsidR="00134A93" w:rsidRDefault="00134A93" w:rsidP="001301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917"/>
    <w:rsid w:val="000A284A"/>
    <w:rsid w:val="000A3158"/>
    <w:rsid w:val="000D53BE"/>
    <w:rsid w:val="0013016C"/>
    <w:rsid w:val="00134A93"/>
    <w:rsid w:val="001A4917"/>
    <w:rsid w:val="00222545"/>
    <w:rsid w:val="00384774"/>
    <w:rsid w:val="005C0588"/>
    <w:rsid w:val="005D732D"/>
    <w:rsid w:val="007142BA"/>
    <w:rsid w:val="0073370C"/>
    <w:rsid w:val="007C0327"/>
    <w:rsid w:val="00811DA4"/>
    <w:rsid w:val="00912CEE"/>
    <w:rsid w:val="009359A5"/>
    <w:rsid w:val="009735FB"/>
    <w:rsid w:val="009D4E42"/>
    <w:rsid w:val="00B81784"/>
    <w:rsid w:val="00C162A2"/>
    <w:rsid w:val="00C25542"/>
    <w:rsid w:val="00C33EA8"/>
    <w:rsid w:val="00CE13E9"/>
    <w:rsid w:val="00CF12FA"/>
    <w:rsid w:val="00D01896"/>
    <w:rsid w:val="00D45F9C"/>
    <w:rsid w:val="00EE578D"/>
    <w:rsid w:val="00F45A9E"/>
    <w:rsid w:val="00F50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9929D"/>
  <w15:chartTrackingRefBased/>
  <w15:docId w15:val="{7D80E1C4-D6A4-44C1-8D6D-A9E3BF663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5A9E"/>
    <w:rPr>
      <w:color w:val="808080"/>
    </w:rPr>
  </w:style>
  <w:style w:type="paragraph" w:styleId="Header">
    <w:name w:val="header"/>
    <w:basedOn w:val="Normal"/>
    <w:link w:val="HeaderChar"/>
    <w:uiPriority w:val="99"/>
    <w:unhideWhenUsed/>
    <w:rsid w:val="00130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16C"/>
  </w:style>
  <w:style w:type="paragraph" w:styleId="Footer">
    <w:name w:val="footer"/>
    <w:basedOn w:val="Normal"/>
    <w:link w:val="FooterChar"/>
    <w:uiPriority w:val="99"/>
    <w:unhideWhenUsed/>
    <w:rsid w:val="00130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16C"/>
  </w:style>
  <w:style w:type="table" w:styleId="TableGrid">
    <w:name w:val="Table Grid"/>
    <w:basedOn w:val="TableNormal"/>
    <w:uiPriority w:val="39"/>
    <w:rsid w:val="000A2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0A284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C162A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3">
    <w:name w:val="Grid Table 1 Light Accent 3"/>
    <w:basedOn w:val="TableNormal"/>
    <w:uiPriority w:val="46"/>
    <w:rsid w:val="00C162A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4">
    <w:name w:val="Plain Table 4"/>
    <w:basedOn w:val="TableNormal"/>
    <w:uiPriority w:val="44"/>
    <w:rsid w:val="005D732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obstad\Desktop\Parent%20Informa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74536F655FB46419B868D4DAA0A955A"/>
        <w:category>
          <w:name w:val="General"/>
          <w:gallery w:val="placeholder"/>
        </w:category>
        <w:types>
          <w:type w:val="bbPlcHdr"/>
        </w:types>
        <w:behaviors>
          <w:behavior w:val="content"/>
        </w:behaviors>
        <w:guid w:val="{5D97E76C-4263-416C-B63D-F4871F2FB758}"/>
      </w:docPartPr>
      <w:docPartBody>
        <w:p w:rsidR="001169C7" w:rsidRDefault="00F01CE8">
          <w:pPr>
            <w:pStyle w:val="974536F655FB46419B868D4DAA0A955A"/>
          </w:pPr>
          <w:r w:rsidRPr="005509D4">
            <w:rPr>
              <w:rStyle w:val="PlaceholderText"/>
            </w:rPr>
            <w:t>Click or tap here to enter text.</w:t>
          </w:r>
        </w:p>
      </w:docPartBody>
    </w:docPart>
    <w:docPart>
      <w:docPartPr>
        <w:name w:val="3D9BCA15D7974150A387B3C71B726F13"/>
        <w:category>
          <w:name w:val="General"/>
          <w:gallery w:val="placeholder"/>
        </w:category>
        <w:types>
          <w:type w:val="bbPlcHdr"/>
        </w:types>
        <w:behaviors>
          <w:behavior w:val="content"/>
        </w:behaviors>
        <w:guid w:val="{DA21DD83-9D56-43EB-8065-9B5A81CA76C2}"/>
      </w:docPartPr>
      <w:docPartBody>
        <w:p w:rsidR="001169C7" w:rsidRDefault="00F01CE8">
          <w:pPr>
            <w:pStyle w:val="3D9BCA15D7974150A387B3C71B726F13"/>
          </w:pPr>
          <w:r w:rsidRPr="005509D4">
            <w:rPr>
              <w:rStyle w:val="PlaceholderText"/>
            </w:rPr>
            <w:t>Click or tap here to enter text.</w:t>
          </w:r>
        </w:p>
      </w:docPartBody>
    </w:docPart>
    <w:docPart>
      <w:docPartPr>
        <w:name w:val="7AD9F2D1BA17455B959AD16F63BFBF42"/>
        <w:category>
          <w:name w:val="General"/>
          <w:gallery w:val="placeholder"/>
        </w:category>
        <w:types>
          <w:type w:val="bbPlcHdr"/>
        </w:types>
        <w:behaviors>
          <w:behavior w:val="content"/>
        </w:behaviors>
        <w:guid w:val="{E9FEE162-6DD5-4D89-B732-E4FA744543F6}"/>
      </w:docPartPr>
      <w:docPartBody>
        <w:p w:rsidR="001169C7" w:rsidRDefault="00F01CE8">
          <w:pPr>
            <w:pStyle w:val="7AD9F2D1BA17455B959AD16F63BFBF42"/>
          </w:pPr>
          <w:r w:rsidRPr="005509D4">
            <w:rPr>
              <w:rStyle w:val="PlaceholderText"/>
            </w:rPr>
            <w:t>Click or tap to enter a date.</w:t>
          </w:r>
        </w:p>
      </w:docPartBody>
    </w:docPart>
    <w:docPart>
      <w:docPartPr>
        <w:name w:val="BCC1AD9276C746359C58E1807BC46301"/>
        <w:category>
          <w:name w:val="General"/>
          <w:gallery w:val="placeholder"/>
        </w:category>
        <w:types>
          <w:type w:val="bbPlcHdr"/>
        </w:types>
        <w:behaviors>
          <w:behavior w:val="content"/>
        </w:behaviors>
        <w:guid w:val="{E961DF90-6FFB-4486-985A-F6CD679B03B0}"/>
      </w:docPartPr>
      <w:docPartBody>
        <w:p w:rsidR="001169C7" w:rsidRDefault="00F01CE8">
          <w:pPr>
            <w:pStyle w:val="BCC1AD9276C746359C58E1807BC46301"/>
          </w:pPr>
          <w:r w:rsidRPr="005509D4">
            <w:rPr>
              <w:rStyle w:val="PlaceholderText"/>
            </w:rPr>
            <w:t>Click or tap here to enter text.</w:t>
          </w:r>
        </w:p>
      </w:docPartBody>
    </w:docPart>
    <w:docPart>
      <w:docPartPr>
        <w:name w:val="BF64C768548A4D42B7F3FFD9E421A1DB"/>
        <w:category>
          <w:name w:val="General"/>
          <w:gallery w:val="placeholder"/>
        </w:category>
        <w:types>
          <w:type w:val="bbPlcHdr"/>
        </w:types>
        <w:behaviors>
          <w:behavior w:val="content"/>
        </w:behaviors>
        <w:guid w:val="{53FA8390-F10C-444C-9F9E-B05137BFB31E}"/>
      </w:docPartPr>
      <w:docPartBody>
        <w:p w:rsidR="001169C7" w:rsidRDefault="00F01CE8">
          <w:pPr>
            <w:pStyle w:val="BF64C768548A4D42B7F3FFD9E421A1DB"/>
          </w:pPr>
          <w:r w:rsidRPr="005509D4">
            <w:rPr>
              <w:rStyle w:val="PlaceholderText"/>
            </w:rPr>
            <w:t>Click or tap here to enter text.</w:t>
          </w:r>
        </w:p>
      </w:docPartBody>
    </w:docPart>
    <w:docPart>
      <w:docPartPr>
        <w:name w:val="9ED96E6C71A24FBFBD1357A784E211A6"/>
        <w:category>
          <w:name w:val="General"/>
          <w:gallery w:val="placeholder"/>
        </w:category>
        <w:types>
          <w:type w:val="bbPlcHdr"/>
        </w:types>
        <w:behaviors>
          <w:behavior w:val="content"/>
        </w:behaviors>
        <w:guid w:val="{AAC74943-3DDF-4DB5-B729-90241DF35D49}"/>
      </w:docPartPr>
      <w:docPartBody>
        <w:p w:rsidR="001169C7" w:rsidRDefault="00F01CE8">
          <w:pPr>
            <w:pStyle w:val="9ED96E6C71A24FBFBD1357A784E211A6"/>
          </w:pPr>
          <w:r w:rsidRPr="005509D4">
            <w:rPr>
              <w:rStyle w:val="PlaceholderText"/>
            </w:rPr>
            <w:t>Click or tap here to enter text.</w:t>
          </w:r>
        </w:p>
      </w:docPartBody>
    </w:docPart>
    <w:docPart>
      <w:docPartPr>
        <w:name w:val="AD42FA5099C9426B8EE2B65913B35E53"/>
        <w:category>
          <w:name w:val="General"/>
          <w:gallery w:val="placeholder"/>
        </w:category>
        <w:types>
          <w:type w:val="bbPlcHdr"/>
        </w:types>
        <w:behaviors>
          <w:behavior w:val="content"/>
        </w:behaviors>
        <w:guid w:val="{B72B47D0-EBA4-492F-AE52-04A58A9A893B}"/>
      </w:docPartPr>
      <w:docPartBody>
        <w:p w:rsidR="001169C7" w:rsidRDefault="00F01CE8">
          <w:pPr>
            <w:pStyle w:val="AD42FA5099C9426B8EE2B65913B35E53"/>
          </w:pPr>
          <w:r w:rsidRPr="005509D4">
            <w:rPr>
              <w:rStyle w:val="PlaceholderText"/>
            </w:rPr>
            <w:t>Click or tap here to enter text.</w:t>
          </w:r>
        </w:p>
      </w:docPartBody>
    </w:docPart>
    <w:docPart>
      <w:docPartPr>
        <w:name w:val="DF0B480075CE4ADB88416411CA86654B"/>
        <w:category>
          <w:name w:val="General"/>
          <w:gallery w:val="placeholder"/>
        </w:category>
        <w:types>
          <w:type w:val="bbPlcHdr"/>
        </w:types>
        <w:behaviors>
          <w:behavior w:val="content"/>
        </w:behaviors>
        <w:guid w:val="{57794F5B-AE86-4824-BCFC-74BBA5D9024A}"/>
      </w:docPartPr>
      <w:docPartBody>
        <w:p w:rsidR="001169C7" w:rsidRDefault="00F01CE8">
          <w:pPr>
            <w:pStyle w:val="DF0B480075CE4ADB88416411CA86654B"/>
          </w:pPr>
          <w:r w:rsidRPr="005509D4">
            <w:rPr>
              <w:rStyle w:val="PlaceholderText"/>
            </w:rPr>
            <w:t>Click or tap here to enter text.</w:t>
          </w:r>
        </w:p>
      </w:docPartBody>
    </w:docPart>
    <w:docPart>
      <w:docPartPr>
        <w:name w:val="A3E017DE62AD4D4FAE4478EEC36C6B46"/>
        <w:category>
          <w:name w:val="General"/>
          <w:gallery w:val="placeholder"/>
        </w:category>
        <w:types>
          <w:type w:val="bbPlcHdr"/>
        </w:types>
        <w:behaviors>
          <w:behavior w:val="content"/>
        </w:behaviors>
        <w:guid w:val="{26BA6CEE-2C2F-49A4-8C7A-510DA104EC70}"/>
      </w:docPartPr>
      <w:docPartBody>
        <w:p w:rsidR="001169C7" w:rsidRDefault="00F01CE8">
          <w:pPr>
            <w:pStyle w:val="A3E017DE62AD4D4FAE4478EEC36C6B46"/>
          </w:pPr>
          <w:r w:rsidRPr="005509D4">
            <w:rPr>
              <w:rStyle w:val="PlaceholderText"/>
            </w:rPr>
            <w:t>Click or tap here to enter text.</w:t>
          </w:r>
        </w:p>
      </w:docPartBody>
    </w:docPart>
    <w:docPart>
      <w:docPartPr>
        <w:name w:val="187DF0D5D6E44DA88C017E5781225B19"/>
        <w:category>
          <w:name w:val="General"/>
          <w:gallery w:val="placeholder"/>
        </w:category>
        <w:types>
          <w:type w:val="bbPlcHdr"/>
        </w:types>
        <w:behaviors>
          <w:behavior w:val="content"/>
        </w:behaviors>
        <w:guid w:val="{AADA8D62-F01D-4E71-953F-DCBA1117988E}"/>
      </w:docPartPr>
      <w:docPartBody>
        <w:p w:rsidR="001169C7" w:rsidRDefault="00F01CE8">
          <w:pPr>
            <w:pStyle w:val="187DF0D5D6E44DA88C017E5781225B19"/>
          </w:pPr>
          <w:r w:rsidRPr="005509D4">
            <w:rPr>
              <w:rStyle w:val="PlaceholderText"/>
            </w:rPr>
            <w:t>Click or tap here to enter text.</w:t>
          </w:r>
        </w:p>
      </w:docPartBody>
    </w:docPart>
    <w:docPart>
      <w:docPartPr>
        <w:name w:val="A034EE1D77FC4A5A9E47590E801ACA77"/>
        <w:category>
          <w:name w:val="General"/>
          <w:gallery w:val="placeholder"/>
        </w:category>
        <w:types>
          <w:type w:val="bbPlcHdr"/>
        </w:types>
        <w:behaviors>
          <w:behavior w:val="content"/>
        </w:behaviors>
        <w:guid w:val="{F15F56D0-2EF1-4932-AD9B-7E2F03D0DA0A}"/>
      </w:docPartPr>
      <w:docPartBody>
        <w:p w:rsidR="001169C7" w:rsidRDefault="00F01CE8">
          <w:pPr>
            <w:pStyle w:val="A034EE1D77FC4A5A9E47590E801ACA77"/>
          </w:pPr>
          <w:r w:rsidRPr="005509D4">
            <w:rPr>
              <w:rStyle w:val="PlaceholderText"/>
            </w:rPr>
            <w:t>Click or tap here to enter text.</w:t>
          </w:r>
        </w:p>
      </w:docPartBody>
    </w:docPart>
    <w:docPart>
      <w:docPartPr>
        <w:name w:val="6B90ED0FA7DE44369D0596ABAD9430B2"/>
        <w:category>
          <w:name w:val="General"/>
          <w:gallery w:val="placeholder"/>
        </w:category>
        <w:types>
          <w:type w:val="bbPlcHdr"/>
        </w:types>
        <w:behaviors>
          <w:behavior w:val="content"/>
        </w:behaviors>
        <w:guid w:val="{6BAFB973-F99B-4104-8318-64DD1D8097AA}"/>
      </w:docPartPr>
      <w:docPartBody>
        <w:p w:rsidR="001169C7" w:rsidRDefault="00F01CE8">
          <w:pPr>
            <w:pStyle w:val="6B90ED0FA7DE44369D0596ABAD9430B2"/>
          </w:pPr>
          <w:r w:rsidRPr="005509D4">
            <w:rPr>
              <w:rStyle w:val="PlaceholderText"/>
            </w:rPr>
            <w:t>Click or tap here to enter text.</w:t>
          </w:r>
        </w:p>
      </w:docPartBody>
    </w:docPart>
    <w:docPart>
      <w:docPartPr>
        <w:name w:val="EA79FBD12B41436C8B5BF0BD6073B94E"/>
        <w:category>
          <w:name w:val="General"/>
          <w:gallery w:val="placeholder"/>
        </w:category>
        <w:types>
          <w:type w:val="bbPlcHdr"/>
        </w:types>
        <w:behaviors>
          <w:behavior w:val="content"/>
        </w:behaviors>
        <w:guid w:val="{C973A442-52F2-4A49-88C6-908F9AAF144F}"/>
      </w:docPartPr>
      <w:docPartBody>
        <w:p w:rsidR="001169C7" w:rsidRDefault="00F01CE8">
          <w:pPr>
            <w:pStyle w:val="EA79FBD12B41436C8B5BF0BD6073B94E"/>
          </w:pPr>
          <w:r w:rsidRPr="005509D4">
            <w:rPr>
              <w:rStyle w:val="PlaceholderText"/>
            </w:rPr>
            <w:t>Click or tap here to enter text.</w:t>
          </w:r>
        </w:p>
      </w:docPartBody>
    </w:docPart>
    <w:docPart>
      <w:docPartPr>
        <w:name w:val="6B4BAD5F4A0D4E63BE1D27495C3E726E"/>
        <w:category>
          <w:name w:val="General"/>
          <w:gallery w:val="placeholder"/>
        </w:category>
        <w:types>
          <w:type w:val="bbPlcHdr"/>
        </w:types>
        <w:behaviors>
          <w:behavior w:val="content"/>
        </w:behaviors>
        <w:guid w:val="{57C59794-6BE2-4AFC-919E-50BE4AC0A746}"/>
      </w:docPartPr>
      <w:docPartBody>
        <w:p w:rsidR="001169C7" w:rsidRDefault="00F01CE8">
          <w:pPr>
            <w:pStyle w:val="6B4BAD5F4A0D4E63BE1D27495C3E726E"/>
          </w:pPr>
          <w:r w:rsidRPr="005509D4">
            <w:rPr>
              <w:rStyle w:val="PlaceholderText"/>
            </w:rPr>
            <w:t>Click or tap here to enter text.</w:t>
          </w:r>
        </w:p>
      </w:docPartBody>
    </w:docPart>
    <w:docPart>
      <w:docPartPr>
        <w:name w:val="C65CFDAD75C44F95A19D75AE82E4FDE5"/>
        <w:category>
          <w:name w:val="General"/>
          <w:gallery w:val="placeholder"/>
        </w:category>
        <w:types>
          <w:type w:val="bbPlcHdr"/>
        </w:types>
        <w:behaviors>
          <w:behavior w:val="content"/>
        </w:behaviors>
        <w:guid w:val="{B026B286-B49B-4736-A670-566C891DFE5D}"/>
      </w:docPartPr>
      <w:docPartBody>
        <w:p w:rsidR="001169C7" w:rsidRDefault="00F01CE8">
          <w:pPr>
            <w:pStyle w:val="C65CFDAD75C44F95A19D75AE82E4FDE5"/>
          </w:pPr>
          <w:r w:rsidRPr="005509D4">
            <w:rPr>
              <w:rStyle w:val="PlaceholderText"/>
            </w:rPr>
            <w:t>Click or tap here to enter text.</w:t>
          </w:r>
        </w:p>
      </w:docPartBody>
    </w:docPart>
    <w:docPart>
      <w:docPartPr>
        <w:name w:val="49FE06D7893049C78BA3D84A41870F91"/>
        <w:category>
          <w:name w:val="General"/>
          <w:gallery w:val="placeholder"/>
        </w:category>
        <w:types>
          <w:type w:val="bbPlcHdr"/>
        </w:types>
        <w:behaviors>
          <w:behavior w:val="content"/>
        </w:behaviors>
        <w:guid w:val="{563E8385-FF75-47DA-88C5-0091BF2954DC}"/>
      </w:docPartPr>
      <w:docPartBody>
        <w:p w:rsidR="001169C7" w:rsidRDefault="00F01CE8">
          <w:pPr>
            <w:pStyle w:val="49FE06D7893049C78BA3D84A41870F91"/>
          </w:pPr>
          <w:r w:rsidRPr="005509D4">
            <w:rPr>
              <w:rStyle w:val="PlaceholderText"/>
            </w:rPr>
            <w:t>Click or tap to enter a date.</w:t>
          </w:r>
        </w:p>
      </w:docPartBody>
    </w:docPart>
    <w:docPart>
      <w:docPartPr>
        <w:name w:val="ACEA985926E64C1AA126A13C8370304E"/>
        <w:category>
          <w:name w:val="General"/>
          <w:gallery w:val="placeholder"/>
        </w:category>
        <w:types>
          <w:type w:val="bbPlcHdr"/>
        </w:types>
        <w:behaviors>
          <w:behavior w:val="content"/>
        </w:behaviors>
        <w:guid w:val="{D52FD0AA-D442-45B0-929D-BF7E9FAB16B8}"/>
      </w:docPartPr>
      <w:docPartBody>
        <w:p w:rsidR="001169C7" w:rsidRDefault="00F01CE8">
          <w:pPr>
            <w:pStyle w:val="ACEA985926E64C1AA126A13C8370304E"/>
          </w:pPr>
          <w:r w:rsidRPr="005509D4">
            <w:rPr>
              <w:rStyle w:val="PlaceholderText"/>
            </w:rPr>
            <w:t>Click or tap here to enter text.</w:t>
          </w:r>
        </w:p>
      </w:docPartBody>
    </w:docPart>
    <w:docPart>
      <w:docPartPr>
        <w:name w:val="F2AD05C19BBC41AA95D0715E7016D10A"/>
        <w:category>
          <w:name w:val="General"/>
          <w:gallery w:val="placeholder"/>
        </w:category>
        <w:types>
          <w:type w:val="bbPlcHdr"/>
        </w:types>
        <w:behaviors>
          <w:behavior w:val="content"/>
        </w:behaviors>
        <w:guid w:val="{91B93AE8-D920-4C66-B10E-8BE78FF6E548}"/>
      </w:docPartPr>
      <w:docPartBody>
        <w:p w:rsidR="001169C7" w:rsidRDefault="00F01CE8">
          <w:pPr>
            <w:pStyle w:val="F2AD05C19BBC41AA95D0715E7016D10A"/>
          </w:pPr>
          <w:r w:rsidRPr="005509D4">
            <w:rPr>
              <w:rStyle w:val="PlaceholderText"/>
            </w:rPr>
            <w:t>Click or tap here to enter text.</w:t>
          </w:r>
        </w:p>
      </w:docPartBody>
    </w:docPart>
    <w:docPart>
      <w:docPartPr>
        <w:name w:val="996065A6230D46ABBD8856AFD99890D1"/>
        <w:category>
          <w:name w:val="General"/>
          <w:gallery w:val="placeholder"/>
        </w:category>
        <w:types>
          <w:type w:val="bbPlcHdr"/>
        </w:types>
        <w:behaviors>
          <w:behavior w:val="content"/>
        </w:behaviors>
        <w:guid w:val="{4958517C-CB1B-41BC-B26A-18FAB2EBC100}"/>
      </w:docPartPr>
      <w:docPartBody>
        <w:p w:rsidR="001169C7" w:rsidRDefault="00F01CE8">
          <w:pPr>
            <w:pStyle w:val="996065A6230D46ABBD8856AFD99890D1"/>
          </w:pPr>
          <w:r w:rsidRPr="005509D4">
            <w:rPr>
              <w:rStyle w:val="PlaceholderText"/>
            </w:rPr>
            <w:t>Click or tap to enter a date.</w:t>
          </w:r>
        </w:p>
      </w:docPartBody>
    </w:docPart>
    <w:docPart>
      <w:docPartPr>
        <w:name w:val="5D29789ACA824F27965B9280B83AEDE4"/>
        <w:category>
          <w:name w:val="General"/>
          <w:gallery w:val="placeholder"/>
        </w:category>
        <w:types>
          <w:type w:val="bbPlcHdr"/>
        </w:types>
        <w:behaviors>
          <w:behavior w:val="content"/>
        </w:behaviors>
        <w:guid w:val="{99596854-85AB-470B-9014-553C03DE7283}"/>
      </w:docPartPr>
      <w:docPartBody>
        <w:p w:rsidR="001169C7" w:rsidRDefault="00F01CE8">
          <w:pPr>
            <w:pStyle w:val="5D29789ACA824F27965B9280B83AEDE4"/>
          </w:pPr>
          <w:r w:rsidRPr="005509D4">
            <w:rPr>
              <w:rStyle w:val="PlaceholderText"/>
            </w:rPr>
            <w:t>Click or tap here to enter text.</w:t>
          </w:r>
        </w:p>
      </w:docPartBody>
    </w:docPart>
    <w:docPart>
      <w:docPartPr>
        <w:name w:val="BDD71035BBC04255ADFB4CB955360B18"/>
        <w:category>
          <w:name w:val="General"/>
          <w:gallery w:val="placeholder"/>
        </w:category>
        <w:types>
          <w:type w:val="bbPlcHdr"/>
        </w:types>
        <w:behaviors>
          <w:behavior w:val="content"/>
        </w:behaviors>
        <w:guid w:val="{BE064A5F-C4AD-48AF-A5BA-A9CD9013FDED}"/>
      </w:docPartPr>
      <w:docPartBody>
        <w:p w:rsidR="001169C7" w:rsidRDefault="00F01CE8">
          <w:pPr>
            <w:pStyle w:val="BDD71035BBC04255ADFB4CB955360B18"/>
          </w:pPr>
          <w:r w:rsidRPr="005509D4">
            <w:rPr>
              <w:rStyle w:val="PlaceholderText"/>
            </w:rPr>
            <w:t>Click or tap to enter a date.</w:t>
          </w:r>
        </w:p>
      </w:docPartBody>
    </w:docPart>
    <w:docPart>
      <w:docPartPr>
        <w:name w:val="C30DB729644C4FAAAF44E3B6150966FD"/>
        <w:category>
          <w:name w:val="General"/>
          <w:gallery w:val="placeholder"/>
        </w:category>
        <w:types>
          <w:type w:val="bbPlcHdr"/>
        </w:types>
        <w:behaviors>
          <w:behavior w:val="content"/>
        </w:behaviors>
        <w:guid w:val="{4DADF2D9-265F-44C2-BDAB-F1854F19D8E6}"/>
      </w:docPartPr>
      <w:docPartBody>
        <w:p w:rsidR="001169C7" w:rsidRDefault="00F01CE8">
          <w:pPr>
            <w:pStyle w:val="C30DB729644C4FAAAF44E3B6150966FD"/>
          </w:pPr>
          <w:r w:rsidRPr="005509D4">
            <w:rPr>
              <w:rStyle w:val="PlaceholderText"/>
            </w:rPr>
            <w:t>Click or tap here to enter text.</w:t>
          </w:r>
        </w:p>
      </w:docPartBody>
    </w:docPart>
    <w:docPart>
      <w:docPartPr>
        <w:name w:val="03BE13AA90844FBBBE32D87E271A24F3"/>
        <w:category>
          <w:name w:val="General"/>
          <w:gallery w:val="placeholder"/>
        </w:category>
        <w:types>
          <w:type w:val="bbPlcHdr"/>
        </w:types>
        <w:behaviors>
          <w:behavior w:val="content"/>
        </w:behaviors>
        <w:guid w:val="{6BAF93B4-252B-4009-9A91-52C54E49EBD7}"/>
      </w:docPartPr>
      <w:docPartBody>
        <w:p w:rsidR="001169C7" w:rsidRDefault="00F01CE8">
          <w:pPr>
            <w:pStyle w:val="03BE13AA90844FBBBE32D87E271A24F3"/>
          </w:pPr>
          <w:r w:rsidRPr="005509D4">
            <w:rPr>
              <w:rStyle w:val="PlaceholderText"/>
            </w:rPr>
            <w:t>Click or tap to enter a date.</w:t>
          </w:r>
        </w:p>
      </w:docPartBody>
    </w:docPart>
    <w:docPart>
      <w:docPartPr>
        <w:name w:val="8FA65F7149E043C8BEAE215D974C1A0A"/>
        <w:category>
          <w:name w:val="General"/>
          <w:gallery w:val="placeholder"/>
        </w:category>
        <w:types>
          <w:type w:val="bbPlcHdr"/>
        </w:types>
        <w:behaviors>
          <w:behavior w:val="content"/>
        </w:behaviors>
        <w:guid w:val="{F751D381-F04E-4CDD-9852-A51A46E35F6A}"/>
      </w:docPartPr>
      <w:docPartBody>
        <w:p w:rsidR="001169C7" w:rsidRDefault="00F01CE8">
          <w:pPr>
            <w:pStyle w:val="8FA65F7149E043C8BEAE215D974C1A0A"/>
          </w:pPr>
          <w:r w:rsidRPr="005509D4">
            <w:rPr>
              <w:rStyle w:val="PlaceholderText"/>
            </w:rPr>
            <w:t>Click or tap here to enter text.</w:t>
          </w:r>
        </w:p>
      </w:docPartBody>
    </w:docPart>
    <w:docPart>
      <w:docPartPr>
        <w:name w:val="E549CC4DA01E411F91DDBCF5D6751132"/>
        <w:category>
          <w:name w:val="General"/>
          <w:gallery w:val="placeholder"/>
        </w:category>
        <w:types>
          <w:type w:val="bbPlcHdr"/>
        </w:types>
        <w:behaviors>
          <w:behavior w:val="content"/>
        </w:behaviors>
        <w:guid w:val="{ABEE398A-F33C-40CD-8229-746F490A2B69}"/>
      </w:docPartPr>
      <w:docPartBody>
        <w:p w:rsidR="001169C7" w:rsidRDefault="00F01CE8">
          <w:pPr>
            <w:pStyle w:val="E549CC4DA01E411F91DDBCF5D6751132"/>
          </w:pPr>
          <w:r w:rsidRPr="005509D4">
            <w:rPr>
              <w:rStyle w:val="PlaceholderText"/>
            </w:rPr>
            <w:t>Click or tap to enter a date.</w:t>
          </w:r>
        </w:p>
      </w:docPartBody>
    </w:docPart>
    <w:docPart>
      <w:docPartPr>
        <w:name w:val="C81D26A689A747E9977ED3E9301BD6B6"/>
        <w:category>
          <w:name w:val="General"/>
          <w:gallery w:val="placeholder"/>
        </w:category>
        <w:types>
          <w:type w:val="bbPlcHdr"/>
        </w:types>
        <w:behaviors>
          <w:behavior w:val="content"/>
        </w:behaviors>
        <w:guid w:val="{FED5B14C-20B6-47FA-9948-1E74D9B4E21A}"/>
      </w:docPartPr>
      <w:docPartBody>
        <w:p w:rsidR="001169C7" w:rsidRDefault="00F01CE8">
          <w:pPr>
            <w:pStyle w:val="C81D26A689A747E9977ED3E9301BD6B6"/>
          </w:pPr>
          <w:r w:rsidRPr="005509D4">
            <w:rPr>
              <w:rStyle w:val="PlaceholderText"/>
            </w:rPr>
            <w:t>Click or tap here to enter text.</w:t>
          </w:r>
        </w:p>
      </w:docPartBody>
    </w:docPart>
    <w:docPart>
      <w:docPartPr>
        <w:name w:val="4F27BB426C5D4C4A8D7DDB8174A2363F"/>
        <w:category>
          <w:name w:val="General"/>
          <w:gallery w:val="placeholder"/>
        </w:category>
        <w:types>
          <w:type w:val="bbPlcHdr"/>
        </w:types>
        <w:behaviors>
          <w:behavior w:val="content"/>
        </w:behaviors>
        <w:guid w:val="{C3F83D34-B26F-494E-889B-E359460BF2FC}"/>
      </w:docPartPr>
      <w:docPartBody>
        <w:p w:rsidR="001169C7" w:rsidRDefault="00F01CE8">
          <w:pPr>
            <w:pStyle w:val="4F27BB426C5D4C4A8D7DDB8174A2363F"/>
          </w:pPr>
          <w:r w:rsidRPr="005509D4">
            <w:rPr>
              <w:rStyle w:val="PlaceholderText"/>
            </w:rPr>
            <w:t>Click or tap to enter a date.</w:t>
          </w:r>
        </w:p>
      </w:docPartBody>
    </w:docPart>
    <w:docPart>
      <w:docPartPr>
        <w:name w:val="AEC18EA64D9844A1B3DCB9D7EB4392B7"/>
        <w:category>
          <w:name w:val="General"/>
          <w:gallery w:val="placeholder"/>
        </w:category>
        <w:types>
          <w:type w:val="bbPlcHdr"/>
        </w:types>
        <w:behaviors>
          <w:behavior w:val="content"/>
        </w:behaviors>
        <w:guid w:val="{07952140-1CAF-4884-9DE5-25564134FCD3}"/>
      </w:docPartPr>
      <w:docPartBody>
        <w:p w:rsidR="001169C7" w:rsidRDefault="00F01CE8">
          <w:pPr>
            <w:pStyle w:val="AEC18EA64D9844A1B3DCB9D7EB4392B7"/>
          </w:pPr>
          <w:r w:rsidRPr="005509D4">
            <w:rPr>
              <w:rStyle w:val="PlaceholderText"/>
            </w:rPr>
            <w:t>Click or tap here to enter text.</w:t>
          </w:r>
        </w:p>
      </w:docPartBody>
    </w:docPart>
    <w:docPart>
      <w:docPartPr>
        <w:name w:val="3B2F4C3C742F437792953B5CE2052815"/>
        <w:category>
          <w:name w:val="General"/>
          <w:gallery w:val="placeholder"/>
        </w:category>
        <w:types>
          <w:type w:val="bbPlcHdr"/>
        </w:types>
        <w:behaviors>
          <w:behavior w:val="content"/>
        </w:behaviors>
        <w:guid w:val="{675730B0-6CEC-485B-8BCC-D4C77E226B13}"/>
      </w:docPartPr>
      <w:docPartBody>
        <w:p w:rsidR="001169C7" w:rsidRDefault="00F01CE8">
          <w:pPr>
            <w:pStyle w:val="3B2F4C3C742F437792953B5CE2052815"/>
          </w:pPr>
          <w:r w:rsidRPr="005509D4">
            <w:rPr>
              <w:rStyle w:val="PlaceholderText"/>
            </w:rPr>
            <w:t>Click or tap to enter a date.</w:t>
          </w:r>
        </w:p>
      </w:docPartBody>
    </w:docPart>
    <w:docPart>
      <w:docPartPr>
        <w:name w:val="5604F5F912A04C4C8E63AD440DC3266E"/>
        <w:category>
          <w:name w:val="General"/>
          <w:gallery w:val="placeholder"/>
        </w:category>
        <w:types>
          <w:type w:val="bbPlcHdr"/>
        </w:types>
        <w:behaviors>
          <w:behavior w:val="content"/>
        </w:behaviors>
        <w:guid w:val="{FCD2BAD0-1203-4ADA-A721-05E372CE93A7}"/>
      </w:docPartPr>
      <w:docPartBody>
        <w:p w:rsidR="001169C7" w:rsidRDefault="00F01CE8">
          <w:pPr>
            <w:pStyle w:val="5604F5F912A04C4C8E63AD440DC3266E"/>
          </w:pPr>
          <w:r w:rsidRPr="005509D4">
            <w:rPr>
              <w:rStyle w:val="PlaceholderText"/>
            </w:rPr>
            <w:t>Click or tap here to enter text.</w:t>
          </w:r>
        </w:p>
      </w:docPartBody>
    </w:docPart>
    <w:docPart>
      <w:docPartPr>
        <w:name w:val="DE1ADBE04E9646EBA8E8779758AE1DB9"/>
        <w:category>
          <w:name w:val="General"/>
          <w:gallery w:val="placeholder"/>
        </w:category>
        <w:types>
          <w:type w:val="bbPlcHdr"/>
        </w:types>
        <w:behaviors>
          <w:behavior w:val="content"/>
        </w:behaviors>
        <w:guid w:val="{F0842985-C27A-45AB-9B66-30A04115EE5C}"/>
      </w:docPartPr>
      <w:docPartBody>
        <w:p w:rsidR="001169C7" w:rsidRDefault="00F01CE8">
          <w:pPr>
            <w:pStyle w:val="DE1ADBE04E9646EBA8E8779758AE1DB9"/>
          </w:pPr>
          <w:r w:rsidRPr="005509D4">
            <w:rPr>
              <w:rStyle w:val="PlaceholderText"/>
            </w:rPr>
            <w:t>Click or tap here to enter text.</w:t>
          </w:r>
        </w:p>
      </w:docPartBody>
    </w:docPart>
    <w:docPart>
      <w:docPartPr>
        <w:name w:val="6055BA01C25D4E9699C44C7CD0B72950"/>
        <w:category>
          <w:name w:val="General"/>
          <w:gallery w:val="placeholder"/>
        </w:category>
        <w:types>
          <w:type w:val="bbPlcHdr"/>
        </w:types>
        <w:behaviors>
          <w:behavior w:val="content"/>
        </w:behaviors>
        <w:guid w:val="{9C578C49-0E40-4122-97B5-A734EEC5028E}"/>
      </w:docPartPr>
      <w:docPartBody>
        <w:p w:rsidR="001169C7" w:rsidRDefault="00F01CE8">
          <w:pPr>
            <w:pStyle w:val="6055BA01C25D4E9699C44C7CD0B72950"/>
          </w:pPr>
          <w:r w:rsidRPr="005509D4">
            <w:rPr>
              <w:rStyle w:val="PlaceholderText"/>
            </w:rPr>
            <w:t>Click or tap to enter a date.</w:t>
          </w:r>
        </w:p>
      </w:docPartBody>
    </w:docPart>
    <w:docPart>
      <w:docPartPr>
        <w:name w:val="EAEC8D57BF4E400D940BB85DF999F956"/>
        <w:category>
          <w:name w:val="General"/>
          <w:gallery w:val="placeholder"/>
        </w:category>
        <w:types>
          <w:type w:val="bbPlcHdr"/>
        </w:types>
        <w:behaviors>
          <w:behavior w:val="content"/>
        </w:behaviors>
        <w:guid w:val="{DC1344EB-3A5C-434B-8A95-F746C6B3A211}"/>
      </w:docPartPr>
      <w:docPartBody>
        <w:p w:rsidR="001169C7" w:rsidRDefault="00F01CE8">
          <w:pPr>
            <w:pStyle w:val="EAEC8D57BF4E400D940BB85DF999F956"/>
          </w:pPr>
          <w:r w:rsidRPr="005509D4">
            <w:rPr>
              <w:rStyle w:val="PlaceholderText"/>
            </w:rPr>
            <w:t>Click or tap here to enter text.</w:t>
          </w:r>
        </w:p>
      </w:docPartBody>
    </w:docPart>
    <w:docPart>
      <w:docPartPr>
        <w:name w:val="B01B2E13020340EF9448DB107A320857"/>
        <w:category>
          <w:name w:val="General"/>
          <w:gallery w:val="placeholder"/>
        </w:category>
        <w:types>
          <w:type w:val="bbPlcHdr"/>
        </w:types>
        <w:behaviors>
          <w:behavior w:val="content"/>
        </w:behaviors>
        <w:guid w:val="{9BBA7BF9-65F9-48BE-B564-2CE803B1E019}"/>
      </w:docPartPr>
      <w:docPartBody>
        <w:p w:rsidR="001169C7" w:rsidRDefault="00F01CE8">
          <w:pPr>
            <w:pStyle w:val="B01B2E13020340EF9448DB107A320857"/>
          </w:pPr>
          <w:r w:rsidRPr="005509D4">
            <w:rPr>
              <w:rStyle w:val="PlaceholderText"/>
            </w:rPr>
            <w:t>Click or tap to enter a date.</w:t>
          </w:r>
        </w:p>
      </w:docPartBody>
    </w:docPart>
    <w:docPart>
      <w:docPartPr>
        <w:name w:val="556E89F7C8934B28BC32105393FCEB05"/>
        <w:category>
          <w:name w:val="General"/>
          <w:gallery w:val="placeholder"/>
        </w:category>
        <w:types>
          <w:type w:val="bbPlcHdr"/>
        </w:types>
        <w:behaviors>
          <w:behavior w:val="content"/>
        </w:behaviors>
        <w:guid w:val="{14DD89EF-CF42-437F-A316-3760F8D2931D}"/>
      </w:docPartPr>
      <w:docPartBody>
        <w:p w:rsidR="001169C7" w:rsidRDefault="00F01CE8">
          <w:pPr>
            <w:pStyle w:val="556E89F7C8934B28BC32105393FCEB05"/>
          </w:pPr>
          <w:r w:rsidRPr="005509D4">
            <w:rPr>
              <w:rStyle w:val="PlaceholderText"/>
            </w:rPr>
            <w:t>Click or tap here to enter text.</w:t>
          </w:r>
        </w:p>
      </w:docPartBody>
    </w:docPart>
    <w:docPart>
      <w:docPartPr>
        <w:name w:val="CFEF089C4394451C8B36C3F4B8DB443C"/>
        <w:category>
          <w:name w:val="General"/>
          <w:gallery w:val="placeholder"/>
        </w:category>
        <w:types>
          <w:type w:val="bbPlcHdr"/>
        </w:types>
        <w:behaviors>
          <w:behavior w:val="content"/>
        </w:behaviors>
        <w:guid w:val="{39018814-12D1-415E-A56E-E0C51D2B4E76}"/>
      </w:docPartPr>
      <w:docPartBody>
        <w:p w:rsidR="001169C7" w:rsidRDefault="00F01CE8">
          <w:pPr>
            <w:pStyle w:val="CFEF089C4394451C8B36C3F4B8DB443C"/>
          </w:pPr>
          <w:r w:rsidRPr="005509D4">
            <w:rPr>
              <w:rStyle w:val="PlaceholderText"/>
            </w:rPr>
            <w:t>Click or tap to enter a date.</w:t>
          </w:r>
        </w:p>
      </w:docPartBody>
    </w:docPart>
    <w:docPart>
      <w:docPartPr>
        <w:name w:val="121D2FFFA5484EAD9F0CDD19C9E80EF1"/>
        <w:category>
          <w:name w:val="General"/>
          <w:gallery w:val="placeholder"/>
        </w:category>
        <w:types>
          <w:type w:val="bbPlcHdr"/>
        </w:types>
        <w:behaviors>
          <w:behavior w:val="content"/>
        </w:behaviors>
        <w:guid w:val="{2FAC1C70-830B-407C-95CF-982351B402D5}"/>
      </w:docPartPr>
      <w:docPartBody>
        <w:p w:rsidR="001169C7" w:rsidRDefault="00F01CE8">
          <w:pPr>
            <w:pStyle w:val="121D2FFFA5484EAD9F0CDD19C9E80EF1"/>
          </w:pPr>
          <w:r w:rsidRPr="005509D4">
            <w:rPr>
              <w:rStyle w:val="PlaceholderText"/>
            </w:rPr>
            <w:t>Click or tap here to enter text.</w:t>
          </w:r>
        </w:p>
      </w:docPartBody>
    </w:docPart>
    <w:docPart>
      <w:docPartPr>
        <w:name w:val="3ABDC25A822648BA8CC40D57FC4539C4"/>
        <w:category>
          <w:name w:val="General"/>
          <w:gallery w:val="placeholder"/>
        </w:category>
        <w:types>
          <w:type w:val="bbPlcHdr"/>
        </w:types>
        <w:behaviors>
          <w:behavior w:val="content"/>
        </w:behaviors>
        <w:guid w:val="{993FCA98-A4CC-4A22-B0FD-8AC1590E987B}"/>
      </w:docPartPr>
      <w:docPartBody>
        <w:p w:rsidR="001169C7" w:rsidRDefault="00F01CE8">
          <w:pPr>
            <w:pStyle w:val="3ABDC25A822648BA8CC40D57FC4539C4"/>
          </w:pPr>
          <w:r w:rsidRPr="005509D4">
            <w:rPr>
              <w:rStyle w:val="PlaceholderText"/>
            </w:rPr>
            <w:t>Click or tap to enter a date.</w:t>
          </w:r>
        </w:p>
      </w:docPartBody>
    </w:docPart>
    <w:docPart>
      <w:docPartPr>
        <w:name w:val="C16CF4B76FC64588A35676A9A8739D54"/>
        <w:category>
          <w:name w:val="General"/>
          <w:gallery w:val="placeholder"/>
        </w:category>
        <w:types>
          <w:type w:val="bbPlcHdr"/>
        </w:types>
        <w:behaviors>
          <w:behavior w:val="content"/>
        </w:behaviors>
        <w:guid w:val="{6B44659E-54A4-49C9-B17C-6B7B0A4C23D4}"/>
      </w:docPartPr>
      <w:docPartBody>
        <w:p w:rsidR="001169C7" w:rsidRDefault="00F01CE8">
          <w:pPr>
            <w:pStyle w:val="C16CF4B76FC64588A35676A9A8739D54"/>
          </w:pPr>
          <w:r w:rsidRPr="005509D4">
            <w:rPr>
              <w:rStyle w:val="PlaceholderText"/>
            </w:rPr>
            <w:t>Click or tap here to enter text.</w:t>
          </w:r>
        </w:p>
      </w:docPartBody>
    </w:docPart>
    <w:docPart>
      <w:docPartPr>
        <w:name w:val="68B99EF8D55C42AC87902F4D889B55FF"/>
        <w:category>
          <w:name w:val="General"/>
          <w:gallery w:val="placeholder"/>
        </w:category>
        <w:types>
          <w:type w:val="bbPlcHdr"/>
        </w:types>
        <w:behaviors>
          <w:behavior w:val="content"/>
        </w:behaviors>
        <w:guid w:val="{A89C5377-33FB-425B-8D44-978FF6CFF132}"/>
      </w:docPartPr>
      <w:docPartBody>
        <w:p w:rsidR="001169C7" w:rsidRDefault="00F01CE8">
          <w:pPr>
            <w:pStyle w:val="68B99EF8D55C42AC87902F4D889B55FF"/>
          </w:pPr>
          <w:r w:rsidRPr="005509D4">
            <w:rPr>
              <w:rStyle w:val="PlaceholderText"/>
            </w:rPr>
            <w:t>Click or tap to enter a date.</w:t>
          </w:r>
        </w:p>
      </w:docPartBody>
    </w:docPart>
    <w:docPart>
      <w:docPartPr>
        <w:name w:val="22F87EE45A034BC585980B466210BE55"/>
        <w:category>
          <w:name w:val="General"/>
          <w:gallery w:val="placeholder"/>
        </w:category>
        <w:types>
          <w:type w:val="bbPlcHdr"/>
        </w:types>
        <w:behaviors>
          <w:behavior w:val="content"/>
        </w:behaviors>
        <w:guid w:val="{6F30A036-34A5-4FC0-8169-F991375CD108}"/>
      </w:docPartPr>
      <w:docPartBody>
        <w:p w:rsidR="001169C7" w:rsidRDefault="00F01CE8">
          <w:pPr>
            <w:pStyle w:val="22F87EE45A034BC585980B466210BE55"/>
          </w:pPr>
          <w:r w:rsidRPr="005509D4">
            <w:rPr>
              <w:rStyle w:val="PlaceholderText"/>
            </w:rPr>
            <w:t>Click or tap here to enter text.</w:t>
          </w:r>
        </w:p>
      </w:docPartBody>
    </w:docPart>
    <w:docPart>
      <w:docPartPr>
        <w:name w:val="348AF68A5E274F1CAD9DBF1D17FD8561"/>
        <w:category>
          <w:name w:val="General"/>
          <w:gallery w:val="placeholder"/>
        </w:category>
        <w:types>
          <w:type w:val="bbPlcHdr"/>
        </w:types>
        <w:behaviors>
          <w:behavior w:val="content"/>
        </w:behaviors>
        <w:guid w:val="{A3E5D383-B6CA-4FF0-8631-EAF08028BDA0}"/>
      </w:docPartPr>
      <w:docPartBody>
        <w:p w:rsidR="001169C7" w:rsidRDefault="00F01CE8">
          <w:pPr>
            <w:pStyle w:val="348AF68A5E274F1CAD9DBF1D17FD8561"/>
          </w:pPr>
          <w:r w:rsidRPr="005509D4">
            <w:rPr>
              <w:rStyle w:val="PlaceholderText"/>
            </w:rPr>
            <w:t>Click or tap here to enter text.</w:t>
          </w:r>
        </w:p>
      </w:docPartBody>
    </w:docPart>
    <w:docPart>
      <w:docPartPr>
        <w:name w:val="6C9D201E46484FC39610C55BC5218A57"/>
        <w:category>
          <w:name w:val="General"/>
          <w:gallery w:val="placeholder"/>
        </w:category>
        <w:types>
          <w:type w:val="bbPlcHdr"/>
        </w:types>
        <w:behaviors>
          <w:behavior w:val="content"/>
        </w:behaviors>
        <w:guid w:val="{963C23C9-16E3-4318-A034-A58580BB5044}"/>
      </w:docPartPr>
      <w:docPartBody>
        <w:p w:rsidR="001169C7" w:rsidRDefault="00F01CE8">
          <w:pPr>
            <w:pStyle w:val="6C9D201E46484FC39610C55BC5218A57"/>
          </w:pPr>
          <w:r w:rsidRPr="005509D4">
            <w:rPr>
              <w:rStyle w:val="PlaceholderText"/>
            </w:rPr>
            <w:t>Click or tap here to enter text.</w:t>
          </w:r>
        </w:p>
      </w:docPartBody>
    </w:docPart>
    <w:docPart>
      <w:docPartPr>
        <w:name w:val="A77E505A3A7149E39C49A6E2CC01036F"/>
        <w:category>
          <w:name w:val="General"/>
          <w:gallery w:val="placeholder"/>
        </w:category>
        <w:types>
          <w:type w:val="bbPlcHdr"/>
        </w:types>
        <w:behaviors>
          <w:behavior w:val="content"/>
        </w:behaviors>
        <w:guid w:val="{A9ECBE32-2C3A-4356-8E00-4CA88376316C}"/>
      </w:docPartPr>
      <w:docPartBody>
        <w:p w:rsidR="001169C7" w:rsidRDefault="00F01CE8">
          <w:pPr>
            <w:pStyle w:val="A77E505A3A7149E39C49A6E2CC01036F"/>
          </w:pPr>
          <w:r w:rsidRPr="005509D4">
            <w:rPr>
              <w:rStyle w:val="PlaceholderText"/>
            </w:rPr>
            <w:t>Click or tap here to enter text.</w:t>
          </w:r>
        </w:p>
      </w:docPartBody>
    </w:docPart>
    <w:docPart>
      <w:docPartPr>
        <w:name w:val="15953E56430846F394257D7B5AF06E70"/>
        <w:category>
          <w:name w:val="General"/>
          <w:gallery w:val="placeholder"/>
        </w:category>
        <w:types>
          <w:type w:val="bbPlcHdr"/>
        </w:types>
        <w:behaviors>
          <w:behavior w:val="content"/>
        </w:behaviors>
        <w:guid w:val="{546F01E2-43C6-4880-99B8-B776B0BD6E85}"/>
      </w:docPartPr>
      <w:docPartBody>
        <w:p w:rsidR="001169C7" w:rsidRDefault="00F01CE8">
          <w:pPr>
            <w:pStyle w:val="15953E56430846F394257D7B5AF06E70"/>
          </w:pPr>
          <w:r w:rsidRPr="005509D4">
            <w:rPr>
              <w:rStyle w:val="PlaceholderText"/>
            </w:rPr>
            <w:t>Click or tap here to enter text.</w:t>
          </w:r>
        </w:p>
      </w:docPartBody>
    </w:docPart>
    <w:docPart>
      <w:docPartPr>
        <w:name w:val="991ACC3FD34C4F86817BB0F2289DA637"/>
        <w:category>
          <w:name w:val="General"/>
          <w:gallery w:val="placeholder"/>
        </w:category>
        <w:types>
          <w:type w:val="bbPlcHdr"/>
        </w:types>
        <w:behaviors>
          <w:behavior w:val="content"/>
        </w:behaviors>
        <w:guid w:val="{9711F59A-F67A-4BBE-B451-37FF6B3D6B10}"/>
      </w:docPartPr>
      <w:docPartBody>
        <w:p w:rsidR="001169C7" w:rsidRDefault="00F01CE8">
          <w:pPr>
            <w:pStyle w:val="991ACC3FD34C4F86817BB0F2289DA637"/>
          </w:pPr>
          <w:r w:rsidRPr="005509D4">
            <w:rPr>
              <w:rStyle w:val="PlaceholderText"/>
            </w:rPr>
            <w:t>Click or tap here to enter text.</w:t>
          </w:r>
        </w:p>
      </w:docPartBody>
    </w:docPart>
    <w:docPart>
      <w:docPartPr>
        <w:name w:val="45E7FE5C609542C3B1B11B54FFE5A745"/>
        <w:category>
          <w:name w:val="General"/>
          <w:gallery w:val="placeholder"/>
        </w:category>
        <w:types>
          <w:type w:val="bbPlcHdr"/>
        </w:types>
        <w:behaviors>
          <w:behavior w:val="content"/>
        </w:behaviors>
        <w:guid w:val="{3826FB70-AE24-4C62-AE3A-80767131D2B6}"/>
      </w:docPartPr>
      <w:docPartBody>
        <w:p w:rsidR="001169C7" w:rsidRDefault="00F01CE8">
          <w:pPr>
            <w:pStyle w:val="45E7FE5C609542C3B1B11B54FFE5A745"/>
          </w:pPr>
          <w:r w:rsidRPr="005509D4">
            <w:rPr>
              <w:rStyle w:val="PlaceholderText"/>
            </w:rPr>
            <w:t>Click or tap here to enter text.</w:t>
          </w:r>
        </w:p>
      </w:docPartBody>
    </w:docPart>
    <w:docPart>
      <w:docPartPr>
        <w:name w:val="B7C1AC10D2524153AF9EFA164BFE10F2"/>
        <w:category>
          <w:name w:val="General"/>
          <w:gallery w:val="placeholder"/>
        </w:category>
        <w:types>
          <w:type w:val="bbPlcHdr"/>
        </w:types>
        <w:behaviors>
          <w:behavior w:val="content"/>
        </w:behaviors>
        <w:guid w:val="{AFADBEC9-2584-424C-9A9F-2571DD879DD9}"/>
      </w:docPartPr>
      <w:docPartBody>
        <w:p w:rsidR="001169C7" w:rsidRDefault="00F01CE8">
          <w:pPr>
            <w:pStyle w:val="B7C1AC10D2524153AF9EFA164BFE10F2"/>
          </w:pPr>
          <w:r w:rsidRPr="005509D4">
            <w:rPr>
              <w:rStyle w:val="PlaceholderText"/>
            </w:rPr>
            <w:t>Click or tap here to enter text.</w:t>
          </w:r>
        </w:p>
      </w:docPartBody>
    </w:docPart>
    <w:docPart>
      <w:docPartPr>
        <w:name w:val="826865A1E2CD400B97A174A091B462DC"/>
        <w:category>
          <w:name w:val="General"/>
          <w:gallery w:val="placeholder"/>
        </w:category>
        <w:types>
          <w:type w:val="bbPlcHdr"/>
        </w:types>
        <w:behaviors>
          <w:behavior w:val="content"/>
        </w:behaviors>
        <w:guid w:val="{8DDEE1A4-0C6B-4426-8C75-6C91CDCD6EFD}"/>
      </w:docPartPr>
      <w:docPartBody>
        <w:p w:rsidR="001169C7" w:rsidRDefault="00F01CE8">
          <w:pPr>
            <w:pStyle w:val="826865A1E2CD400B97A174A091B462DC"/>
          </w:pPr>
          <w:r w:rsidRPr="005509D4">
            <w:rPr>
              <w:rStyle w:val="PlaceholderText"/>
            </w:rPr>
            <w:t>Choose an item.</w:t>
          </w:r>
        </w:p>
      </w:docPartBody>
    </w:docPart>
    <w:docPart>
      <w:docPartPr>
        <w:name w:val="DB23A9189DE34C349BD8E91FDA8EFB33"/>
        <w:category>
          <w:name w:val="General"/>
          <w:gallery w:val="placeholder"/>
        </w:category>
        <w:types>
          <w:type w:val="bbPlcHdr"/>
        </w:types>
        <w:behaviors>
          <w:behavior w:val="content"/>
        </w:behaviors>
        <w:guid w:val="{184D1B7A-081B-4CD6-9C30-9A6686ACBCC4}"/>
      </w:docPartPr>
      <w:docPartBody>
        <w:p w:rsidR="001169C7" w:rsidRDefault="00F01CE8">
          <w:pPr>
            <w:pStyle w:val="DB23A9189DE34C349BD8E91FDA8EFB33"/>
          </w:pPr>
          <w:r w:rsidRPr="005509D4">
            <w:rPr>
              <w:rStyle w:val="PlaceholderText"/>
            </w:rPr>
            <w:t>Click or tap here to enter text.</w:t>
          </w:r>
        </w:p>
      </w:docPartBody>
    </w:docPart>
    <w:docPart>
      <w:docPartPr>
        <w:name w:val="3026BECC9E864B9AB890314B13D17D4F"/>
        <w:category>
          <w:name w:val="General"/>
          <w:gallery w:val="placeholder"/>
        </w:category>
        <w:types>
          <w:type w:val="bbPlcHdr"/>
        </w:types>
        <w:behaviors>
          <w:behavior w:val="content"/>
        </w:behaviors>
        <w:guid w:val="{BA5A66DB-1784-4A60-9759-23A6A09BC864}"/>
      </w:docPartPr>
      <w:docPartBody>
        <w:p w:rsidR="001169C7" w:rsidRDefault="00F01CE8">
          <w:pPr>
            <w:pStyle w:val="3026BECC9E864B9AB890314B13D17D4F"/>
          </w:pPr>
          <w:r w:rsidRPr="005509D4">
            <w:rPr>
              <w:rStyle w:val="PlaceholderText"/>
            </w:rPr>
            <w:t>Click or tap here to enter text.</w:t>
          </w:r>
        </w:p>
      </w:docPartBody>
    </w:docPart>
    <w:docPart>
      <w:docPartPr>
        <w:name w:val="853E945122D7414398C20EEAF708DD25"/>
        <w:category>
          <w:name w:val="General"/>
          <w:gallery w:val="placeholder"/>
        </w:category>
        <w:types>
          <w:type w:val="bbPlcHdr"/>
        </w:types>
        <w:behaviors>
          <w:behavior w:val="content"/>
        </w:behaviors>
        <w:guid w:val="{4A3C8FDD-BEF8-49C7-ADCA-BACBDAA66D2A}"/>
      </w:docPartPr>
      <w:docPartBody>
        <w:p w:rsidR="001169C7" w:rsidRDefault="00F01CE8">
          <w:pPr>
            <w:pStyle w:val="853E945122D7414398C20EEAF708DD25"/>
          </w:pPr>
          <w:r w:rsidRPr="005509D4">
            <w:rPr>
              <w:rStyle w:val="PlaceholderText"/>
            </w:rPr>
            <w:t>Click or tap here to enter text.</w:t>
          </w:r>
        </w:p>
      </w:docPartBody>
    </w:docPart>
    <w:docPart>
      <w:docPartPr>
        <w:name w:val="BC08767BE803404ABC873278A6C274FA"/>
        <w:category>
          <w:name w:val="General"/>
          <w:gallery w:val="placeholder"/>
        </w:category>
        <w:types>
          <w:type w:val="bbPlcHdr"/>
        </w:types>
        <w:behaviors>
          <w:behavior w:val="content"/>
        </w:behaviors>
        <w:guid w:val="{9B8A43AE-0520-4EAA-B7C1-9FE50283539E}"/>
      </w:docPartPr>
      <w:docPartBody>
        <w:p w:rsidR="001169C7" w:rsidRDefault="00F01CE8">
          <w:pPr>
            <w:pStyle w:val="BC08767BE803404ABC873278A6C274FA"/>
          </w:pPr>
          <w:r w:rsidRPr="005509D4">
            <w:rPr>
              <w:rStyle w:val="PlaceholderText"/>
            </w:rPr>
            <w:t>Choose an item.</w:t>
          </w:r>
        </w:p>
      </w:docPartBody>
    </w:docPart>
    <w:docPart>
      <w:docPartPr>
        <w:name w:val="CFAE2F9E4E5F4AC88461CA3CDE6D3A72"/>
        <w:category>
          <w:name w:val="General"/>
          <w:gallery w:val="placeholder"/>
        </w:category>
        <w:types>
          <w:type w:val="bbPlcHdr"/>
        </w:types>
        <w:behaviors>
          <w:behavior w:val="content"/>
        </w:behaviors>
        <w:guid w:val="{9F1C98C5-417D-4E4F-A9B4-F9BE01A78A0D}"/>
      </w:docPartPr>
      <w:docPartBody>
        <w:p w:rsidR="001169C7" w:rsidRDefault="00F01CE8">
          <w:pPr>
            <w:pStyle w:val="CFAE2F9E4E5F4AC88461CA3CDE6D3A72"/>
          </w:pPr>
          <w:r w:rsidRPr="005509D4">
            <w:rPr>
              <w:rStyle w:val="PlaceholderText"/>
            </w:rPr>
            <w:t>Click or tap here to enter text.</w:t>
          </w:r>
        </w:p>
      </w:docPartBody>
    </w:docPart>
    <w:docPart>
      <w:docPartPr>
        <w:name w:val="8270BFD534CF402B99F685BDDE2E9EF1"/>
        <w:category>
          <w:name w:val="General"/>
          <w:gallery w:val="placeholder"/>
        </w:category>
        <w:types>
          <w:type w:val="bbPlcHdr"/>
        </w:types>
        <w:behaviors>
          <w:behavior w:val="content"/>
        </w:behaviors>
        <w:guid w:val="{F99BCA48-AEB7-4530-B241-09CEA59B336D}"/>
      </w:docPartPr>
      <w:docPartBody>
        <w:p w:rsidR="001169C7" w:rsidRDefault="00F01CE8">
          <w:pPr>
            <w:pStyle w:val="8270BFD534CF402B99F685BDDE2E9EF1"/>
          </w:pPr>
          <w:r w:rsidRPr="005509D4">
            <w:rPr>
              <w:rStyle w:val="PlaceholderText"/>
            </w:rPr>
            <w:t>Choose an item.</w:t>
          </w:r>
        </w:p>
      </w:docPartBody>
    </w:docPart>
    <w:docPart>
      <w:docPartPr>
        <w:name w:val="CE252781D9BC48EDB1334DF504C19FAB"/>
        <w:category>
          <w:name w:val="General"/>
          <w:gallery w:val="placeholder"/>
        </w:category>
        <w:types>
          <w:type w:val="bbPlcHdr"/>
        </w:types>
        <w:behaviors>
          <w:behavior w:val="content"/>
        </w:behaviors>
        <w:guid w:val="{008A4C79-105D-45B2-953E-8F16F8398661}"/>
      </w:docPartPr>
      <w:docPartBody>
        <w:p w:rsidR="001169C7" w:rsidRDefault="00F01CE8">
          <w:pPr>
            <w:pStyle w:val="CE252781D9BC48EDB1334DF504C19FAB"/>
          </w:pPr>
          <w:r w:rsidRPr="005509D4">
            <w:rPr>
              <w:rStyle w:val="PlaceholderText"/>
            </w:rPr>
            <w:t>Click or tap here to enter text.</w:t>
          </w:r>
        </w:p>
      </w:docPartBody>
    </w:docPart>
    <w:docPart>
      <w:docPartPr>
        <w:name w:val="5E5E1C968E5C48AFA2A8790C1FA5FED5"/>
        <w:category>
          <w:name w:val="General"/>
          <w:gallery w:val="placeholder"/>
        </w:category>
        <w:types>
          <w:type w:val="bbPlcHdr"/>
        </w:types>
        <w:behaviors>
          <w:behavior w:val="content"/>
        </w:behaviors>
        <w:guid w:val="{0CEE2C9B-FD82-40F0-ACC3-343648650AAA}"/>
      </w:docPartPr>
      <w:docPartBody>
        <w:p w:rsidR="001169C7" w:rsidRDefault="00F01CE8">
          <w:pPr>
            <w:pStyle w:val="5E5E1C968E5C48AFA2A8790C1FA5FED5"/>
          </w:pPr>
          <w:r w:rsidRPr="005509D4">
            <w:rPr>
              <w:rStyle w:val="PlaceholderText"/>
            </w:rPr>
            <w:t>Choose an item.</w:t>
          </w:r>
        </w:p>
      </w:docPartBody>
    </w:docPart>
    <w:docPart>
      <w:docPartPr>
        <w:name w:val="39C28EFA64BA40A7AA023F9FF652AB23"/>
        <w:category>
          <w:name w:val="General"/>
          <w:gallery w:val="placeholder"/>
        </w:category>
        <w:types>
          <w:type w:val="bbPlcHdr"/>
        </w:types>
        <w:behaviors>
          <w:behavior w:val="content"/>
        </w:behaviors>
        <w:guid w:val="{708C7835-191E-4125-8930-119E1BA85C5B}"/>
      </w:docPartPr>
      <w:docPartBody>
        <w:p w:rsidR="001169C7" w:rsidRDefault="00F01CE8">
          <w:pPr>
            <w:pStyle w:val="39C28EFA64BA40A7AA023F9FF652AB23"/>
          </w:pPr>
          <w:r w:rsidRPr="005509D4">
            <w:rPr>
              <w:rStyle w:val="PlaceholderText"/>
            </w:rPr>
            <w:t>Click or tap here to enter text.</w:t>
          </w:r>
        </w:p>
      </w:docPartBody>
    </w:docPart>
    <w:docPart>
      <w:docPartPr>
        <w:name w:val="5F9F73E2A7FE4985892493E3A5ACC880"/>
        <w:category>
          <w:name w:val="General"/>
          <w:gallery w:val="placeholder"/>
        </w:category>
        <w:types>
          <w:type w:val="bbPlcHdr"/>
        </w:types>
        <w:behaviors>
          <w:behavior w:val="content"/>
        </w:behaviors>
        <w:guid w:val="{7EB748EC-EC36-4075-BDCA-63D1E5FB741F}"/>
      </w:docPartPr>
      <w:docPartBody>
        <w:p w:rsidR="001169C7" w:rsidRDefault="00F01CE8">
          <w:pPr>
            <w:pStyle w:val="5F9F73E2A7FE4985892493E3A5ACC880"/>
          </w:pPr>
          <w:r w:rsidRPr="005509D4">
            <w:rPr>
              <w:rStyle w:val="PlaceholderText"/>
            </w:rPr>
            <w:t>Click or tap here to enter text.</w:t>
          </w:r>
        </w:p>
      </w:docPartBody>
    </w:docPart>
    <w:docPart>
      <w:docPartPr>
        <w:name w:val="6788D8698B66444D8153C899CC0F2B5D"/>
        <w:category>
          <w:name w:val="General"/>
          <w:gallery w:val="placeholder"/>
        </w:category>
        <w:types>
          <w:type w:val="bbPlcHdr"/>
        </w:types>
        <w:behaviors>
          <w:behavior w:val="content"/>
        </w:behaviors>
        <w:guid w:val="{7A93C6E3-6A81-49B2-A43A-7DBF96B9A2A0}"/>
      </w:docPartPr>
      <w:docPartBody>
        <w:p w:rsidR="001169C7" w:rsidRDefault="00F01CE8">
          <w:pPr>
            <w:pStyle w:val="6788D8698B66444D8153C899CC0F2B5D"/>
          </w:pPr>
          <w:r w:rsidRPr="005509D4">
            <w:rPr>
              <w:rStyle w:val="PlaceholderText"/>
            </w:rPr>
            <w:t>Choose an item.</w:t>
          </w:r>
        </w:p>
      </w:docPartBody>
    </w:docPart>
    <w:docPart>
      <w:docPartPr>
        <w:name w:val="1D8E84FD34C44CF29448DA5AEFCB15F0"/>
        <w:category>
          <w:name w:val="General"/>
          <w:gallery w:val="placeholder"/>
        </w:category>
        <w:types>
          <w:type w:val="bbPlcHdr"/>
        </w:types>
        <w:behaviors>
          <w:behavior w:val="content"/>
        </w:behaviors>
        <w:guid w:val="{B6DE8310-71C4-4286-8E74-E3921B218A85}"/>
      </w:docPartPr>
      <w:docPartBody>
        <w:p w:rsidR="001169C7" w:rsidRDefault="00F01CE8">
          <w:pPr>
            <w:pStyle w:val="1D8E84FD34C44CF29448DA5AEFCB15F0"/>
          </w:pPr>
          <w:r w:rsidRPr="005509D4">
            <w:rPr>
              <w:rStyle w:val="PlaceholderText"/>
            </w:rPr>
            <w:t>Choose an item.</w:t>
          </w:r>
        </w:p>
      </w:docPartBody>
    </w:docPart>
    <w:docPart>
      <w:docPartPr>
        <w:name w:val="49108011D2024DAE821FBBE829E0414F"/>
        <w:category>
          <w:name w:val="General"/>
          <w:gallery w:val="placeholder"/>
        </w:category>
        <w:types>
          <w:type w:val="bbPlcHdr"/>
        </w:types>
        <w:behaviors>
          <w:behavior w:val="content"/>
        </w:behaviors>
        <w:guid w:val="{CFD350B2-7CB7-492D-8D32-F9F957F531F5}"/>
      </w:docPartPr>
      <w:docPartBody>
        <w:p w:rsidR="001169C7" w:rsidRDefault="00F01CE8">
          <w:pPr>
            <w:pStyle w:val="49108011D2024DAE821FBBE829E0414F"/>
          </w:pPr>
          <w:r w:rsidRPr="005509D4">
            <w:rPr>
              <w:rStyle w:val="PlaceholderText"/>
            </w:rPr>
            <w:t>Click or tap here to enter text.</w:t>
          </w:r>
        </w:p>
      </w:docPartBody>
    </w:docPart>
    <w:docPart>
      <w:docPartPr>
        <w:name w:val="D5041A25A6EF4D2AAD13EA8B0EA318D5"/>
        <w:category>
          <w:name w:val="General"/>
          <w:gallery w:val="placeholder"/>
        </w:category>
        <w:types>
          <w:type w:val="bbPlcHdr"/>
        </w:types>
        <w:behaviors>
          <w:behavior w:val="content"/>
        </w:behaviors>
        <w:guid w:val="{6F0F8252-7012-4114-87D1-B87C86B9EF92}"/>
      </w:docPartPr>
      <w:docPartBody>
        <w:p w:rsidR="001169C7" w:rsidRDefault="00F01CE8">
          <w:pPr>
            <w:pStyle w:val="D5041A25A6EF4D2AAD13EA8B0EA318D5"/>
          </w:pPr>
          <w:r w:rsidRPr="005509D4">
            <w:rPr>
              <w:rStyle w:val="PlaceholderText"/>
            </w:rPr>
            <w:t>Click or tap here to enter text.</w:t>
          </w:r>
        </w:p>
      </w:docPartBody>
    </w:docPart>
    <w:docPart>
      <w:docPartPr>
        <w:name w:val="31A53FFE0A5E48C49CA3D92F69933229"/>
        <w:category>
          <w:name w:val="General"/>
          <w:gallery w:val="placeholder"/>
        </w:category>
        <w:types>
          <w:type w:val="bbPlcHdr"/>
        </w:types>
        <w:behaviors>
          <w:behavior w:val="content"/>
        </w:behaviors>
        <w:guid w:val="{DA905871-DE48-4B3E-A54D-924D16C182A7}"/>
      </w:docPartPr>
      <w:docPartBody>
        <w:p w:rsidR="001169C7" w:rsidRDefault="00F01CE8">
          <w:pPr>
            <w:pStyle w:val="31A53FFE0A5E48C49CA3D92F69933229"/>
          </w:pPr>
          <w:r w:rsidRPr="005509D4">
            <w:rPr>
              <w:rStyle w:val="PlaceholderText"/>
            </w:rPr>
            <w:t>Click or tap here to enter text.</w:t>
          </w:r>
        </w:p>
      </w:docPartBody>
    </w:docPart>
    <w:docPart>
      <w:docPartPr>
        <w:name w:val="3D97AD0573304E06AA764326E7434920"/>
        <w:category>
          <w:name w:val="General"/>
          <w:gallery w:val="placeholder"/>
        </w:category>
        <w:types>
          <w:type w:val="bbPlcHdr"/>
        </w:types>
        <w:behaviors>
          <w:behavior w:val="content"/>
        </w:behaviors>
        <w:guid w:val="{FA372020-8919-4631-A691-E27E70EB3089}"/>
      </w:docPartPr>
      <w:docPartBody>
        <w:p w:rsidR="001169C7" w:rsidRDefault="00F01CE8">
          <w:pPr>
            <w:pStyle w:val="3D97AD0573304E06AA764326E7434920"/>
          </w:pPr>
          <w:r w:rsidRPr="005509D4">
            <w:rPr>
              <w:rStyle w:val="PlaceholderText"/>
            </w:rPr>
            <w:t>Click or tap here to enter text.</w:t>
          </w:r>
        </w:p>
      </w:docPartBody>
    </w:docPart>
    <w:docPart>
      <w:docPartPr>
        <w:name w:val="F7D6A126067F4B1698F2C1752B5994E4"/>
        <w:category>
          <w:name w:val="General"/>
          <w:gallery w:val="placeholder"/>
        </w:category>
        <w:types>
          <w:type w:val="bbPlcHdr"/>
        </w:types>
        <w:behaviors>
          <w:behavior w:val="content"/>
        </w:behaviors>
        <w:guid w:val="{430C50C2-C428-4B1C-A488-69295B515C11}"/>
      </w:docPartPr>
      <w:docPartBody>
        <w:p w:rsidR="001169C7" w:rsidRDefault="00F01CE8">
          <w:pPr>
            <w:pStyle w:val="F7D6A126067F4B1698F2C1752B5994E4"/>
          </w:pPr>
          <w:r w:rsidRPr="005509D4">
            <w:rPr>
              <w:rStyle w:val="PlaceholderText"/>
            </w:rPr>
            <w:t>Click or tap here to enter text.</w:t>
          </w:r>
        </w:p>
      </w:docPartBody>
    </w:docPart>
    <w:docPart>
      <w:docPartPr>
        <w:name w:val="60695D2CF60748BF8E8A1150DEC8DA62"/>
        <w:category>
          <w:name w:val="General"/>
          <w:gallery w:val="placeholder"/>
        </w:category>
        <w:types>
          <w:type w:val="bbPlcHdr"/>
        </w:types>
        <w:behaviors>
          <w:behavior w:val="content"/>
        </w:behaviors>
        <w:guid w:val="{0932E81C-73D9-4A6F-B892-6171F59735C1}"/>
      </w:docPartPr>
      <w:docPartBody>
        <w:p w:rsidR="001169C7" w:rsidRDefault="00F01CE8">
          <w:pPr>
            <w:pStyle w:val="60695D2CF60748BF8E8A1150DEC8DA62"/>
          </w:pPr>
          <w:r w:rsidRPr="005509D4">
            <w:rPr>
              <w:rStyle w:val="PlaceholderText"/>
            </w:rPr>
            <w:t>Click or tap here to enter text.</w:t>
          </w:r>
        </w:p>
      </w:docPartBody>
    </w:docPart>
    <w:docPart>
      <w:docPartPr>
        <w:name w:val="EBFC166E4CE14CAA82177B44A08782FD"/>
        <w:category>
          <w:name w:val="General"/>
          <w:gallery w:val="placeholder"/>
        </w:category>
        <w:types>
          <w:type w:val="bbPlcHdr"/>
        </w:types>
        <w:behaviors>
          <w:behavior w:val="content"/>
        </w:behaviors>
        <w:guid w:val="{3A9BF7DA-07C4-4498-AFEC-27EFCD8CFAC8}"/>
      </w:docPartPr>
      <w:docPartBody>
        <w:p w:rsidR="001169C7" w:rsidRDefault="00F01CE8">
          <w:pPr>
            <w:pStyle w:val="EBFC166E4CE14CAA82177B44A08782FD"/>
          </w:pPr>
          <w:r w:rsidRPr="005509D4">
            <w:rPr>
              <w:rStyle w:val="PlaceholderText"/>
            </w:rPr>
            <w:t>Click or tap here to enter text.</w:t>
          </w:r>
        </w:p>
      </w:docPartBody>
    </w:docPart>
    <w:docPart>
      <w:docPartPr>
        <w:name w:val="2DFC9D1F9B6542F49F5186A07AF4C580"/>
        <w:category>
          <w:name w:val="General"/>
          <w:gallery w:val="placeholder"/>
        </w:category>
        <w:types>
          <w:type w:val="bbPlcHdr"/>
        </w:types>
        <w:behaviors>
          <w:behavior w:val="content"/>
        </w:behaviors>
        <w:guid w:val="{356BB45F-477B-48B9-B46A-F6A84DABEAB8}"/>
      </w:docPartPr>
      <w:docPartBody>
        <w:p w:rsidR="001169C7" w:rsidRDefault="00F01CE8">
          <w:pPr>
            <w:pStyle w:val="2DFC9D1F9B6542F49F5186A07AF4C580"/>
          </w:pPr>
          <w:r w:rsidRPr="005509D4">
            <w:rPr>
              <w:rStyle w:val="PlaceholderText"/>
            </w:rPr>
            <w:t>Click or tap here to enter text.</w:t>
          </w:r>
        </w:p>
      </w:docPartBody>
    </w:docPart>
    <w:docPart>
      <w:docPartPr>
        <w:name w:val="84D48E9D2CC14013A929C14DF017DE87"/>
        <w:category>
          <w:name w:val="General"/>
          <w:gallery w:val="placeholder"/>
        </w:category>
        <w:types>
          <w:type w:val="bbPlcHdr"/>
        </w:types>
        <w:behaviors>
          <w:behavior w:val="content"/>
        </w:behaviors>
        <w:guid w:val="{179AB198-C5F0-4CE5-B56D-55BF6AD15CEF}"/>
      </w:docPartPr>
      <w:docPartBody>
        <w:p w:rsidR="001169C7" w:rsidRDefault="00F01CE8">
          <w:pPr>
            <w:pStyle w:val="84D48E9D2CC14013A929C14DF017DE87"/>
          </w:pPr>
          <w:r w:rsidRPr="005509D4">
            <w:rPr>
              <w:rStyle w:val="PlaceholderText"/>
            </w:rPr>
            <w:t>Choose an item.</w:t>
          </w:r>
        </w:p>
      </w:docPartBody>
    </w:docPart>
    <w:docPart>
      <w:docPartPr>
        <w:name w:val="D580A5FE6BAB4E959EDD882AFD6ED3EC"/>
        <w:category>
          <w:name w:val="General"/>
          <w:gallery w:val="placeholder"/>
        </w:category>
        <w:types>
          <w:type w:val="bbPlcHdr"/>
        </w:types>
        <w:behaviors>
          <w:behavior w:val="content"/>
        </w:behaviors>
        <w:guid w:val="{E9204F35-4EFA-4F5B-984A-B78522605549}"/>
      </w:docPartPr>
      <w:docPartBody>
        <w:p w:rsidR="001169C7" w:rsidRDefault="00F01CE8">
          <w:pPr>
            <w:pStyle w:val="D580A5FE6BAB4E959EDD882AFD6ED3EC"/>
          </w:pPr>
          <w:r w:rsidRPr="005509D4">
            <w:rPr>
              <w:rStyle w:val="PlaceholderText"/>
            </w:rPr>
            <w:t>Click or tap here to enter text.</w:t>
          </w:r>
        </w:p>
      </w:docPartBody>
    </w:docPart>
    <w:docPart>
      <w:docPartPr>
        <w:name w:val="71C833C6F25B4A8C9A947E5E583344BE"/>
        <w:category>
          <w:name w:val="General"/>
          <w:gallery w:val="placeholder"/>
        </w:category>
        <w:types>
          <w:type w:val="bbPlcHdr"/>
        </w:types>
        <w:behaviors>
          <w:behavior w:val="content"/>
        </w:behaviors>
        <w:guid w:val="{9C424564-DC49-4F8C-9E01-F11AB6798D6F}"/>
      </w:docPartPr>
      <w:docPartBody>
        <w:p w:rsidR="001169C7" w:rsidRDefault="00F01CE8">
          <w:pPr>
            <w:pStyle w:val="71C833C6F25B4A8C9A947E5E583344BE"/>
          </w:pPr>
          <w:r w:rsidRPr="005509D4">
            <w:rPr>
              <w:rStyle w:val="PlaceholderText"/>
            </w:rPr>
            <w:t>Click or tap here to enter text.</w:t>
          </w:r>
        </w:p>
      </w:docPartBody>
    </w:docPart>
    <w:docPart>
      <w:docPartPr>
        <w:name w:val="37E3D95B976443E68D82030B51FAE655"/>
        <w:category>
          <w:name w:val="General"/>
          <w:gallery w:val="placeholder"/>
        </w:category>
        <w:types>
          <w:type w:val="bbPlcHdr"/>
        </w:types>
        <w:behaviors>
          <w:behavior w:val="content"/>
        </w:behaviors>
        <w:guid w:val="{CDA77C99-1228-4821-8E49-35A4D0702CBC}"/>
      </w:docPartPr>
      <w:docPartBody>
        <w:p w:rsidR="001169C7" w:rsidRDefault="00F01CE8">
          <w:pPr>
            <w:pStyle w:val="37E3D95B976443E68D82030B51FAE655"/>
          </w:pPr>
          <w:r w:rsidRPr="005509D4">
            <w:rPr>
              <w:rStyle w:val="PlaceholderText"/>
            </w:rPr>
            <w:t>Click or tap here to enter text.</w:t>
          </w:r>
        </w:p>
      </w:docPartBody>
    </w:docPart>
    <w:docPart>
      <w:docPartPr>
        <w:name w:val="4B6506EB6FF543B9A47289EF9F856E13"/>
        <w:category>
          <w:name w:val="General"/>
          <w:gallery w:val="placeholder"/>
        </w:category>
        <w:types>
          <w:type w:val="bbPlcHdr"/>
        </w:types>
        <w:behaviors>
          <w:behavior w:val="content"/>
        </w:behaviors>
        <w:guid w:val="{7B2F6F9C-CC71-4410-92E0-2DFB77CDFD0C}"/>
      </w:docPartPr>
      <w:docPartBody>
        <w:p w:rsidR="001169C7" w:rsidRDefault="00F01CE8">
          <w:pPr>
            <w:pStyle w:val="4B6506EB6FF543B9A47289EF9F856E13"/>
          </w:pPr>
          <w:r w:rsidRPr="005509D4">
            <w:rPr>
              <w:rStyle w:val="PlaceholderText"/>
            </w:rPr>
            <w:t>Click or tap here to enter text.</w:t>
          </w:r>
        </w:p>
      </w:docPartBody>
    </w:docPart>
    <w:docPart>
      <w:docPartPr>
        <w:name w:val="E27D704733674091947936A5C1C3597E"/>
        <w:category>
          <w:name w:val="General"/>
          <w:gallery w:val="placeholder"/>
        </w:category>
        <w:types>
          <w:type w:val="bbPlcHdr"/>
        </w:types>
        <w:behaviors>
          <w:behavior w:val="content"/>
        </w:behaviors>
        <w:guid w:val="{FE4B87E5-765D-4F28-B72E-B28E122A2EC8}"/>
      </w:docPartPr>
      <w:docPartBody>
        <w:p w:rsidR="001169C7" w:rsidRDefault="00F01CE8">
          <w:pPr>
            <w:pStyle w:val="E27D704733674091947936A5C1C3597E"/>
          </w:pPr>
          <w:r w:rsidRPr="005509D4">
            <w:rPr>
              <w:rStyle w:val="PlaceholderText"/>
            </w:rPr>
            <w:t>Click or tap here to enter text.</w:t>
          </w:r>
        </w:p>
      </w:docPartBody>
    </w:docPart>
    <w:docPart>
      <w:docPartPr>
        <w:name w:val="00AD31D9E1B74A4A84C13806667C3A76"/>
        <w:category>
          <w:name w:val="General"/>
          <w:gallery w:val="placeholder"/>
        </w:category>
        <w:types>
          <w:type w:val="bbPlcHdr"/>
        </w:types>
        <w:behaviors>
          <w:behavior w:val="content"/>
        </w:behaviors>
        <w:guid w:val="{89A0E402-4083-4AAD-B242-41668ABC70C0}"/>
      </w:docPartPr>
      <w:docPartBody>
        <w:p w:rsidR="001169C7" w:rsidRDefault="00F01CE8">
          <w:pPr>
            <w:pStyle w:val="00AD31D9E1B74A4A84C13806667C3A76"/>
          </w:pPr>
          <w:r w:rsidRPr="005509D4">
            <w:rPr>
              <w:rStyle w:val="PlaceholderText"/>
            </w:rPr>
            <w:t>Click or tap here to enter text.</w:t>
          </w:r>
        </w:p>
      </w:docPartBody>
    </w:docPart>
    <w:docPart>
      <w:docPartPr>
        <w:name w:val="1F97AC68CC0A44FD9D84DC3ADA87C83F"/>
        <w:category>
          <w:name w:val="General"/>
          <w:gallery w:val="placeholder"/>
        </w:category>
        <w:types>
          <w:type w:val="bbPlcHdr"/>
        </w:types>
        <w:behaviors>
          <w:behavior w:val="content"/>
        </w:behaviors>
        <w:guid w:val="{74D6C2A8-6A50-4037-8796-F5D1F36032BD}"/>
      </w:docPartPr>
      <w:docPartBody>
        <w:p w:rsidR="001169C7" w:rsidRDefault="00F01CE8">
          <w:pPr>
            <w:pStyle w:val="1F97AC68CC0A44FD9D84DC3ADA87C83F"/>
          </w:pPr>
          <w:r w:rsidRPr="005509D4">
            <w:rPr>
              <w:rStyle w:val="PlaceholderText"/>
            </w:rPr>
            <w:t>Click or tap here to enter text.</w:t>
          </w:r>
        </w:p>
      </w:docPartBody>
    </w:docPart>
    <w:docPart>
      <w:docPartPr>
        <w:name w:val="D5D92797EAA0484B91735E2FF16A229D"/>
        <w:category>
          <w:name w:val="General"/>
          <w:gallery w:val="placeholder"/>
        </w:category>
        <w:types>
          <w:type w:val="bbPlcHdr"/>
        </w:types>
        <w:behaviors>
          <w:behavior w:val="content"/>
        </w:behaviors>
        <w:guid w:val="{0C354A38-3B12-4311-9A22-0740D974DBE0}"/>
      </w:docPartPr>
      <w:docPartBody>
        <w:p w:rsidR="001169C7" w:rsidRDefault="00F01CE8">
          <w:pPr>
            <w:pStyle w:val="D5D92797EAA0484B91735E2FF16A229D"/>
          </w:pPr>
          <w:r w:rsidRPr="005509D4">
            <w:rPr>
              <w:rStyle w:val="PlaceholderText"/>
            </w:rPr>
            <w:t>Click or tap here to enter text.</w:t>
          </w:r>
        </w:p>
      </w:docPartBody>
    </w:docPart>
    <w:docPart>
      <w:docPartPr>
        <w:name w:val="9DF1F2623F7E4B3582839D1B9B5E9E90"/>
        <w:category>
          <w:name w:val="General"/>
          <w:gallery w:val="placeholder"/>
        </w:category>
        <w:types>
          <w:type w:val="bbPlcHdr"/>
        </w:types>
        <w:behaviors>
          <w:behavior w:val="content"/>
        </w:behaviors>
        <w:guid w:val="{A51E1D93-DD1A-4F30-9CB4-1EAEF48883A8}"/>
      </w:docPartPr>
      <w:docPartBody>
        <w:p w:rsidR="001169C7" w:rsidRDefault="00F01CE8">
          <w:pPr>
            <w:pStyle w:val="9DF1F2623F7E4B3582839D1B9B5E9E90"/>
          </w:pPr>
          <w:r w:rsidRPr="005509D4">
            <w:rPr>
              <w:rStyle w:val="PlaceholderText"/>
            </w:rPr>
            <w:t>Click or tap here to enter text.</w:t>
          </w:r>
        </w:p>
      </w:docPartBody>
    </w:docPart>
    <w:docPart>
      <w:docPartPr>
        <w:name w:val="2E901A6E7D4148E2A95B85B1E6FBD926"/>
        <w:category>
          <w:name w:val="General"/>
          <w:gallery w:val="placeholder"/>
        </w:category>
        <w:types>
          <w:type w:val="bbPlcHdr"/>
        </w:types>
        <w:behaviors>
          <w:behavior w:val="content"/>
        </w:behaviors>
        <w:guid w:val="{BACF9A1F-4C45-43F0-8310-A83916E8921B}"/>
      </w:docPartPr>
      <w:docPartBody>
        <w:p w:rsidR="001169C7" w:rsidRDefault="00F01CE8">
          <w:pPr>
            <w:pStyle w:val="2E901A6E7D4148E2A95B85B1E6FBD926"/>
          </w:pPr>
          <w:r w:rsidRPr="005509D4">
            <w:rPr>
              <w:rStyle w:val="PlaceholderText"/>
            </w:rPr>
            <w:t>Click or tap here to enter text.</w:t>
          </w:r>
        </w:p>
      </w:docPartBody>
    </w:docPart>
    <w:docPart>
      <w:docPartPr>
        <w:name w:val="D8333D265286477B9F8131F493C717C2"/>
        <w:category>
          <w:name w:val="General"/>
          <w:gallery w:val="placeholder"/>
        </w:category>
        <w:types>
          <w:type w:val="bbPlcHdr"/>
        </w:types>
        <w:behaviors>
          <w:behavior w:val="content"/>
        </w:behaviors>
        <w:guid w:val="{669CC7F2-8708-44BE-BCCD-F4FFF29DB340}"/>
      </w:docPartPr>
      <w:docPartBody>
        <w:p w:rsidR="001169C7" w:rsidRDefault="00F01CE8">
          <w:pPr>
            <w:pStyle w:val="D8333D265286477B9F8131F493C717C2"/>
          </w:pPr>
          <w:r w:rsidRPr="005509D4">
            <w:rPr>
              <w:rStyle w:val="PlaceholderText"/>
            </w:rPr>
            <w:t>Click or tap here to enter text.</w:t>
          </w:r>
        </w:p>
      </w:docPartBody>
    </w:docPart>
    <w:docPart>
      <w:docPartPr>
        <w:name w:val="8D892A1678944506BEDFBD5C34A43C7C"/>
        <w:category>
          <w:name w:val="General"/>
          <w:gallery w:val="placeholder"/>
        </w:category>
        <w:types>
          <w:type w:val="bbPlcHdr"/>
        </w:types>
        <w:behaviors>
          <w:behavior w:val="content"/>
        </w:behaviors>
        <w:guid w:val="{9801661B-B856-461B-9454-0F80B0F81CA6}"/>
      </w:docPartPr>
      <w:docPartBody>
        <w:p w:rsidR="001169C7" w:rsidRDefault="00F01CE8">
          <w:pPr>
            <w:pStyle w:val="8D892A1678944506BEDFBD5C34A43C7C"/>
          </w:pPr>
          <w:r w:rsidRPr="005509D4">
            <w:rPr>
              <w:rStyle w:val="PlaceholderText"/>
            </w:rPr>
            <w:t>Click or tap to enter a date.</w:t>
          </w:r>
        </w:p>
      </w:docPartBody>
    </w:docPart>
    <w:docPart>
      <w:docPartPr>
        <w:name w:val="A69895E7EABD4852BCEA2E15AF130B1E"/>
        <w:category>
          <w:name w:val="General"/>
          <w:gallery w:val="placeholder"/>
        </w:category>
        <w:types>
          <w:type w:val="bbPlcHdr"/>
        </w:types>
        <w:behaviors>
          <w:behavior w:val="content"/>
        </w:behaviors>
        <w:guid w:val="{CB76114A-C646-4CF4-940B-A517F14210BE}"/>
      </w:docPartPr>
      <w:docPartBody>
        <w:p w:rsidR="001169C7" w:rsidRDefault="00F01CE8">
          <w:pPr>
            <w:pStyle w:val="A69895E7EABD4852BCEA2E15AF130B1E"/>
          </w:pPr>
          <w:r w:rsidRPr="005509D4">
            <w:rPr>
              <w:rStyle w:val="PlaceholderText"/>
            </w:rPr>
            <w:t>Click or tap here to enter text.</w:t>
          </w:r>
        </w:p>
      </w:docPartBody>
    </w:docPart>
    <w:docPart>
      <w:docPartPr>
        <w:name w:val="A42A47D68D514B7B9C99A2ED5CDB22FD"/>
        <w:category>
          <w:name w:val="General"/>
          <w:gallery w:val="placeholder"/>
        </w:category>
        <w:types>
          <w:type w:val="bbPlcHdr"/>
        </w:types>
        <w:behaviors>
          <w:behavior w:val="content"/>
        </w:behaviors>
        <w:guid w:val="{A89EE05D-5EEC-42EA-B2E8-DF38B7BF2000}"/>
      </w:docPartPr>
      <w:docPartBody>
        <w:p w:rsidR="001169C7" w:rsidRDefault="00F01CE8">
          <w:pPr>
            <w:pStyle w:val="A42A47D68D514B7B9C99A2ED5CDB22FD"/>
          </w:pPr>
          <w:r w:rsidRPr="005509D4">
            <w:rPr>
              <w:rStyle w:val="PlaceholderText"/>
            </w:rPr>
            <w:t>Choose an item.</w:t>
          </w:r>
        </w:p>
      </w:docPartBody>
    </w:docPart>
    <w:docPart>
      <w:docPartPr>
        <w:name w:val="509C57743E644666A55F06A09BB2F419"/>
        <w:category>
          <w:name w:val="General"/>
          <w:gallery w:val="placeholder"/>
        </w:category>
        <w:types>
          <w:type w:val="bbPlcHdr"/>
        </w:types>
        <w:behaviors>
          <w:behavior w:val="content"/>
        </w:behaviors>
        <w:guid w:val="{C6546126-31F1-471D-8F4E-628519A34360}"/>
      </w:docPartPr>
      <w:docPartBody>
        <w:p w:rsidR="001169C7" w:rsidRDefault="00F01CE8">
          <w:pPr>
            <w:pStyle w:val="509C57743E644666A55F06A09BB2F419"/>
          </w:pPr>
          <w:r w:rsidRPr="005509D4">
            <w:rPr>
              <w:rStyle w:val="PlaceholderText"/>
            </w:rPr>
            <w:t>Click or tap here to enter text.</w:t>
          </w:r>
        </w:p>
      </w:docPartBody>
    </w:docPart>
    <w:docPart>
      <w:docPartPr>
        <w:name w:val="72A5127E70474040A03307A5074DD685"/>
        <w:category>
          <w:name w:val="General"/>
          <w:gallery w:val="placeholder"/>
        </w:category>
        <w:types>
          <w:type w:val="bbPlcHdr"/>
        </w:types>
        <w:behaviors>
          <w:behavior w:val="content"/>
        </w:behaviors>
        <w:guid w:val="{C7AFBED8-F138-4193-BAA3-AFAD3144ECD8}"/>
      </w:docPartPr>
      <w:docPartBody>
        <w:p w:rsidR="001169C7" w:rsidRDefault="00F01CE8">
          <w:pPr>
            <w:pStyle w:val="72A5127E70474040A03307A5074DD685"/>
          </w:pPr>
          <w:r w:rsidRPr="005509D4">
            <w:rPr>
              <w:rStyle w:val="PlaceholderText"/>
            </w:rPr>
            <w:t>Click or tap here to enter text.</w:t>
          </w:r>
        </w:p>
      </w:docPartBody>
    </w:docPart>
    <w:docPart>
      <w:docPartPr>
        <w:name w:val="268B4219F25140DC805BA2906D7D4116"/>
        <w:category>
          <w:name w:val="General"/>
          <w:gallery w:val="placeholder"/>
        </w:category>
        <w:types>
          <w:type w:val="bbPlcHdr"/>
        </w:types>
        <w:behaviors>
          <w:behavior w:val="content"/>
        </w:behaviors>
        <w:guid w:val="{5071B41A-5FE0-410D-92A6-212845FA9303}"/>
      </w:docPartPr>
      <w:docPartBody>
        <w:p w:rsidR="001169C7" w:rsidRDefault="00F01CE8">
          <w:pPr>
            <w:pStyle w:val="268B4219F25140DC805BA2906D7D4116"/>
          </w:pPr>
          <w:r w:rsidRPr="005509D4">
            <w:rPr>
              <w:rStyle w:val="PlaceholderText"/>
            </w:rPr>
            <w:t>Click or tap here to enter text.</w:t>
          </w:r>
        </w:p>
      </w:docPartBody>
    </w:docPart>
    <w:docPart>
      <w:docPartPr>
        <w:name w:val="5B8B8E1371D045C795F4313A0A4EA13C"/>
        <w:category>
          <w:name w:val="General"/>
          <w:gallery w:val="placeholder"/>
        </w:category>
        <w:types>
          <w:type w:val="bbPlcHdr"/>
        </w:types>
        <w:behaviors>
          <w:behavior w:val="content"/>
        </w:behaviors>
        <w:guid w:val="{BCB09EC7-98B6-496D-A9F0-5BC4EFFEDC79}"/>
      </w:docPartPr>
      <w:docPartBody>
        <w:p w:rsidR="001169C7" w:rsidRDefault="00F01CE8">
          <w:pPr>
            <w:pStyle w:val="5B8B8E1371D045C795F4313A0A4EA13C"/>
          </w:pPr>
          <w:r w:rsidRPr="005509D4">
            <w:rPr>
              <w:rStyle w:val="PlaceholderText"/>
            </w:rPr>
            <w:t>Click or tap to enter a date.</w:t>
          </w:r>
        </w:p>
      </w:docPartBody>
    </w:docPart>
    <w:docPart>
      <w:docPartPr>
        <w:name w:val="D8CB4CD9FEA84422961C696A306AB0DF"/>
        <w:category>
          <w:name w:val="General"/>
          <w:gallery w:val="placeholder"/>
        </w:category>
        <w:types>
          <w:type w:val="bbPlcHdr"/>
        </w:types>
        <w:behaviors>
          <w:behavior w:val="content"/>
        </w:behaviors>
        <w:guid w:val="{25066B8D-D019-43E2-A856-1A158397D8EE}"/>
      </w:docPartPr>
      <w:docPartBody>
        <w:p w:rsidR="001169C7" w:rsidRDefault="00F01CE8">
          <w:pPr>
            <w:pStyle w:val="D8CB4CD9FEA84422961C696A306AB0DF"/>
          </w:pPr>
          <w:r w:rsidRPr="005509D4">
            <w:rPr>
              <w:rStyle w:val="PlaceholderText"/>
            </w:rPr>
            <w:t>Click or tap here to enter text.</w:t>
          </w:r>
        </w:p>
      </w:docPartBody>
    </w:docPart>
    <w:docPart>
      <w:docPartPr>
        <w:name w:val="47DDBD2C426D4344BDCDF0A4E27B1FC8"/>
        <w:category>
          <w:name w:val="General"/>
          <w:gallery w:val="placeholder"/>
        </w:category>
        <w:types>
          <w:type w:val="bbPlcHdr"/>
        </w:types>
        <w:behaviors>
          <w:behavior w:val="content"/>
        </w:behaviors>
        <w:guid w:val="{B9B021A2-09F9-4AE7-9272-60FB1A0A1183}"/>
      </w:docPartPr>
      <w:docPartBody>
        <w:p w:rsidR="001169C7" w:rsidRDefault="00F01CE8">
          <w:pPr>
            <w:pStyle w:val="47DDBD2C426D4344BDCDF0A4E27B1FC8"/>
          </w:pPr>
          <w:r w:rsidRPr="005509D4">
            <w:rPr>
              <w:rStyle w:val="PlaceholderText"/>
            </w:rPr>
            <w:t>Click or tap to enter a date.</w:t>
          </w:r>
        </w:p>
      </w:docPartBody>
    </w:docPart>
    <w:docPart>
      <w:docPartPr>
        <w:name w:val="5D372E0EE40749729B5159A56BAC24BE"/>
        <w:category>
          <w:name w:val="General"/>
          <w:gallery w:val="placeholder"/>
        </w:category>
        <w:types>
          <w:type w:val="bbPlcHdr"/>
        </w:types>
        <w:behaviors>
          <w:behavior w:val="content"/>
        </w:behaviors>
        <w:guid w:val="{067F243F-B140-440A-B80C-E5E0932155BD}"/>
      </w:docPartPr>
      <w:docPartBody>
        <w:p w:rsidR="001169C7" w:rsidRDefault="00F01CE8">
          <w:pPr>
            <w:pStyle w:val="5D372E0EE40749729B5159A56BAC24BE"/>
          </w:pPr>
          <w:r w:rsidRPr="005509D4">
            <w:rPr>
              <w:rStyle w:val="PlaceholderText"/>
            </w:rPr>
            <w:t>Click or tap here to enter text.</w:t>
          </w:r>
        </w:p>
      </w:docPartBody>
    </w:docPart>
    <w:docPart>
      <w:docPartPr>
        <w:name w:val="EBAF90385539465B8E68FB949A8B8365"/>
        <w:category>
          <w:name w:val="General"/>
          <w:gallery w:val="placeholder"/>
        </w:category>
        <w:types>
          <w:type w:val="bbPlcHdr"/>
        </w:types>
        <w:behaviors>
          <w:behavior w:val="content"/>
        </w:behaviors>
        <w:guid w:val="{2065ED88-DA6F-4EAA-B6E5-EE46DD6C1A73}"/>
      </w:docPartPr>
      <w:docPartBody>
        <w:p w:rsidR="001169C7" w:rsidRDefault="00F01CE8">
          <w:pPr>
            <w:pStyle w:val="EBAF90385539465B8E68FB949A8B8365"/>
          </w:pPr>
          <w:r w:rsidRPr="005509D4">
            <w:rPr>
              <w:rStyle w:val="PlaceholderText"/>
            </w:rPr>
            <w:t>Click or tap to enter a date.</w:t>
          </w:r>
        </w:p>
      </w:docPartBody>
    </w:docPart>
    <w:docPart>
      <w:docPartPr>
        <w:name w:val="356669945A834E6581B2ACF53D49F162"/>
        <w:category>
          <w:name w:val="General"/>
          <w:gallery w:val="placeholder"/>
        </w:category>
        <w:types>
          <w:type w:val="bbPlcHdr"/>
        </w:types>
        <w:behaviors>
          <w:behavior w:val="content"/>
        </w:behaviors>
        <w:guid w:val="{3DDB6F9A-868A-4351-B9DC-026C00DC5E88}"/>
      </w:docPartPr>
      <w:docPartBody>
        <w:p w:rsidR="001169C7" w:rsidRDefault="00F01CE8">
          <w:pPr>
            <w:pStyle w:val="356669945A834E6581B2ACF53D49F162"/>
          </w:pPr>
          <w:r w:rsidRPr="005509D4">
            <w:rPr>
              <w:rStyle w:val="PlaceholderText"/>
            </w:rPr>
            <w:t>Click or tap here to enter text.</w:t>
          </w:r>
        </w:p>
      </w:docPartBody>
    </w:docPart>
    <w:docPart>
      <w:docPartPr>
        <w:name w:val="98C2060B8F8040AF9D55527B1F038EF5"/>
        <w:category>
          <w:name w:val="General"/>
          <w:gallery w:val="placeholder"/>
        </w:category>
        <w:types>
          <w:type w:val="bbPlcHdr"/>
        </w:types>
        <w:behaviors>
          <w:behavior w:val="content"/>
        </w:behaviors>
        <w:guid w:val="{E5D01C41-27DD-4F51-8476-CBE1EDAE254C}"/>
      </w:docPartPr>
      <w:docPartBody>
        <w:p w:rsidR="001169C7" w:rsidRDefault="00F01CE8">
          <w:pPr>
            <w:pStyle w:val="98C2060B8F8040AF9D55527B1F038EF5"/>
          </w:pPr>
          <w:r w:rsidRPr="005509D4">
            <w:rPr>
              <w:rStyle w:val="PlaceholderText"/>
            </w:rPr>
            <w:t>Click or tap to enter a date.</w:t>
          </w:r>
        </w:p>
      </w:docPartBody>
    </w:docPart>
    <w:docPart>
      <w:docPartPr>
        <w:name w:val="12A46AD31AFB484D977E96E790EF1CB1"/>
        <w:category>
          <w:name w:val="General"/>
          <w:gallery w:val="placeholder"/>
        </w:category>
        <w:types>
          <w:type w:val="bbPlcHdr"/>
        </w:types>
        <w:behaviors>
          <w:behavior w:val="content"/>
        </w:behaviors>
        <w:guid w:val="{ABCB9527-469F-4D25-922D-588BBF2D934B}"/>
      </w:docPartPr>
      <w:docPartBody>
        <w:p w:rsidR="001169C7" w:rsidRDefault="00F01CE8">
          <w:pPr>
            <w:pStyle w:val="12A46AD31AFB484D977E96E790EF1CB1"/>
          </w:pPr>
          <w:r w:rsidRPr="005509D4">
            <w:rPr>
              <w:rStyle w:val="PlaceholderText"/>
            </w:rPr>
            <w:t>Click or tap here to enter text.</w:t>
          </w:r>
        </w:p>
      </w:docPartBody>
    </w:docPart>
    <w:docPart>
      <w:docPartPr>
        <w:name w:val="5EDDA3D1976F4378A4968775F87E15F3"/>
        <w:category>
          <w:name w:val="General"/>
          <w:gallery w:val="placeholder"/>
        </w:category>
        <w:types>
          <w:type w:val="bbPlcHdr"/>
        </w:types>
        <w:behaviors>
          <w:behavior w:val="content"/>
        </w:behaviors>
        <w:guid w:val="{02107DF0-CEBE-4925-AA8E-A4EA7C001F3C}"/>
      </w:docPartPr>
      <w:docPartBody>
        <w:p w:rsidR="001169C7" w:rsidRDefault="00F01CE8">
          <w:pPr>
            <w:pStyle w:val="5EDDA3D1976F4378A4968775F87E15F3"/>
          </w:pPr>
          <w:r w:rsidRPr="005509D4">
            <w:rPr>
              <w:rStyle w:val="PlaceholderText"/>
            </w:rPr>
            <w:t>Click or tap to enter a date.</w:t>
          </w:r>
        </w:p>
      </w:docPartBody>
    </w:docPart>
    <w:docPart>
      <w:docPartPr>
        <w:name w:val="305F9C12C1BD464BAA9850C70754B387"/>
        <w:category>
          <w:name w:val="General"/>
          <w:gallery w:val="placeholder"/>
        </w:category>
        <w:types>
          <w:type w:val="bbPlcHdr"/>
        </w:types>
        <w:behaviors>
          <w:behavior w:val="content"/>
        </w:behaviors>
        <w:guid w:val="{D5896016-1963-476C-8B36-644FC7B25C98}"/>
      </w:docPartPr>
      <w:docPartBody>
        <w:p w:rsidR="001169C7" w:rsidRDefault="00F01CE8">
          <w:pPr>
            <w:pStyle w:val="305F9C12C1BD464BAA9850C70754B387"/>
          </w:pPr>
          <w:r w:rsidRPr="005509D4">
            <w:rPr>
              <w:rStyle w:val="PlaceholderText"/>
            </w:rPr>
            <w:t>Click or tap here to enter text.</w:t>
          </w:r>
        </w:p>
      </w:docPartBody>
    </w:docPart>
    <w:docPart>
      <w:docPartPr>
        <w:name w:val="D922AC31BC0A4F11BB80CFBAE2EBC298"/>
        <w:category>
          <w:name w:val="General"/>
          <w:gallery w:val="placeholder"/>
        </w:category>
        <w:types>
          <w:type w:val="bbPlcHdr"/>
        </w:types>
        <w:behaviors>
          <w:behavior w:val="content"/>
        </w:behaviors>
        <w:guid w:val="{5FC5BC6C-85BA-41D0-B386-9EEBEAD7A28F}"/>
      </w:docPartPr>
      <w:docPartBody>
        <w:p w:rsidR="001169C7" w:rsidRDefault="00F01CE8">
          <w:pPr>
            <w:pStyle w:val="D922AC31BC0A4F11BB80CFBAE2EBC298"/>
          </w:pPr>
          <w:r w:rsidRPr="005509D4">
            <w:rPr>
              <w:rStyle w:val="PlaceholderText"/>
            </w:rPr>
            <w:t>Click or tap to enter a date.</w:t>
          </w:r>
        </w:p>
      </w:docPartBody>
    </w:docPart>
    <w:docPart>
      <w:docPartPr>
        <w:name w:val="F0C393D8699846869CAF686B754AEAE5"/>
        <w:category>
          <w:name w:val="General"/>
          <w:gallery w:val="placeholder"/>
        </w:category>
        <w:types>
          <w:type w:val="bbPlcHdr"/>
        </w:types>
        <w:behaviors>
          <w:behavior w:val="content"/>
        </w:behaviors>
        <w:guid w:val="{52309988-1172-4777-9BA9-DD42A12895AE}"/>
      </w:docPartPr>
      <w:docPartBody>
        <w:p w:rsidR="001169C7" w:rsidRDefault="00F01CE8">
          <w:pPr>
            <w:pStyle w:val="F0C393D8699846869CAF686B754AEAE5"/>
          </w:pPr>
          <w:r w:rsidRPr="005509D4">
            <w:rPr>
              <w:rStyle w:val="PlaceholderText"/>
            </w:rPr>
            <w:t>Choose an item.</w:t>
          </w:r>
        </w:p>
      </w:docPartBody>
    </w:docPart>
    <w:docPart>
      <w:docPartPr>
        <w:name w:val="DE80F673C2644A8C9087128CE3DC8DA2"/>
        <w:category>
          <w:name w:val="General"/>
          <w:gallery w:val="placeholder"/>
        </w:category>
        <w:types>
          <w:type w:val="bbPlcHdr"/>
        </w:types>
        <w:behaviors>
          <w:behavior w:val="content"/>
        </w:behaviors>
        <w:guid w:val="{558D3B5D-C536-4FA6-BFC3-EB7785637896}"/>
      </w:docPartPr>
      <w:docPartBody>
        <w:p w:rsidR="001169C7" w:rsidRDefault="00F01CE8">
          <w:pPr>
            <w:pStyle w:val="DE80F673C2644A8C9087128CE3DC8DA2"/>
          </w:pPr>
          <w:r w:rsidRPr="005509D4">
            <w:rPr>
              <w:rStyle w:val="PlaceholderText"/>
            </w:rPr>
            <w:t>Click or tap here to enter text.</w:t>
          </w:r>
        </w:p>
      </w:docPartBody>
    </w:docPart>
    <w:docPart>
      <w:docPartPr>
        <w:name w:val="18F0B4FF73454D069D051DDD93A2BF72"/>
        <w:category>
          <w:name w:val="General"/>
          <w:gallery w:val="placeholder"/>
        </w:category>
        <w:types>
          <w:type w:val="bbPlcHdr"/>
        </w:types>
        <w:behaviors>
          <w:behavior w:val="content"/>
        </w:behaviors>
        <w:guid w:val="{DE457F3F-93BA-473C-B8D3-85AC181200AD}"/>
      </w:docPartPr>
      <w:docPartBody>
        <w:p w:rsidR="001169C7" w:rsidRDefault="00F01CE8">
          <w:pPr>
            <w:pStyle w:val="18F0B4FF73454D069D051DDD93A2BF72"/>
          </w:pPr>
          <w:r w:rsidRPr="005509D4">
            <w:rPr>
              <w:rStyle w:val="PlaceholderText"/>
            </w:rPr>
            <w:t>Choose an item.</w:t>
          </w:r>
        </w:p>
      </w:docPartBody>
    </w:docPart>
    <w:docPart>
      <w:docPartPr>
        <w:name w:val="3D3993CB0B77428AA16B70F0DFF7583F"/>
        <w:category>
          <w:name w:val="General"/>
          <w:gallery w:val="placeholder"/>
        </w:category>
        <w:types>
          <w:type w:val="bbPlcHdr"/>
        </w:types>
        <w:behaviors>
          <w:behavior w:val="content"/>
        </w:behaviors>
        <w:guid w:val="{6757A7E5-9867-45E3-A64C-4A5956776D9A}"/>
      </w:docPartPr>
      <w:docPartBody>
        <w:p w:rsidR="001169C7" w:rsidRDefault="00F01CE8">
          <w:pPr>
            <w:pStyle w:val="3D3993CB0B77428AA16B70F0DFF7583F"/>
          </w:pPr>
          <w:r w:rsidRPr="005509D4">
            <w:rPr>
              <w:rStyle w:val="PlaceholderText"/>
            </w:rPr>
            <w:t>Click or tap here to enter text.</w:t>
          </w:r>
        </w:p>
      </w:docPartBody>
    </w:docPart>
    <w:docPart>
      <w:docPartPr>
        <w:name w:val="EBBB065AC7EC4F75B63F112FD0333969"/>
        <w:category>
          <w:name w:val="General"/>
          <w:gallery w:val="placeholder"/>
        </w:category>
        <w:types>
          <w:type w:val="bbPlcHdr"/>
        </w:types>
        <w:behaviors>
          <w:behavior w:val="content"/>
        </w:behaviors>
        <w:guid w:val="{C1BA3BF6-1F1D-4364-92E7-4F7142638344}"/>
      </w:docPartPr>
      <w:docPartBody>
        <w:p w:rsidR="001169C7" w:rsidRDefault="00F01CE8">
          <w:pPr>
            <w:pStyle w:val="EBBB065AC7EC4F75B63F112FD0333969"/>
          </w:pPr>
          <w:r w:rsidRPr="005509D4">
            <w:rPr>
              <w:rStyle w:val="PlaceholderText"/>
            </w:rPr>
            <w:t>Choose an item.</w:t>
          </w:r>
        </w:p>
      </w:docPartBody>
    </w:docPart>
    <w:docPart>
      <w:docPartPr>
        <w:name w:val="183D965115574141A289C3161A470846"/>
        <w:category>
          <w:name w:val="General"/>
          <w:gallery w:val="placeholder"/>
        </w:category>
        <w:types>
          <w:type w:val="bbPlcHdr"/>
        </w:types>
        <w:behaviors>
          <w:behavior w:val="content"/>
        </w:behaviors>
        <w:guid w:val="{F2E9C604-C7F5-4A01-B64D-62D12B0873F9}"/>
      </w:docPartPr>
      <w:docPartBody>
        <w:p w:rsidR="001169C7" w:rsidRDefault="00F01CE8">
          <w:pPr>
            <w:pStyle w:val="183D965115574141A289C3161A470846"/>
          </w:pPr>
          <w:r w:rsidRPr="005509D4">
            <w:rPr>
              <w:rStyle w:val="PlaceholderText"/>
            </w:rPr>
            <w:t>Click or tap here to enter text.</w:t>
          </w:r>
        </w:p>
      </w:docPartBody>
    </w:docPart>
    <w:docPart>
      <w:docPartPr>
        <w:name w:val="30D86995B2034688A3BF9024DB47C9CB"/>
        <w:category>
          <w:name w:val="General"/>
          <w:gallery w:val="placeholder"/>
        </w:category>
        <w:types>
          <w:type w:val="bbPlcHdr"/>
        </w:types>
        <w:behaviors>
          <w:behavior w:val="content"/>
        </w:behaviors>
        <w:guid w:val="{112F279B-A70A-466B-AFDB-578A4D5B2AA1}"/>
      </w:docPartPr>
      <w:docPartBody>
        <w:p w:rsidR="001169C7" w:rsidRDefault="00F01CE8">
          <w:pPr>
            <w:pStyle w:val="30D86995B2034688A3BF9024DB47C9CB"/>
          </w:pPr>
          <w:r w:rsidRPr="005509D4">
            <w:rPr>
              <w:rStyle w:val="PlaceholderText"/>
            </w:rPr>
            <w:t>Choose an item.</w:t>
          </w:r>
        </w:p>
      </w:docPartBody>
    </w:docPart>
    <w:docPart>
      <w:docPartPr>
        <w:name w:val="40F2955024F549EDA90EAC1ADDB93C09"/>
        <w:category>
          <w:name w:val="General"/>
          <w:gallery w:val="placeholder"/>
        </w:category>
        <w:types>
          <w:type w:val="bbPlcHdr"/>
        </w:types>
        <w:behaviors>
          <w:behavior w:val="content"/>
        </w:behaviors>
        <w:guid w:val="{647703E1-4A6C-4748-8201-1309344A94D4}"/>
      </w:docPartPr>
      <w:docPartBody>
        <w:p w:rsidR="001169C7" w:rsidRDefault="00F01CE8">
          <w:pPr>
            <w:pStyle w:val="40F2955024F549EDA90EAC1ADDB93C09"/>
          </w:pPr>
          <w:r w:rsidRPr="005509D4">
            <w:rPr>
              <w:rStyle w:val="PlaceholderText"/>
            </w:rPr>
            <w:t>Click or tap here to enter text.</w:t>
          </w:r>
        </w:p>
      </w:docPartBody>
    </w:docPart>
    <w:docPart>
      <w:docPartPr>
        <w:name w:val="7C0E3EBB89C74A658C73F3EFF47D0846"/>
        <w:category>
          <w:name w:val="General"/>
          <w:gallery w:val="placeholder"/>
        </w:category>
        <w:types>
          <w:type w:val="bbPlcHdr"/>
        </w:types>
        <w:behaviors>
          <w:behavior w:val="content"/>
        </w:behaviors>
        <w:guid w:val="{2E686FE2-74AE-469A-AA86-88FFD3797FFC}"/>
      </w:docPartPr>
      <w:docPartBody>
        <w:p w:rsidR="001169C7" w:rsidRDefault="00F01CE8">
          <w:pPr>
            <w:pStyle w:val="7C0E3EBB89C74A658C73F3EFF47D0846"/>
          </w:pPr>
          <w:r w:rsidRPr="005509D4">
            <w:rPr>
              <w:rStyle w:val="PlaceholderText"/>
            </w:rPr>
            <w:t>Choose an item.</w:t>
          </w:r>
        </w:p>
      </w:docPartBody>
    </w:docPart>
    <w:docPart>
      <w:docPartPr>
        <w:name w:val="8BB07A51C9094326A4BD1391671D1582"/>
        <w:category>
          <w:name w:val="General"/>
          <w:gallery w:val="placeholder"/>
        </w:category>
        <w:types>
          <w:type w:val="bbPlcHdr"/>
        </w:types>
        <w:behaviors>
          <w:behavior w:val="content"/>
        </w:behaviors>
        <w:guid w:val="{A3DEDDA4-A42A-4040-9B02-98B147C53B52}"/>
      </w:docPartPr>
      <w:docPartBody>
        <w:p w:rsidR="001169C7" w:rsidRDefault="00F01CE8">
          <w:pPr>
            <w:pStyle w:val="8BB07A51C9094326A4BD1391671D1582"/>
          </w:pPr>
          <w:r w:rsidRPr="005509D4">
            <w:rPr>
              <w:rStyle w:val="PlaceholderText"/>
            </w:rPr>
            <w:t>Click or tap here to enter text.</w:t>
          </w:r>
        </w:p>
      </w:docPartBody>
    </w:docPart>
    <w:docPart>
      <w:docPartPr>
        <w:name w:val="103185AAE8B8423681C3345136FAE120"/>
        <w:category>
          <w:name w:val="General"/>
          <w:gallery w:val="placeholder"/>
        </w:category>
        <w:types>
          <w:type w:val="bbPlcHdr"/>
        </w:types>
        <w:behaviors>
          <w:behavior w:val="content"/>
        </w:behaviors>
        <w:guid w:val="{2756356D-5061-4395-ACC2-858EFF490710}"/>
      </w:docPartPr>
      <w:docPartBody>
        <w:p w:rsidR="001169C7" w:rsidRDefault="00F01CE8">
          <w:pPr>
            <w:pStyle w:val="103185AAE8B8423681C3345136FAE120"/>
          </w:pPr>
          <w:r w:rsidRPr="005509D4">
            <w:rPr>
              <w:rStyle w:val="PlaceholderText"/>
            </w:rPr>
            <w:t>Click or tap here to enter text.</w:t>
          </w:r>
        </w:p>
      </w:docPartBody>
    </w:docPart>
    <w:docPart>
      <w:docPartPr>
        <w:name w:val="C34FFA4DDC184AFF9BD79F88749DD475"/>
        <w:category>
          <w:name w:val="General"/>
          <w:gallery w:val="placeholder"/>
        </w:category>
        <w:types>
          <w:type w:val="bbPlcHdr"/>
        </w:types>
        <w:behaviors>
          <w:behavior w:val="content"/>
        </w:behaviors>
        <w:guid w:val="{452945D7-4174-4B5E-B36E-3C96F22BD4D8}"/>
      </w:docPartPr>
      <w:docPartBody>
        <w:p w:rsidR="001169C7" w:rsidRDefault="00F01CE8">
          <w:pPr>
            <w:pStyle w:val="C34FFA4DDC184AFF9BD79F88749DD475"/>
          </w:pPr>
          <w:r w:rsidRPr="005509D4">
            <w:rPr>
              <w:rStyle w:val="PlaceholderText"/>
            </w:rPr>
            <w:t>Click or tap here to enter text.</w:t>
          </w:r>
        </w:p>
      </w:docPartBody>
    </w:docPart>
    <w:docPart>
      <w:docPartPr>
        <w:name w:val="E5BF35823DFC44B1A16DBA3AACE8E351"/>
        <w:category>
          <w:name w:val="General"/>
          <w:gallery w:val="placeholder"/>
        </w:category>
        <w:types>
          <w:type w:val="bbPlcHdr"/>
        </w:types>
        <w:behaviors>
          <w:behavior w:val="content"/>
        </w:behaviors>
        <w:guid w:val="{E061B6E9-6F74-4F50-A90A-7EED2BFC1EDE}"/>
      </w:docPartPr>
      <w:docPartBody>
        <w:p w:rsidR="001169C7" w:rsidRDefault="00F01CE8">
          <w:pPr>
            <w:pStyle w:val="E5BF35823DFC44B1A16DBA3AACE8E351"/>
          </w:pPr>
          <w:r w:rsidRPr="005509D4">
            <w:rPr>
              <w:rStyle w:val="PlaceholderText"/>
            </w:rPr>
            <w:t>Click or tap here to enter text.</w:t>
          </w:r>
        </w:p>
      </w:docPartBody>
    </w:docPart>
    <w:docPart>
      <w:docPartPr>
        <w:name w:val="A2A5B85BD28C48E0B6DB85E8A2CE2D80"/>
        <w:category>
          <w:name w:val="General"/>
          <w:gallery w:val="placeholder"/>
        </w:category>
        <w:types>
          <w:type w:val="bbPlcHdr"/>
        </w:types>
        <w:behaviors>
          <w:behavior w:val="content"/>
        </w:behaviors>
        <w:guid w:val="{003ACEB7-05E5-4123-8660-807976C6E449}"/>
      </w:docPartPr>
      <w:docPartBody>
        <w:p w:rsidR="001169C7" w:rsidRDefault="00F01CE8">
          <w:pPr>
            <w:pStyle w:val="A2A5B85BD28C48E0B6DB85E8A2CE2D80"/>
          </w:pPr>
          <w:r w:rsidRPr="005509D4">
            <w:rPr>
              <w:rStyle w:val="PlaceholderText"/>
            </w:rPr>
            <w:t>Click or tap here to enter text.</w:t>
          </w:r>
        </w:p>
      </w:docPartBody>
    </w:docPart>
    <w:docPart>
      <w:docPartPr>
        <w:name w:val="97A1BE27D74241B9BDB45B51177E7AD4"/>
        <w:category>
          <w:name w:val="General"/>
          <w:gallery w:val="placeholder"/>
        </w:category>
        <w:types>
          <w:type w:val="bbPlcHdr"/>
        </w:types>
        <w:behaviors>
          <w:behavior w:val="content"/>
        </w:behaviors>
        <w:guid w:val="{59F11E3E-1C9F-4BD9-ACBF-4985CC1C3C03}"/>
      </w:docPartPr>
      <w:docPartBody>
        <w:p w:rsidR="001169C7" w:rsidRDefault="00F01CE8">
          <w:pPr>
            <w:pStyle w:val="97A1BE27D74241B9BDB45B51177E7AD4"/>
          </w:pPr>
          <w:r w:rsidRPr="005509D4">
            <w:rPr>
              <w:rStyle w:val="PlaceholderText"/>
            </w:rPr>
            <w:t>Click or tap here to enter text.</w:t>
          </w:r>
        </w:p>
      </w:docPartBody>
    </w:docPart>
    <w:docPart>
      <w:docPartPr>
        <w:name w:val="193CE0E58B3B4E28AE6EFAD444E4F9B8"/>
        <w:category>
          <w:name w:val="General"/>
          <w:gallery w:val="placeholder"/>
        </w:category>
        <w:types>
          <w:type w:val="bbPlcHdr"/>
        </w:types>
        <w:behaviors>
          <w:behavior w:val="content"/>
        </w:behaviors>
        <w:guid w:val="{03689A32-F702-47BE-B70F-AE817D0D010E}"/>
      </w:docPartPr>
      <w:docPartBody>
        <w:p w:rsidR="001169C7" w:rsidRDefault="00F01CE8">
          <w:pPr>
            <w:pStyle w:val="193CE0E58B3B4E28AE6EFAD444E4F9B8"/>
          </w:pPr>
          <w:r w:rsidRPr="005509D4">
            <w:rPr>
              <w:rStyle w:val="PlaceholderText"/>
            </w:rPr>
            <w:t>Choose an item.</w:t>
          </w:r>
        </w:p>
      </w:docPartBody>
    </w:docPart>
    <w:docPart>
      <w:docPartPr>
        <w:name w:val="046AD793EA0C4E22BD2969E1998DB871"/>
        <w:category>
          <w:name w:val="General"/>
          <w:gallery w:val="placeholder"/>
        </w:category>
        <w:types>
          <w:type w:val="bbPlcHdr"/>
        </w:types>
        <w:behaviors>
          <w:behavior w:val="content"/>
        </w:behaviors>
        <w:guid w:val="{E1D091F1-4CCB-458D-A671-0EC30B248A64}"/>
      </w:docPartPr>
      <w:docPartBody>
        <w:p w:rsidR="001169C7" w:rsidRDefault="00F01CE8">
          <w:pPr>
            <w:pStyle w:val="046AD793EA0C4E22BD2969E1998DB871"/>
          </w:pPr>
          <w:r w:rsidRPr="005509D4">
            <w:rPr>
              <w:rStyle w:val="PlaceholderText"/>
            </w:rPr>
            <w:t>Click or tap here to enter text.</w:t>
          </w:r>
        </w:p>
      </w:docPartBody>
    </w:docPart>
    <w:docPart>
      <w:docPartPr>
        <w:name w:val="608D068C63BD4F06853BCF4B144ED45A"/>
        <w:category>
          <w:name w:val="General"/>
          <w:gallery w:val="placeholder"/>
        </w:category>
        <w:types>
          <w:type w:val="bbPlcHdr"/>
        </w:types>
        <w:behaviors>
          <w:behavior w:val="content"/>
        </w:behaviors>
        <w:guid w:val="{68688907-0484-431D-9498-B6078BA82891}"/>
      </w:docPartPr>
      <w:docPartBody>
        <w:p w:rsidR="001169C7" w:rsidRDefault="00F01CE8">
          <w:pPr>
            <w:pStyle w:val="608D068C63BD4F06853BCF4B144ED45A"/>
          </w:pPr>
          <w:r w:rsidRPr="005509D4">
            <w:rPr>
              <w:rStyle w:val="PlaceholderText"/>
            </w:rPr>
            <w:t>Click or tap here to enter text.</w:t>
          </w:r>
        </w:p>
      </w:docPartBody>
    </w:docPart>
    <w:docPart>
      <w:docPartPr>
        <w:name w:val="BAC08F6A1C2E46C6A6A096F0A6BA01C5"/>
        <w:category>
          <w:name w:val="General"/>
          <w:gallery w:val="placeholder"/>
        </w:category>
        <w:types>
          <w:type w:val="bbPlcHdr"/>
        </w:types>
        <w:behaviors>
          <w:behavior w:val="content"/>
        </w:behaviors>
        <w:guid w:val="{1105E8D7-E56C-4DCE-B9DC-016C16287967}"/>
      </w:docPartPr>
      <w:docPartBody>
        <w:p w:rsidR="001169C7" w:rsidRDefault="00F01CE8">
          <w:pPr>
            <w:pStyle w:val="BAC08F6A1C2E46C6A6A096F0A6BA01C5"/>
          </w:pPr>
          <w:r w:rsidRPr="005509D4">
            <w:rPr>
              <w:rStyle w:val="PlaceholderText"/>
            </w:rPr>
            <w:t>Click or tap here to enter text.</w:t>
          </w:r>
        </w:p>
      </w:docPartBody>
    </w:docPart>
    <w:docPart>
      <w:docPartPr>
        <w:name w:val="71EC87CA344C432DBF5C12E68D5E8AC6"/>
        <w:category>
          <w:name w:val="General"/>
          <w:gallery w:val="placeholder"/>
        </w:category>
        <w:types>
          <w:type w:val="bbPlcHdr"/>
        </w:types>
        <w:behaviors>
          <w:behavior w:val="content"/>
        </w:behaviors>
        <w:guid w:val="{549629BD-2919-4169-BD74-4C1C173EAA6C}"/>
      </w:docPartPr>
      <w:docPartBody>
        <w:p w:rsidR="001169C7" w:rsidRDefault="00F01CE8">
          <w:pPr>
            <w:pStyle w:val="71EC87CA344C432DBF5C12E68D5E8AC6"/>
          </w:pPr>
          <w:r w:rsidRPr="005509D4">
            <w:rPr>
              <w:rStyle w:val="PlaceholderText"/>
            </w:rPr>
            <w:t>Choose an item.</w:t>
          </w:r>
        </w:p>
      </w:docPartBody>
    </w:docPart>
    <w:docPart>
      <w:docPartPr>
        <w:name w:val="793949D55CE640E682C030CB3A2B1A98"/>
        <w:category>
          <w:name w:val="General"/>
          <w:gallery w:val="placeholder"/>
        </w:category>
        <w:types>
          <w:type w:val="bbPlcHdr"/>
        </w:types>
        <w:behaviors>
          <w:behavior w:val="content"/>
        </w:behaviors>
        <w:guid w:val="{D8F4F217-F6F3-410D-90E4-0594A02634D7}"/>
      </w:docPartPr>
      <w:docPartBody>
        <w:p w:rsidR="001169C7" w:rsidRDefault="00F01CE8">
          <w:pPr>
            <w:pStyle w:val="793949D55CE640E682C030CB3A2B1A98"/>
          </w:pPr>
          <w:r w:rsidRPr="005509D4">
            <w:rPr>
              <w:rStyle w:val="PlaceholderText"/>
            </w:rPr>
            <w:t>Click or tap here to enter text.</w:t>
          </w:r>
        </w:p>
      </w:docPartBody>
    </w:docPart>
    <w:docPart>
      <w:docPartPr>
        <w:name w:val="9776CE32975340E493465396CD885DE0"/>
        <w:category>
          <w:name w:val="General"/>
          <w:gallery w:val="placeholder"/>
        </w:category>
        <w:types>
          <w:type w:val="bbPlcHdr"/>
        </w:types>
        <w:behaviors>
          <w:behavior w:val="content"/>
        </w:behaviors>
        <w:guid w:val="{E6674B4E-18B7-494B-A258-C420BBF44C41}"/>
      </w:docPartPr>
      <w:docPartBody>
        <w:p w:rsidR="001169C7" w:rsidRDefault="00F01CE8">
          <w:pPr>
            <w:pStyle w:val="9776CE32975340E493465396CD885DE0"/>
          </w:pPr>
          <w:r w:rsidRPr="005509D4">
            <w:rPr>
              <w:rStyle w:val="PlaceholderText"/>
            </w:rPr>
            <w:t>Click or tap here to enter text.</w:t>
          </w:r>
        </w:p>
      </w:docPartBody>
    </w:docPart>
    <w:docPart>
      <w:docPartPr>
        <w:name w:val="0571D9DFD707401A8C1BE7B0396BC546"/>
        <w:category>
          <w:name w:val="General"/>
          <w:gallery w:val="placeholder"/>
        </w:category>
        <w:types>
          <w:type w:val="bbPlcHdr"/>
        </w:types>
        <w:behaviors>
          <w:behavior w:val="content"/>
        </w:behaviors>
        <w:guid w:val="{9824F145-5A28-454E-91D5-58AC99E39BC5}"/>
      </w:docPartPr>
      <w:docPartBody>
        <w:p w:rsidR="001169C7" w:rsidRDefault="00F01CE8">
          <w:pPr>
            <w:pStyle w:val="0571D9DFD707401A8C1BE7B0396BC546"/>
          </w:pPr>
          <w:r w:rsidRPr="005509D4">
            <w:rPr>
              <w:rStyle w:val="PlaceholderText"/>
            </w:rPr>
            <w:t>Choose an item.</w:t>
          </w:r>
        </w:p>
      </w:docPartBody>
    </w:docPart>
    <w:docPart>
      <w:docPartPr>
        <w:name w:val="51F91C5EDD8546B288AB4F98CD2E4F51"/>
        <w:category>
          <w:name w:val="General"/>
          <w:gallery w:val="placeholder"/>
        </w:category>
        <w:types>
          <w:type w:val="bbPlcHdr"/>
        </w:types>
        <w:behaviors>
          <w:behavior w:val="content"/>
        </w:behaviors>
        <w:guid w:val="{47D1A4E5-780D-43DF-B104-C013C28BB087}"/>
      </w:docPartPr>
      <w:docPartBody>
        <w:p w:rsidR="001169C7" w:rsidRDefault="00F01CE8">
          <w:pPr>
            <w:pStyle w:val="51F91C5EDD8546B288AB4F98CD2E4F51"/>
          </w:pPr>
          <w:r w:rsidRPr="005509D4">
            <w:rPr>
              <w:rStyle w:val="PlaceholderText"/>
            </w:rPr>
            <w:t>Click or tap here to enter text.</w:t>
          </w:r>
        </w:p>
      </w:docPartBody>
    </w:docPart>
    <w:docPart>
      <w:docPartPr>
        <w:name w:val="2154FB388648416FADD6AC46FAB4D2B1"/>
        <w:category>
          <w:name w:val="General"/>
          <w:gallery w:val="placeholder"/>
        </w:category>
        <w:types>
          <w:type w:val="bbPlcHdr"/>
        </w:types>
        <w:behaviors>
          <w:behavior w:val="content"/>
        </w:behaviors>
        <w:guid w:val="{79161AE1-164C-4CE8-8A36-2CB372F1DA9E}"/>
      </w:docPartPr>
      <w:docPartBody>
        <w:p w:rsidR="001169C7" w:rsidRDefault="00F01CE8">
          <w:pPr>
            <w:pStyle w:val="2154FB388648416FADD6AC46FAB4D2B1"/>
          </w:pPr>
          <w:r w:rsidRPr="005509D4">
            <w:rPr>
              <w:rStyle w:val="PlaceholderText"/>
            </w:rPr>
            <w:t>Choose an item.</w:t>
          </w:r>
        </w:p>
      </w:docPartBody>
    </w:docPart>
    <w:docPart>
      <w:docPartPr>
        <w:name w:val="6E2FEA462C6643EAA7C87B9B5CC876AC"/>
        <w:category>
          <w:name w:val="General"/>
          <w:gallery w:val="placeholder"/>
        </w:category>
        <w:types>
          <w:type w:val="bbPlcHdr"/>
        </w:types>
        <w:behaviors>
          <w:behavior w:val="content"/>
        </w:behaviors>
        <w:guid w:val="{1E93110C-C48F-4E82-A6C9-4BBD4F2ECDF5}"/>
      </w:docPartPr>
      <w:docPartBody>
        <w:p w:rsidR="001169C7" w:rsidRDefault="00F01CE8">
          <w:pPr>
            <w:pStyle w:val="6E2FEA462C6643EAA7C87B9B5CC876AC"/>
          </w:pPr>
          <w:r w:rsidRPr="005509D4">
            <w:rPr>
              <w:rStyle w:val="PlaceholderText"/>
            </w:rPr>
            <w:t>Click or tap here to enter text.</w:t>
          </w:r>
        </w:p>
      </w:docPartBody>
    </w:docPart>
    <w:docPart>
      <w:docPartPr>
        <w:name w:val="F33054FBE5304F3FB7079B6E7A712EA2"/>
        <w:category>
          <w:name w:val="General"/>
          <w:gallery w:val="placeholder"/>
        </w:category>
        <w:types>
          <w:type w:val="bbPlcHdr"/>
        </w:types>
        <w:behaviors>
          <w:behavior w:val="content"/>
        </w:behaviors>
        <w:guid w:val="{D39014AF-4323-46C3-8B0E-8A016B169251}"/>
      </w:docPartPr>
      <w:docPartBody>
        <w:p w:rsidR="001169C7" w:rsidRDefault="00F01CE8">
          <w:pPr>
            <w:pStyle w:val="F33054FBE5304F3FB7079B6E7A712EA2"/>
          </w:pPr>
          <w:r w:rsidRPr="005509D4">
            <w:rPr>
              <w:rStyle w:val="PlaceholderText"/>
            </w:rPr>
            <w:t>Click or tap here to enter text.</w:t>
          </w:r>
        </w:p>
      </w:docPartBody>
    </w:docPart>
    <w:docPart>
      <w:docPartPr>
        <w:name w:val="B94DA6DDD7504AF8B788CECC734F6759"/>
        <w:category>
          <w:name w:val="General"/>
          <w:gallery w:val="placeholder"/>
        </w:category>
        <w:types>
          <w:type w:val="bbPlcHdr"/>
        </w:types>
        <w:behaviors>
          <w:behavior w:val="content"/>
        </w:behaviors>
        <w:guid w:val="{6473F581-BF6D-48D1-9E34-9473E5142FCA}"/>
      </w:docPartPr>
      <w:docPartBody>
        <w:p w:rsidR="001169C7" w:rsidRDefault="00F01CE8">
          <w:pPr>
            <w:pStyle w:val="B94DA6DDD7504AF8B788CECC734F6759"/>
          </w:pPr>
          <w:r w:rsidRPr="005509D4">
            <w:rPr>
              <w:rStyle w:val="PlaceholderText"/>
            </w:rPr>
            <w:t>Click or tap here to enter text.</w:t>
          </w:r>
        </w:p>
      </w:docPartBody>
    </w:docPart>
    <w:docPart>
      <w:docPartPr>
        <w:name w:val="591C8B6D03A5487780F87122CEDBB196"/>
        <w:category>
          <w:name w:val="General"/>
          <w:gallery w:val="placeholder"/>
        </w:category>
        <w:types>
          <w:type w:val="bbPlcHdr"/>
        </w:types>
        <w:behaviors>
          <w:behavior w:val="content"/>
        </w:behaviors>
        <w:guid w:val="{30630231-CB04-439A-88B7-089C68E2A277}"/>
      </w:docPartPr>
      <w:docPartBody>
        <w:p w:rsidR="001169C7" w:rsidRDefault="00F01CE8">
          <w:pPr>
            <w:pStyle w:val="591C8B6D03A5487780F87122CEDBB196"/>
          </w:pPr>
          <w:r w:rsidRPr="005509D4">
            <w:rPr>
              <w:rStyle w:val="PlaceholderText"/>
            </w:rPr>
            <w:t>Click or tap here to enter text.</w:t>
          </w:r>
        </w:p>
      </w:docPartBody>
    </w:docPart>
    <w:docPart>
      <w:docPartPr>
        <w:name w:val="18DC85B3618C4A6B932FF0CA755D50E8"/>
        <w:category>
          <w:name w:val="General"/>
          <w:gallery w:val="placeholder"/>
        </w:category>
        <w:types>
          <w:type w:val="bbPlcHdr"/>
        </w:types>
        <w:behaviors>
          <w:behavior w:val="content"/>
        </w:behaviors>
        <w:guid w:val="{8DB1A032-E2CC-423F-9366-65B7F6979829}"/>
      </w:docPartPr>
      <w:docPartBody>
        <w:p w:rsidR="001169C7" w:rsidRDefault="00F01CE8">
          <w:pPr>
            <w:pStyle w:val="18DC85B3618C4A6B932FF0CA755D50E8"/>
          </w:pPr>
          <w:r w:rsidRPr="005509D4">
            <w:rPr>
              <w:rStyle w:val="PlaceholderText"/>
            </w:rPr>
            <w:t>Click or tap here to enter text.</w:t>
          </w:r>
        </w:p>
      </w:docPartBody>
    </w:docPart>
    <w:docPart>
      <w:docPartPr>
        <w:name w:val="2449742E32E6438C94B949181CD49F07"/>
        <w:category>
          <w:name w:val="General"/>
          <w:gallery w:val="placeholder"/>
        </w:category>
        <w:types>
          <w:type w:val="bbPlcHdr"/>
        </w:types>
        <w:behaviors>
          <w:behavior w:val="content"/>
        </w:behaviors>
        <w:guid w:val="{BB0F094F-3269-4EB5-92AB-346AB9CEB385}"/>
      </w:docPartPr>
      <w:docPartBody>
        <w:p w:rsidR="001169C7" w:rsidRDefault="00F01CE8">
          <w:pPr>
            <w:pStyle w:val="2449742E32E6438C94B949181CD49F07"/>
          </w:pPr>
          <w:r w:rsidRPr="005509D4">
            <w:rPr>
              <w:rStyle w:val="PlaceholderText"/>
            </w:rPr>
            <w:t>Click or tap here to enter text.</w:t>
          </w:r>
        </w:p>
      </w:docPartBody>
    </w:docPart>
    <w:docPart>
      <w:docPartPr>
        <w:name w:val="3743F9F61D4E4F35AB714334E86A645E"/>
        <w:category>
          <w:name w:val="General"/>
          <w:gallery w:val="placeholder"/>
        </w:category>
        <w:types>
          <w:type w:val="bbPlcHdr"/>
        </w:types>
        <w:behaviors>
          <w:behavior w:val="content"/>
        </w:behaviors>
        <w:guid w:val="{DCE501AC-E892-4D9C-B173-4F5F2FA205D9}"/>
      </w:docPartPr>
      <w:docPartBody>
        <w:p w:rsidR="001169C7" w:rsidRDefault="00F01CE8">
          <w:pPr>
            <w:pStyle w:val="3743F9F61D4E4F35AB714334E86A645E"/>
          </w:pPr>
          <w:r w:rsidRPr="005509D4">
            <w:rPr>
              <w:rStyle w:val="PlaceholderText"/>
            </w:rPr>
            <w:t>Choose an item.</w:t>
          </w:r>
        </w:p>
      </w:docPartBody>
    </w:docPart>
    <w:docPart>
      <w:docPartPr>
        <w:name w:val="BB5FBAD31F9A4F69A9E367D60392B1B4"/>
        <w:category>
          <w:name w:val="General"/>
          <w:gallery w:val="placeholder"/>
        </w:category>
        <w:types>
          <w:type w:val="bbPlcHdr"/>
        </w:types>
        <w:behaviors>
          <w:behavior w:val="content"/>
        </w:behaviors>
        <w:guid w:val="{CB2ADBE1-2E18-4A06-ACCB-2293A01C0390}"/>
      </w:docPartPr>
      <w:docPartBody>
        <w:p w:rsidR="001169C7" w:rsidRDefault="00F01CE8">
          <w:pPr>
            <w:pStyle w:val="BB5FBAD31F9A4F69A9E367D60392B1B4"/>
          </w:pPr>
          <w:r w:rsidRPr="005509D4">
            <w:rPr>
              <w:rStyle w:val="PlaceholderText"/>
            </w:rPr>
            <w:t>Click or tap here to enter text.</w:t>
          </w:r>
        </w:p>
      </w:docPartBody>
    </w:docPart>
    <w:docPart>
      <w:docPartPr>
        <w:name w:val="45F0E7D55F6942569A095A35A1380264"/>
        <w:category>
          <w:name w:val="General"/>
          <w:gallery w:val="placeholder"/>
        </w:category>
        <w:types>
          <w:type w:val="bbPlcHdr"/>
        </w:types>
        <w:behaviors>
          <w:behavior w:val="content"/>
        </w:behaviors>
        <w:guid w:val="{9B6A811A-4546-4A34-AD8A-8A699F8A2A48}"/>
      </w:docPartPr>
      <w:docPartBody>
        <w:p w:rsidR="001169C7" w:rsidRDefault="00F01CE8">
          <w:pPr>
            <w:pStyle w:val="45F0E7D55F6942569A095A35A1380264"/>
          </w:pPr>
          <w:r w:rsidRPr="005509D4">
            <w:rPr>
              <w:rStyle w:val="PlaceholderText"/>
            </w:rPr>
            <w:t>Choose an item.</w:t>
          </w:r>
        </w:p>
      </w:docPartBody>
    </w:docPart>
    <w:docPart>
      <w:docPartPr>
        <w:name w:val="27E137856CB640C088AAD2FBADF9959C"/>
        <w:category>
          <w:name w:val="General"/>
          <w:gallery w:val="placeholder"/>
        </w:category>
        <w:types>
          <w:type w:val="bbPlcHdr"/>
        </w:types>
        <w:behaviors>
          <w:behavior w:val="content"/>
        </w:behaviors>
        <w:guid w:val="{AD0FFB59-E0F5-4E20-8D67-37F7C7F3010A}"/>
      </w:docPartPr>
      <w:docPartBody>
        <w:p w:rsidR="001169C7" w:rsidRDefault="00F01CE8">
          <w:pPr>
            <w:pStyle w:val="27E137856CB640C088AAD2FBADF9959C"/>
          </w:pPr>
          <w:r w:rsidRPr="005509D4">
            <w:rPr>
              <w:rStyle w:val="PlaceholderText"/>
            </w:rPr>
            <w:t>Click or tap here to enter text.</w:t>
          </w:r>
        </w:p>
      </w:docPartBody>
    </w:docPart>
    <w:docPart>
      <w:docPartPr>
        <w:name w:val="D4E8B1A76E474579B3DAEA863233A6D1"/>
        <w:category>
          <w:name w:val="General"/>
          <w:gallery w:val="placeholder"/>
        </w:category>
        <w:types>
          <w:type w:val="bbPlcHdr"/>
        </w:types>
        <w:behaviors>
          <w:behavior w:val="content"/>
        </w:behaviors>
        <w:guid w:val="{45FAD0B4-CAFB-456C-BD20-3EFAA160DE91}"/>
      </w:docPartPr>
      <w:docPartBody>
        <w:p w:rsidR="001169C7" w:rsidRDefault="00F01CE8">
          <w:pPr>
            <w:pStyle w:val="D4E8B1A76E474579B3DAEA863233A6D1"/>
          </w:pPr>
          <w:r w:rsidRPr="005509D4">
            <w:rPr>
              <w:rStyle w:val="PlaceholderText"/>
            </w:rPr>
            <w:t>Choose an item.</w:t>
          </w:r>
        </w:p>
      </w:docPartBody>
    </w:docPart>
    <w:docPart>
      <w:docPartPr>
        <w:name w:val="80860B14B3AC40D0840533F779FE4AB0"/>
        <w:category>
          <w:name w:val="General"/>
          <w:gallery w:val="placeholder"/>
        </w:category>
        <w:types>
          <w:type w:val="bbPlcHdr"/>
        </w:types>
        <w:behaviors>
          <w:behavior w:val="content"/>
        </w:behaviors>
        <w:guid w:val="{E41A0ACD-1B69-4A2B-83A7-F09B077B41CE}"/>
      </w:docPartPr>
      <w:docPartBody>
        <w:p w:rsidR="001169C7" w:rsidRDefault="00F01CE8">
          <w:pPr>
            <w:pStyle w:val="80860B14B3AC40D0840533F779FE4AB0"/>
          </w:pPr>
          <w:r w:rsidRPr="005509D4">
            <w:rPr>
              <w:rStyle w:val="PlaceholderText"/>
            </w:rPr>
            <w:t>Click or tap here to enter text.</w:t>
          </w:r>
        </w:p>
      </w:docPartBody>
    </w:docPart>
    <w:docPart>
      <w:docPartPr>
        <w:name w:val="B77E4BA0F7C54E1D8C872D28150E952B"/>
        <w:category>
          <w:name w:val="General"/>
          <w:gallery w:val="placeholder"/>
        </w:category>
        <w:types>
          <w:type w:val="bbPlcHdr"/>
        </w:types>
        <w:behaviors>
          <w:behavior w:val="content"/>
        </w:behaviors>
        <w:guid w:val="{FFDAF3E5-2F39-4EF6-A277-61EC7A655CC5}"/>
      </w:docPartPr>
      <w:docPartBody>
        <w:p w:rsidR="001169C7" w:rsidRDefault="00F01CE8">
          <w:pPr>
            <w:pStyle w:val="B77E4BA0F7C54E1D8C872D28150E952B"/>
          </w:pPr>
          <w:r w:rsidRPr="005509D4">
            <w:rPr>
              <w:rStyle w:val="PlaceholderText"/>
            </w:rPr>
            <w:t>Choose an item.</w:t>
          </w:r>
        </w:p>
      </w:docPartBody>
    </w:docPart>
    <w:docPart>
      <w:docPartPr>
        <w:name w:val="C617D6F2BB65441F81E9EE4DDA3977B2"/>
        <w:category>
          <w:name w:val="General"/>
          <w:gallery w:val="placeholder"/>
        </w:category>
        <w:types>
          <w:type w:val="bbPlcHdr"/>
        </w:types>
        <w:behaviors>
          <w:behavior w:val="content"/>
        </w:behaviors>
        <w:guid w:val="{2F0A4EF3-2E21-46B1-B1C8-1963AF10BA2F}"/>
      </w:docPartPr>
      <w:docPartBody>
        <w:p w:rsidR="001169C7" w:rsidRDefault="00F01CE8">
          <w:pPr>
            <w:pStyle w:val="C617D6F2BB65441F81E9EE4DDA3977B2"/>
          </w:pPr>
          <w:r w:rsidRPr="005509D4">
            <w:rPr>
              <w:rStyle w:val="PlaceholderText"/>
            </w:rPr>
            <w:t>Click or tap here to enter text.</w:t>
          </w:r>
        </w:p>
      </w:docPartBody>
    </w:docPart>
    <w:docPart>
      <w:docPartPr>
        <w:name w:val="B6E57C4A95CE43EE87D30303F77A83CA"/>
        <w:category>
          <w:name w:val="General"/>
          <w:gallery w:val="placeholder"/>
        </w:category>
        <w:types>
          <w:type w:val="bbPlcHdr"/>
        </w:types>
        <w:behaviors>
          <w:behavior w:val="content"/>
        </w:behaviors>
        <w:guid w:val="{24BECD4A-A1ED-4199-9DF4-3CA21059FF18}"/>
      </w:docPartPr>
      <w:docPartBody>
        <w:p w:rsidR="001169C7" w:rsidRDefault="00F01CE8">
          <w:pPr>
            <w:pStyle w:val="B6E57C4A95CE43EE87D30303F77A83CA"/>
          </w:pPr>
          <w:r w:rsidRPr="005509D4">
            <w:rPr>
              <w:rStyle w:val="PlaceholderText"/>
            </w:rPr>
            <w:t>Choose an item.</w:t>
          </w:r>
        </w:p>
      </w:docPartBody>
    </w:docPart>
    <w:docPart>
      <w:docPartPr>
        <w:name w:val="31CCA0F5DB554AC78F8500D432EFA820"/>
        <w:category>
          <w:name w:val="General"/>
          <w:gallery w:val="placeholder"/>
        </w:category>
        <w:types>
          <w:type w:val="bbPlcHdr"/>
        </w:types>
        <w:behaviors>
          <w:behavior w:val="content"/>
        </w:behaviors>
        <w:guid w:val="{A12664C3-92FE-4BC1-B6D9-5FEABF1E7657}"/>
      </w:docPartPr>
      <w:docPartBody>
        <w:p w:rsidR="001169C7" w:rsidRDefault="00F01CE8">
          <w:pPr>
            <w:pStyle w:val="31CCA0F5DB554AC78F8500D432EFA820"/>
          </w:pPr>
          <w:r w:rsidRPr="005509D4">
            <w:rPr>
              <w:rStyle w:val="PlaceholderText"/>
            </w:rPr>
            <w:t>Click or tap here to enter text.</w:t>
          </w:r>
        </w:p>
      </w:docPartBody>
    </w:docPart>
    <w:docPart>
      <w:docPartPr>
        <w:name w:val="14048330477B4190993FD09DE90F1A2C"/>
        <w:category>
          <w:name w:val="General"/>
          <w:gallery w:val="placeholder"/>
        </w:category>
        <w:types>
          <w:type w:val="bbPlcHdr"/>
        </w:types>
        <w:behaviors>
          <w:behavior w:val="content"/>
        </w:behaviors>
        <w:guid w:val="{D58E640A-B369-440F-9A21-056115DA2954}"/>
      </w:docPartPr>
      <w:docPartBody>
        <w:p w:rsidR="001169C7" w:rsidRDefault="00F01CE8">
          <w:pPr>
            <w:pStyle w:val="14048330477B4190993FD09DE90F1A2C"/>
          </w:pPr>
          <w:r w:rsidRPr="005509D4">
            <w:rPr>
              <w:rStyle w:val="PlaceholderText"/>
            </w:rPr>
            <w:t>Choose an item.</w:t>
          </w:r>
        </w:p>
      </w:docPartBody>
    </w:docPart>
    <w:docPart>
      <w:docPartPr>
        <w:name w:val="F8CBEB748692430A807EC576F9CBAA0D"/>
        <w:category>
          <w:name w:val="General"/>
          <w:gallery w:val="placeholder"/>
        </w:category>
        <w:types>
          <w:type w:val="bbPlcHdr"/>
        </w:types>
        <w:behaviors>
          <w:behavior w:val="content"/>
        </w:behaviors>
        <w:guid w:val="{D9F3DED9-50DD-4D3B-B12B-AC6A76801D1C}"/>
      </w:docPartPr>
      <w:docPartBody>
        <w:p w:rsidR="001169C7" w:rsidRDefault="00F01CE8">
          <w:pPr>
            <w:pStyle w:val="F8CBEB748692430A807EC576F9CBAA0D"/>
          </w:pPr>
          <w:r w:rsidRPr="005509D4">
            <w:rPr>
              <w:rStyle w:val="PlaceholderText"/>
            </w:rPr>
            <w:t>Click or tap here to enter text.</w:t>
          </w:r>
        </w:p>
      </w:docPartBody>
    </w:docPart>
    <w:docPart>
      <w:docPartPr>
        <w:name w:val="911A2F704A7748ACA46808ED56F1BBC0"/>
        <w:category>
          <w:name w:val="General"/>
          <w:gallery w:val="placeholder"/>
        </w:category>
        <w:types>
          <w:type w:val="bbPlcHdr"/>
        </w:types>
        <w:behaviors>
          <w:behavior w:val="content"/>
        </w:behaviors>
        <w:guid w:val="{0D5EC8B4-5C60-4EBE-89DE-DC926ADFE94D}"/>
      </w:docPartPr>
      <w:docPartBody>
        <w:p w:rsidR="001169C7" w:rsidRDefault="00F01CE8">
          <w:pPr>
            <w:pStyle w:val="911A2F704A7748ACA46808ED56F1BBC0"/>
          </w:pPr>
          <w:r w:rsidRPr="005509D4">
            <w:rPr>
              <w:rStyle w:val="PlaceholderText"/>
            </w:rPr>
            <w:t>Choose an item.</w:t>
          </w:r>
        </w:p>
      </w:docPartBody>
    </w:docPart>
    <w:docPart>
      <w:docPartPr>
        <w:name w:val="54177E177C1B48F8B82CD7FEB3AC6E77"/>
        <w:category>
          <w:name w:val="General"/>
          <w:gallery w:val="placeholder"/>
        </w:category>
        <w:types>
          <w:type w:val="bbPlcHdr"/>
        </w:types>
        <w:behaviors>
          <w:behavior w:val="content"/>
        </w:behaviors>
        <w:guid w:val="{7D00A35F-07FF-41F3-81EE-E63F71F78FC5}"/>
      </w:docPartPr>
      <w:docPartBody>
        <w:p w:rsidR="001169C7" w:rsidRDefault="00F01CE8">
          <w:pPr>
            <w:pStyle w:val="54177E177C1B48F8B82CD7FEB3AC6E77"/>
          </w:pPr>
          <w:r w:rsidRPr="005509D4">
            <w:rPr>
              <w:rStyle w:val="PlaceholderText"/>
            </w:rPr>
            <w:t>Click or tap here to enter text.</w:t>
          </w:r>
        </w:p>
      </w:docPartBody>
    </w:docPart>
    <w:docPart>
      <w:docPartPr>
        <w:name w:val="213C76913AFD429F8AECD64064C41390"/>
        <w:category>
          <w:name w:val="General"/>
          <w:gallery w:val="placeholder"/>
        </w:category>
        <w:types>
          <w:type w:val="bbPlcHdr"/>
        </w:types>
        <w:behaviors>
          <w:behavior w:val="content"/>
        </w:behaviors>
        <w:guid w:val="{6A3A202A-42F6-4BE2-8FBD-7E59830EB7FB}"/>
      </w:docPartPr>
      <w:docPartBody>
        <w:p w:rsidR="001169C7" w:rsidRDefault="00F01CE8">
          <w:pPr>
            <w:pStyle w:val="213C76913AFD429F8AECD64064C41390"/>
          </w:pPr>
          <w:r w:rsidRPr="005509D4">
            <w:rPr>
              <w:rStyle w:val="PlaceholderText"/>
            </w:rPr>
            <w:t>Choose an item.</w:t>
          </w:r>
        </w:p>
      </w:docPartBody>
    </w:docPart>
    <w:docPart>
      <w:docPartPr>
        <w:name w:val="DC157E969DB2408499624EB102E12969"/>
        <w:category>
          <w:name w:val="General"/>
          <w:gallery w:val="placeholder"/>
        </w:category>
        <w:types>
          <w:type w:val="bbPlcHdr"/>
        </w:types>
        <w:behaviors>
          <w:behavior w:val="content"/>
        </w:behaviors>
        <w:guid w:val="{5AAFC53A-B6FC-4E83-90D7-1265665B9658}"/>
      </w:docPartPr>
      <w:docPartBody>
        <w:p w:rsidR="001169C7" w:rsidRDefault="00F01CE8">
          <w:pPr>
            <w:pStyle w:val="DC157E969DB2408499624EB102E12969"/>
          </w:pPr>
          <w:r w:rsidRPr="005509D4">
            <w:rPr>
              <w:rStyle w:val="PlaceholderText"/>
            </w:rPr>
            <w:t>Click or tap here to enter text.</w:t>
          </w:r>
        </w:p>
      </w:docPartBody>
    </w:docPart>
    <w:docPart>
      <w:docPartPr>
        <w:name w:val="7F91437A441C42DC9CC7D5475325B5B9"/>
        <w:category>
          <w:name w:val="General"/>
          <w:gallery w:val="placeholder"/>
        </w:category>
        <w:types>
          <w:type w:val="bbPlcHdr"/>
        </w:types>
        <w:behaviors>
          <w:behavior w:val="content"/>
        </w:behaviors>
        <w:guid w:val="{A60B1F0D-E48A-4B1E-AA50-0B5189CC10F2}"/>
      </w:docPartPr>
      <w:docPartBody>
        <w:p w:rsidR="001169C7" w:rsidRDefault="00F01CE8">
          <w:pPr>
            <w:pStyle w:val="7F91437A441C42DC9CC7D5475325B5B9"/>
          </w:pPr>
          <w:r w:rsidRPr="005509D4">
            <w:rPr>
              <w:rStyle w:val="PlaceholderText"/>
            </w:rPr>
            <w:t>Choose an item.</w:t>
          </w:r>
        </w:p>
      </w:docPartBody>
    </w:docPart>
    <w:docPart>
      <w:docPartPr>
        <w:name w:val="4F73DEF8F43D46849CCC5504C56E4B2F"/>
        <w:category>
          <w:name w:val="General"/>
          <w:gallery w:val="placeholder"/>
        </w:category>
        <w:types>
          <w:type w:val="bbPlcHdr"/>
        </w:types>
        <w:behaviors>
          <w:behavior w:val="content"/>
        </w:behaviors>
        <w:guid w:val="{B1C74181-51A9-41F7-8E18-72951D2E47AB}"/>
      </w:docPartPr>
      <w:docPartBody>
        <w:p w:rsidR="001169C7" w:rsidRDefault="00F01CE8">
          <w:pPr>
            <w:pStyle w:val="4F73DEF8F43D46849CCC5504C56E4B2F"/>
          </w:pPr>
          <w:r w:rsidRPr="005509D4">
            <w:rPr>
              <w:rStyle w:val="PlaceholderText"/>
            </w:rPr>
            <w:t>Click or tap here to enter text.</w:t>
          </w:r>
        </w:p>
      </w:docPartBody>
    </w:docPart>
    <w:docPart>
      <w:docPartPr>
        <w:name w:val="E0827269CDCB41C280C6B46506FB15AD"/>
        <w:category>
          <w:name w:val="General"/>
          <w:gallery w:val="placeholder"/>
        </w:category>
        <w:types>
          <w:type w:val="bbPlcHdr"/>
        </w:types>
        <w:behaviors>
          <w:behavior w:val="content"/>
        </w:behaviors>
        <w:guid w:val="{A205BB9B-AD24-4A57-9AD7-132FD7C0B1F2}"/>
      </w:docPartPr>
      <w:docPartBody>
        <w:p w:rsidR="001169C7" w:rsidRDefault="00F01CE8">
          <w:pPr>
            <w:pStyle w:val="E0827269CDCB41C280C6B46506FB15AD"/>
          </w:pPr>
          <w:r w:rsidRPr="005509D4">
            <w:rPr>
              <w:rStyle w:val="PlaceholderText"/>
            </w:rPr>
            <w:t>Click or tap here to enter text.</w:t>
          </w:r>
        </w:p>
      </w:docPartBody>
    </w:docPart>
    <w:docPart>
      <w:docPartPr>
        <w:name w:val="89D99A56A0144952947F434DE6B43007"/>
        <w:category>
          <w:name w:val="General"/>
          <w:gallery w:val="placeholder"/>
        </w:category>
        <w:types>
          <w:type w:val="bbPlcHdr"/>
        </w:types>
        <w:behaviors>
          <w:behavior w:val="content"/>
        </w:behaviors>
        <w:guid w:val="{A2F5CCA3-2E99-4F73-A507-351C56AE70DA}"/>
      </w:docPartPr>
      <w:docPartBody>
        <w:p w:rsidR="001169C7" w:rsidRDefault="00F01CE8">
          <w:pPr>
            <w:pStyle w:val="89D99A56A0144952947F434DE6B43007"/>
          </w:pPr>
          <w:r w:rsidRPr="005509D4">
            <w:rPr>
              <w:rStyle w:val="PlaceholderText"/>
            </w:rPr>
            <w:t>Click or tap here to enter text.</w:t>
          </w:r>
        </w:p>
      </w:docPartBody>
    </w:docPart>
    <w:docPart>
      <w:docPartPr>
        <w:name w:val="51A9C2F09AFB4464B6D8CEF4658B6B8D"/>
        <w:category>
          <w:name w:val="General"/>
          <w:gallery w:val="placeholder"/>
        </w:category>
        <w:types>
          <w:type w:val="bbPlcHdr"/>
        </w:types>
        <w:behaviors>
          <w:behavior w:val="content"/>
        </w:behaviors>
        <w:guid w:val="{1FFCEB37-4324-46B7-BB2D-A3B63F91D28F}"/>
      </w:docPartPr>
      <w:docPartBody>
        <w:p w:rsidR="001169C7" w:rsidRDefault="00F01CE8">
          <w:pPr>
            <w:pStyle w:val="51A9C2F09AFB4464B6D8CEF4658B6B8D"/>
          </w:pPr>
          <w:r w:rsidRPr="005509D4">
            <w:rPr>
              <w:rStyle w:val="PlaceholderText"/>
            </w:rPr>
            <w:t>Click or tap here to enter text.</w:t>
          </w:r>
        </w:p>
      </w:docPartBody>
    </w:docPart>
    <w:docPart>
      <w:docPartPr>
        <w:name w:val="331B6414B8624626B761193D418ADFDA"/>
        <w:category>
          <w:name w:val="General"/>
          <w:gallery w:val="placeholder"/>
        </w:category>
        <w:types>
          <w:type w:val="bbPlcHdr"/>
        </w:types>
        <w:behaviors>
          <w:behavior w:val="content"/>
        </w:behaviors>
        <w:guid w:val="{D95F3068-B83B-4F6E-99EF-C9AEAA4A46B3}"/>
      </w:docPartPr>
      <w:docPartBody>
        <w:p w:rsidR="001169C7" w:rsidRDefault="00F01CE8">
          <w:pPr>
            <w:pStyle w:val="331B6414B8624626B761193D418ADFDA"/>
          </w:pPr>
          <w:r w:rsidRPr="005509D4">
            <w:rPr>
              <w:rStyle w:val="PlaceholderText"/>
            </w:rPr>
            <w:t>Click or tap here to enter text.</w:t>
          </w:r>
        </w:p>
      </w:docPartBody>
    </w:docPart>
    <w:docPart>
      <w:docPartPr>
        <w:name w:val="7DB297BE788942DDABEC53E10D4C1D62"/>
        <w:category>
          <w:name w:val="General"/>
          <w:gallery w:val="placeholder"/>
        </w:category>
        <w:types>
          <w:type w:val="bbPlcHdr"/>
        </w:types>
        <w:behaviors>
          <w:behavior w:val="content"/>
        </w:behaviors>
        <w:guid w:val="{83D2F4B6-EF0A-4BDA-A647-B4E56C5CF59C}"/>
      </w:docPartPr>
      <w:docPartBody>
        <w:p w:rsidR="001169C7" w:rsidRDefault="00F01CE8">
          <w:pPr>
            <w:pStyle w:val="7DB297BE788942DDABEC53E10D4C1D62"/>
          </w:pPr>
          <w:r w:rsidRPr="005509D4">
            <w:rPr>
              <w:rStyle w:val="PlaceholderText"/>
            </w:rPr>
            <w:t>Click or tap here to enter text.</w:t>
          </w:r>
        </w:p>
      </w:docPartBody>
    </w:docPart>
    <w:docPart>
      <w:docPartPr>
        <w:name w:val="2D57742403F44327BBF39E367998F3F7"/>
        <w:category>
          <w:name w:val="General"/>
          <w:gallery w:val="placeholder"/>
        </w:category>
        <w:types>
          <w:type w:val="bbPlcHdr"/>
        </w:types>
        <w:behaviors>
          <w:behavior w:val="content"/>
        </w:behaviors>
        <w:guid w:val="{AE7A6B95-21B1-4ADC-AA6D-DF15F7AE939C}"/>
      </w:docPartPr>
      <w:docPartBody>
        <w:p w:rsidR="001169C7" w:rsidRDefault="00F01CE8">
          <w:pPr>
            <w:pStyle w:val="2D57742403F44327BBF39E367998F3F7"/>
          </w:pPr>
          <w:r w:rsidRPr="005509D4">
            <w:rPr>
              <w:rStyle w:val="PlaceholderText"/>
            </w:rPr>
            <w:t>Click or tap here to enter text.</w:t>
          </w:r>
        </w:p>
      </w:docPartBody>
    </w:docPart>
    <w:docPart>
      <w:docPartPr>
        <w:name w:val="F9F2CA9CA35C46DD8E6D0873C83BA727"/>
        <w:category>
          <w:name w:val="General"/>
          <w:gallery w:val="placeholder"/>
        </w:category>
        <w:types>
          <w:type w:val="bbPlcHdr"/>
        </w:types>
        <w:behaviors>
          <w:behavior w:val="content"/>
        </w:behaviors>
        <w:guid w:val="{C00DE239-744A-4729-924E-09D88B1CC7BC}"/>
      </w:docPartPr>
      <w:docPartBody>
        <w:p w:rsidR="001169C7" w:rsidRDefault="00F01CE8">
          <w:pPr>
            <w:pStyle w:val="F9F2CA9CA35C46DD8E6D0873C83BA727"/>
          </w:pPr>
          <w:r w:rsidRPr="005509D4">
            <w:rPr>
              <w:rStyle w:val="PlaceholderText"/>
            </w:rPr>
            <w:t>Click or tap here to enter text.</w:t>
          </w:r>
        </w:p>
      </w:docPartBody>
    </w:docPart>
    <w:docPart>
      <w:docPartPr>
        <w:name w:val="66E9D53242A948BDBFEE8A2EED704BCF"/>
        <w:category>
          <w:name w:val="General"/>
          <w:gallery w:val="placeholder"/>
        </w:category>
        <w:types>
          <w:type w:val="bbPlcHdr"/>
        </w:types>
        <w:behaviors>
          <w:behavior w:val="content"/>
        </w:behaviors>
        <w:guid w:val="{FD97556A-E798-4CA6-A482-70914C5F4484}"/>
      </w:docPartPr>
      <w:docPartBody>
        <w:p w:rsidR="001169C7" w:rsidRDefault="00F01CE8">
          <w:pPr>
            <w:pStyle w:val="66E9D53242A948BDBFEE8A2EED704BCF"/>
          </w:pPr>
          <w:r w:rsidRPr="005509D4">
            <w:rPr>
              <w:rStyle w:val="PlaceholderText"/>
            </w:rPr>
            <w:t>Click or tap here to enter text.</w:t>
          </w:r>
        </w:p>
      </w:docPartBody>
    </w:docPart>
    <w:docPart>
      <w:docPartPr>
        <w:name w:val="32207FA7135A4B93B5A0F37B1160A59C"/>
        <w:category>
          <w:name w:val="General"/>
          <w:gallery w:val="placeholder"/>
        </w:category>
        <w:types>
          <w:type w:val="bbPlcHdr"/>
        </w:types>
        <w:behaviors>
          <w:behavior w:val="content"/>
        </w:behaviors>
        <w:guid w:val="{486CDFB9-1164-4558-B003-E5673EF22570}"/>
      </w:docPartPr>
      <w:docPartBody>
        <w:p w:rsidR="001169C7" w:rsidRDefault="00F01CE8">
          <w:pPr>
            <w:pStyle w:val="32207FA7135A4B93B5A0F37B1160A59C"/>
          </w:pPr>
          <w:r w:rsidRPr="005509D4">
            <w:rPr>
              <w:rStyle w:val="PlaceholderText"/>
            </w:rPr>
            <w:t>Click or tap here to enter text.</w:t>
          </w:r>
        </w:p>
      </w:docPartBody>
    </w:docPart>
    <w:docPart>
      <w:docPartPr>
        <w:name w:val="B5DED9C18ACD476FA1A0CEDADCCA2F24"/>
        <w:category>
          <w:name w:val="General"/>
          <w:gallery w:val="placeholder"/>
        </w:category>
        <w:types>
          <w:type w:val="bbPlcHdr"/>
        </w:types>
        <w:behaviors>
          <w:behavior w:val="content"/>
        </w:behaviors>
        <w:guid w:val="{6E5A588D-798B-464A-BD2C-FB2C18A4154F}"/>
      </w:docPartPr>
      <w:docPartBody>
        <w:p w:rsidR="001169C7" w:rsidRDefault="00F01CE8">
          <w:pPr>
            <w:pStyle w:val="B5DED9C18ACD476FA1A0CEDADCCA2F24"/>
          </w:pPr>
          <w:r w:rsidRPr="005509D4">
            <w:rPr>
              <w:rStyle w:val="PlaceholderText"/>
            </w:rPr>
            <w:t>Choose an item.</w:t>
          </w:r>
        </w:p>
      </w:docPartBody>
    </w:docPart>
    <w:docPart>
      <w:docPartPr>
        <w:name w:val="2F005DB880EE42B588349656D7F0E96E"/>
        <w:category>
          <w:name w:val="General"/>
          <w:gallery w:val="placeholder"/>
        </w:category>
        <w:types>
          <w:type w:val="bbPlcHdr"/>
        </w:types>
        <w:behaviors>
          <w:behavior w:val="content"/>
        </w:behaviors>
        <w:guid w:val="{3128FB26-9CFA-4B7F-8792-B40E11AED970}"/>
      </w:docPartPr>
      <w:docPartBody>
        <w:p w:rsidR="001169C7" w:rsidRDefault="00F01CE8">
          <w:pPr>
            <w:pStyle w:val="2F005DB880EE42B588349656D7F0E96E"/>
          </w:pPr>
          <w:r w:rsidRPr="005509D4">
            <w:rPr>
              <w:rStyle w:val="PlaceholderText"/>
            </w:rPr>
            <w:t>Click or tap here to enter text.</w:t>
          </w:r>
        </w:p>
      </w:docPartBody>
    </w:docPart>
    <w:docPart>
      <w:docPartPr>
        <w:name w:val="9852471EC21B446F93089A1A317827BB"/>
        <w:category>
          <w:name w:val="General"/>
          <w:gallery w:val="placeholder"/>
        </w:category>
        <w:types>
          <w:type w:val="bbPlcHdr"/>
        </w:types>
        <w:behaviors>
          <w:behavior w:val="content"/>
        </w:behaviors>
        <w:guid w:val="{51AB8747-1D42-4B5E-8004-B8C8E702AC32}"/>
      </w:docPartPr>
      <w:docPartBody>
        <w:p w:rsidR="001169C7" w:rsidRDefault="00F01CE8">
          <w:pPr>
            <w:pStyle w:val="9852471EC21B446F93089A1A317827BB"/>
          </w:pPr>
          <w:r w:rsidRPr="005509D4">
            <w:rPr>
              <w:rStyle w:val="PlaceholderText"/>
            </w:rPr>
            <w:t>Click or tap here to enter text.</w:t>
          </w:r>
        </w:p>
      </w:docPartBody>
    </w:docPart>
    <w:docPart>
      <w:docPartPr>
        <w:name w:val="DA2B4255052947929DC9033442CFBEEA"/>
        <w:category>
          <w:name w:val="General"/>
          <w:gallery w:val="placeholder"/>
        </w:category>
        <w:types>
          <w:type w:val="bbPlcHdr"/>
        </w:types>
        <w:behaviors>
          <w:behavior w:val="content"/>
        </w:behaviors>
        <w:guid w:val="{BC505E94-5B69-4A92-9D92-84AE8F6805FE}"/>
      </w:docPartPr>
      <w:docPartBody>
        <w:p w:rsidR="001169C7" w:rsidRDefault="00F01CE8">
          <w:pPr>
            <w:pStyle w:val="DA2B4255052947929DC9033442CFBEEA"/>
          </w:pPr>
          <w:r w:rsidRPr="005509D4">
            <w:rPr>
              <w:rStyle w:val="PlaceholderText"/>
            </w:rPr>
            <w:t>Click or tap here to enter text.</w:t>
          </w:r>
        </w:p>
      </w:docPartBody>
    </w:docPart>
    <w:docPart>
      <w:docPartPr>
        <w:name w:val="6E38766FC05142CAB834DB4C25889C8A"/>
        <w:category>
          <w:name w:val="General"/>
          <w:gallery w:val="placeholder"/>
        </w:category>
        <w:types>
          <w:type w:val="bbPlcHdr"/>
        </w:types>
        <w:behaviors>
          <w:behavior w:val="content"/>
        </w:behaviors>
        <w:guid w:val="{3556E358-434C-44DC-BB36-99031A796D79}"/>
      </w:docPartPr>
      <w:docPartBody>
        <w:p w:rsidR="001169C7" w:rsidRDefault="00F01CE8">
          <w:pPr>
            <w:pStyle w:val="6E38766FC05142CAB834DB4C25889C8A"/>
          </w:pPr>
          <w:r w:rsidRPr="005509D4">
            <w:rPr>
              <w:rStyle w:val="PlaceholderText"/>
            </w:rPr>
            <w:t>Click or tap here to enter text.</w:t>
          </w:r>
        </w:p>
      </w:docPartBody>
    </w:docPart>
    <w:docPart>
      <w:docPartPr>
        <w:name w:val="2F3E46969E3C4B338FC7EDA6EB03168E"/>
        <w:category>
          <w:name w:val="General"/>
          <w:gallery w:val="placeholder"/>
        </w:category>
        <w:types>
          <w:type w:val="bbPlcHdr"/>
        </w:types>
        <w:behaviors>
          <w:behavior w:val="content"/>
        </w:behaviors>
        <w:guid w:val="{B3D2C023-7A09-42AA-B4D6-EB5CDDD4CC4F}"/>
      </w:docPartPr>
      <w:docPartBody>
        <w:p w:rsidR="001169C7" w:rsidRDefault="00F01CE8">
          <w:pPr>
            <w:pStyle w:val="2F3E46969E3C4B338FC7EDA6EB03168E"/>
          </w:pPr>
          <w:r w:rsidRPr="005509D4">
            <w:rPr>
              <w:rStyle w:val="PlaceholderText"/>
            </w:rPr>
            <w:t>Click or tap here to enter text.</w:t>
          </w:r>
        </w:p>
      </w:docPartBody>
    </w:docPart>
    <w:docPart>
      <w:docPartPr>
        <w:name w:val="1D1A635147494EF288BE3F3DF1F72B58"/>
        <w:category>
          <w:name w:val="General"/>
          <w:gallery w:val="placeholder"/>
        </w:category>
        <w:types>
          <w:type w:val="bbPlcHdr"/>
        </w:types>
        <w:behaviors>
          <w:behavior w:val="content"/>
        </w:behaviors>
        <w:guid w:val="{999CA613-3436-4FAB-A5A8-5868B6CBD4C4}"/>
      </w:docPartPr>
      <w:docPartBody>
        <w:p w:rsidR="001169C7" w:rsidRDefault="00F01CE8">
          <w:pPr>
            <w:pStyle w:val="1D1A635147494EF288BE3F3DF1F72B58"/>
          </w:pPr>
          <w:r w:rsidRPr="005509D4">
            <w:rPr>
              <w:rStyle w:val="PlaceholderText"/>
            </w:rPr>
            <w:t>Click or tap here to enter text.</w:t>
          </w:r>
        </w:p>
      </w:docPartBody>
    </w:docPart>
    <w:docPart>
      <w:docPartPr>
        <w:name w:val="45C5CF20250D4FB6839E951C5A09DB23"/>
        <w:category>
          <w:name w:val="General"/>
          <w:gallery w:val="placeholder"/>
        </w:category>
        <w:types>
          <w:type w:val="bbPlcHdr"/>
        </w:types>
        <w:behaviors>
          <w:behavior w:val="content"/>
        </w:behaviors>
        <w:guid w:val="{89188F22-36EB-4836-87DD-19E1ED7DF641}"/>
      </w:docPartPr>
      <w:docPartBody>
        <w:p w:rsidR="001169C7" w:rsidRDefault="00F01CE8">
          <w:pPr>
            <w:pStyle w:val="45C5CF20250D4FB6839E951C5A09DB23"/>
          </w:pPr>
          <w:r w:rsidRPr="005509D4">
            <w:rPr>
              <w:rStyle w:val="PlaceholderText"/>
            </w:rPr>
            <w:t>Click or tap here to enter text.</w:t>
          </w:r>
        </w:p>
      </w:docPartBody>
    </w:docPart>
    <w:docPart>
      <w:docPartPr>
        <w:name w:val="7D9EA2577D1244BDAC4A2F6267A151D9"/>
        <w:category>
          <w:name w:val="General"/>
          <w:gallery w:val="placeholder"/>
        </w:category>
        <w:types>
          <w:type w:val="bbPlcHdr"/>
        </w:types>
        <w:behaviors>
          <w:behavior w:val="content"/>
        </w:behaviors>
        <w:guid w:val="{F21DDDBA-812E-4B54-8A1A-ABF0C0966F46}"/>
      </w:docPartPr>
      <w:docPartBody>
        <w:p w:rsidR="001169C7" w:rsidRDefault="00F01CE8">
          <w:pPr>
            <w:pStyle w:val="7D9EA2577D1244BDAC4A2F6267A151D9"/>
          </w:pPr>
          <w:r w:rsidRPr="005509D4">
            <w:rPr>
              <w:rStyle w:val="PlaceholderText"/>
            </w:rPr>
            <w:t>Choose an item.</w:t>
          </w:r>
        </w:p>
      </w:docPartBody>
    </w:docPart>
    <w:docPart>
      <w:docPartPr>
        <w:name w:val="7722F69239EA4750956ECA2A18C28FCF"/>
        <w:category>
          <w:name w:val="General"/>
          <w:gallery w:val="placeholder"/>
        </w:category>
        <w:types>
          <w:type w:val="bbPlcHdr"/>
        </w:types>
        <w:behaviors>
          <w:behavior w:val="content"/>
        </w:behaviors>
        <w:guid w:val="{BDA024E5-F28B-4F3F-B91F-C55A1EDE4775}"/>
      </w:docPartPr>
      <w:docPartBody>
        <w:p w:rsidR="001169C7" w:rsidRDefault="00F01CE8">
          <w:pPr>
            <w:pStyle w:val="7722F69239EA4750956ECA2A18C28FCF"/>
          </w:pPr>
          <w:r w:rsidRPr="005509D4">
            <w:rPr>
              <w:rStyle w:val="PlaceholderText"/>
            </w:rPr>
            <w:t>Click or tap here to enter text.</w:t>
          </w:r>
        </w:p>
      </w:docPartBody>
    </w:docPart>
    <w:docPart>
      <w:docPartPr>
        <w:name w:val="4D7C14C19AE543DE8DA0E7D9D4128B89"/>
        <w:category>
          <w:name w:val="General"/>
          <w:gallery w:val="placeholder"/>
        </w:category>
        <w:types>
          <w:type w:val="bbPlcHdr"/>
        </w:types>
        <w:behaviors>
          <w:behavior w:val="content"/>
        </w:behaviors>
        <w:guid w:val="{396CC13D-27FB-4710-9358-6B90C6DC8901}"/>
      </w:docPartPr>
      <w:docPartBody>
        <w:p w:rsidR="001169C7" w:rsidRDefault="00F01CE8">
          <w:pPr>
            <w:pStyle w:val="4D7C14C19AE543DE8DA0E7D9D4128B89"/>
          </w:pPr>
          <w:r w:rsidRPr="005509D4">
            <w:rPr>
              <w:rStyle w:val="PlaceholderText"/>
            </w:rPr>
            <w:t>Click or tap here to enter text.</w:t>
          </w:r>
        </w:p>
      </w:docPartBody>
    </w:docPart>
    <w:docPart>
      <w:docPartPr>
        <w:name w:val="639ED8D9BA724167AAF2C252707095BF"/>
        <w:category>
          <w:name w:val="General"/>
          <w:gallery w:val="placeholder"/>
        </w:category>
        <w:types>
          <w:type w:val="bbPlcHdr"/>
        </w:types>
        <w:behaviors>
          <w:behavior w:val="content"/>
        </w:behaviors>
        <w:guid w:val="{AD43E984-44DE-4FA2-9F40-F7C0C7DEE88A}"/>
      </w:docPartPr>
      <w:docPartBody>
        <w:p w:rsidR="001169C7" w:rsidRDefault="00F01CE8">
          <w:pPr>
            <w:pStyle w:val="639ED8D9BA724167AAF2C252707095BF"/>
          </w:pPr>
          <w:r w:rsidRPr="005509D4">
            <w:rPr>
              <w:rStyle w:val="PlaceholderText"/>
            </w:rPr>
            <w:t>Click or tap here to enter text.</w:t>
          </w:r>
        </w:p>
      </w:docPartBody>
    </w:docPart>
    <w:docPart>
      <w:docPartPr>
        <w:name w:val="0DDC3B0E469240D58D89668091DA5B0C"/>
        <w:category>
          <w:name w:val="General"/>
          <w:gallery w:val="placeholder"/>
        </w:category>
        <w:types>
          <w:type w:val="bbPlcHdr"/>
        </w:types>
        <w:behaviors>
          <w:behavior w:val="content"/>
        </w:behaviors>
        <w:guid w:val="{6E973DD8-D3D5-4CC4-B6FB-947CC7E2AF6C}"/>
      </w:docPartPr>
      <w:docPartBody>
        <w:p w:rsidR="001169C7" w:rsidRDefault="00F01CE8">
          <w:pPr>
            <w:pStyle w:val="0DDC3B0E469240D58D89668091DA5B0C"/>
          </w:pPr>
          <w:r w:rsidRPr="005509D4">
            <w:rPr>
              <w:rStyle w:val="PlaceholderText"/>
            </w:rPr>
            <w:t>Click or tap here to enter text.</w:t>
          </w:r>
        </w:p>
      </w:docPartBody>
    </w:docPart>
    <w:docPart>
      <w:docPartPr>
        <w:name w:val="078203563F064595BD86A53639AA02DC"/>
        <w:category>
          <w:name w:val="General"/>
          <w:gallery w:val="placeholder"/>
        </w:category>
        <w:types>
          <w:type w:val="bbPlcHdr"/>
        </w:types>
        <w:behaviors>
          <w:behavior w:val="content"/>
        </w:behaviors>
        <w:guid w:val="{9874D0A0-40E8-4608-B13C-5E1FB35D4428}"/>
      </w:docPartPr>
      <w:docPartBody>
        <w:p w:rsidR="001169C7" w:rsidRDefault="00F01CE8">
          <w:pPr>
            <w:pStyle w:val="078203563F064595BD86A53639AA02DC"/>
          </w:pPr>
          <w:r w:rsidRPr="005509D4">
            <w:rPr>
              <w:rStyle w:val="PlaceholderText"/>
            </w:rPr>
            <w:t>Click or tap here to enter text.</w:t>
          </w:r>
        </w:p>
      </w:docPartBody>
    </w:docPart>
    <w:docPart>
      <w:docPartPr>
        <w:name w:val="8A846E888F7D4A03AE8C543BD22F906A"/>
        <w:category>
          <w:name w:val="General"/>
          <w:gallery w:val="placeholder"/>
        </w:category>
        <w:types>
          <w:type w:val="bbPlcHdr"/>
        </w:types>
        <w:behaviors>
          <w:behavior w:val="content"/>
        </w:behaviors>
        <w:guid w:val="{0E135978-FA3B-486F-85EC-DAB581ADD143}"/>
      </w:docPartPr>
      <w:docPartBody>
        <w:p w:rsidR="001169C7" w:rsidRDefault="00F01CE8">
          <w:pPr>
            <w:pStyle w:val="8A846E888F7D4A03AE8C543BD22F906A"/>
          </w:pPr>
          <w:r w:rsidRPr="005509D4">
            <w:rPr>
              <w:rStyle w:val="PlaceholderText"/>
            </w:rPr>
            <w:t>Click or tap here to enter text.</w:t>
          </w:r>
        </w:p>
      </w:docPartBody>
    </w:docPart>
    <w:docPart>
      <w:docPartPr>
        <w:name w:val="FBC8FD2806FC47D6BC43955BF89A8A80"/>
        <w:category>
          <w:name w:val="General"/>
          <w:gallery w:val="placeholder"/>
        </w:category>
        <w:types>
          <w:type w:val="bbPlcHdr"/>
        </w:types>
        <w:behaviors>
          <w:behavior w:val="content"/>
        </w:behaviors>
        <w:guid w:val="{B109A6A5-F1A0-4746-A87A-592F9141C6A8}"/>
      </w:docPartPr>
      <w:docPartBody>
        <w:p w:rsidR="001169C7" w:rsidRDefault="00F01CE8">
          <w:pPr>
            <w:pStyle w:val="FBC8FD2806FC47D6BC43955BF89A8A80"/>
          </w:pPr>
          <w:r w:rsidRPr="005509D4">
            <w:rPr>
              <w:rStyle w:val="PlaceholderText"/>
            </w:rPr>
            <w:t>Click or tap here to enter text.</w:t>
          </w:r>
        </w:p>
      </w:docPartBody>
    </w:docPart>
    <w:docPart>
      <w:docPartPr>
        <w:name w:val="DA0059DC5CD046009C28EE0E5FCBC7D0"/>
        <w:category>
          <w:name w:val="General"/>
          <w:gallery w:val="placeholder"/>
        </w:category>
        <w:types>
          <w:type w:val="bbPlcHdr"/>
        </w:types>
        <w:behaviors>
          <w:behavior w:val="content"/>
        </w:behaviors>
        <w:guid w:val="{10EAE8CE-E619-49E5-93F5-31EC0F4B80B5}"/>
      </w:docPartPr>
      <w:docPartBody>
        <w:p w:rsidR="001169C7" w:rsidRDefault="00F01CE8">
          <w:pPr>
            <w:pStyle w:val="DA0059DC5CD046009C28EE0E5FCBC7D0"/>
          </w:pPr>
          <w:r w:rsidRPr="005509D4">
            <w:rPr>
              <w:rStyle w:val="PlaceholderText"/>
            </w:rPr>
            <w:t>Click or tap here to enter text.</w:t>
          </w:r>
        </w:p>
      </w:docPartBody>
    </w:docPart>
    <w:docPart>
      <w:docPartPr>
        <w:name w:val="FDCAE447F2C74479B4A5E806A0DE6B22"/>
        <w:category>
          <w:name w:val="General"/>
          <w:gallery w:val="placeholder"/>
        </w:category>
        <w:types>
          <w:type w:val="bbPlcHdr"/>
        </w:types>
        <w:behaviors>
          <w:behavior w:val="content"/>
        </w:behaviors>
        <w:guid w:val="{5B707CC4-DF78-4456-BA48-3BDA642AF8E6}"/>
      </w:docPartPr>
      <w:docPartBody>
        <w:p w:rsidR="001169C7" w:rsidRDefault="00F01CE8">
          <w:pPr>
            <w:pStyle w:val="FDCAE447F2C74479B4A5E806A0DE6B22"/>
          </w:pPr>
          <w:r w:rsidRPr="005509D4">
            <w:rPr>
              <w:rStyle w:val="PlaceholderText"/>
            </w:rPr>
            <w:t>Click or tap here to enter text.</w:t>
          </w:r>
        </w:p>
      </w:docPartBody>
    </w:docPart>
    <w:docPart>
      <w:docPartPr>
        <w:name w:val="1C1855E26AC246E7A0D07730AC3E111D"/>
        <w:category>
          <w:name w:val="General"/>
          <w:gallery w:val="placeholder"/>
        </w:category>
        <w:types>
          <w:type w:val="bbPlcHdr"/>
        </w:types>
        <w:behaviors>
          <w:behavior w:val="content"/>
        </w:behaviors>
        <w:guid w:val="{E56AB475-3C07-4A3F-B1CC-BC7083934A8D}"/>
      </w:docPartPr>
      <w:docPartBody>
        <w:p w:rsidR="001169C7" w:rsidRDefault="00F01CE8">
          <w:pPr>
            <w:pStyle w:val="1C1855E26AC246E7A0D07730AC3E111D"/>
          </w:pPr>
          <w:r w:rsidRPr="005509D4">
            <w:rPr>
              <w:rStyle w:val="PlaceholderText"/>
            </w:rPr>
            <w:t>Click or tap here to enter text.</w:t>
          </w:r>
        </w:p>
      </w:docPartBody>
    </w:docPart>
    <w:docPart>
      <w:docPartPr>
        <w:name w:val="04FAD64B8CE940B086A32E5B7CAFB796"/>
        <w:category>
          <w:name w:val="General"/>
          <w:gallery w:val="placeholder"/>
        </w:category>
        <w:types>
          <w:type w:val="bbPlcHdr"/>
        </w:types>
        <w:behaviors>
          <w:behavior w:val="content"/>
        </w:behaviors>
        <w:guid w:val="{D1BF27DA-3ABA-4AFD-AE09-B5B8ACB87D10}"/>
      </w:docPartPr>
      <w:docPartBody>
        <w:p w:rsidR="001169C7" w:rsidRDefault="00F01CE8">
          <w:pPr>
            <w:pStyle w:val="04FAD64B8CE940B086A32E5B7CAFB796"/>
          </w:pPr>
          <w:r w:rsidRPr="005509D4">
            <w:rPr>
              <w:rStyle w:val="PlaceholderText"/>
            </w:rPr>
            <w:t>Click or tap here to enter text.</w:t>
          </w:r>
        </w:p>
      </w:docPartBody>
    </w:docPart>
    <w:docPart>
      <w:docPartPr>
        <w:name w:val="2768AB19B558477E80A9D547D7E59C6E"/>
        <w:category>
          <w:name w:val="General"/>
          <w:gallery w:val="placeholder"/>
        </w:category>
        <w:types>
          <w:type w:val="bbPlcHdr"/>
        </w:types>
        <w:behaviors>
          <w:behavior w:val="content"/>
        </w:behaviors>
        <w:guid w:val="{1570ABEC-96D3-4281-B4E6-F10CB362460E}"/>
      </w:docPartPr>
      <w:docPartBody>
        <w:p w:rsidR="001169C7" w:rsidRDefault="00F01CE8">
          <w:pPr>
            <w:pStyle w:val="2768AB19B558477E80A9D547D7E59C6E"/>
          </w:pPr>
          <w:r w:rsidRPr="005509D4">
            <w:rPr>
              <w:rStyle w:val="PlaceholderText"/>
            </w:rPr>
            <w:t>Click or tap here to enter text.</w:t>
          </w:r>
        </w:p>
      </w:docPartBody>
    </w:docPart>
    <w:docPart>
      <w:docPartPr>
        <w:name w:val="144F0109029042F785071266A23AC717"/>
        <w:category>
          <w:name w:val="General"/>
          <w:gallery w:val="placeholder"/>
        </w:category>
        <w:types>
          <w:type w:val="bbPlcHdr"/>
        </w:types>
        <w:behaviors>
          <w:behavior w:val="content"/>
        </w:behaviors>
        <w:guid w:val="{A05EEDBA-E2D0-4ED3-AEAF-24D1F8F29E40}"/>
      </w:docPartPr>
      <w:docPartBody>
        <w:p w:rsidR="001169C7" w:rsidRDefault="00F01CE8">
          <w:pPr>
            <w:pStyle w:val="144F0109029042F785071266A23AC717"/>
          </w:pPr>
          <w:r w:rsidRPr="005509D4">
            <w:rPr>
              <w:rStyle w:val="PlaceholderText"/>
            </w:rPr>
            <w:t>Click or tap here to enter text.</w:t>
          </w:r>
        </w:p>
      </w:docPartBody>
    </w:docPart>
    <w:docPart>
      <w:docPartPr>
        <w:name w:val="8798CAF51A444C4CB646D65CF7B4D3C0"/>
        <w:category>
          <w:name w:val="General"/>
          <w:gallery w:val="placeholder"/>
        </w:category>
        <w:types>
          <w:type w:val="bbPlcHdr"/>
        </w:types>
        <w:behaviors>
          <w:behavior w:val="content"/>
        </w:behaviors>
        <w:guid w:val="{440E261E-4768-4577-80F9-D69994C57748}"/>
      </w:docPartPr>
      <w:docPartBody>
        <w:p w:rsidR="001169C7" w:rsidRDefault="00F01CE8">
          <w:pPr>
            <w:pStyle w:val="8798CAF51A444C4CB646D65CF7B4D3C0"/>
          </w:pPr>
          <w:r w:rsidRPr="005509D4">
            <w:rPr>
              <w:rStyle w:val="PlaceholderText"/>
            </w:rPr>
            <w:t>Click or tap to enter a date.</w:t>
          </w:r>
        </w:p>
      </w:docPartBody>
    </w:docPart>
    <w:docPart>
      <w:docPartPr>
        <w:name w:val="F18CB233BBE94947B7193BDCEDDE693E"/>
        <w:category>
          <w:name w:val="General"/>
          <w:gallery w:val="placeholder"/>
        </w:category>
        <w:types>
          <w:type w:val="bbPlcHdr"/>
        </w:types>
        <w:behaviors>
          <w:behavior w:val="content"/>
        </w:behaviors>
        <w:guid w:val="{14CA7667-11E4-4EDF-993B-745D369E1D52}"/>
      </w:docPartPr>
      <w:docPartBody>
        <w:p w:rsidR="004A4865" w:rsidRDefault="008B289E" w:rsidP="008B289E">
          <w:pPr>
            <w:pStyle w:val="F18CB233BBE94947B7193BDCEDDE693E"/>
          </w:pPr>
          <w:r w:rsidRPr="005509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CE8"/>
    <w:rsid w:val="001169C7"/>
    <w:rsid w:val="004A4865"/>
    <w:rsid w:val="004B0162"/>
    <w:rsid w:val="008B289E"/>
    <w:rsid w:val="00D244CB"/>
    <w:rsid w:val="00F01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89E"/>
    <w:rPr>
      <w:color w:val="808080"/>
    </w:rPr>
  </w:style>
  <w:style w:type="paragraph" w:customStyle="1" w:styleId="974536F655FB46419B868D4DAA0A955A">
    <w:name w:val="974536F655FB46419B868D4DAA0A955A"/>
  </w:style>
  <w:style w:type="paragraph" w:customStyle="1" w:styleId="3D9BCA15D7974150A387B3C71B726F13">
    <w:name w:val="3D9BCA15D7974150A387B3C71B726F13"/>
  </w:style>
  <w:style w:type="paragraph" w:customStyle="1" w:styleId="7AD9F2D1BA17455B959AD16F63BFBF42">
    <w:name w:val="7AD9F2D1BA17455B959AD16F63BFBF42"/>
  </w:style>
  <w:style w:type="paragraph" w:customStyle="1" w:styleId="BCC1AD9276C746359C58E1807BC46301">
    <w:name w:val="BCC1AD9276C746359C58E1807BC46301"/>
  </w:style>
  <w:style w:type="paragraph" w:customStyle="1" w:styleId="BF64C768548A4D42B7F3FFD9E421A1DB">
    <w:name w:val="BF64C768548A4D42B7F3FFD9E421A1DB"/>
  </w:style>
  <w:style w:type="paragraph" w:customStyle="1" w:styleId="9ED96E6C71A24FBFBD1357A784E211A6">
    <w:name w:val="9ED96E6C71A24FBFBD1357A784E211A6"/>
  </w:style>
  <w:style w:type="paragraph" w:customStyle="1" w:styleId="AD42FA5099C9426B8EE2B65913B35E53">
    <w:name w:val="AD42FA5099C9426B8EE2B65913B35E53"/>
  </w:style>
  <w:style w:type="paragraph" w:customStyle="1" w:styleId="DF0B480075CE4ADB88416411CA86654B">
    <w:name w:val="DF0B480075CE4ADB88416411CA86654B"/>
  </w:style>
  <w:style w:type="paragraph" w:customStyle="1" w:styleId="A3E017DE62AD4D4FAE4478EEC36C6B46">
    <w:name w:val="A3E017DE62AD4D4FAE4478EEC36C6B46"/>
  </w:style>
  <w:style w:type="paragraph" w:customStyle="1" w:styleId="187DF0D5D6E44DA88C017E5781225B19">
    <w:name w:val="187DF0D5D6E44DA88C017E5781225B19"/>
  </w:style>
  <w:style w:type="paragraph" w:customStyle="1" w:styleId="A034EE1D77FC4A5A9E47590E801ACA77">
    <w:name w:val="A034EE1D77FC4A5A9E47590E801ACA77"/>
  </w:style>
  <w:style w:type="paragraph" w:customStyle="1" w:styleId="6B90ED0FA7DE44369D0596ABAD9430B2">
    <w:name w:val="6B90ED0FA7DE44369D0596ABAD9430B2"/>
  </w:style>
  <w:style w:type="paragraph" w:customStyle="1" w:styleId="EA79FBD12B41436C8B5BF0BD6073B94E">
    <w:name w:val="EA79FBD12B41436C8B5BF0BD6073B94E"/>
  </w:style>
  <w:style w:type="paragraph" w:customStyle="1" w:styleId="6B4BAD5F4A0D4E63BE1D27495C3E726E">
    <w:name w:val="6B4BAD5F4A0D4E63BE1D27495C3E726E"/>
  </w:style>
  <w:style w:type="paragraph" w:customStyle="1" w:styleId="C65CFDAD75C44F95A19D75AE82E4FDE5">
    <w:name w:val="C65CFDAD75C44F95A19D75AE82E4FDE5"/>
  </w:style>
  <w:style w:type="paragraph" w:customStyle="1" w:styleId="49FE06D7893049C78BA3D84A41870F91">
    <w:name w:val="49FE06D7893049C78BA3D84A41870F91"/>
  </w:style>
  <w:style w:type="paragraph" w:customStyle="1" w:styleId="ACEA985926E64C1AA126A13C8370304E">
    <w:name w:val="ACEA985926E64C1AA126A13C8370304E"/>
  </w:style>
  <w:style w:type="paragraph" w:customStyle="1" w:styleId="F2AD05C19BBC41AA95D0715E7016D10A">
    <w:name w:val="F2AD05C19BBC41AA95D0715E7016D10A"/>
  </w:style>
  <w:style w:type="paragraph" w:customStyle="1" w:styleId="996065A6230D46ABBD8856AFD99890D1">
    <w:name w:val="996065A6230D46ABBD8856AFD99890D1"/>
  </w:style>
  <w:style w:type="paragraph" w:customStyle="1" w:styleId="5D29789ACA824F27965B9280B83AEDE4">
    <w:name w:val="5D29789ACA824F27965B9280B83AEDE4"/>
  </w:style>
  <w:style w:type="paragraph" w:customStyle="1" w:styleId="BDD71035BBC04255ADFB4CB955360B18">
    <w:name w:val="BDD71035BBC04255ADFB4CB955360B18"/>
  </w:style>
  <w:style w:type="paragraph" w:customStyle="1" w:styleId="C30DB729644C4FAAAF44E3B6150966FD">
    <w:name w:val="C30DB729644C4FAAAF44E3B6150966FD"/>
  </w:style>
  <w:style w:type="paragraph" w:customStyle="1" w:styleId="03BE13AA90844FBBBE32D87E271A24F3">
    <w:name w:val="03BE13AA90844FBBBE32D87E271A24F3"/>
  </w:style>
  <w:style w:type="paragraph" w:customStyle="1" w:styleId="8FA65F7149E043C8BEAE215D974C1A0A">
    <w:name w:val="8FA65F7149E043C8BEAE215D974C1A0A"/>
  </w:style>
  <w:style w:type="paragraph" w:customStyle="1" w:styleId="E549CC4DA01E411F91DDBCF5D6751132">
    <w:name w:val="E549CC4DA01E411F91DDBCF5D6751132"/>
  </w:style>
  <w:style w:type="paragraph" w:customStyle="1" w:styleId="C81D26A689A747E9977ED3E9301BD6B6">
    <w:name w:val="C81D26A689A747E9977ED3E9301BD6B6"/>
  </w:style>
  <w:style w:type="paragraph" w:customStyle="1" w:styleId="4F27BB426C5D4C4A8D7DDB8174A2363F">
    <w:name w:val="4F27BB426C5D4C4A8D7DDB8174A2363F"/>
  </w:style>
  <w:style w:type="paragraph" w:customStyle="1" w:styleId="AEC18EA64D9844A1B3DCB9D7EB4392B7">
    <w:name w:val="AEC18EA64D9844A1B3DCB9D7EB4392B7"/>
  </w:style>
  <w:style w:type="paragraph" w:customStyle="1" w:styleId="3B2F4C3C742F437792953B5CE2052815">
    <w:name w:val="3B2F4C3C742F437792953B5CE2052815"/>
  </w:style>
  <w:style w:type="paragraph" w:customStyle="1" w:styleId="5604F5F912A04C4C8E63AD440DC3266E">
    <w:name w:val="5604F5F912A04C4C8E63AD440DC3266E"/>
  </w:style>
  <w:style w:type="paragraph" w:customStyle="1" w:styleId="DE1ADBE04E9646EBA8E8779758AE1DB9">
    <w:name w:val="DE1ADBE04E9646EBA8E8779758AE1DB9"/>
  </w:style>
  <w:style w:type="paragraph" w:customStyle="1" w:styleId="6055BA01C25D4E9699C44C7CD0B72950">
    <w:name w:val="6055BA01C25D4E9699C44C7CD0B72950"/>
  </w:style>
  <w:style w:type="paragraph" w:customStyle="1" w:styleId="EAEC8D57BF4E400D940BB85DF999F956">
    <w:name w:val="EAEC8D57BF4E400D940BB85DF999F956"/>
  </w:style>
  <w:style w:type="paragraph" w:customStyle="1" w:styleId="B01B2E13020340EF9448DB107A320857">
    <w:name w:val="B01B2E13020340EF9448DB107A320857"/>
  </w:style>
  <w:style w:type="paragraph" w:customStyle="1" w:styleId="556E89F7C8934B28BC32105393FCEB05">
    <w:name w:val="556E89F7C8934B28BC32105393FCEB05"/>
  </w:style>
  <w:style w:type="paragraph" w:customStyle="1" w:styleId="CFEF089C4394451C8B36C3F4B8DB443C">
    <w:name w:val="CFEF089C4394451C8B36C3F4B8DB443C"/>
  </w:style>
  <w:style w:type="paragraph" w:customStyle="1" w:styleId="121D2FFFA5484EAD9F0CDD19C9E80EF1">
    <w:name w:val="121D2FFFA5484EAD9F0CDD19C9E80EF1"/>
  </w:style>
  <w:style w:type="paragraph" w:customStyle="1" w:styleId="3ABDC25A822648BA8CC40D57FC4539C4">
    <w:name w:val="3ABDC25A822648BA8CC40D57FC4539C4"/>
  </w:style>
  <w:style w:type="paragraph" w:customStyle="1" w:styleId="C16CF4B76FC64588A35676A9A8739D54">
    <w:name w:val="C16CF4B76FC64588A35676A9A8739D54"/>
  </w:style>
  <w:style w:type="paragraph" w:customStyle="1" w:styleId="68B99EF8D55C42AC87902F4D889B55FF">
    <w:name w:val="68B99EF8D55C42AC87902F4D889B55FF"/>
  </w:style>
  <w:style w:type="paragraph" w:customStyle="1" w:styleId="22F87EE45A034BC585980B466210BE55">
    <w:name w:val="22F87EE45A034BC585980B466210BE55"/>
  </w:style>
  <w:style w:type="paragraph" w:customStyle="1" w:styleId="348AF68A5E274F1CAD9DBF1D17FD8561">
    <w:name w:val="348AF68A5E274F1CAD9DBF1D17FD8561"/>
  </w:style>
  <w:style w:type="paragraph" w:customStyle="1" w:styleId="6C9D201E46484FC39610C55BC5218A57">
    <w:name w:val="6C9D201E46484FC39610C55BC5218A57"/>
  </w:style>
  <w:style w:type="paragraph" w:customStyle="1" w:styleId="A77E505A3A7149E39C49A6E2CC01036F">
    <w:name w:val="A77E505A3A7149E39C49A6E2CC01036F"/>
  </w:style>
  <w:style w:type="paragraph" w:customStyle="1" w:styleId="15953E56430846F394257D7B5AF06E70">
    <w:name w:val="15953E56430846F394257D7B5AF06E70"/>
  </w:style>
  <w:style w:type="paragraph" w:customStyle="1" w:styleId="991ACC3FD34C4F86817BB0F2289DA637">
    <w:name w:val="991ACC3FD34C4F86817BB0F2289DA637"/>
  </w:style>
  <w:style w:type="paragraph" w:customStyle="1" w:styleId="45E7FE5C609542C3B1B11B54FFE5A745">
    <w:name w:val="45E7FE5C609542C3B1B11B54FFE5A745"/>
  </w:style>
  <w:style w:type="paragraph" w:customStyle="1" w:styleId="B7C1AC10D2524153AF9EFA164BFE10F2">
    <w:name w:val="B7C1AC10D2524153AF9EFA164BFE10F2"/>
  </w:style>
  <w:style w:type="paragraph" w:customStyle="1" w:styleId="826865A1E2CD400B97A174A091B462DC">
    <w:name w:val="826865A1E2CD400B97A174A091B462DC"/>
  </w:style>
  <w:style w:type="paragraph" w:customStyle="1" w:styleId="DB23A9189DE34C349BD8E91FDA8EFB33">
    <w:name w:val="DB23A9189DE34C349BD8E91FDA8EFB33"/>
  </w:style>
  <w:style w:type="paragraph" w:customStyle="1" w:styleId="3026BECC9E864B9AB890314B13D17D4F">
    <w:name w:val="3026BECC9E864B9AB890314B13D17D4F"/>
  </w:style>
  <w:style w:type="paragraph" w:customStyle="1" w:styleId="853E945122D7414398C20EEAF708DD25">
    <w:name w:val="853E945122D7414398C20EEAF708DD25"/>
  </w:style>
  <w:style w:type="paragraph" w:customStyle="1" w:styleId="BC08767BE803404ABC873278A6C274FA">
    <w:name w:val="BC08767BE803404ABC873278A6C274FA"/>
  </w:style>
  <w:style w:type="paragraph" w:customStyle="1" w:styleId="CFAE2F9E4E5F4AC88461CA3CDE6D3A72">
    <w:name w:val="CFAE2F9E4E5F4AC88461CA3CDE6D3A72"/>
  </w:style>
  <w:style w:type="paragraph" w:customStyle="1" w:styleId="8270BFD534CF402B99F685BDDE2E9EF1">
    <w:name w:val="8270BFD534CF402B99F685BDDE2E9EF1"/>
  </w:style>
  <w:style w:type="paragraph" w:customStyle="1" w:styleId="CE252781D9BC48EDB1334DF504C19FAB">
    <w:name w:val="CE252781D9BC48EDB1334DF504C19FAB"/>
  </w:style>
  <w:style w:type="paragraph" w:customStyle="1" w:styleId="5E5E1C968E5C48AFA2A8790C1FA5FED5">
    <w:name w:val="5E5E1C968E5C48AFA2A8790C1FA5FED5"/>
  </w:style>
  <w:style w:type="paragraph" w:customStyle="1" w:styleId="39C28EFA64BA40A7AA023F9FF652AB23">
    <w:name w:val="39C28EFA64BA40A7AA023F9FF652AB23"/>
  </w:style>
  <w:style w:type="paragraph" w:customStyle="1" w:styleId="5F9F73E2A7FE4985892493E3A5ACC880">
    <w:name w:val="5F9F73E2A7FE4985892493E3A5ACC880"/>
  </w:style>
  <w:style w:type="paragraph" w:customStyle="1" w:styleId="6788D8698B66444D8153C899CC0F2B5D">
    <w:name w:val="6788D8698B66444D8153C899CC0F2B5D"/>
  </w:style>
  <w:style w:type="paragraph" w:customStyle="1" w:styleId="1D8E84FD34C44CF29448DA5AEFCB15F0">
    <w:name w:val="1D8E84FD34C44CF29448DA5AEFCB15F0"/>
  </w:style>
  <w:style w:type="paragraph" w:customStyle="1" w:styleId="49108011D2024DAE821FBBE829E0414F">
    <w:name w:val="49108011D2024DAE821FBBE829E0414F"/>
  </w:style>
  <w:style w:type="paragraph" w:customStyle="1" w:styleId="D5041A25A6EF4D2AAD13EA8B0EA318D5">
    <w:name w:val="D5041A25A6EF4D2AAD13EA8B0EA318D5"/>
  </w:style>
  <w:style w:type="paragraph" w:customStyle="1" w:styleId="31A53FFE0A5E48C49CA3D92F69933229">
    <w:name w:val="31A53FFE0A5E48C49CA3D92F69933229"/>
  </w:style>
  <w:style w:type="paragraph" w:customStyle="1" w:styleId="3D97AD0573304E06AA764326E7434920">
    <w:name w:val="3D97AD0573304E06AA764326E7434920"/>
  </w:style>
  <w:style w:type="paragraph" w:customStyle="1" w:styleId="F7D6A126067F4B1698F2C1752B5994E4">
    <w:name w:val="F7D6A126067F4B1698F2C1752B5994E4"/>
  </w:style>
  <w:style w:type="paragraph" w:customStyle="1" w:styleId="60695D2CF60748BF8E8A1150DEC8DA62">
    <w:name w:val="60695D2CF60748BF8E8A1150DEC8DA62"/>
  </w:style>
  <w:style w:type="paragraph" w:customStyle="1" w:styleId="EBFC166E4CE14CAA82177B44A08782FD">
    <w:name w:val="EBFC166E4CE14CAA82177B44A08782FD"/>
  </w:style>
  <w:style w:type="paragraph" w:customStyle="1" w:styleId="2DFC9D1F9B6542F49F5186A07AF4C580">
    <w:name w:val="2DFC9D1F9B6542F49F5186A07AF4C580"/>
  </w:style>
  <w:style w:type="paragraph" w:customStyle="1" w:styleId="84D48E9D2CC14013A929C14DF017DE87">
    <w:name w:val="84D48E9D2CC14013A929C14DF017DE87"/>
  </w:style>
  <w:style w:type="paragraph" w:customStyle="1" w:styleId="D580A5FE6BAB4E959EDD882AFD6ED3EC">
    <w:name w:val="D580A5FE6BAB4E959EDD882AFD6ED3EC"/>
  </w:style>
  <w:style w:type="paragraph" w:customStyle="1" w:styleId="71C833C6F25B4A8C9A947E5E583344BE">
    <w:name w:val="71C833C6F25B4A8C9A947E5E583344BE"/>
  </w:style>
  <w:style w:type="paragraph" w:customStyle="1" w:styleId="37E3D95B976443E68D82030B51FAE655">
    <w:name w:val="37E3D95B976443E68D82030B51FAE655"/>
  </w:style>
  <w:style w:type="paragraph" w:customStyle="1" w:styleId="4B6506EB6FF543B9A47289EF9F856E13">
    <w:name w:val="4B6506EB6FF543B9A47289EF9F856E13"/>
  </w:style>
  <w:style w:type="paragraph" w:customStyle="1" w:styleId="E27D704733674091947936A5C1C3597E">
    <w:name w:val="E27D704733674091947936A5C1C3597E"/>
  </w:style>
  <w:style w:type="paragraph" w:customStyle="1" w:styleId="00AD31D9E1B74A4A84C13806667C3A76">
    <w:name w:val="00AD31D9E1B74A4A84C13806667C3A76"/>
  </w:style>
  <w:style w:type="paragraph" w:customStyle="1" w:styleId="1F97AC68CC0A44FD9D84DC3ADA87C83F">
    <w:name w:val="1F97AC68CC0A44FD9D84DC3ADA87C83F"/>
  </w:style>
  <w:style w:type="paragraph" w:customStyle="1" w:styleId="D5D92797EAA0484B91735E2FF16A229D">
    <w:name w:val="D5D92797EAA0484B91735E2FF16A229D"/>
  </w:style>
  <w:style w:type="paragraph" w:customStyle="1" w:styleId="9DF1F2623F7E4B3582839D1B9B5E9E90">
    <w:name w:val="9DF1F2623F7E4B3582839D1B9B5E9E90"/>
  </w:style>
  <w:style w:type="paragraph" w:customStyle="1" w:styleId="2E901A6E7D4148E2A95B85B1E6FBD926">
    <w:name w:val="2E901A6E7D4148E2A95B85B1E6FBD926"/>
  </w:style>
  <w:style w:type="paragraph" w:customStyle="1" w:styleId="D8333D265286477B9F8131F493C717C2">
    <w:name w:val="D8333D265286477B9F8131F493C717C2"/>
  </w:style>
  <w:style w:type="paragraph" w:customStyle="1" w:styleId="8D892A1678944506BEDFBD5C34A43C7C">
    <w:name w:val="8D892A1678944506BEDFBD5C34A43C7C"/>
  </w:style>
  <w:style w:type="paragraph" w:customStyle="1" w:styleId="A69895E7EABD4852BCEA2E15AF130B1E">
    <w:name w:val="A69895E7EABD4852BCEA2E15AF130B1E"/>
  </w:style>
  <w:style w:type="paragraph" w:customStyle="1" w:styleId="A42A47D68D514B7B9C99A2ED5CDB22FD">
    <w:name w:val="A42A47D68D514B7B9C99A2ED5CDB22FD"/>
  </w:style>
  <w:style w:type="paragraph" w:customStyle="1" w:styleId="509C57743E644666A55F06A09BB2F419">
    <w:name w:val="509C57743E644666A55F06A09BB2F419"/>
  </w:style>
  <w:style w:type="paragraph" w:customStyle="1" w:styleId="72A5127E70474040A03307A5074DD685">
    <w:name w:val="72A5127E70474040A03307A5074DD685"/>
  </w:style>
  <w:style w:type="paragraph" w:customStyle="1" w:styleId="268B4219F25140DC805BA2906D7D4116">
    <w:name w:val="268B4219F25140DC805BA2906D7D4116"/>
  </w:style>
  <w:style w:type="paragraph" w:customStyle="1" w:styleId="5B8B8E1371D045C795F4313A0A4EA13C">
    <w:name w:val="5B8B8E1371D045C795F4313A0A4EA13C"/>
  </w:style>
  <w:style w:type="paragraph" w:customStyle="1" w:styleId="D8CB4CD9FEA84422961C696A306AB0DF">
    <w:name w:val="D8CB4CD9FEA84422961C696A306AB0DF"/>
  </w:style>
  <w:style w:type="paragraph" w:customStyle="1" w:styleId="47DDBD2C426D4344BDCDF0A4E27B1FC8">
    <w:name w:val="47DDBD2C426D4344BDCDF0A4E27B1FC8"/>
  </w:style>
  <w:style w:type="paragraph" w:customStyle="1" w:styleId="5D372E0EE40749729B5159A56BAC24BE">
    <w:name w:val="5D372E0EE40749729B5159A56BAC24BE"/>
  </w:style>
  <w:style w:type="paragraph" w:customStyle="1" w:styleId="EBAF90385539465B8E68FB949A8B8365">
    <w:name w:val="EBAF90385539465B8E68FB949A8B8365"/>
  </w:style>
  <w:style w:type="paragraph" w:customStyle="1" w:styleId="356669945A834E6581B2ACF53D49F162">
    <w:name w:val="356669945A834E6581B2ACF53D49F162"/>
  </w:style>
  <w:style w:type="paragraph" w:customStyle="1" w:styleId="98C2060B8F8040AF9D55527B1F038EF5">
    <w:name w:val="98C2060B8F8040AF9D55527B1F038EF5"/>
  </w:style>
  <w:style w:type="paragraph" w:customStyle="1" w:styleId="12A46AD31AFB484D977E96E790EF1CB1">
    <w:name w:val="12A46AD31AFB484D977E96E790EF1CB1"/>
  </w:style>
  <w:style w:type="paragraph" w:customStyle="1" w:styleId="5EDDA3D1976F4378A4968775F87E15F3">
    <w:name w:val="5EDDA3D1976F4378A4968775F87E15F3"/>
  </w:style>
  <w:style w:type="paragraph" w:customStyle="1" w:styleId="305F9C12C1BD464BAA9850C70754B387">
    <w:name w:val="305F9C12C1BD464BAA9850C70754B387"/>
  </w:style>
  <w:style w:type="paragraph" w:customStyle="1" w:styleId="D922AC31BC0A4F11BB80CFBAE2EBC298">
    <w:name w:val="D922AC31BC0A4F11BB80CFBAE2EBC298"/>
  </w:style>
  <w:style w:type="paragraph" w:customStyle="1" w:styleId="F0C393D8699846869CAF686B754AEAE5">
    <w:name w:val="F0C393D8699846869CAF686B754AEAE5"/>
  </w:style>
  <w:style w:type="paragraph" w:customStyle="1" w:styleId="DE80F673C2644A8C9087128CE3DC8DA2">
    <w:name w:val="DE80F673C2644A8C9087128CE3DC8DA2"/>
  </w:style>
  <w:style w:type="paragraph" w:customStyle="1" w:styleId="18F0B4FF73454D069D051DDD93A2BF72">
    <w:name w:val="18F0B4FF73454D069D051DDD93A2BF72"/>
  </w:style>
  <w:style w:type="paragraph" w:customStyle="1" w:styleId="3D3993CB0B77428AA16B70F0DFF7583F">
    <w:name w:val="3D3993CB0B77428AA16B70F0DFF7583F"/>
  </w:style>
  <w:style w:type="paragraph" w:customStyle="1" w:styleId="EBBB065AC7EC4F75B63F112FD0333969">
    <w:name w:val="EBBB065AC7EC4F75B63F112FD0333969"/>
  </w:style>
  <w:style w:type="paragraph" w:customStyle="1" w:styleId="183D965115574141A289C3161A470846">
    <w:name w:val="183D965115574141A289C3161A470846"/>
  </w:style>
  <w:style w:type="paragraph" w:customStyle="1" w:styleId="30D86995B2034688A3BF9024DB47C9CB">
    <w:name w:val="30D86995B2034688A3BF9024DB47C9CB"/>
  </w:style>
  <w:style w:type="paragraph" w:customStyle="1" w:styleId="40F2955024F549EDA90EAC1ADDB93C09">
    <w:name w:val="40F2955024F549EDA90EAC1ADDB93C09"/>
  </w:style>
  <w:style w:type="paragraph" w:customStyle="1" w:styleId="7C0E3EBB89C74A658C73F3EFF47D0846">
    <w:name w:val="7C0E3EBB89C74A658C73F3EFF47D0846"/>
  </w:style>
  <w:style w:type="paragraph" w:customStyle="1" w:styleId="8BB07A51C9094326A4BD1391671D1582">
    <w:name w:val="8BB07A51C9094326A4BD1391671D1582"/>
  </w:style>
  <w:style w:type="paragraph" w:customStyle="1" w:styleId="103185AAE8B8423681C3345136FAE120">
    <w:name w:val="103185AAE8B8423681C3345136FAE120"/>
  </w:style>
  <w:style w:type="paragraph" w:customStyle="1" w:styleId="C34FFA4DDC184AFF9BD79F88749DD475">
    <w:name w:val="C34FFA4DDC184AFF9BD79F88749DD475"/>
  </w:style>
  <w:style w:type="paragraph" w:customStyle="1" w:styleId="E5BF35823DFC44B1A16DBA3AACE8E351">
    <w:name w:val="E5BF35823DFC44B1A16DBA3AACE8E351"/>
  </w:style>
  <w:style w:type="paragraph" w:customStyle="1" w:styleId="A2A5B85BD28C48E0B6DB85E8A2CE2D80">
    <w:name w:val="A2A5B85BD28C48E0B6DB85E8A2CE2D80"/>
  </w:style>
  <w:style w:type="paragraph" w:customStyle="1" w:styleId="97A1BE27D74241B9BDB45B51177E7AD4">
    <w:name w:val="97A1BE27D74241B9BDB45B51177E7AD4"/>
  </w:style>
  <w:style w:type="paragraph" w:customStyle="1" w:styleId="193CE0E58B3B4E28AE6EFAD444E4F9B8">
    <w:name w:val="193CE0E58B3B4E28AE6EFAD444E4F9B8"/>
  </w:style>
  <w:style w:type="paragraph" w:customStyle="1" w:styleId="046AD793EA0C4E22BD2969E1998DB871">
    <w:name w:val="046AD793EA0C4E22BD2969E1998DB871"/>
  </w:style>
  <w:style w:type="paragraph" w:customStyle="1" w:styleId="608D068C63BD4F06853BCF4B144ED45A">
    <w:name w:val="608D068C63BD4F06853BCF4B144ED45A"/>
  </w:style>
  <w:style w:type="paragraph" w:customStyle="1" w:styleId="BAC08F6A1C2E46C6A6A096F0A6BA01C5">
    <w:name w:val="BAC08F6A1C2E46C6A6A096F0A6BA01C5"/>
  </w:style>
  <w:style w:type="paragraph" w:customStyle="1" w:styleId="71EC87CA344C432DBF5C12E68D5E8AC6">
    <w:name w:val="71EC87CA344C432DBF5C12E68D5E8AC6"/>
  </w:style>
  <w:style w:type="paragraph" w:customStyle="1" w:styleId="793949D55CE640E682C030CB3A2B1A98">
    <w:name w:val="793949D55CE640E682C030CB3A2B1A98"/>
  </w:style>
  <w:style w:type="paragraph" w:customStyle="1" w:styleId="9776CE32975340E493465396CD885DE0">
    <w:name w:val="9776CE32975340E493465396CD885DE0"/>
  </w:style>
  <w:style w:type="paragraph" w:customStyle="1" w:styleId="0571D9DFD707401A8C1BE7B0396BC546">
    <w:name w:val="0571D9DFD707401A8C1BE7B0396BC546"/>
  </w:style>
  <w:style w:type="paragraph" w:customStyle="1" w:styleId="51F91C5EDD8546B288AB4F98CD2E4F51">
    <w:name w:val="51F91C5EDD8546B288AB4F98CD2E4F51"/>
  </w:style>
  <w:style w:type="paragraph" w:customStyle="1" w:styleId="2154FB388648416FADD6AC46FAB4D2B1">
    <w:name w:val="2154FB388648416FADD6AC46FAB4D2B1"/>
  </w:style>
  <w:style w:type="paragraph" w:customStyle="1" w:styleId="6E2FEA462C6643EAA7C87B9B5CC876AC">
    <w:name w:val="6E2FEA462C6643EAA7C87B9B5CC876AC"/>
  </w:style>
  <w:style w:type="paragraph" w:customStyle="1" w:styleId="F33054FBE5304F3FB7079B6E7A712EA2">
    <w:name w:val="F33054FBE5304F3FB7079B6E7A712EA2"/>
  </w:style>
  <w:style w:type="paragraph" w:customStyle="1" w:styleId="B94DA6DDD7504AF8B788CECC734F6759">
    <w:name w:val="B94DA6DDD7504AF8B788CECC734F6759"/>
  </w:style>
  <w:style w:type="paragraph" w:customStyle="1" w:styleId="591C8B6D03A5487780F87122CEDBB196">
    <w:name w:val="591C8B6D03A5487780F87122CEDBB196"/>
  </w:style>
  <w:style w:type="paragraph" w:customStyle="1" w:styleId="18DC85B3618C4A6B932FF0CA755D50E8">
    <w:name w:val="18DC85B3618C4A6B932FF0CA755D50E8"/>
  </w:style>
  <w:style w:type="paragraph" w:customStyle="1" w:styleId="2449742E32E6438C94B949181CD49F07">
    <w:name w:val="2449742E32E6438C94B949181CD49F07"/>
  </w:style>
  <w:style w:type="paragraph" w:customStyle="1" w:styleId="3743F9F61D4E4F35AB714334E86A645E">
    <w:name w:val="3743F9F61D4E4F35AB714334E86A645E"/>
  </w:style>
  <w:style w:type="paragraph" w:customStyle="1" w:styleId="BB5FBAD31F9A4F69A9E367D60392B1B4">
    <w:name w:val="BB5FBAD31F9A4F69A9E367D60392B1B4"/>
  </w:style>
  <w:style w:type="paragraph" w:customStyle="1" w:styleId="45F0E7D55F6942569A095A35A1380264">
    <w:name w:val="45F0E7D55F6942569A095A35A1380264"/>
  </w:style>
  <w:style w:type="paragraph" w:customStyle="1" w:styleId="27E137856CB640C088AAD2FBADF9959C">
    <w:name w:val="27E137856CB640C088AAD2FBADF9959C"/>
  </w:style>
  <w:style w:type="paragraph" w:customStyle="1" w:styleId="D4E8B1A76E474579B3DAEA863233A6D1">
    <w:name w:val="D4E8B1A76E474579B3DAEA863233A6D1"/>
  </w:style>
  <w:style w:type="paragraph" w:customStyle="1" w:styleId="80860B14B3AC40D0840533F779FE4AB0">
    <w:name w:val="80860B14B3AC40D0840533F779FE4AB0"/>
  </w:style>
  <w:style w:type="paragraph" w:customStyle="1" w:styleId="B77E4BA0F7C54E1D8C872D28150E952B">
    <w:name w:val="B77E4BA0F7C54E1D8C872D28150E952B"/>
  </w:style>
  <w:style w:type="paragraph" w:customStyle="1" w:styleId="C617D6F2BB65441F81E9EE4DDA3977B2">
    <w:name w:val="C617D6F2BB65441F81E9EE4DDA3977B2"/>
  </w:style>
  <w:style w:type="paragraph" w:customStyle="1" w:styleId="B6E57C4A95CE43EE87D30303F77A83CA">
    <w:name w:val="B6E57C4A95CE43EE87D30303F77A83CA"/>
  </w:style>
  <w:style w:type="paragraph" w:customStyle="1" w:styleId="31CCA0F5DB554AC78F8500D432EFA820">
    <w:name w:val="31CCA0F5DB554AC78F8500D432EFA820"/>
  </w:style>
  <w:style w:type="paragraph" w:customStyle="1" w:styleId="14048330477B4190993FD09DE90F1A2C">
    <w:name w:val="14048330477B4190993FD09DE90F1A2C"/>
  </w:style>
  <w:style w:type="paragraph" w:customStyle="1" w:styleId="F8CBEB748692430A807EC576F9CBAA0D">
    <w:name w:val="F8CBEB748692430A807EC576F9CBAA0D"/>
  </w:style>
  <w:style w:type="paragraph" w:customStyle="1" w:styleId="911A2F704A7748ACA46808ED56F1BBC0">
    <w:name w:val="911A2F704A7748ACA46808ED56F1BBC0"/>
  </w:style>
  <w:style w:type="paragraph" w:customStyle="1" w:styleId="54177E177C1B48F8B82CD7FEB3AC6E77">
    <w:name w:val="54177E177C1B48F8B82CD7FEB3AC6E77"/>
  </w:style>
  <w:style w:type="paragraph" w:customStyle="1" w:styleId="213C76913AFD429F8AECD64064C41390">
    <w:name w:val="213C76913AFD429F8AECD64064C41390"/>
  </w:style>
  <w:style w:type="paragraph" w:customStyle="1" w:styleId="DC157E969DB2408499624EB102E12969">
    <w:name w:val="DC157E969DB2408499624EB102E12969"/>
  </w:style>
  <w:style w:type="paragraph" w:customStyle="1" w:styleId="7F91437A441C42DC9CC7D5475325B5B9">
    <w:name w:val="7F91437A441C42DC9CC7D5475325B5B9"/>
  </w:style>
  <w:style w:type="paragraph" w:customStyle="1" w:styleId="4F73DEF8F43D46849CCC5504C56E4B2F">
    <w:name w:val="4F73DEF8F43D46849CCC5504C56E4B2F"/>
  </w:style>
  <w:style w:type="paragraph" w:customStyle="1" w:styleId="E0827269CDCB41C280C6B46506FB15AD">
    <w:name w:val="E0827269CDCB41C280C6B46506FB15AD"/>
  </w:style>
  <w:style w:type="paragraph" w:customStyle="1" w:styleId="89D99A56A0144952947F434DE6B43007">
    <w:name w:val="89D99A56A0144952947F434DE6B43007"/>
  </w:style>
  <w:style w:type="paragraph" w:customStyle="1" w:styleId="51A9C2F09AFB4464B6D8CEF4658B6B8D">
    <w:name w:val="51A9C2F09AFB4464B6D8CEF4658B6B8D"/>
  </w:style>
  <w:style w:type="paragraph" w:customStyle="1" w:styleId="331B6414B8624626B761193D418ADFDA">
    <w:name w:val="331B6414B8624626B761193D418ADFDA"/>
  </w:style>
  <w:style w:type="paragraph" w:customStyle="1" w:styleId="7DB297BE788942DDABEC53E10D4C1D62">
    <w:name w:val="7DB297BE788942DDABEC53E10D4C1D62"/>
  </w:style>
  <w:style w:type="paragraph" w:customStyle="1" w:styleId="2D57742403F44327BBF39E367998F3F7">
    <w:name w:val="2D57742403F44327BBF39E367998F3F7"/>
  </w:style>
  <w:style w:type="paragraph" w:customStyle="1" w:styleId="F9F2CA9CA35C46DD8E6D0873C83BA727">
    <w:name w:val="F9F2CA9CA35C46DD8E6D0873C83BA727"/>
  </w:style>
  <w:style w:type="paragraph" w:customStyle="1" w:styleId="66E9D53242A948BDBFEE8A2EED704BCF">
    <w:name w:val="66E9D53242A948BDBFEE8A2EED704BCF"/>
  </w:style>
  <w:style w:type="paragraph" w:customStyle="1" w:styleId="32207FA7135A4B93B5A0F37B1160A59C">
    <w:name w:val="32207FA7135A4B93B5A0F37B1160A59C"/>
  </w:style>
  <w:style w:type="paragraph" w:customStyle="1" w:styleId="B5DED9C18ACD476FA1A0CEDADCCA2F24">
    <w:name w:val="B5DED9C18ACD476FA1A0CEDADCCA2F24"/>
  </w:style>
  <w:style w:type="paragraph" w:customStyle="1" w:styleId="2F005DB880EE42B588349656D7F0E96E">
    <w:name w:val="2F005DB880EE42B588349656D7F0E96E"/>
  </w:style>
  <w:style w:type="paragraph" w:customStyle="1" w:styleId="9852471EC21B446F93089A1A317827BB">
    <w:name w:val="9852471EC21B446F93089A1A317827BB"/>
  </w:style>
  <w:style w:type="paragraph" w:customStyle="1" w:styleId="DA2B4255052947929DC9033442CFBEEA">
    <w:name w:val="DA2B4255052947929DC9033442CFBEEA"/>
  </w:style>
  <w:style w:type="paragraph" w:customStyle="1" w:styleId="6E38766FC05142CAB834DB4C25889C8A">
    <w:name w:val="6E38766FC05142CAB834DB4C25889C8A"/>
  </w:style>
  <w:style w:type="paragraph" w:customStyle="1" w:styleId="2F3E46969E3C4B338FC7EDA6EB03168E">
    <w:name w:val="2F3E46969E3C4B338FC7EDA6EB03168E"/>
  </w:style>
  <w:style w:type="paragraph" w:customStyle="1" w:styleId="1D1A635147494EF288BE3F3DF1F72B58">
    <w:name w:val="1D1A635147494EF288BE3F3DF1F72B58"/>
  </w:style>
  <w:style w:type="paragraph" w:customStyle="1" w:styleId="45C5CF20250D4FB6839E951C5A09DB23">
    <w:name w:val="45C5CF20250D4FB6839E951C5A09DB23"/>
  </w:style>
  <w:style w:type="paragraph" w:customStyle="1" w:styleId="7D9EA2577D1244BDAC4A2F6267A151D9">
    <w:name w:val="7D9EA2577D1244BDAC4A2F6267A151D9"/>
  </w:style>
  <w:style w:type="paragraph" w:customStyle="1" w:styleId="7722F69239EA4750956ECA2A18C28FCF">
    <w:name w:val="7722F69239EA4750956ECA2A18C28FCF"/>
  </w:style>
  <w:style w:type="paragraph" w:customStyle="1" w:styleId="4D7C14C19AE543DE8DA0E7D9D4128B89">
    <w:name w:val="4D7C14C19AE543DE8DA0E7D9D4128B89"/>
  </w:style>
  <w:style w:type="paragraph" w:customStyle="1" w:styleId="639ED8D9BA724167AAF2C252707095BF">
    <w:name w:val="639ED8D9BA724167AAF2C252707095BF"/>
  </w:style>
  <w:style w:type="paragraph" w:customStyle="1" w:styleId="0DDC3B0E469240D58D89668091DA5B0C">
    <w:name w:val="0DDC3B0E469240D58D89668091DA5B0C"/>
  </w:style>
  <w:style w:type="paragraph" w:customStyle="1" w:styleId="078203563F064595BD86A53639AA02DC">
    <w:name w:val="078203563F064595BD86A53639AA02DC"/>
  </w:style>
  <w:style w:type="paragraph" w:customStyle="1" w:styleId="8A846E888F7D4A03AE8C543BD22F906A">
    <w:name w:val="8A846E888F7D4A03AE8C543BD22F906A"/>
  </w:style>
  <w:style w:type="paragraph" w:customStyle="1" w:styleId="FBC8FD2806FC47D6BC43955BF89A8A80">
    <w:name w:val="FBC8FD2806FC47D6BC43955BF89A8A80"/>
  </w:style>
  <w:style w:type="paragraph" w:customStyle="1" w:styleId="DA0059DC5CD046009C28EE0E5FCBC7D0">
    <w:name w:val="DA0059DC5CD046009C28EE0E5FCBC7D0"/>
  </w:style>
  <w:style w:type="paragraph" w:customStyle="1" w:styleId="FDCAE447F2C74479B4A5E806A0DE6B22">
    <w:name w:val="FDCAE447F2C74479B4A5E806A0DE6B22"/>
  </w:style>
  <w:style w:type="paragraph" w:customStyle="1" w:styleId="1C1855E26AC246E7A0D07730AC3E111D">
    <w:name w:val="1C1855E26AC246E7A0D07730AC3E111D"/>
  </w:style>
  <w:style w:type="paragraph" w:customStyle="1" w:styleId="04FAD64B8CE940B086A32E5B7CAFB796">
    <w:name w:val="04FAD64B8CE940B086A32E5B7CAFB796"/>
  </w:style>
  <w:style w:type="paragraph" w:customStyle="1" w:styleId="2768AB19B558477E80A9D547D7E59C6E">
    <w:name w:val="2768AB19B558477E80A9D547D7E59C6E"/>
  </w:style>
  <w:style w:type="paragraph" w:customStyle="1" w:styleId="144F0109029042F785071266A23AC717">
    <w:name w:val="144F0109029042F785071266A23AC717"/>
  </w:style>
  <w:style w:type="paragraph" w:customStyle="1" w:styleId="8798CAF51A444C4CB646D65CF7B4D3C0">
    <w:name w:val="8798CAF51A444C4CB646D65CF7B4D3C0"/>
  </w:style>
  <w:style w:type="paragraph" w:customStyle="1" w:styleId="F18CB233BBE94947B7193BDCEDDE693E">
    <w:name w:val="F18CB233BBE94947B7193BDCEDDE693E"/>
    <w:rsid w:val="008B2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Parent Information Form.dotx</Template>
  <TotalTime>3</TotalTime>
  <Pages>9</Pages>
  <Words>2934</Words>
  <Characters>16726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Dodge County</Company>
  <LinksUpToDate>false</LinksUpToDate>
  <CharactersWithSpaces>19621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Sobstad, Traci</dc:creator>
  <cp:keywords/>
  <dc:description/>
  <cp:lastModifiedBy>Smith, Jennifer</cp:lastModifiedBy>
  <cp:revision>4</cp:revision>
  <dcterms:created xsi:type="dcterms:W3CDTF">2023-03-20T21:50:00Z</dcterms:created>
  <dcterms:modified xsi:type="dcterms:W3CDTF">2023-05-12T13:12:00Z</dcterms:modified>
</cp:coreProperties>
</file>