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02236" w14:textId="77777777" w:rsidR="00C1721F" w:rsidRPr="00A756CD" w:rsidRDefault="00C1721F" w:rsidP="00C1721F">
      <w:pPr>
        <w:pStyle w:val="PT"/>
        <w:jc w:val="center"/>
        <w:rPr>
          <w:rFonts w:cs="Arial"/>
          <w:b/>
          <w:bCs/>
        </w:rPr>
      </w:pPr>
      <w:r w:rsidRPr="00A756CD">
        <w:rPr>
          <w:rFonts w:cs="Arial"/>
          <w:b/>
          <w:bCs/>
        </w:rPr>
        <w:t>FAMILIAL RELATIONSHIP</w:t>
      </w:r>
    </w:p>
    <w:p w14:paraId="6D2D3AF8" w14:textId="77777777" w:rsidR="00C1721F" w:rsidRPr="00A756CD" w:rsidRDefault="00C1721F" w:rsidP="00C1721F">
      <w:pPr>
        <w:jc w:val="center"/>
        <w:outlineLvl w:val="0"/>
        <w:rPr>
          <w:rFonts w:cs="Arial"/>
          <w:b/>
          <w:bCs/>
        </w:rPr>
      </w:pPr>
      <w:r w:rsidRPr="00A756CD">
        <w:rPr>
          <w:rFonts w:cs="Arial"/>
          <w:b/>
          <w:bCs/>
        </w:rPr>
        <w:t>DISCLOSURE STATEMENT</w:t>
      </w:r>
    </w:p>
    <w:p w14:paraId="7B3C35A0" w14:textId="77777777" w:rsidR="00C1721F" w:rsidRPr="00A756CD" w:rsidRDefault="00C1721F" w:rsidP="00C1721F">
      <w:pPr>
        <w:rPr>
          <w:rFonts w:cs="Arial"/>
        </w:rPr>
      </w:pPr>
    </w:p>
    <w:p w14:paraId="4FE22CF1" w14:textId="77777777" w:rsidR="00C1721F" w:rsidRPr="00A756CD" w:rsidRDefault="00C1721F" w:rsidP="00C1721F">
      <w:pPr>
        <w:jc w:val="both"/>
        <w:rPr>
          <w:rFonts w:cs="Arial"/>
        </w:rPr>
      </w:pPr>
      <w:r w:rsidRPr="00A756CD">
        <w:rPr>
          <w:rFonts w:cs="Arial"/>
        </w:rPr>
        <w:t>Important:  This disclosure statement must be included with your bid as required by state law (Public Act 232 of 2004).</w:t>
      </w:r>
    </w:p>
    <w:p w14:paraId="32E2F018" w14:textId="77777777" w:rsidR="00C1721F" w:rsidRPr="00A756CD" w:rsidRDefault="00C1721F" w:rsidP="00C1721F">
      <w:pPr>
        <w:jc w:val="both"/>
        <w:rPr>
          <w:rFonts w:cs="Arial"/>
        </w:rPr>
      </w:pPr>
    </w:p>
    <w:p w14:paraId="47219AB1" w14:textId="55047D62" w:rsidR="00C1721F" w:rsidRPr="00A756CD" w:rsidRDefault="00C1721F" w:rsidP="00C1721F">
      <w:pPr>
        <w:rPr>
          <w:rFonts w:cs="Arial"/>
        </w:rPr>
      </w:pPr>
      <w:r w:rsidRPr="00A756CD">
        <w:rPr>
          <w:rFonts w:cs="Arial"/>
        </w:rPr>
        <w:t xml:space="preserve">The undersigned, the owner or authorized officer of ________________________ (the “Contractor”), pursuant to the familial disclosure requirement provided in the </w:t>
      </w:r>
      <w:r w:rsidR="00A756CD">
        <w:rPr>
          <w:rFonts w:cs="Arial"/>
        </w:rPr>
        <w:t>Northville</w:t>
      </w:r>
      <w:r w:rsidRPr="00A756CD">
        <w:rPr>
          <w:rFonts w:cs="Arial"/>
        </w:rPr>
        <w:t xml:space="preserve"> Public Schools (the “School District”) Request For Bid hereby represents and warrants that, except as provided below, no familial relationships exist between the owner or any employee of the Contractor, and any member of the Board of Education of the School District or the Superintendent of the School District.  A list of the School District’s Board of Education Members and its Superintendent may be found at </w:t>
      </w:r>
      <w:hyperlink r:id="rId8" w:history="1">
        <w:r w:rsidR="00A756CD" w:rsidRPr="00A756CD">
          <w:rPr>
            <w:rStyle w:val="Hyperlink"/>
            <w:rFonts w:cs="Arial"/>
          </w:rPr>
          <w:t>https://www.northvilleschools.org</w:t>
        </w:r>
      </w:hyperlink>
      <w:r w:rsidR="00A756CD" w:rsidRPr="00A756CD">
        <w:rPr>
          <w:rFonts w:cs="Arial"/>
        </w:rPr>
        <w:t xml:space="preserve">. </w:t>
      </w:r>
    </w:p>
    <w:p w14:paraId="6F384733" w14:textId="77777777" w:rsidR="00C1721F" w:rsidRPr="00A756CD" w:rsidRDefault="00C1721F" w:rsidP="00C1721F">
      <w:pPr>
        <w:rPr>
          <w:rFonts w:cs="Arial"/>
        </w:rPr>
      </w:pPr>
    </w:p>
    <w:p w14:paraId="5D1053A1" w14:textId="77777777" w:rsidR="00C1721F" w:rsidRPr="00A756CD" w:rsidRDefault="00C1721F" w:rsidP="00C1721F">
      <w:pPr>
        <w:rPr>
          <w:rFonts w:cs="Arial"/>
        </w:rPr>
      </w:pPr>
      <w:r w:rsidRPr="00A756CD">
        <w:rPr>
          <w:rFonts w:cs="Arial"/>
        </w:rPr>
        <w:t>List any Familial Relationships:</w:t>
      </w:r>
    </w:p>
    <w:tbl>
      <w:tblPr>
        <w:tblW w:w="0" w:type="auto"/>
        <w:tblLook w:val="04A0" w:firstRow="1" w:lastRow="0" w:firstColumn="1" w:lastColumn="0" w:noHBand="0" w:noVBand="1"/>
      </w:tblPr>
      <w:tblGrid>
        <w:gridCol w:w="9648"/>
      </w:tblGrid>
      <w:tr w:rsidR="00C1721F" w:rsidRPr="00A756CD" w14:paraId="049938B4" w14:textId="77777777" w:rsidTr="00BD0275">
        <w:trPr>
          <w:trHeight w:hRule="exact" w:val="504"/>
        </w:trPr>
        <w:tc>
          <w:tcPr>
            <w:tcW w:w="9864" w:type="dxa"/>
            <w:tcBorders>
              <w:bottom w:val="single" w:sz="4" w:space="0" w:color="auto"/>
            </w:tcBorders>
            <w:vAlign w:val="bottom"/>
          </w:tcPr>
          <w:p w14:paraId="56653B1A" w14:textId="77777777" w:rsidR="00C1721F" w:rsidRPr="00A756CD" w:rsidRDefault="00C1721F" w:rsidP="00BD0275">
            <w:pPr>
              <w:rPr>
                <w:rFonts w:cs="Arial"/>
              </w:rPr>
            </w:pPr>
          </w:p>
        </w:tc>
      </w:tr>
      <w:tr w:rsidR="00C1721F" w:rsidRPr="00A756CD" w14:paraId="5EF847FE" w14:textId="77777777" w:rsidTr="00BD0275">
        <w:trPr>
          <w:trHeight w:hRule="exact" w:val="504"/>
        </w:trPr>
        <w:tc>
          <w:tcPr>
            <w:tcW w:w="9864" w:type="dxa"/>
            <w:tcBorders>
              <w:top w:val="single" w:sz="4" w:space="0" w:color="auto"/>
              <w:bottom w:val="single" w:sz="4" w:space="0" w:color="auto"/>
            </w:tcBorders>
            <w:vAlign w:val="bottom"/>
          </w:tcPr>
          <w:p w14:paraId="05210638" w14:textId="77777777" w:rsidR="00C1721F" w:rsidRPr="00A756CD" w:rsidRDefault="00C1721F" w:rsidP="00BD0275">
            <w:pPr>
              <w:rPr>
                <w:rFonts w:cs="Arial"/>
              </w:rPr>
            </w:pPr>
          </w:p>
        </w:tc>
      </w:tr>
      <w:tr w:rsidR="00C1721F" w:rsidRPr="00A756CD" w14:paraId="61F76796" w14:textId="77777777" w:rsidTr="00BD0275">
        <w:trPr>
          <w:trHeight w:hRule="exact" w:val="504"/>
        </w:trPr>
        <w:tc>
          <w:tcPr>
            <w:tcW w:w="9864" w:type="dxa"/>
            <w:tcBorders>
              <w:top w:val="single" w:sz="4" w:space="0" w:color="auto"/>
              <w:bottom w:val="single" w:sz="4" w:space="0" w:color="auto"/>
            </w:tcBorders>
            <w:vAlign w:val="bottom"/>
          </w:tcPr>
          <w:p w14:paraId="75EEB735" w14:textId="77777777" w:rsidR="00C1721F" w:rsidRPr="00A756CD" w:rsidRDefault="00C1721F" w:rsidP="00BD0275">
            <w:pPr>
              <w:rPr>
                <w:rFonts w:cs="Arial"/>
              </w:rPr>
            </w:pPr>
          </w:p>
        </w:tc>
      </w:tr>
      <w:tr w:rsidR="00C1721F" w:rsidRPr="00A756CD" w14:paraId="209AF296" w14:textId="77777777" w:rsidTr="00BD0275">
        <w:trPr>
          <w:trHeight w:hRule="exact" w:val="504"/>
        </w:trPr>
        <w:tc>
          <w:tcPr>
            <w:tcW w:w="9864" w:type="dxa"/>
            <w:tcBorders>
              <w:top w:val="single" w:sz="4" w:space="0" w:color="auto"/>
              <w:bottom w:val="single" w:sz="4" w:space="0" w:color="auto"/>
            </w:tcBorders>
            <w:vAlign w:val="bottom"/>
          </w:tcPr>
          <w:p w14:paraId="6B4DBEBB" w14:textId="77777777" w:rsidR="00C1721F" w:rsidRPr="00A756CD" w:rsidRDefault="00C1721F" w:rsidP="00BD0275">
            <w:pPr>
              <w:rPr>
                <w:rFonts w:cs="Arial"/>
              </w:rPr>
            </w:pPr>
          </w:p>
        </w:tc>
      </w:tr>
    </w:tbl>
    <w:p w14:paraId="735938A2" w14:textId="77777777" w:rsidR="00C1721F" w:rsidRPr="00A756CD" w:rsidRDefault="00C1721F" w:rsidP="00C1721F">
      <w:pPr>
        <w:rPr>
          <w:rFonts w:cs="Arial"/>
        </w:rPr>
      </w:pPr>
    </w:p>
    <w:p w14:paraId="40DE9E61" w14:textId="77777777" w:rsidR="00C1721F" w:rsidRPr="00A756CD" w:rsidRDefault="00C1721F" w:rsidP="00C1721F">
      <w:pPr>
        <w:rPr>
          <w:rFonts w:cs="Arial"/>
        </w:rPr>
      </w:pPr>
    </w:p>
    <w:tbl>
      <w:tblPr>
        <w:tblW w:w="0" w:type="auto"/>
        <w:tblLook w:val="04A0" w:firstRow="1" w:lastRow="0" w:firstColumn="1" w:lastColumn="0" w:noHBand="0" w:noVBand="1"/>
      </w:tblPr>
      <w:tblGrid>
        <w:gridCol w:w="999"/>
        <w:gridCol w:w="6043"/>
        <w:gridCol w:w="2606"/>
      </w:tblGrid>
      <w:tr w:rsidR="00C1721F" w:rsidRPr="00A756CD" w14:paraId="2BC3D937" w14:textId="77777777" w:rsidTr="00BD0275">
        <w:trPr>
          <w:trHeight w:hRule="exact" w:val="504"/>
        </w:trPr>
        <w:tc>
          <w:tcPr>
            <w:tcW w:w="1008" w:type="dxa"/>
            <w:vAlign w:val="bottom"/>
          </w:tcPr>
          <w:p w14:paraId="376ECF13" w14:textId="77777777" w:rsidR="00C1721F" w:rsidRPr="00A756CD" w:rsidRDefault="00C1721F" w:rsidP="00BD0275">
            <w:pPr>
              <w:rPr>
                <w:rFonts w:cs="Arial"/>
              </w:rPr>
            </w:pPr>
            <w:r w:rsidRPr="00A756CD">
              <w:rPr>
                <w:rFonts w:cs="Arial"/>
              </w:rPr>
              <w:t>By:</w:t>
            </w:r>
          </w:p>
        </w:tc>
        <w:tc>
          <w:tcPr>
            <w:tcW w:w="6210" w:type="dxa"/>
            <w:tcBorders>
              <w:bottom w:val="single" w:sz="4" w:space="0" w:color="auto"/>
            </w:tcBorders>
            <w:vAlign w:val="bottom"/>
          </w:tcPr>
          <w:p w14:paraId="310ACB98" w14:textId="77777777" w:rsidR="00C1721F" w:rsidRPr="00A756CD" w:rsidRDefault="00C1721F" w:rsidP="00BD0275">
            <w:pPr>
              <w:rPr>
                <w:rFonts w:cs="Arial"/>
              </w:rPr>
            </w:pPr>
          </w:p>
        </w:tc>
        <w:tc>
          <w:tcPr>
            <w:tcW w:w="2646" w:type="dxa"/>
            <w:vAlign w:val="bottom"/>
          </w:tcPr>
          <w:p w14:paraId="063148D5" w14:textId="77777777" w:rsidR="00C1721F" w:rsidRPr="00A756CD" w:rsidRDefault="00C1721F" w:rsidP="00BD0275">
            <w:pPr>
              <w:rPr>
                <w:rFonts w:cs="Arial"/>
              </w:rPr>
            </w:pPr>
            <w:r w:rsidRPr="00A756CD">
              <w:rPr>
                <w:rFonts w:cs="Arial"/>
              </w:rPr>
              <w:t>(Signature)</w:t>
            </w:r>
          </w:p>
        </w:tc>
      </w:tr>
      <w:tr w:rsidR="00C1721F" w:rsidRPr="00A756CD" w14:paraId="48F9E1E5" w14:textId="77777777" w:rsidTr="00BD0275">
        <w:trPr>
          <w:trHeight w:hRule="exact" w:val="504"/>
        </w:trPr>
        <w:tc>
          <w:tcPr>
            <w:tcW w:w="1008" w:type="dxa"/>
            <w:vAlign w:val="bottom"/>
          </w:tcPr>
          <w:p w14:paraId="1370D18C" w14:textId="77777777" w:rsidR="00C1721F" w:rsidRPr="00A756CD" w:rsidRDefault="00C1721F" w:rsidP="00BD0275">
            <w:pPr>
              <w:rPr>
                <w:rFonts w:cs="Arial"/>
              </w:rPr>
            </w:pPr>
            <w:r w:rsidRPr="00A756CD">
              <w:rPr>
                <w:rFonts w:cs="Arial"/>
              </w:rPr>
              <w:t>Title:</w:t>
            </w:r>
          </w:p>
        </w:tc>
        <w:tc>
          <w:tcPr>
            <w:tcW w:w="6210" w:type="dxa"/>
            <w:tcBorders>
              <w:top w:val="single" w:sz="4" w:space="0" w:color="auto"/>
              <w:bottom w:val="single" w:sz="4" w:space="0" w:color="auto"/>
            </w:tcBorders>
            <w:vAlign w:val="bottom"/>
          </w:tcPr>
          <w:p w14:paraId="6A23B509" w14:textId="77777777" w:rsidR="00C1721F" w:rsidRPr="00A756CD" w:rsidRDefault="00C1721F" w:rsidP="00BD0275">
            <w:pPr>
              <w:rPr>
                <w:rFonts w:cs="Arial"/>
              </w:rPr>
            </w:pPr>
          </w:p>
        </w:tc>
        <w:tc>
          <w:tcPr>
            <w:tcW w:w="2646" w:type="dxa"/>
            <w:vAlign w:val="bottom"/>
          </w:tcPr>
          <w:p w14:paraId="76E4F78D" w14:textId="77777777" w:rsidR="00C1721F" w:rsidRPr="00A756CD" w:rsidRDefault="00C1721F" w:rsidP="00BD0275">
            <w:pPr>
              <w:rPr>
                <w:rFonts w:cs="Arial"/>
              </w:rPr>
            </w:pPr>
            <w:r w:rsidRPr="00A756CD">
              <w:rPr>
                <w:rFonts w:cs="Arial"/>
              </w:rPr>
              <w:t>(Type or Print)</w:t>
            </w:r>
          </w:p>
        </w:tc>
      </w:tr>
      <w:tr w:rsidR="00C1721F" w:rsidRPr="00A756CD" w14:paraId="1BFE88A0" w14:textId="77777777" w:rsidTr="00BD0275">
        <w:trPr>
          <w:trHeight w:hRule="exact" w:val="504"/>
        </w:trPr>
        <w:tc>
          <w:tcPr>
            <w:tcW w:w="1008" w:type="dxa"/>
            <w:vAlign w:val="bottom"/>
          </w:tcPr>
          <w:p w14:paraId="355BE9D4" w14:textId="77777777" w:rsidR="00C1721F" w:rsidRPr="00A756CD" w:rsidRDefault="00C1721F" w:rsidP="00BD0275">
            <w:pPr>
              <w:rPr>
                <w:rFonts w:cs="Arial"/>
              </w:rPr>
            </w:pPr>
            <w:r w:rsidRPr="00A756CD">
              <w:rPr>
                <w:rFonts w:cs="Arial"/>
              </w:rPr>
              <w:t>Date:</w:t>
            </w:r>
          </w:p>
        </w:tc>
        <w:tc>
          <w:tcPr>
            <w:tcW w:w="6210" w:type="dxa"/>
            <w:tcBorders>
              <w:top w:val="single" w:sz="4" w:space="0" w:color="auto"/>
              <w:bottom w:val="single" w:sz="4" w:space="0" w:color="auto"/>
            </w:tcBorders>
            <w:vAlign w:val="bottom"/>
          </w:tcPr>
          <w:p w14:paraId="2226497A" w14:textId="77777777" w:rsidR="00C1721F" w:rsidRPr="00A756CD" w:rsidRDefault="00C1721F" w:rsidP="00BD0275">
            <w:pPr>
              <w:rPr>
                <w:rFonts w:cs="Arial"/>
              </w:rPr>
            </w:pPr>
          </w:p>
        </w:tc>
        <w:tc>
          <w:tcPr>
            <w:tcW w:w="2646" w:type="dxa"/>
            <w:vAlign w:val="bottom"/>
          </w:tcPr>
          <w:p w14:paraId="31DD9088" w14:textId="77777777" w:rsidR="00C1721F" w:rsidRPr="00A756CD" w:rsidRDefault="00C1721F" w:rsidP="00BD0275">
            <w:pPr>
              <w:rPr>
                <w:rFonts w:cs="Arial"/>
              </w:rPr>
            </w:pPr>
          </w:p>
        </w:tc>
      </w:tr>
    </w:tbl>
    <w:p w14:paraId="0ECC2617" w14:textId="77777777" w:rsidR="00C1721F" w:rsidRPr="00A756CD" w:rsidRDefault="00C1721F" w:rsidP="00C1721F">
      <w:pPr>
        <w:rPr>
          <w:rFonts w:cs="Arial"/>
        </w:rPr>
      </w:pPr>
    </w:p>
    <w:p w14:paraId="48DDEA2A" w14:textId="77777777" w:rsidR="00C1721F" w:rsidRPr="00A756CD" w:rsidRDefault="00C1721F" w:rsidP="00C1721F">
      <w:pPr>
        <w:rPr>
          <w:rFonts w:cs="Arial"/>
        </w:rPr>
      </w:pPr>
      <w:r w:rsidRPr="00A756CD">
        <w:rPr>
          <w:rFonts w:cs="Arial"/>
        </w:rPr>
        <w:t>Subscribed and Sworn to Before Me:</w:t>
      </w:r>
      <w:r w:rsidRPr="00A756CD">
        <w:rPr>
          <w:rFonts w:cs="Arial"/>
        </w:rPr>
        <w:tab/>
      </w:r>
    </w:p>
    <w:p w14:paraId="046D34BD" w14:textId="77777777" w:rsidR="00C1721F" w:rsidRPr="00A756CD" w:rsidRDefault="00C1721F" w:rsidP="00C1721F">
      <w:pPr>
        <w:rPr>
          <w:rFonts w:cs="Arial"/>
        </w:rPr>
      </w:pPr>
    </w:p>
    <w:tbl>
      <w:tblPr>
        <w:tblW w:w="0" w:type="auto"/>
        <w:tblLook w:val="04A0" w:firstRow="1" w:lastRow="0" w:firstColumn="1" w:lastColumn="0" w:noHBand="0" w:noVBand="1"/>
      </w:tblPr>
      <w:tblGrid>
        <w:gridCol w:w="666"/>
        <w:gridCol w:w="1019"/>
        <w:gridCol w:w="891"/>
        <w:gridCol w:w="1595"/>
        <w:gridCol w:w="893"/>
        <w:gridCol w:w="2559"/>
        <w:gridCol w:w="1747"/>
        <w:gridCol w:w="278"/>
      </w:tblGrid>
      <w:tr w:rsidR="00C1721F" w:rsidRPr="00A756CD" w14:paraId="5D63307D" w14:textId="77777777" w:rsidTr="00BD0275">
        <w:trPr>
          <w:trHeight w:hRule="exact" w:val="504"/>
        </w:trPr>
        <w:tc>
          <w:tcPr>
            <w:tcW w:w="668" w:type="dxa"/>
            <w:vAlign w:val="bottom"/>
          </w:tcPr>
          <w:p w14:paraId="6C8CE437" w14:textId="77777777" w:rsidR="00C1721F" w:rsidRPr="00A756CD" w:rsidRDefault="00C1721F" w:rsidP="00BD0275">
            <w:pPr>
              <w:rPr>
                <w:rFonts w:cs="Arial"/>
              </w:rPr>
            </w:pPr>
            <w:r w:rsidRPr="00A756CD">
              <w:rPr>
                <w:rFonts w:cs="Arial"/>
              </w:rPr>
              <w:t>This</w:t>
            </w:r>
          </w:p>
        </w:tc>
        <w:tc>
          <w:tcPr>
            <w:tcW w:w="1043" w:type="dxa"/>
            <w:tcBorders>
              <w:bottom w:val="single" w:sz="4" w:space="0" w:color="auto"/>
            </w:tcBorders>
            <w:vAlign w:val="bottom"/>
          </w:tcPr>
          <w:p w14:paraId="741BFC9A" w14:textId="77777777" w:rsidR="00C1721F" w:rsidRPr="00A756CD" w:rsidRDefault="00C1721F" w:rsidP="00BD0275">
            <w:pPr>
              <w:rPr>
                <w:rFonts w:cs="Arial"/>
              </w:rPr>
            </w:pPr>
          </w:p>
        </w:tc>
        <w:tc>
          <w:tcPr>
            <w:tcW w:w="901" w:type="dxa"/>
            <w:vAlign w:val="bottom"/>
          </w:tcPr>
          <w:p w14:paraId="70B68C10" w14:textId="77777777" w:rsidR="00C1721F" w:rsidRPr="00A756CD" w:rsidRDefault="00C1721F" w:rsidP="00BD0275">
            <w:pPr>
              <w:rPr>
                <w:rFonts w:cs="Arial"/>
              </w:rPr>
            </w:pPr>
            <w:r w:rsidRPr="00A756CD">
              <w:rPr>
                <w:rFonts w:cs="Arial"/>
              </w:rPr>
              <w:t>day of</w:t>
            </w:r>
          </w:p>
        </w:tc>
        <w:tc>
          <w:tcPr>
            <w:tcW w:w="1636" w:type="dxa"/>
            <w:tcBorders>
              <w:bottom w:val="single" w:sz="4" w:space="0" w:color="auto"/>
            </w:tcBorders>
            <w:vAlign w:val="bottom"/>
          </w:tcPr>
          <w:p w14:paraId="26284636" w14:textId="77777777" w:rsidR="00C1721F" w:rsidRPr="00A756CD" w:rsidRDefault="00C1721F" w:rsidP="00BD0275">
            <w:pPr>
              <w:rPr>
                <w:rFonts w:cs="Arial"/>
              </w:rPr>
            </w:pPr>
          </w:p>
        </w:tc>
        <w:tc>
          <w:tcPr>
            <w:tcW w:w="900" w:type="dxa"/>
            <w:vAlign w:val="bottom"/>
          </w:tcPr>
          <w:p w14:paraId="721A5DF4" w14:textId="77777777" w:rsidR="00C1721F" w:rsidRPr="00A756CD" w:rsidRDefault="00C1721F" w:rsidP="00BD0275">
            <w:pPr>
              <w:rPr>
                <w:rFonts w:cs="Arial"/>
              </w:rPr>
            </w:pPr>
            <w:r w:rsidRPr="00A756CD">
              <w:rPr>
                <w:rFonts w:cs="Arial"/>
              </w:rPr>
              <w:t>, 2025</w:t>
            </w:r>
          </w:p>
        </w:tc>
        <w:tc>
          <w:tcPr>
            <w:tcW w:w="2610" w:type="dxa"/>
            <w:vAlign w:val="bottom"/>
          </w:tcPr>
          <w:p w14:paraId="78935FC2" w14:textId="77777777" w:rsidR="00C1721F" w:rsidRPr="00A756CD" w:rsidRDefault="00C1721F" w:rsidP="00BD0275">
            <w:pPr>
              <w:rPr>
                <w:rFonts w:cs="Arial"/>
              </w:rPr>
            </w:pPr>
            <w:r w:rsidRPr="00A756CD">
              <w:rPr>
                <w:rFonts w:cs="Arial"/>
              </w:rPr>
              <w:t>in and for the County of</w:t>
            </w:r>
          </w:p>
        </w:tc>
        <w:tc>
          <w:tcPr>
            <w:tcW w:w="1792" w:type="dxa"/>
            <w:tcBorders>
              <w:bottom w:val="single" w:sz="4" w:space="0" w:color="auto"/>
            </w:tcBorders>
            <w:vAlign w:val="bottom"/>
          </w:tcPr>
          <w:p w14:paraId="48CD9B13" w14:textId="77777777" w:rsidR="00C1721F" w:rsidRPr="00A756CD" w:rsidRDefault="00C1721F" w:rsidP="00BD0275">
            <w:pPr>
              <w:rPr>
                <w:rFonts w:cs="Arial"/>
              </w:rPr>
            </w:pPr>
          </w:p>
        </w:tc>
        <w:tc>
          <w:tcPr>
            <w:tcW w:w="278" w:type="dxa"/>
            <w:vAlign w:val="bottom"/>
          </w:tcPr>
          <w:p w14:paraId="12C2FCA6" w14:textId="77777777" w:rsidR="00C1721F" w:rsidRPr="00A756CD" w:rsidRDefault="00C1721F" w:rsidP="00BD0275">
            <w:pPr>
              <w:rPr>
                <w:rFonts w:cs="Arial"/>
              </w:rPr>
            </w:pPr>
            <w:r w:rsidRPr="00A756CD">
              <w:rPr>
                <w:rFonts w:cs="Arial"/>
              </w:rPr>
              <w:t>,</w:t>
            </w:r>
          </w:p>
        </w:tc>
      </w:tr>
    </w:tbl>
    <w:p w14:paraId="4148107D" w14:textId="77777777" w:rsidR="00C1721F" w:rsidRPr="00A756CD" w:rsidRDefault="00C1721F" w:rsidP="00C1721F">
      <w:pPr>
        <w:rPr>
          <w:rFonts w:cs="Arial"/>
        </w:rPr>
      </w:pPr>
    </w:p>
    <w:tbl>
      <w:tblPr>
        <w:tblW w:w="0" w:type="auto"/>
        <w:tblLook w:val="04A0" w:firstRow="1" w:lastRow="0" w:firstColumn="1" w:lastColumn="0" w:noHBand="0" w:noVBand="1"/>
      </w:tblPr>
      <w:tblGrid>
        <w:gridCol w:w="3888"/>
        <w:gridCol w:w="5697"/>
      </w:tblGrid>
      <w:tr w:rsidR="00C1721F" w:rsidRPr="00A756CD" w14:paraId="23265444" w14:textId="77777777" w:rsidTr="00BD0275">
        <w:trPr>
          <w:trHeight w:hRule="exact" w:val="504"/>
        </w:trPr>
        <w:tc>
          <w:tcPr>
            <w:tcW w:w="3888" w:type="dxa"/>
            <w:vAlign w:val="bottom"/>
          </w:tcPr>
          <w:p w14:paraId="04AD6687" w14:textId="77777777" w:rsidR="00C1721F" w:rsidRPr="00A756CD" w:rsidRDefault="00C1721F" w:rsidP="00BD0275">
            <w:pPr>
              <w:rPr>
                <w:rFonts w:cs="Arial"/>
              </w:rPr>
            </w:pPr>
            <w:r w:rsidRPr="00A756CD">
              <w:rPr>
                <w:rFonts w:cs="Arial"/>
              </w:rPr>
              <w:t>Michigan.  My commission expires</w:t>
            </w:r>
          </w:p>
        </w:tc>
        <w:tc>
          <w:tcPr>
            <w:tcW w:w="5697" w:type="dxa"/>
            <w:tcBorders>
              <w:bottom w:val="single" w:sz="4" w:space="0" w:color="auto"/>
            </w:tcBorders>
            <w:vAlign w:val="bottom"/>
          </w:tcPr>
          <w:p w14:paraId="0B42F7BA" w14:textId="77777777" w:rsidR="00C1721F" w:rsidRPr="00A756CD" w:rsidRDefault="00C1721F" w:rsidP="00BD0275">
            <w:pPr>
              <w:rPr>
                <w:rFonts w:cs="Arial"/>
              </w:rPr>
            </w:pPr>
          </w:p>
        </w:tc>
      </w:tr>
    </w:tbl>
    <w:p w14:paraId="107B894D" w14:textId="77777777" w:rsidR="00C1721F" w:rsidRPr="00A756CD" w:rsidRDefault="00C1721F" w:rsidP="00C1721F">
      <w:pPr>
        <w:rPr>
          <w:rFonts w:cs="Arial"/>
        </w:rPr>
      </w:pPr>
    </w:p>
    <w:tbl>
      <w:tblPr>
        <w:tblW w:w="0" w:type="auto"/>
        <w:tblLook w:val="04A0" w:firstRow="1" w:lastRow="0" w:firstColumn="1" w:lastColumn="0" w:noHBand="0" w:noVBand="1"/>
      </w:tblPr>
      <w:tblGrid>
        <w:gridCol w:w="5058"/>
      </w:tblGrid>
      <w:tr w:rsidR="00C1721F" w:rsidRPr="00A756CD" w14:paraId="688822A9" w14:textId="77777777" w:rsidTr="00BD0275">
        <w:trPr>
          <w:trHeight w:hRule="exact" w:val="504"/>
        </w:trPr>
        <w:tc>
          <w:tcPr>
            <w:tcW w:w="5058" w:type="dxa"/>
            <w:tcBorders>
              <w:bottom w:val="single" w:sz="4" w:space="0" w:color="auto"/>
            </w:tcBorders>
            <w:vAlign w:val="bottom"/>
          </w:tcPr>
          <w:p w14:paraId="6E4F0538" w14:textId="77777777" w:rsidR="00C1721F" w:rsidRPr="00A756CD" w:rsidRDefault="00C1721F" w:rsidP="00BD0275">
            <w:pPr>
              <w:rPr>
                <w:rFonts w:cs="Arial"/>
              </w:rPr>
            </w:pPr>
          </w:p>
        </w:tc>
      </w:tr>
      <w:tr w:rsidR="00C1721F" w:rsidRPr="00A756CD" w14:paraId="1A759739" w14:textId="77777777" w:rsidTr="00BD0275">
        <w:tc>
          <w:tcPr>
            <w:tcW w:w="5058" w:type="dxa"/>
            <w:tcBorders>
              <w:top w:val="single" w:sz="4" w:space="0" w:color="auto"/>
            </w:tcBorders>
            <w:vAlign w:val="bottom"/>
          </w:tcPr>
          <w:p w14:paraId="49A6AE32" w14:textId="77777777" w:rsidR="00C1721F" w:rsidRPr="00A756CD" w:rsidRDefault="00C1721F" w:rsidP="00BD0275">
            <w:pPr>
              <w:outlineLvl w:val="0"/>
              <w:rPr>
                <w:rFonts w:cs="Arial"/>
              </w:rPr>
            </w:pPr>
            <w:r w:rsidRPr="00A756CD">
              <w:rPr>
                <w:rFonts w:cs="Arial"/>
              </w:rPr>
              <w:t>Signature of Notary</w:t>
            </w:r>
          </w:p>
        </w:tc>
      </w:tr>
    </w:tbl>
    <w:p w14:paraId="2C371E21" w14:textId="77777777" w:rsidR="00C1721F" w:rsidRPr="00A756CD" w:rsidRDefault="00C1721F" w:rsidP="00C1721F">
      <w:pPr>
        <w:pStyle w:val="PT"/>
        <w:ind w:left="1800" w:firstLine="360"/>
        <w:rPr>
          <w:rFonts w:cs="Arial"/>
        </w:rPr>
      </w:pPr>
      <w:r w:rsidRPr="00A756CD">
        <w:rPr>
          <w:rFonts w:cs="Arial"/>
        </w:rPr>
        <w:br w:type="page"/>
      </w:r>
    </w:p>
    <w:p w14:paraId="598BA936" w14:textId="77777777" w:rsidR="00C1721F" w:rsidRPr="00A756CD" w:rsidRDefault="00C1721F" w:rsidP="00C1721F">
      <w:pPr>
        <w:jc w:val="center"/>
        <w:outlineLvl w:val="0"/>
        <w:rPr>
          <w:rFonts w:cs="Arial"/>
          <w:b/>
          <w:bCs/>
        </w:rPr>
      </w:pPr>
      <w:r w:rsidRPr="00A756CD">
        <w:rPr>
          <w:rFonts w:cs="Arial"/>
          <w:b/>
          <w:bCs/>
        </w:rPr>
        <w:lastRenderedPageBreak/>
        <w:t>IRAN ECONOMIC SANCTIONS ACT</w:t>
      </w:r>
    </w:p>
    <w:p w14:paraId="5DE7528F" w14:textId="77777777" w:rsidR="00C1721F" w:rsidRPr="00A756CD" w:rsidRDefault="00C1721F" w:rsidP="00C1721F">
      <w:pPr>
        <w:jc w:val="center"/>
        <w:outlineLvl w:val="0"/>
        <w:rPr>
          <w:rFonts w:cs="Arial"/>
          <w:b/>
          <w:bCs/>
        </w:rPr>
      </w:pPr>
      <w:r w:rsidRPr="00A756CD">
        <w:rPr>
          <w:rFonts w:cs="Arial"/>
          <w:b/>
          <w:bCs/>
        </w:rPr>
        <w:t>DISCLOSURE STATEMENT</w:t>
      </w:r>
    </w:p>
    <w:p w14:paraId="0E571EE7" w14:textId="77777777" w:rsidR="00C1721F" w:rsidRPr="00A756CD" w:rsidRDefault="00C1721F" w:rsidP="00C1721F">
      <w:pPr>
        <w:jc w:val="both"/>
        <w:rPr>
          <w:rFonts w:cs="Arial"/>
          <w:b/>
          <w:bCs/>
        </w:rPr>
      </w:pPr>
    </w:p>
    <w:p w14:paraId="3F494D6C" w14:textId="77777777" w:rsidR="00C1721F" w:rsidRPr="00A756CD" w:rsidRDefault="00C1721F" w:rsidP="00C1721F">
      <w:pPr>
        <w:jc w:val="both"/>
        <w:rPr>
          <w:rFonts w:cs="Arial"/>
        </w:rPr>
      </w:pPr>
      <w:r w:rsidRPr="00A756CD">
        <w:rPr>
          <w:rFonts w:cs="Arial"/>
        </w:rPr>
        <w:t>Important:  This disclosure statement must be included with your bid as required by state law (Public Act 517 of 2012).</w:t>
      </w:r>
    </w:p>
    <w:p w14:paraId="7A2C0957" w14:textId="77777777" w:rsidR="00C1721F" w:rsidRPr="00A756CD" w:rsidRDefault="00C1721F" w:rsidP="00C1721F">
      <w:pPr>
        <w:jc w:val="both"/>
        <w:rPr>
          <w:rFonts w:cs="Arial"/>
        </w:rPr>
      </w:pPr>
    </w:p>
    <w:p w14:paraId="066F3809" w14:textId="77777777" w:rsidR="00C1721F" w:rsidRPr="00A756CD" w:rsidRDefault="00C1721F" w:rsidP="00C1721F">
      <w:pPr>
        <w:jc w:val="both"/>
        <w:rPr>
          <w:rFonts w:cs="Arial"/>
        </w:rPr>
      </w:pPr>
      <w:r w:rsidRPr="00A756CD">
        <w:rPr>
          <w:rFonts w:cs="Arial"/>
        </w:rPr>
        <w:t>As required by Iran Economic Sanctions Act, Public Act 517 of 2012 (the “Act”), all bids shall be accompanied by a sworn and notarized statement certifying that the Contractor is not an “Iran linked business” within the meaning of the Act and that in the event Contractor is awarded a contract as a result of the aforementioned RFB, the Contractor will not become an “Iran linked business” at any time during the course of performing any services under the contract.</w:t>
      </w:r>
    </w:p>
    <w:p w14:paraId="73C55442" w14:textId="77777777" w:rsidR="00C1721F" w:rsidRPr="00A756CD" w:rsidRDefault="00C1721F" w:rsidP="00C1721F">
      <w:pPr>
        <w:jc w:val="both"/>
        <w:rPr>
          <w:rFonts w:cs="Arial"/>
        </w:rPr>
      </w:pPr>
    </w:p>
    <w:p w14:paraId="743E6182" w14:textId="77777777" w:rsidR="00C1721F" w:rsidRPr="00A756CD" w:rsidRDefault="00C1721F" w:rsidP="00C1721F">
      <w:pPr>
        <w:autoSpaceDE w:val="0"/>
        <w:autoSpaceDN w:val="0"/>
        <w:adjustRightInd w:val="0"/>
        <w:jc w:val="both"/>
        <w:rPr>
          <w:rFonts w:cs="Arial"/>
        </w:rPr>
      </w:pPr>
      <w:r w:rsidRPr="00A756CD">
        <w:rPr>
          <w:rFonts w:cs="Arial"/>
        </w:rPr>
        <w:t>The Act defines an Iran Linked Business as an individual or any entity, including all successors, parent companies, subsidiaries and companies under common control, engaged in investment activities of $20,000,000.00 or more with the energy sector of Iran, including providing of products used to construct or maintain oil or liquefied natural gas pipelines.</w:t>
      </w:r>
    </w:p>
    <w:p w14:paraId="182FAA0C" w14:textId="77777777" w:rsidR="00C1721F" w:rsidRPr="00A756CD" w:rsidRDefault="00C1721F" w:rsidP="00C1721F">
      <w:pPr>
        <w:autoSpaceDE w:val="0"/>
        <w:autoSpaceDN w:val="0"/>
        <w:adjustRightInd w:val="0"/>
        <w:jc w:val="both"/>
        <w:rPr>
          <w:rFonts w:cs="Arial"/>
        </w:rPr>
      </w:pPr>
    </w:p>
    <w:p w14:paraId="779B3E89" w14:textId="77777777" w:rsidR="00C1721F" w:rsidRPr="00A756CD" w:rsidRDefault="00C1721F" w:rsidP="00C1721F">
      <w:pPr>
        <w:jc w:val="both"/>
        <w:rPr>
          <w:rFonts w:cs="Arial"/>
        </w:rPr>
      </w:pPr>
      <w:r w:rsidRPr="00A756CD">
        <w:rPr>
          <w:rFonts w:cs="Arial"/>
        </w:rPr>
        <w:t>The Contractor further acknowledges that any person who is found to have submitted a false certification is responsible for a civil penalty of not more than $250,000.00 or 2 times the amount of the contract or proposed contract for which the false certification was made, whichever is greater, the cost of the School District’s investigation, and reasonable attorney fees, in addition to the fine. Moreover, any person who submitted a false certification shall be ineligible to bid on a Request for Bid for three (3) years from the date it is determined that the person has submitted the false certification.</w:t>
      </w:r>
    </w:p>
    <w:tbl>
      <w:tblPr>
        <w:tblW w:w="0" w:type="auto"/>
        <w:tblLook w:val="04A0" w:firstRow="1" w:lastRow="0" w:firstColumn="1" w:lastColumn="0" w:noHBand="0" w:noVBand="1"/>
      </w:tblPr>
      <w:tblGrid>
        <w:gridCol w:w="999"/>
        <w:gridCol w:w="6043"/>
        <w:gridCol w:w="2606"/>
      </w:tblGrid>
      <w:tr w:rsidR="00C1721F" w:rsidRPr="00A756CD" w14:paraId="2C39F7F5" w14:textId="77777777" w:rsidTr="00BD0275">
        <w:trPr>
          <w:trHeight w:hRule="exact" w:val="504"/>
        </w:trPr>
        <w:tc>
          <w:tcPr>
            <w:tcW w:w="1008" w:type="dxa"/>
            <w:vAlign w:val="bottom"/>
          </w:tcPr>
          <w:p w14:paraId="19BB061B" w14:textId="77777777" w:rsidR="00C1721F" w:rsidRPr="00A756CD" w:rsidRDefault="00C1721F" w:rsidP="00BD0275">
            <w:pPr>
              <w:rPr>
                <w:rFonts w:cs="Arial"/>
              </w:rPr>
            </w:pPr>
            <w:r w:rsidRPr="00A756CD">
              <w:rPr>
                <w:rFonts w:cs="Arial"/>
              </w:rPr>
              <w:t>By:</w:t>
            </w:r>
          </w:p>
        </w:tc>
        <w:tc>
          <w:tcPr>
            <w:tcW w:w="6210" w:type="dxa"/>
            <w:tcBorders>
              <w:bottom w:val="single" w:sz="4" w:space="0" w:color="auto"/>
            </w:tcBorders>
            <w:vAlign w:val="bottom"/>
          </w:tcPr>
          <w:p w14:paraId="36E608DC" w14:textId="77777777" w:rsidR="00C1721F" w:rsidRPr="00A756CD" w:rsidRDefault="00C1721F" w:rsidP="00BD0275">
            <w:pPr>
              <w:rPr>
                <w:rFonts w:cs="Arial"/>
              </w:rPr>
            </w:pPr>
          </w:p>
        </w:tc>
        <w:tc>
          <w:tcPr>
            <w:tcW w:w="2646" w:type="dxa"/>
            <w:vAlign w:val="bottom"/>
          </w:tcPr>
          <w:p w14:paraId="31EEAB9A" w14:textId="77777777" w:rsidR="00C1721F" w:rsidRPr="00A756CD" w:rsidRDefault="00C1721F" w:rsidP="00BD0275">
            <w:pPr>
              <w:rPr>
                <w:rFonts w:cs="Arial"/>
              </w:rPr>
            </w:pPr>
            <w:r w:rsidRPr="00A756CD">
              <w:rPr>
                <w:rFonts w:cs="Arial"/>
              </w:rPr>
              <w:t>(Signature)</w:t>
            </w:r>
          </w:p>
        </w:tc>
      </w:tr>
      <w:tr w:rsidR="00C1721F" w:rsidRPr="00A756CD" w14:paraId="39D3BD37" w14:textId="77777777" w:rsidTr="00BD0275">
        <w:trPr>
          <w:trHeight w:hRule="exact" w:val="504"/>
        </w:trPr>
        <w:tc>
          <w:tcPr>
            <w:tcW w:w="1008" w:type="dxa"/>
            <w:vAlign w:val="bottom"/>
          </w:tcPr>
          <w:p w14:paraId="46EA30A5" w14:textId="77777777" w:rsidR="00C1721F" w:rsidRPr="00A756CD" w:rsidRDefault="00C1721F" w:rsidP="00BD0275">
            <w:pPr>
              <w:rPr>
                <w:rFonts w:cs="Arial"/>
              </w:rPr>
            </w:pPr>
            <w:r w:rsidRPr="00A756CD">
              <w:rPr>
                <w:rFonts w:cs="Arial"/>
              </w:rPr>
              <w:t>Title:</w:t>
            </w:r>
          </w:p>
        </w:tc>
        <w:tc>
          <w:tcPr>
            <w:tcW w:w="6210" w:type="dxa"/>
            <w:tcBorders>
              <w:top w:val="single" w:sz="4" w:space="0" w:color="auto"/>
              <w:bottom w:val="single" w:sz="4" w:space="0" w:color="auto"/>
            </w:tcBorders>
            <w:vAlign w:val="bottom"/>
          </w:tcPr>
          <w:p w14:paraId="2158FE17" w14:textId="77777777" w:rsidR="00C1721F" w:rsidRPr="00A756CD" w:rsidRDefault="00C1721F" w:rsidP="00BD0275">
            <w:pPr>
              <w:rPr>
                <w:rFonts w:cs="Arial"/>
              </w:rPr>
            </w:pPr>
          </w:p>
        </w:tc>
        <w:tc>
          <w:tcPr>
            <w:tcW w:w="2646" w:type="dxa"/>
            <w:vAlign w:val="bottom"/>
          </w:tcPr>
          <w:p w14:paraId="6E186B28" w14:textId="77777777" w:rsidR="00C1721F" w:rsidRPr="00A756CD" w:rsidRDefault="00C1721F" w:rsidP="00BD0275">
            <w:pPr>
              <w:rPr>
                <w:rFonts w:cs="Arial"/>
              </w:rPr>
            </w:pPr>
            <w:r w:rsidRPr="00A756CD">
              <w:rPr>
                <w:rFonts w:cs="Arial"/>
              </w:rPr>
              <w:t>(Type or Print)</w:t>
            </w:r>
          </w:p>
        </w:tc>
      </w:tr>
      <w:tr w:rsidR="00C1721F" w:rsidRPr="00A756CD" w14:paraId="10A22B3E" w14:textId="77777777" w:rsidTr="00BD0275">
        <w:trPr>
          <w:trHeight w:hRule="exact" w:val="504"/>
        </w:trPr>
        <w:tc>
          <w:tcPr>
            <w:tcW w:w="1008" w:type="dxa"/>
            <w:vAlign w:val="bottom"/>
          </w:tcPr>
          <w:p w14:paraId="0B0EBF2D" w14:textId="77777777" w:rsidR="00C1721F" w:rsidRPr="00A756CD" w:rsidRDefault="00C1721F" w:rsidP="00BD0275">
            <w:pPr>
              <w:rPr>
                <w:rFonts w:cs="Arial"/>
              </w:rPr>
            </w:pPr>
            <w:r w:rsidRPr="00A756CD">
              <w:rPr>
                <w:rFonts w:cs="Arial"/>
              </w:rPr>
              <w:t>Date:</w:t>
            </w:r>
          </w:p>
        </w:tc>
        <w:tc>
          <w:tcPr>
            <w:tcW w:w="6210" w:type="dxa"/>
            <w:tcBorders>
              <w:top w:val="single" w:sz="4" w:space="0" w:color="auto"/>
              <w:bottom w:val="single" w:sz="4" w:space="0" w:color="auto"/>
            </w:tcBorders>
            <w:vAlign w:val="bottom"/>
          </w:tcPr>
          <w:p w14:paraId="4FC8CCCE" w14:textId="77777777" w:rsidR="00C1721F" w:rsidRPr="00A756CD" w:rsidRDefault="00C1721F" w:rsidP="00BD0275">
            <w:pPr>
              <w:rPr>
                <w:rFonts w:cs="Arial"/>
              </w:rPr>
            </w:pPr>
          </w:p>
        </w:tc>
        <w:tc>
          <w:tcPr>
            <w:tcW w:w="2646" w:type="dxa"/>
            <w:vAlign w:val="bottom"/>
          </w:tcPr>
          <w:p w14:paraId="6565E229" w14:textId="77777777" w:rsidR="00C1721F" w:rsidRPr="00A756CD" w:rsidRDefault="00C1721F" w:rsidP="00BD0275">
            <w:pPr>
              <w:rPr>
                <w:rFonts w:cs="Arial"/>
              </w:rPr>
            </w:pPr>
          </w:p>
        </w:tc>
      </w:tr>
    </w:tbl>
    <w:p w14:paraId="3861B607" w14:textId="77777777" w:rsidR="00C1721F" w:rsidRPr="00A756CD" w:rsidRDefault="00C1721F" w:rsidP="00C1721F">
      <w:pPr>
        <w:rPr>
          <w:rFonts w:cs="Arial"/>
        </w:rPr>
      </w:pPr>
    </w:p>
    <w:p w14:paraId="1790EF7B" w14:textId="77777777" w:rsidR="00C1721F" w:rsidRPr="00A756CD" w:rsidRDefault="00C1721F" w:rsidP="00C1721F">
      <w:pPr>
        <w:rPr>
          <w:rFonts w:cs="Arial"/>
        </w:rPr>
      </w:pPr>
      <w:r w:rsidRPr="00A756CD">
        <w:rPr>
          <w:rFonts w:cs="Arial"/>
        </w:rPr>
        <w:t>Subscribed and Sworn to Before Me:</w:t>
      </w:r>
      <w:r w:rsidRPr="00A756CD">
        <w:rPr>
          <w:rFonts w:cs="Arial"/>
        </w:rPr>
        <w:tab/>
      </w:r>
    </w:p>
    <w:p w14:paraId="2E3FF95B" w14:textId="77777777" w:rsidR="00C1721F" w:rsidRPr="00A756CD" w:rsidRDefault="00C1721F" w:rsidP="00C1721F">
      <w:pPr>
        <w:rPr>
          <w:rFonts w:cs="Arial"/>
        </w:rPr>
      </w:pPr>
    </w:p>
    <w:tbl>
      <w:tblPr>
        <w:tblW w:w="10188" w:type="dxa"/>
        <w:tblLook w:val="04A0" w:firstRow="1" w:lastRow="0" w:firstColumn="1" w:lastColumn="0" w:noHBand="0" w:noVBand="1"/>
      </w:tblPr>
      <w:tblGrid>
        <w:gridCol w:w="670"/>
        <w:gridCol w:w="1043"/>
        <w:gridCol w:w="901"/>
        <w:gridCol w:w="1636"/>
        <w:gridCol w:w="900"/>
        <w:gridCol w:w="2698"/>
        <w:gridCol w:w="2057"/>
        <w:gridCol w:w="283"/>
      </w:tblGrid>
      <w:tr w:rsidR="00C1721F" w:rsidRPr="00A756CD" w14:paraId="1D811C65" w14:textId="77777777" w:rsidTr="00BD0275">
        <w:trPr>
          <w:trHeight w:hRule="exact" w:val="504"/>
        </w:trPr>
        <w:tc>
          <w:tcPr>
            <w:tcW w:w="670" w:type="dxa"/>
            <w:vAlign w:val="bottom"/>
          </w:tcPr>
          <w:p w14:paraId="674DF052" w14:textId="77777777" w:rsidR="00C1721F" w:rsidRPr="00A756CD" w:rsidRDefault="00C1721F" w:rsidP="00BD0275">
            <w:pPr>
              <w:rPr>
                <w:rFonts w:cs="Arial"/>
              </w:rPr>
            </w:pPr>
            <w:r w:rsidRPr="00A756CD">
              <w:rPr>
                <w:rFonts w:cs="Arial"/>
              </w:rPr>
              <w:t>This</w:t>
            </w:r>
          </w:p>
        </w:tc>
        <w:tc>
          <w:tcPr>
            <w:tcW w:w="1043" w:type="dxa"/>
            <w:tcBorders>
              <w:bottom w:val="single" w:sz="4" w:space="0" w:color="auto"/>
            </w:tcBorders>
            <w:vAlign w:val="bottom"/>
          </w:tcPr>
          <w:p w14:paraId="340978F2" w14:textId="77777777" w:rsidR="00C1721F" w:rsidRPr="00A756CD" w:rsidRDefault="00C1721F" w:rsidP="00BD0275">
            <w:pPr>
              <w:rPr>
                <w:rFonts w:cs="Arial"/>
              </w:rPr>
            </w:pPr>
          </w:p>
        </w:tc>
        <w:tc>
          <w:tcPr>
            <w:tcW w:w="901" w:type="dxa"/>
            <w:vAlign w:val="bottom"/>
          </w:tcPr>
          <w:p w14:paraId="6A7198C1" w14:textId="77777777" w:rsidR="00C1721F" w:rsidRPr="00A756CD" w:rsidRDefault="00C1721F" w:rsidP="00BD0275">
            <w:pPr>
              <w:rPr>
                <w:rFonts w:cs="Arial"/>
              </w:rPr>
            </w:pPr>
            <w:r w:rsidRPr="00A756CD">
              <w:rPr>
                <w:rFonts w:cs="Arial"/>
              </w:rPr>
              <w:t>day of</w:t>
            </w:r>
          </w:p>
        </w:tc>
        <w:tc>
          <w:tcPr>
            <w:tcW w:w="1636" w:type="dxa"/>
            <w:tcBorders>
              <w:bottom w:val="single" w:sz="4" w:space="0" w:color="auto"/>
            </w:tcBorders>
            <w:vAlign w:val="bottom"/>
          </w:tcPr>
          <w:p w14:paraId="22FE10D6" w14:textId="77777777" w:rsidR="00C1721F" w:rsidRPr="00A756CD" w:rsidRDefault="00C1721F" w:rsidP="00BD0275">
            <w:pPr>
              <w:rPr>
                <w:rFonts w:cs="Arial"/>
              </w:rPr>
            </w:pPr>
          </w:p>
        </w:tc>
        <w:tc>
          <w:tcPr>
            <w:tcW w:w="900" w:type="dxa"/>
            <w:vAlign w:val="bottom"/>
          </w:tcPr>
          <w:p w14:paraId="07D8AABA" w14:textId="77777777" w:rsidR="00C1721F" w:rsidRPr="00A756CD" w:rsidRDefault="00C1721F" w:rsidP="00BD0275">
            <w:pPr>
              <w:rPr>
                <w:rFonts w:cs="Arial"/>
              </w:rPr>
            </w:pPr>
            <w:r w:rsidRPr="00A756CD">
              <w:rPr>
                <w:rFonts w:cs="Arial"/>
              </w:rPr>
              <w:t>, 2025</w:t>
            </w:r>
          </w:p>
        </w:tc>
        <w:tc>
          <w:tcPr>
            <w:tcW w:w="2698" w:type="dxa"/>
            <w:vAlign w:val="bottom"/>
          </w:tcPr>
          <w:p w14:paraId="1E1A51E7" w14:textId="77777777" w:rsidR="00C1721F" w:rsidRPr="00A756CD" w:rsidRDefault="00C1721F" w:rsidP="00BD0275">
            <w:pPr>
              <w:rPr>
                <w:rFonts w:cs="Arial"/>
              </w:rPr>
            </w:pPr>
            <w:r w:rsidRPr="00A756CD">
              <w:rPr>
                <w:rFonts w:cs="Arial"/>
              </w:rPr>
              <w:t>in and for the County of</w:t>
            </w:r>
          </w:p>
        </w:tc>
        <w:tc>
          <w:tcPr>
            <w:tcW w:w="2057" w:type="dxa"/>
            <w:tcBorders>
              <w:bottom w:val="single" w:sz="4" w:space="0" w:color="auto"/>
            </w:tcBorders>
            <w:vAlign w:val="bottom"/>
          </w:tcPr>
          <w:p w14:paraId="72C4C476" w14:textId="77777777" w:rsidR="00C1721F" w:rsidRPr="00A756CD" w:rsidRDefault="00C1721F" w:rsidP="00BD0275">
            <w:pPr>
              <w:rPr>
                <w:rFonts w:cs="Arial"/>
              </w:rPr>
            </w:pPr>
          </w:p>
        </w:tc>
        <w:tc>
          <w:tcPr>
            <w:tcW w:w="283" w:type="dxa"/>
            <w:vAlign w:val="bottom"/>
          </w:tcPr>
          <w:p w14:paraId="01B1CFE4" w14:textId="77777777" w:rsidR="00C1721F" w:rsidRPr="00A756CD" w:rsidRDefault="00C1721F" w:rsidP="00BD0275">
            <w:pPr>
              <w:rPr>
                <w:rFonts w:cs="Arial"/>
              </w:rPr>
            </w:pPr>
            <w:r w:rsidRPr="00A756CD">
              <w:rPr>
                <w:rFonts w:cs="Arial"/>
              </w:rPr>
              <w:t>,</w:t>
            </w:r>
          </w:p>
        </w:tc>
      </w:tr>
    </w:tbl>
    <w:p w14:paraId="7D2B1BDE" w14:textId="77777777" w:rsidR="00C1721F" w:rsidRPr="00A756CD" w:rsidRDefault="00C1721F" w:rsidP="00C1721F">
      <w:pPr>
        <w:rPr>
          <w:rFonts w:cs="Arial"/>
        </w:rPr>
      </w:pPr>
    </w:p>
    <w:tbl>
      <w:tblPr>
        <w:tblW w:w="0" w:type="auto"/>
        <w:tblLook w:val="04A0" w:firstRow="1" w:lastRow="0" w:firstColumn="1" w:lastColumn="0" w:noHBand="0" w:noVBand="1"/>
      </w:tblPr>
      <w:tblGrid>
        <w:gridCol w:w="3888"/>
        <w:gridCol w:w="5697"/>
      </w:tblGrid>
      <w:tr w:rsidR="00C1721F" w:rsidRPr="00A756CD" w14:paraId="58D7507F" w14:textId="77777777" w:rsidTr="00BD0275">
        <w:trPr>
          <w:trHeight w:hRule="exact" w:val="504"/>
        </w:trPr>
        <w:tc>
          <w:tcPr>
            <w:tcW w:w="3888" w:type="dxa"/>
            <w:vAlign w:val="bottom"/>
          </w:tcPr>
          <w:p w14:paraId="79D907EF" w14:textId="77777777" w:rsidR="00C1721F" w:rsidRPr="00A756CD" w:rsidRDefault="00C1721F" w:rsidP="00BD0275">
            <w:pPr>
              <w:rPr>
                <w:rFonts w:cs="Arial"/>
              </w:rPr>
            </w:pPr>
            <w:r w:rsidRPr="00A756CD">
              <w:rPr>
                <w:rFonts w:cs="Arial"/>
              </w:rPr>
              <w:t>Michigan.  My commission expires</w:t>
            </w:r>
          </w:p>
        </w:tc>
        <w:tc>
          <w:tcPr>
            <w:tcW w:w="5697" w:type="dxa"/>
            <w:tcBorders>
              <w:bottom w:val="single" w:sz="4" w:space="0" w:color="auto"/>
            </w:tcBorders>
            <w:vAlign w:val="bottom"/>
          </w:tcPr>
          <w:p w14:paraId="1612586F" w14:textId="77777777" w:rsidR="00C1721F" w:rsidRPr="00A756CD" w:rsidRDefault="00C1721F" w:rsidP="00BD0275">
            <w:pPr>
              <w:rPr>
                <w:rFonts w:cs="Arial"/>
              </w:rPr>
            </w:pPr>
          </w:p>
        </w:tc>
      </w:tr>
    </w:tbl>
    <w:p w14:paraId="5737FE7D" w14:textId="77777777" w:rsidR="00C1721F" w:rsidRPr="00A756CD" w:rsidRDefault="00C1721F" w:rsidP="00C1721F">
      <w:pPr>
        <w:rPr>
          <w:rFonts w:cs="Arial"/>
        </w:rPr>
      </w:pPr>
    </w:p>
    <w:tbl>
      <w:tblPr>
        <w:tblW w:w="0" w:type="auto"/>
        <w:tblLook w:val="04A0" w:firstRow="1" w:lastRow="0" w:firstColumn="1" w:lastColumn="0" w:noHBand="0" w:noVBand="1"/>
      </w:tblPr>
      <w:tblGrid>
        <w:gridCol w:w="5058"/>
      </w:tblGrid>
      <w:tr w:rsidR="00C1721F" w:rsidRPr="00A756CD" w14:paraId="79DC2FE7" w14:textId="77777777" w:rsidTr="00BD0275">
        <w:trPr>
          <w:trHeight w:hRule="exact" w:val="504"/>
        </w:trPr>
        <w:tc>
          <w:tcPr>
            <w:tcW w:w="5058" w:type="dxa"/>
            <w:tcBorders>
              <w:bottom w:val="single" w:sz="4" w:space="0" w:color="auto"/>
            </w:tcBorders>
            <w:vAlign w:val="bottom"/>
          </w:tcPr>
          <w:p w14:paraId="1A2ADFE6" w14:textId="77777777" w:rsidR="00C1721F" w:rsidRPr="00A756CD" w:rsidRDefault="00C1721F" w:rsidP="00BD0275">
            <w:pPr>
              <w:rPr>
                <w:rFonts w:cs="Arial"/>
              </w:rPr>
            </w:pPr>
          </w:p>
        </w:tc>
      </w:tr>
      <w:tr w:rsidR="00C1721F" w:rsidRPr="00A756CD" w14:paraId="5688F07F" w14:textId="77777777" w:rsidTr="00BD0275">
        <w:tc>
          <w:tcPr>
            <w:tcW w:w="5058" w:type="dxa"/>
            <w:tcBorders>
              <w:top w:val="single" w:sz="4" w:space="0" w:color="auto"/>
            </w:tcBorders>
            <w:vAlign w:val="bottom"/>
          </w:tcPr>
          <w:p w14:paraId="0F269759" w14:textId="77777777" w:rsidR="00C1721F" w:rsidRPr="00A756CD" w:rsidRDefault="00C1721F" w:rsidP="00BD0275">
            <w:pPr>
              <w:outlineLvl w:val="0"/>
              <w:rPr>
                <w:rFonts w:cs="Arial"/>
              </w:rPr>
            </w:pPr>
            <w:r w:rsidRPr="00A756CD">
              <w:rPr>
                <w:rFonts w:cs="Arial"/>
              </w:rPr>
              <w:t>Signature of Notary</w:t>
            </w:r>
          </w:p>
        </w:tc>
      </w:tr>
    </w:tbl>
    <w:p w14:paraId="5E7F16B2" w14:textId="77777777" w:rsidR="00C1721F" w:rsidRPr="00A756CD" w:rsidRDefault="00C1721F" w:rsidP="00C1721F">
      <w:pPr>
        <w:spacing w:before="240"/>
        <w:jc w:val="center"/>
        <w:outlineLvl w:val="4"/>
        <w:rPr>
          <w:rFonts w:cs="Arial"/>
        </w:rPr>
      </w:pPr>
    </w:p>
    <w:p w14:paraId="4C968D58" w14:textId="77777777" w:rsidR="00C1721F" w:rsidRPr="00A756CD" w:rsidRDefault="00C1721F" w:rsidP="00C1721F">
      <w:pPr>
        <w:spacing w:before="240"/>
        <w:jc w:val="center"/>
        <w:outlineLvl w:val="4"/>
        <w:rPr>
          <w:rFonts w:cs="Arial"/>
          <w:b/>
          <w:bCs/>
        </w:rPr>
      </w:pPr>
      <w:r w:rsidRPr="00A756CD">
        <w:rPr>
          <w:rFonts w:cs="Arial"/>
        </w:rPr>
        <w:br w:type="page"/>
      </w:r>
      <w:bookmarkStart w:id="0" w:name="_Hlk57461519"/>
      <w:r w:rsidRPr="00A756CD">
        <w:rPr>
          <w:rFonts w:cs="Arial"/>
          <w:b/>
          <w:bCs/>
        </w:rPr>
        <w:lastRenderedPageBreak/>
        <w:t>AFFIDAVIT OF COMPLIANCE – CRIMINAL BACKGROUND CHECKS</w:t>
      </w:r>
    </w:p>
    <w:bookmarkEnd w:id="0"/>
    <w:p w14:paraId="46B94B46" w14:textId="77777777" w:rsidR="00C1721F" w:rsidRPr="00A756CD" w:rsidRDefault="00C1721F" w:rsidP="00C1721F">
      <w:pPr>
        <w:jc w:val="both"/>
        <w:rPr>
          <w:rFonts w:cs="Arial"/>
        </w:rPr>
      </w:pPr>
    </w:p>
    <w:p w14:paraId="4D89A242" w14:textId="5DF32E58" w:rsidR="00C1721F" w:rsidRPr="00A756CD" w:rsidRDefault="00C1721F" w:rsidP="00C1721F">
      <w:pPr>
        <w:jc w:val="both"/>
        <w:rPr>
          <w:rFonts w:cs="Arial"/>
        </w:rPr>
      </w:pPr>
      <w:r w:rsidRPr="00A756CD">
        <w:rPr>
          <w:rFonts w:cs="Arial"/>
        </w:rPr>
        <w:t>The undersigned, the owner or authorized officer of</w:t>
      </w:r>
      <w:r w:rsidRPr="00A756CD">
        <w:rPr>
          <w:rFonts w:cs="Arial"/>
          <w:b/>
          <w:bCs/>
        </w:rPr>
        <w:t xml:space="preserve"> </w:t>
      </w:r>
      <w:r w:rsidRPr="00A756CD">
        <w:rPr>
          <w:rFonts w:cs="Arial"/>
          <w:bCs/>
        </w:rPr>
        <w:t>the below-named contractor</w:t>
      </w:r>
      <w:r w:rsidRPr="00A756CD">
        <w:rPr>
          <w:rFonts w:cs="Arial"/>
          <w:b/>
          <w:bCs/>
        </w:rPr>
        <w:t xml:space="preserve"> </w:t>
      </w:r>
      <w:r w:rsidRPr="00A756CD">
        <w:rPr>
          <w:rFonts w:cs="Arial"/>
          <w:bCs/>
        </w:rPr>
        <w:t xml:space="preserve">(the “Contractor”), </w:t>
      </w:r>
      <w:r w:rsidRPr="00A756CD">
        <w:rPr>
          <w:rFonts w:cs="Arial"/>
        </w:rPr>
        <w:t xml:space="preserve">pursuant to the criminal background compliance certification requirements of </w:t>
      </w:r>
      <w:r w:rsidR="00A756CD">
        <w:rPr>
          <w:rFonts w:cs="Arial"/>
        </w:rPr>
        <w:t>Northville</w:t>
      </w:r>
      <w:r w:rsidRPr="00A756CD">
        <w:rPr>
          <w:rFonts w:cs="Arial"/>
        </w:rPr>
        <w:t xml:space="preserve"> Public Schools (the “School District”) hereby represents and warrants that</w:t>
      </w:r>
      <w:r w:rsidRPr="00A756CD">
        <w:rPr>
          <w:rFonts w:cs="Arial"/>
          <w:bCs/>
        </w:rPr>
        <w:t xml:space="preserve"> the Contractor has performed and/or will perform sufficient criminal background checks, including at a minimum, an Internet Criminal History Tool (“ICHAT”) check, for all of its owners, employees, agents, representatives, contractors and/or other personnel who will be on </w:t>
      </w:r>
      <w:r w:rsidRPr="00A756CD">
        <w:rPr>
          <w:rFonts w:cs="Arial"/>
        </w:rPr>
        <w:t xml:space="preserve">any School District premises to carry out the services contemplated by the Contract Documents.  The Contractor further hereby certifies that </w:t>
      </w:r>
      <w:r w:rsidRPr="00A756CD">
        <w:rPr>
          <w:rFonts w:cs="Arial"/>
          <w:bCs/>
        </w:rPr>
        <w:t>no owner, employee, agent, representative, contractor and/or other personnel of the Contractor will be on any</w:t>
      </w:r>
      <w:r w:rsidRPr="00A756CD">
        <w:rPr>
          <w:rFonts w:cs="Arial"/>
        </w:rPr>
        <w:t xml:space="preserve"> School District premises if they are a registered criminal sexual offender under the Sex Offenders Registration Act, Public Act 295 of 1994, or have been convicted of “Listed Offense” as defined under Section 722 of the Sex Offenders Registration Act, MCL 28.722.</w:t>
      </w:r>
    </w:p>
    <w:p w14:paraId="3422920C" w14:textId="77777777" w:rsidR="00C1721F" w:rsidRPr="00A756CD" w:rsidRDefault="00C1721F" w:rsidP="00C1721F">
      <w:pPr>
        <w:jc w:val="both"/>
        <w:rPr>
          <w:rFonts w:cs="Arial"/>
          <w:bCs/>
        </w:rPr>
      </w:pPr>
    </w:p>
    <w:p w14:paraId="2D49A88F" w14:textId="77777777" w:rsidR="00C1721F" w:rsidRPr="00A756CD" w:rsidRDefault="00C1721F" w:rsidP="00C1721F">
      <w:pPr>
        <w:ind w:right="72"/>
        <w:jc w:val="both"/>
        <w:rPr>
          <w:rFonts w:cs="Arial"/>
          <w:bCs/>
        </w:rPr>
      </w:pPr>
      <w:r w:rsidRPr="00A756CD">
        <w:rPr>
          <w:rFonts w:cs="Arial"/>
          <w:bCs/>
        </w:rPr>
        <w:t xml:space="preserve">The Contractor further acknowledges that if it is found to have submitted a false certification or otherwise fails to comply with the requirements of this certification, the School District may immediately terminate the Contract. </w:t>
      </w:r>
    </w:p>
    <w:p w14:paraId="7DD43363" w14:textId="77777777" w:rsidR="00C1721F" w:rsidRPr="00A756CD" w:rsidRDefault="00C1721F" w:rsidP="00C1721F">
      <w:pPr>
        <w:ind w:right="72"/>
        <w:jc w:val="both"/>
        <w:rPr>
          <w:rFonts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2933"/>
        <w:gridCol w:w="856"/>
        <w:gridCol w:w="630"/>
        <w:gridCol w:w="1012"/>
        <w:gridCol w:w="2498"/>
      </w:tblGrid>
      <w:tr w:rsidR="00C1721F" w:rsidRPr="00A756CD" w14:paraId="032EBD92" w14:textId="77777777" w:rsidTr="00BD0275">
        <w:tc>
          <w:tcPr>
            <w:tcW w:w="3644" w:type="dxa"/>
            <w:gridSpan w:val="2"/>
            <w:tcBorders>
              <w:top w:val="nil"/>
              <w:left w:val="nil"/>
              <w:bottom w:val="nil"/>
              <w:right w:val="nil"/>
            </w:tcBorders>
            <w:shd w:val="clear" w:color="auto" w:fill="auto"/>
            <w:vAlign w:val="bottom"/>
          </w:tcPr>
          <w:p w14:paraId="50C45B12" w14:textId="77777777" w:rsidR="00C1721F" w:rsidRPr="00A756CD" w:rsidRDefault="00C1721F" w:rsidP="00BD0275">
            <w:pPr>
              <w:rPr>
                <w:rFonts w:cs="Arial"/>
                <w:b/>
                <w:bCs/>
              </w:rPr>
            </w:pPr>
            <w:r w:rsidRPr="00A756CD">
              <w:rPr>
                <w:rFonts w:cs="Arial"/>
                <w:b/>
                <w:bCs/>
              </w:rPr>
              <w:t>CONTRACTOR NAME:</w:t>
            </w:r>
          </w:p>
        </w:tc>
        <w:tc>
          <w:tcPr>
            <w:tcW w:w="4996" w:type="dxa"/>
            <w:gridSpan w:val="4"/>
            <w:tcBorders>
              <w:top w:val="nil"/>
              <w:left w:val="nil"/>
              <w:bottom w:val="nil"/>
              <w:right w:val="nil"/>
            </w:tcBorders>
            <w:shd w:val="clear" w:color="auto" w:fill="auto"/>
          </w:tcPr>
          <w:p w14:paraId="17E68FFE" w14:textId="77777777" w:rsidR="00C1721F" w:rsidRPr="00A756CD" w:rsidRDefault="00C1721F" w:rsidP="00BD0275">
            <w:pPr>
              <w:jc w:val="center"/>
              <w:rPr>
                <w:rFonts w:cs="Arial"/>
                <w:b/>
                <w:bCs/>
              </w:rPr>
            </w:pPr>
          </w:p>
        </w:tc>
      </w:tr>
      <w:tr w:rsidR="00C1721F" w:rsidRPr="00A756CD" w14:paraId="1EB56DAE" w14:textId="77777777" w:rsidTr="00BD0275">
        <w:trPr>
          <w:trHeight w:val="360"/>
        </w:trPr>
        <w:tc>
          <w:tcPr>
            <w:tcW w:w="8640" w:type="dxa"/>
            <w:gridSpan w:val="6"/>
            <w:tcBorders>
              <w:top w:val="nil"/>
              <w:left w:val="nil"/>
              <w:bottom w:val="single" w:sz="4" w:space="0" w:color="auto"/>
              <w:right w:val="nil"/>
            </w:tcBorders>
            <w:shd w:val="clear" w:color="auto" w:fill="auto"/>
            <w:vAlign w:val="bottom"/>
          </w:tcPr>
          <w:p w14:paraId="332B49A7" w14:textId="77777777" w:rsidR="00C1721F" w:rsidRPr="00A756CD" w:rsidRDefault="00C1721F" w:rsidP="00BD0275">
            <w:pPr>
              <w:jc w:val="both"/>
              <w:rPr>
                <w:rFonts w:cs="Arial"/>
                <w:b/>
                <w:bCs/>
              </w:rPr>
            </w:pPr>
          </w:p>
        </w:tc>
      </w:tr>
      <w:tr w:rsidR="00C1721F" w:rsidRPr="00A756CD" w14:paraId="16835D4E" w14:textId="77777777" w:rsidTr="00BD0275">
        <w:trPr>
          <w:trHeight w:val="68"/>
        </w:trPr>
        <w:tc>
          <w:tcPr>
            <w:tcW w:w="3644" w:type="dxa"/>
            <w:gridSpan w:val="2"/>
            <w:tcBorders>
              <w:top w:val="nil"/>
              <w:left w:val="nil"/>
              <w:bottom w:val="nil"/>
              <w:right w:val="nil"/>
            </w:tcBorders>
            <w:shd w:val="clear" w:color="auto" w:fill="auto"/>
          </w:tcPr>
          <w:p w14:paraId="313D66CE" w14:textId="77777777" w:rsidR="00C1721F" w:rsidRPr="00A756CD" w:rsidRDefault="00C1721F" w:rsidP="00BD0275">
            <w:pPr>
              <w:rPr>
                <w:rFonts w:cs="Arial"/>
              </w:rPr>
            </w:pPr>
          </w:p>
        </w:tc>
        <w:tc>
          <w:tcPr>
            <w:tcW w:w="2498" w:type="dxa"/>
            <w:gridSpan w:val="3"/>
            <w:tcBorders>
              <w:top w:val="nil"/>
              <w:left w:val="nil"/>
              <w:bottom w:val="nil"/>
              <w:right w:val="nil"/>
            </w:tcBorders>
            <w:shd w:val="clear" w:color="auto" w:fill="auto"/>
          </w:tcPr>
          <w:p w14:paraId="1B9DC853" w14:textId="77777777" w:rsidR="00C1721F" w:rsidRPr="00A756CD" w:rsidRDefault="00C1721F" w:rsidP="00BD0275">
            <w:pPr>
              <w:jc w:val="right"/>
              <w:rPr>
                <w:rFonts w:cs="Arial"/>
              </w:rPr>
            </w:pPr>
          </w:p>
        </w:tc>
        <w:tc>
          <w:tcPr>
            <w:tcW w:w="2498" w:type="dxa"/>
            <w:tcBorders>
              <w:top w:val="nil"/>
              <w:left w:val="nil"/>
              <w:bottom w:val="nil"/>
              <w:right w:val="nil"/>
            </w:tcBorders>
            <w:shd w:val="clear" w:color="auto" w:fill="auto"/>
          </w:tcPr>
          <w:p w14:paraId="0F1AE9AD" w14:textId="77777777" w:rsidR="00C1721F" w:rsidRPr="00A756CD" w:rsidRDefault="00C1721F" w:rsidP="00BD0275">
            <w:pPr>
              <w:jc w:val="right"/>
              <w:rPr>
                <w:rFonts w:cs="Arial"/>
              </w:rPr>
            </w:pPr>
          </w:p>
        </w:tc>
      </w:tr>
      <w:tr w:rsidR="00C1721F" w:rsidRPr="00A756CD" w14:paraId="4D09B8FB" w14:textId="77777777" w:rsidTr="00BD0275">
        <w:trPr>
          <w:trHeight w:val="360"/>
        </w:trPr>
        <w:tc>
          <w:tcPr>
            <w:tcW w:w="711" w:type="dxa"/>
            <w:tcBorders>
              <w:top w:val="nil"/>
              <w:left w:val="nil"/>
              <w:bottom w:val="nil"/>
              <w:right w:val="nil"/>
            </w:tcBorders>
            <w:shd w:val="clear" w:color="auto" w:fill="auto"/>
            <w:vAlign w:val="bottom"/>
          </w:tcPr>
          <w:p w14:paraId="489F2971" w14:textId="77777777" w:rsidR="00C1721F" w:rsidRPr="00A756CD" w:rsidRDefault="00C1721F" w:rsidP="00BD0275">
            <w:pPr>
              <w:jc w:val="right"/>
              <w:rPr>
                <w:rFonts w:cs="Arial"/>
                <w:b/>
                <w:bCs/>
              </w:rPr>
            </w:pPr>
            <w:r w:rsidRPr="00A756CD">
              <w:rPr>
                <w:rFonts w:cs="Arial"/>
                <w:b/>
                <w:bCs/>
              </w:rPr>
              <w:t>By:</w:t>
            </w:r>
          </w:p>
        </w:tc>
        <w:tc>
          <w:tcPr>
            <w:tcW w:w="3789" w:type="dxa"/>
            <w:gridSpan w:val="2"/>
            <w:tcBorders>
              <w:top w:val="nil"/>
              <w:left w:val="nil"/>
              <w:bottom w:val="single" w:sz="4" w:space="0" w:color="auto"/>
              <w:right w:val="nil"/>
            </w:tcBorders>
            <w:shd w:val="clear" w:color="auto" w:fill="auto"/>
            <w:vAlign w:val="bottom"/>
          </w:tcPr>
          <w:p w14:paraId="1D059F0E" w14:textId="77777777" w:rsidR="00C1721F" w:rsidRPr="00A756CD" w:rsidRDefault="00C1721F" w:rsidP="00BD0275">
            <w:pPr>
              <w:jc w:val="both"/>
              <w:rPr>
                <w:rFonts w:cs="Arial"/>
                <w:b/>
                <w:bCs/>
              </w:rPr>
            </w:pPr>
          </w:p>
        </w:tc>
        <w:tc>
          <w:tcPr>
            <w:tcW w:w="630" w:type="dxa"/>
            <w:tcBorders>
              <w:top w:val="nil"/>
              <w:left w:val="nil"/>
              <w:bottom w:val="nil"/>
              <w:right w:val="nil"/>
            </w:tcBorders>
            <w:shd w:val="clear" w:color="auto" w:fill="auto"/>
            <w:vAlign w:val="bottom"/>
          </w:tcPr>
          <w:p w14:paraId="7BB3AF1A" w14:textId="77777777" w:rsidR="00C1721F" w:rsidRPr="00A756CD" w:rsidRDefault="00C1721F" w:rsidP="00BD0275">
            <w:pPr>
              <w:jc w:val="both"/>
              <w:rPr>
                <w:rFonts w:cs="Arial"/>
                <w:b/>
                <w:bCs/>
              </w:rPr>
            </w:pPr>
            <w:r w:rsidRPr="00A756CD">
              <w:rPr>
                <w:rFonts w:cs="Arial"/>
                <w:b/>
                <w:bCs/>
              </w:rPr>
              <w:t>, Its:</w:t>
            </w:r>
          </w:p>
        </w:tc>
        <w:tc>
          <w:tcPr>
            <w:tcW w:w="3510" w:type="dxa"/>
            <w:gridSpan w:val="2"/>
            <w:tcBorders>
              <w:top w:val="nil"/>
              <w:left w:val="nil"/>
              <w:bottom w:val="single" w:sz="4" w:space="0" w:color="auto"/>
              <w:right w:val="nil"/>
            </w:tcBorders>
            <w:shd w:val="clear" w:color="auto" w:fill="auto"/>
            <w:vAlign w:val="bottom"/>
          </w:tcPr>
          <w:p w14:paraId="3751828A" w14:textId="77777777" w:rsidR="00C1721F" w:rsidRPr="00A756CD" w:rsidRDefault="00C1721F" w:rsidP="00BD0275">
            <w:pPr>
              <w:jc w:val="both"/>
              <w:rPr>
                <w:rFonts w:cs="Arial"/>
                <w:b/>
                <w:bCs/>
              </w:rPr>
            </w:pPr>
          </w:p>
        </w:tc>
      </w:tr>
      <w:tr w:rsidR="00C1721F" w:rsidRPr="00A756CD" w14:paraId="7A2607D3" w14:textId="77777777" w:rsidTr="00BD0275">
        <w:tc>
          <w:tcPr>
            <w:tcW w:w="711" w:type="dxa"/>
            <w:tcBorders>
              <w:top w:val="nil"/>
              <w:left w:val="nil"/>
              <w:bottom w:val="nil"/>
              <w:right w:val="nil"/>
            </w:tcBorders>
            <w:shd w:val="clear" w:color="auto" w:fill="auto"/>
          </w:tcPr>
          <w:p w14:paraId="090A4EA7" w14:textId="77777777" w:rsidR="00C1721F" w:rsidRPr="00A756CD" w:rsidRDefault="00C1721F" w:rsidP="00BD0275">
            <w:pPr>
              <w:rPr>
                <w:rFonts w:cs="Arial"/>
                <w:b/>
                <w:bCs/>
              </w:rPr>
            </w:pPr>
          </w:p>
        </w:tc>
        <w:tc>
          <w:tcPr>
            <w:tcW w:w="3789" w:type="dxa"/>
            <w:gridSpan w:val="2"/>
            <w:tcBorders>
              <w:top w:val="nil"/>
              <w:left w:val="nil"/>
              <w:bottom w:val="nil"/>
              <w:right w:val="nil"/>
            </w:tcBorders>
            <w:shd w:val="clear" w:color="auto" w:fill="auto"/>
          </w:tcPr>
          <w:p w14:paraId="6B780B7F" w14:textId="77777777" w:rsidR="00C1721F" w:rsidRPr="00A756CD" w:rsidRDefault="00C1721F" w:rsidP="00BD0275">
            <w:pPr>
              <w:rPr>
                <w:rFonts w:cs="Arial"/>
              </w:rPr>
            </w:pPr>
            <w:r w:rsidRPr="00A756CD">
              <w:rPr>
                <w:rFonts w:cs="Arial"/>
              </w:rPr>
              <w:t>Name</w:t>
            </w:r>
          </w:p>
        </w:tc>
        <w:tc>
          <w:tcPr>
            <w:tcW w:w="630" w:type="dxa"/>
            <w:tcBorders>
              <w:top w:val="nil"/>
              <w:left w:val="nil"/>
              <w:bottom w:val="nil"/>
              <w:right w:val="nil"/>
            </w:tcBorders>
            <w:shd w:val="clear" w:color="auto" w:fill="auto"/>
          </w:tcPr>
          <w:p w14:paraId="775DF521" w14:textId="77777777" w:rsidR="00C1721F" w:rsidRPr="00A756CD" w:rsidRDefault="00C1721F" w:rsidP="00BD0275">
            <w:pPr>
              <w:rPr>
                <w:rFonts w:cs="Arial"/>
              </w:rPr>
            </w:pPr>
          </w:p>
        </w:tc>
        <w:tc>
          <w:tcPr>
            <w:tcW w:w="3510" w:type="dxa"/>
            <w:gridSpan w:val="2"/>
            <w:tcBorders>
              <w:top w:val="single" w:sz="4" w:space="0" w:color="auto"/>
              <w:left w:val="nil"/>
              <w:bottom w:val="nil"/>
              <w:right w:val="nil"/>
            </w:tcBorders>
            <w:shd w:val="clear" w:color="auto" w:fill="auto"/>
          </w:tcPr>
          <w:p w14:paraId="6A91E5B4" w14:textId="77777777" w:rsidR="00C1721F" w:rsidRPr="00A756CD" w:rsidRDefault="00C1721F" w:rsidP="00BD0275">
            <w:pPr>
              <w:rPr>
                <w:rFonts w:cs="Arial"/>
              </w:rPr>
            </w:pPr>
            <w:r w:rsidRPr="00A756CD">
              <w:rPr>
                <w:rFonts w:cs="Arial"/>
              </w:rPr>
              <w:t>Position</w:t>
            </w:r>
          </w:p>
        </w:tc>
      </w:tr>
      <w:tr w:rsidR="00C1721F" w:rsidRPr="00A756CD" w14:paraId="52885F8A" w14:textId="77777777" w:rsidTr="00B54910">
        <w:trPr>
          <w:trHeight w:val="68"/>
        </w:trPr>
        <w:tc>
          <w:tcPr>
            <w:tcW w:w="711" w:type="dxa"/>
            <w:tcBorders>
              <w:top w:val="nil"/>
              <w:left w:val="nil"/>
              <w:bottom w:val="nil"/>
              <w:right w:val="nil"/>
            </w:tcBorders>
            <w:shd w:val="clear" w:color="auto" w:fill="auto"/>
          </w:tcPr>
          <w:p w14:paraId="200716E6" w14:textId="77777777" w:rsidR="00C1721F" w:rsidRPr="00A756CD" w:rsidRDefault="00C1721F" w:rsidP="00BD0275">
            <w:pPr>
              <w:rPr>
                <w:rFonts w:cs="Arial"/>
                <w:b/>
                <w:bCs/>
              </w:rPr>
            </w:pPr>
          </w:p>
        </w:tc>
        <w:tc>
          <w:tcPr>
            <w:tcW w:w="3789" w:type="dxa"/>
            <w:gridSpan w:val="2"/>
            <w:tcBorders>
              <w:top w:val="nil"/>
              <w:left w:val="nil"/>
              <w:bottom w:val="nil"/>
              <w:right w:val="nil"/>
            </w:tcBorders>
            <w:shd w:val="clear" w:color="auto" w:fill="auto"/>
          </w:tcPr>
          <w:p w14:paraId="4B064919" w14:textId="77777777" w:rsidR="00C1721F" w:rsidRPr="00A756CD" w:rsidRDefault="00C1721F" w:rsidP="00BD0275">
            <w:pPr>
              <w:rPr>
                <w:rFonts w:cs="Arial"/>
              </w:rPr>
            </w:pPr>
          </w:p>
        </w:tc>
        <w:tc>
          <w:tcPr>
            <w:tcW w:w="630" w:type="dxa"/>
            <w:tcBorders>
              <w:top w:val="nil"/>
              <w:left w:val="nil"/>
              <w:bottom w:val="nil"/>
              <w:right w:val="nil"/>
            </w:tcBorders>
            <w:shd w:val="clear" w:color="auto" w:fill="auto"/>
          </w:tcPr>
          <w:p w14:paraId="4B2F323A" w14:textId="77777777" w:rsidR="00C1721F" w:rsidRPr="00A756CD" w:rsidRDefault="00C1721F" w:rsidP="00BD0275">
            <w:pPr>
              <w:rPr>
                <w:rFonts w:cs="Arial"/>
              </w:rPr>
            </w:pPr>
          </w:p>
        </w:tc>
        <w:tc>
          <w:tcPr>
            <w:tcW w:w="3510" w:type="dxa"/>
            <w:gridSpan w:val="2"/>
            <w:tcBorders>
              <w:top w:val="nil"/>
              <w:left w:val="nil"/>
              <w:bottom w:val="nil"/>
              <w:right w:val="nil"/>
            </w:tcBorders>
            <w:shd w:val="clear" w:color="auto" w:fill="auto"/>
          </w:tcPr>
          <w:p w14:paraId="6CA6B55B" w14:textId="77777777" w:rsidR="00C1721F" w:rsidRPr="00A756CD" w:rsidRDefault="00C1721F" w:rsidP="00BD0275">
            <w:pPr>
              <w:rPr>
                <w:rFonts w:cs="Arial"/>
              </w:rPr>
            </w:pPr>
          </w:p>
        </w:tc>
      </w:tr>
      <w:tr w:rsidR="00C1721F" w:rsidRPr="00A756CD" w14:paraId="46A183ED" w14:textId="77777777" w:rsidTr="00B54910">
        <w:trPr>
          <w:trHeight w:val="360"/>
        </w:trPr>
        <w:tc>
          <w:tcPr>
            <w:tcW w:w="711" w:type="dxa"/>
            <w:tcBorders>
              <w:top w:val="nil"/>
              <w:left w:val="nil"/>
              <w:bottom w:val="nil"/>
              <w:right w:val="nil"/>
            </w:tcBorders>
            <w:shd w:val="clear" w:color="auto" w:fill="auto"/>
            <w:vAlign w:val="bottom"/>
          </w:tcPr>
          <w:p w14:paraId="54C61829" w14:textId="77777777" w:rsidR="00C1721F" w:rsidRPr="00A756CD" w:rsidRDefault="00C1721F" w:rsidP="00BD0275">
            <w:pPr>
              <w:jc w:val="right"/>
              <w:rPr>
                <w:rFonts w:cs="Arial"/>
                <w:b/>
                <w:bCs/>
              </w:rPr>
            </w:pPr>
            <w:r w:rsidRPr="00A756CD">
              <w:rPr>
                <w:rFonts w:cs="Arial"/>
                <w:b/>
                <w:bCs/>
              </w:rPr>
              <w:t>Date:</w:t>
            </w:r>
          </w:p>
        </w:tc>
        <w:tc>
          <w:tcPr>
            <w:tcW w:w="3789" w:type="dxa"/>
            <w:gridSpan w:val="2"/>
            <w:tcBorders>
              <w:top w:val="nil"/>
              <w:left w:val="nil"/>
              <w:bottom w:val="single" w:sz="4" w:space="0" w:color="auto"/>
              <w:right w:val="nil"/>
            </w:tcBorders>
            <w:shd w:val="clear" w:color="auto" w:fill="auto"/>
            <w:vAlign w:val="bottom"/>
          </w:tcPr>
          <w:p w14:paraId="4E99AD5E" w14:textId="77777777" w:rsidR="00C1721F" w:rsidRPr="00A756CD" w:rsidRDefault="00C1721F" w:rsidP="00BD0275">
            <w:pPr>
              <w:jc w:val="both"/>
              <w:rPr>
                <w:rFonts w:cs="Arial"/>
                <w:b/>
                <w:bCs/>
              </w:rPr>
            </w:pPr>
          </w:p>
        </w:tc>
        <w:tc>
          <w:tcPr>
            <w:tcW w:w="630" w:type="dxa"/>
            <w:tcBorders>
              <w:top w:val="nil"/>
              <w:left w:val="nil"/>
              <w:bottom w:val="nil"/>
              <w:right w:val="nil"/>
            </w:tcBorders>
            <w:shd w:val="clear" w:color="auto" w:fill="auto"/>
            <w:vAlign w:val="bottom"/>
          </w:tcPr>
          <w:p w14:paraId="789CCC22" w14:textId="77777777" w:rsidR="00C1721F" w:rsidRPr="00A756CD" w:rsidRDefault="00C1721F" w:rsidP="00BD0275">
            <w:pPr>
              <w:jc w:val="both"/>
              <w:rPr>
                <w:rFonts w:cs="Arial"/>
                <w:b/>
                <w:bCs/>
              </w:rPr>
            </w:pPr>
          </w:p>
        </w:tc>
        <w:tc>
          <w:tcPr>
            <w:tcW w:w="3510" w:type="dxa"/>
            <w:gridSpan w:val="2"/>
            <w:tcBorders>
              <w:top w:val="nil"/>
              <w:left w:val="nil"/>
              <w:bottom w:val="nil"/>
              <w:right w:val="nil"/>
            </w:tcBorders>
            <w:shd w:val="clear" w:color="auto" w:fill="auto"/>
            <w:vAlign w:val="bottom"/>
          </w:tcPr>
          <w:p w14:paraId="32501E27" w14:textId="77777777" w:rsidR="00C1721F" w:rsidRPr="00A756CD" w:rsidRDefault="00C1721F" w:rsidP="00BD0275">
            <w:pPr>
              <w:jc w:val="both"/>
              <w:rPr>
                <w:rFonts w:cs="Arial"/>
                <w:b/>
                <w:bCs/>
              </w:rPr>
            </w:pPr>
          </w:p>
        </w:tc>
      </w:tr>
    </w:tbl>
    <w:p w14:paraId="3D4EF90F" w14:textId="77777777" w:rsidR="00C1721F" w:rsidRPr="00A756CD" w:rsidRDefault="00C1721F" w:rsidP="00C1721F">
      <w:pPr>
        <w:jc w:val="both"/>
        <w:rPr>
          <w:rFonts w:cs="Arial"/>
          <w:b/>
          <w:bCs/>
        </w:rPr>
      </w:pPr>
    </w:p>
    <w:tbl>
      <w:tblPr>
        <w:tblW w:w="0" w:type="auto"/>
        <w:tblLook w:val="04A0" w:firstRow="1" w:lastRow="0" w:firstColumn="1" w:lastColumn="0" w:noHBand="0" w:noVBand="1"/>
      </w:tblPr>
      <w:tblGrid>
        <w:gridCol w:w="1350"/>
        <w:gridCol w:w="3595"/>
        <w:gridCol w:w="3595"/>
      </w:tblGrid>
      <w:tr w:rsidR="00C1721F" w:rsidRPr="00A756CD" w14:paraId="74E51BED" w14:textId="77777777" w:rsidTr="00BD0275">
        <w:trPr>
          <w:trHeight w:val="360"/>
        </w:trPr>
        <w:tc>
          <w:tcPr>
            <w:tcW w:w="1350" w:type="dxa"/>
            <w:shd w:val="clear" w:color="auto" w:fill="auto"/>
            <w:vAlign w:val="bottom"/>
          </w:tcPr>
          <w:p w14:paraId="19B585C0" w14:textId="77777777" w:rsidR="00C1721F" w:rsidRPr="00A756CD" w:rsidRDefault="00C1721F" w:rsidP="00BD0275">
            <w:pPr>
              <w:jc w:val="both"/>
              <w:rPr>
                <w:rFonts w:cs="Arial"/>
                <w:b/>
                <w:bCs/>
              </w:rPr>
            </w:pPr>
            <w:r w:rsidRPr="00A756CD">
              <w:rPr>
                <w:rFonts w:cs="Arial"/>
                <w:b/>
                <w:bCs/>
              </w:rPr>
              <w:t>STATE OF</w:t>
            </w:r>
          </w:p>
        </w:tc>
        <w:tc>
          <w:tcPr>
            <w:tcW w:w="3595" w:type="dxa"/>
            <w:tcBorders>
              <w:bottom w:val="single" w:sz="4" w:space="0" w:color="auto"/>
            </w:tcBorders>
            <w:shd w:val="clear" w:color="auto" w:fill="auto"/>
            <w:vAlign w:val="bottom"/>
          </w:tcPr>
          <w:p w14:paraId="63D8CD4C" w14:textId="77777777" w:rsidR="00C1721F" w:rsidRPr="00A756CD" w:rsidRDefault="00C1721F" w:rsidP="00BD0275">
            <w:pPr>
              <w:jc w:val="both"/>
              <w:rPr>
                <w:rFonts w:cs="Arial"/>
              </w:rPr>
            </w:pPr>
          </w:p>
        </w:tc>
        <w:tc>
          <w:tcPr>
            <w:tcW w:w="3595" w:type="dxa"/>
            <w:shd w:val="clear" w:color="auto" w:fill="auto"/>
            <w:vAlign w:val="bottom"/>
          </w:tcPr>
          <w:p w14:paraId="0F48BF71" w14:textId="77777777" w:rsidR="00C1721F" w:rsidRPr="00A756CD" w:rsidRDefault="00C1721F" w:rsidP="00BD0275">
            <w:pPr>
              <w:jc w:val="both"/>
              <w:rPr>
                <w:rFonts w:cs="Arial"/>
              </w:rPr>
            </w:pPr>
            <w:r w:rsidRPr="00A756CD">
              <w:rPr>
                <w:rFonts w:cs="Arial"/>
              </w:rPr>
              <w:t>)</w:t>
            </w:r>
          </w:p>
        </w:tc>
      </w:tr>
      <w:tr w:rsidR="00C1721F" w:rsidRPr="00A756CD" w14:paraId="7D091821" w14:textId="77777777" w:rsidTr="00BD0275">
        <w:tc>
          <w:tcPr>
            <w:tcW w:w="1350" w:type="dxa"/>
            <w:shd w:val="clear" w:color="auto" w:fill="auto"/>
            <w:vAlign w:val="bottom"/>
          </w:tcPr>
          <w:p w14:paraId="146D570D" w14:textId="77777777" w:rsidR="00C1721F" w:rsidRPr="00A756CD" w:rsidRDefault="00C1721F" w:rsidP="00BD0275">
            <w:pPr>
              <w:jc w:val="both"/>
              <w:rPr>
                <w:rFonts w:cs="Arial"/>
                <w:b/>
                <w:bCs/>
              </w:rPr>
            </w:pPr>
          </w:p>
        </w:tc>
        <w:tc>
          <w:tcPr>
            <w:tcW w:w="3595" w:type="dxa"/>
            <w:tcBorders>
              <w:top w:val="single" w:sz="4" w:space="0" w:color="auto"/>
            </w:tcBorders>
            <w:shd w:val="clear" w:color="auto" w:fill="auto"/>
            <w:vAlign w:val="bottom"/>
          </w:tcPr>
          <w:p w14:paraId="41B13C41" w14:textId="77777777" w:rsidR="00C1721F" w:rsidRPr="00A756CD" w:rsidRDefault="00C1721F" w:rsidP="00BD0275">
            <w:pPr>
              <w:jc w:val="both"/>
              <w:rPr>
                <w:rFonts w:cs="Arial"/>
              </w:rPr>
            </w:pPr>
          </w:p>
        </w:tc>
        <w:tc>
          <w:tcPr>
            <w:tcW w:w="3595" w:type="dxa"/>
            <w:shd w:val="clear" w:color="auto" w:fill="auto"/>
            <w:vAlign w:val="bottom"/>
          </w:tcPr>
          <w:p w14:paraId="47615BBC" w14:textId="77777777" w:rsidR="00C1721F" w:rsidRPr="00A756CD" w:rsidRDefault="00C1721F" w:rsidP="00BD0275">
            <w:pPr>
              <w:jc w:val="both"/>
              <w:rPr>
                <w:rFonts w:cs="Arial"/>
              </w:rPr>
            </w:pPr>
            <w:r w:rsidRPr="00A756CD">
              <w:rPr>
                <w:rFonts w:cs="Arial"/>
              </w:rPr>
              <w:t>)ss.</w:t>
            </w:r>
          </w:p>
        </w:tc>
      </w:tr>
      <w:tr w:rsidR="00C1721F" w:rsidRPr="00A756CD" w14:paraId="3FCE1FD0" w14:textId="77777777" w:rsidTr="00BD0275">
        <w:trPr>
          <w:trHeight w:val="360"/>
        </w:trPr>
        <w:tc>
          <w:tcPr>
            <w:tcW w:w="1350" w:type="dxa"/>
            <w:shd w:val="clear" w:color="auto" w:fill="auto"/>
            <w:vAlign w:val="bottom"/>
          </w:tcPr>
          <w:p w14:paraId="60EFAC36" w14:textId="77777777" w:rsidR="00C1721F" w:rsidRPr="00A756CD" w:rsidRDefault="00C1721F" w:rsidP="00BD0275">
            <w:pPr>
              <w:jc w:val="both"/>
              <w:rPr>
                <w:rFonts w:cs="Arial"/>
                <w:b/>
                <w:bCs/>
              </w:rPr>
            </w:pPr>
            <w:r w:rsidRPr="00A756CD">
              <w:rPr>
                <w:rFonts w:cs="Arial"/>
                <w:b/>
                <w:bCs/>
              </w:rPr>
              <w:t>COUNTY OF</w:t>
            </w:r>
          </w:p>
        </w:tc>
        <w:tc>
          <w:tcPr>
            <w:tcW w:w="3595" w:type="dxa"/>
            <w:tcBorders>
              <w:bottom w:val="single" w:sz="4" w:space="0" w:color="auto"/>
            </w:tcBorders>
            <w:shd w:val="clear" w:color="auto" w:fill="auto"/>
            <w:vAlign w:val="bottom"/>
          </w:tcPr>
          <w:p w14:paraId="65AE8821" w14:textId="77777777" w:rsidR="00C1721F" w:rsidRPr="00A756CD" w:rsidRDefault="00C1721F" w:rsidP="00BD0275">
            <w:pPr>
              <w:jc w:val="both"/>
              <w:rPr>
                <w:rFonts w:cs="Arial"/>
              </w:rPr>
            </w:pPr>
          </w:p>
        </w:tc>
        <w:tc>
          <w:tcPr>
            <w:tcW w:w="3595" w:type="dxa"/>
            <w:shd w:val="clear" w:color="auto" w:fill="auto"/>
            <w:vAlign w:val="bottom"/>
          </w:tcPr>
          <w:p w14:paraId="73A94522" w14:textId="77777777" w:rsidR="00C1721F" w:rsidRPr="00A756CD" w:rsidRDefault="00C1721F" w:rsidP="00BD0275">
            <w:pPr>
              <w:jc w:val="both"/>
              <w:rPr>
                <w:rFonts w:cs="Arial"/>
              </w:rPr>
            </w:pPr>
            <w:r w:rsidRPr="00A756CD">
              <w:rPr>
                <w:rFonts w:cs="Arial"/>
              </w:rPr>
              <w:t>)</w:t>
            </w:r>
          </w:p>
        </w:tc>
      </w:tr>
    </w:tbl>
    <w:p w14:paraId="61A74F25" w14:textId="77777777" w:rsidR="00C1721F" w:rsidRPr="00A756CD" w:rsidRDefault="00C1721F" w:rsidP="00C1721F">
      <w:pPr>
        <w:rPr>
          <w:rFonts w:cs="Arial"/>
        </w:rPr>
      </w:pPr>
    </w:p>
    <w:tbl>
      <w:tblPr>
        <w:tblW w:w="9666" w:type="dxa"/>
        <w:tblLook w:val="04A0" w:firstRow="1" w:lastRow="0" w:firstColumn="1" w:lastColumn="0" w:noHBand="0" w:noVBand="1"/>
      </w:tblPr>
      <w:tblGrid>
        <w:gridCol w:w="720"/>
        <w:gridCol w:w="450"/>
        <w:gridCol w:w="3870"/>
        <w:gridCol w:w="1080"/>
        <w:gridCol w:w="838"/>
        <w:gridCol w:w="2708"/>
      </w:tblGrid>
      <w:tr w:rsidR="00C1721F" w:rsidRPr="00A756CD" w14:paraId="6F5B25F0" w14:textId="77777777" w:rsidTr="00BD0275">
        <w:trPr>
          <w:trHeight w:hRule="exact" w:val="504"/>
        </w:trPr>
        <w:tc>
          <w:tcPr>
            <w:tcW w:w="5040" w:type="dxa"/>
            <w:gridSpan w:val="3"/>
            <w:vAlign w:val="bottom"/>
          </w:tcPr>
          <w:p w14:paraId="6A941D73" w14:textId="77777777" w:rsidR="00C1721F" w:rsidRPr="00A756CD" w:rsidRDefault="00C1721F" w:rsidP="00BD0275">
            <w:pPr>
              <w:rPr>
                <w:rFonts w:cs="Arial"/>
              </w:rPr>
            </w:pPr>
            <w:r w:rsidRPr="00A756CD">
              <w:rPr>
                <w:rFonts w:cs="Arial"/>
              </w:rPr>
              <w:t xml:space="preserve">This instrument was acknowledged before me on the </w:t>
            </w:r>
          </w:p>
        </w:tc>
        <w:tc>
          <w:tcPr>
            <w:tcW w:w="1080" w:type="dxa"/>
            <w:tcBorders>
              <w:bottom w:val="single" w:sz="4" w:space="0" w:color="auto"/>
            </w:tcBorders>
            <w:vAlign w:val="bottom"/>
          </w:tcPr>
          <w:p w14:paraId="4F3AAAE7" w14:textId="77777777" w:rsidR="00C1721F" w:rsidRPr="00A756CD" w:rsidRDefault="00C1721F" w:rsidP="00BD0275">
            <w:pPr>
              <w:jc w:val="center"/>
              <w:rPr>
                <w:rFonts w:cs="Arial"/>
              </w:rPr>
            </w:pPr>
          </w:p>
        </w:tc>
        <w:tc>
          <w:tcPr>
            <w:tcW w:w="838" w:type="dxa"/>
            <w:vAlign w:val="bottom"/>
          </w:tcPr>
          <w:p w14:paraId="18BB4FDD" w14:textId="77777777" w:rsidR="00C1721F" w:rsidRPr="00A756CD" w:rsidRDefault="00C1721F" w:rsidP="00BD0275">
            <w:pPr>
              <w:rPr>
                <w:rFonts w:cs="Arial"/>
              </w:rPr>
            </w:pPr>
            <w:r w:rsidRPr="00A756CD">
              <w:rPr>
                <w:rFonts w:cs="Arial"/>
              </w:rPr>
              <w:t>day of</w:t>
            </w:r>
          </w:p>
        </w:tc>
        <w:tc>
          <w:tcPr>
            <w:tcW w:w="2708" w:type="dxa"/>
            <w:tcBorders>
              <w:bottom w:val="single" w:sz="4" w:space="0" w:color="auto"/>
            </w:tcBorders>
            <w:vAlign w:val="bottom"/>
          </w:tcPr>
          <w:p w14:paraId="64F392FF" w14:textId="77777777" w:rsidR="00C1721F" w:rsidRPr="00A756CD" w:rsidRDefault="00C1721F" w:rsidP="00BD0275">
            <w:pPr>
              <w:rPr>
                <w:rFonts w:cs="Arial"/>
              </w:rPr>
            </w:pPr>
          </w:p>
        </w:tc>
      </w:tr>
      <w:tr w:rsidR="00C1721F" w:rsidRPr="00A756CD" w14:paraId="1D7B5CD7" w14:textId="77777777" w:rsidTr="00BD0275">
        <w:trPr>
          <w:trHeight w:hRule="exact" w:val="504"/>
        </w:trPr>
        <w:tc>
          <w:tcPr>
            <w:tcW w:w="720" w:type="dxa"/>
            <w:vAlign w:val="bottom"/>
          </w:tcPr>
          <w:p w14:paraId="16CB5835" w14:textId="77777777" w:rsidR="00C1721F" w:rsidRPr="00A756CD" w:rsidRDefault="00C1721F" w:rsidP="00BD0275">
            <w:pPr>
              <w:rPr>
                <w:rFonts w:cs="Arial"/>
              </w:rPr>
            </w:pPr>
            <w:r w:rsidRPr="00A756CD">
              <w:rPr>
                <w:rFonts w:cs="Arial"/>
              </w:rPr>
              <w:t>2025,</w:t>
            </w:r>
          </w:p>
        </w:tc>
        <w:tc>
          <w:tcPr>
            <w:tcW w:w="450" w:type="dxa"/>
            <w:vAlign w:val="bottom"/>
          </w:tcPr>
          <w:p w14:paraId="1203B203" w14:textId="77777777" w:rsidR="00C1721F" w:rsidRPr="00A756CD" w:rsidRDefault="00C1721F" w:rsidP="00BD0275">
            <w:pPr>
              <w:rPr>
                <w:rFonts w:cs="Arial"/>
              </w:rPr>
            </w:pPr>
            <w:r w:rsidRPr="00A756CD">
              <w:rPr>
                <w:rFonts w:cs="Arial"/>
              </w:rPr>
              <w:t>by</w:t>
            </w:r>
          </w:p>
        </w:tc>
        <w:tc>
          <w:tcPr>
            <w:tcW w:w="4950" w:type="dxa"/>
            <w:gridSpan w:val="2"/>
            <w:tcBorders>
              <w:bottom w:val="single" w:sz="4" w:space="0" w:color="auto"/>
            </w:tcBorders>
            <w:vAlign w:val="bottom"/>
          </w:tcPr>
          <w:p w14:paraId="32D0DEE1" w14:textId="77777777" w:rsidR="00C1721F" w:rsidRPr="00A756CD" w:rsidRDefault="00C1721F" w:rsidP="00BD0275">
            <w:pPr>
              <w:rPr>
                <w:rFonts w:cs="Arial"/>
              </w:rPr>
            </w:pPr>
          </w:p>
        </w:tc>
        <w:tc>
          <w:tcPr>
            <w:tcW w:w="3546" w:type="dxa"/>
            <w:gridSpan w:val="2"/>
            <w:vAlign w:val="bottom"/>
          </w:tcPr>
          <w:p w14:paraId="120323A6" w14:textId="77777777" w:rsidR="00C1721F" w:rsidRPr="00A756CD" w:rsidRDefault="00C1721F" w:rsidP="00BD0275">
            <w:pPr>
              <w:rPr>
                <w:rFonts w:cs="Arial"/>
              </w:rPr>
            </w:pPr>
            <w:r w:rsidRPr="00A756CD">
              <w:rPr>
                <w:rFonts w:cs="Arial"/>
              </w:rPr>
              <w:t>.</w:t>
            </w:r>
          </w:p>
        </w:tc>
      </w:tr>
    </w:tbl>
    <w:p w14:paraId="20A56D2A" w14:textId="77777777" w:rsidR="00C1721F" w:rsidRPr="00A756CD" w:rsidRDefault="00C1721F" w:rsidP="00C1721F">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1440"/>
        <w:gridCol w:w="1075"/>
        <w:gridCol w:w="1985"/>
      </w:tblGrid>
      <w:tr w:rsidR="00C1721F" w:rsidRPr="00A756CD" w14:paraId="077D93E9" w14:textId="77777777" w:rsidTr="00BD0275">
        <w:trPr>
          <w:trHeight w:val="360"/>
        </w:trPr>
        <w:tc>
          <w:tcPr>
            <w:tcW w:w="4945" w:type="dxa"/>
            <w:gridSpan w:val="3"/>
            <w:tcBorders>
              <w:top w:val="nil"/>
              <w:left w:val="nil"/>
              <w:bottom w:val="single" w:sz="4" w:space="0" w:color="auto"/>
              <w:right w:val="nil"/>
            </w:tcBorders>
            <w:shd w:val="clear" w:color="auto" w:fill="auto"/>
            <w:vAlign w:val="bottom"/>
          </w:tcPr>
          <w:p w14:paraId="05599B8F" w14:textId="77777777" w:rsidR="00C1721F" w:rsidRPr="00A756CD" w:rsidRDefault="00C1721F" w:rsidP="00BD0275">
            <w:pPr>
              <w:jc w:val="both"/>
              <w:rPr>
                <w:rFonts w:cs="Arial"/>
                <w:b/>
                <w:bCs/>
              </w:rPr>
            </w:pPr>
          </w:p>
        </w:tc>
        <w:tc>
          <w:tcPr>
            <w:tcW w:w="1985" w:type="dxa"/>
            <w:tcBorders>
              <w:top w:val="nil"/>
              <w:left w:val="nil"/>
              <w:bottom w:val="nil"/>
              <w:right w:val="nil"/>
            </w:tcBorders>
            <w:shd w:val="clear" w:color="auto" w:fill="auto"/>
            <w:vAlign w:val="bottom"/>
          </w:tcPr>
          <w:p w14:paraId="59B1725F" w14:textId="77777777" w:rsidR="00C1721F" w:rsidRPr="00A756CD" w:rsidRDefault="00C1721F" w:rsidP="00BD0275">
            <w:pPr>
              <w:jc w:val="both"/>
              <w:rPr>
                <w:rFonts w:cs="Arial"/>
                <w:b/>
                <w:bCs/>
              </w:rPr>
            </w:pPr>
          </w:p>
        </w:tc>
      </w:tr>
      <w:tr w:rsidR="00C1721F" w:rsidRPr="00A756CD" w14:paraId="66E2D26E" w14:textId="77777777" w:rsidTr="00BD0275">
        <w:trPr>
          <w:trHeight w:val="360"/>
        </w:trPr>
        <w:tc>
          <w:tcPr>
            <w:tcW w:w="4945" w:type="dxa"/>
            <w:gridSpan w:val="3"/>
            <w:tcBorders>
              <w:top w:val="single" w:sz="4" w:space="0" w:color="auto"/>
              <w:left w:val="nil"/>
              <w:bottom w:val="nil"/>
              <w:right w:val="nil"/>
            </w:tcBorders>
            <w:shd w:val="clear" w:color="auto" w:fill="auto"/>
            <w:vAlign w:val="bottom"/>
          </w:tcPr>
          <w:p w14:paraId="77A00C9C" w14:textId="77777777" w:rsidR="00C1721F" w:rsidRPr="00A756CD" w:rsidRDefault="00C1721F" w:rsidP="00BD0275">
            <w:pPr>
              <w:rPr>
                <w:rFonts w:cs="Arial"/>
                <w:b/>
                <w:bCs/>
              </w:rPr>
            </w:pPr>
            <w:r w:rsidRPr="00A756CD">
              <w:rPr>
                <w:rFonts w:cs="Arial"/>
              </w:rPr>
              <w:t>, Notary Public</w:t>
            </w:r>
          </w:p>
        </w:tc>
        <w:tc>
          <w:tcPr>
            <w:tcW w:w="1985" w:type="dxa"/>
            <w:tcBorders>
              <w:top w:val="nil"/>
              <w:left w:val="nil"/>
              <w:bottom w:val="nil"/>
              <w:right w:val="nil"/>
            </w:tcBorders>
            <w:shd w:val="clear" w:color="auto" w:fill="auto"/>
            <w:vAlign w:val="bottom"/>
          </w:tcPr>
          <w:p w14:paraId="5210BB00" w14:textId="77777777" w:rsidR="00C1721F" w:rsidRPr="00A756CD" w:rsidRDefault="00C1721F" w:rsidP="00BD0275">
            <w:pPr>
              <w:jc w:val="both"/>
              <w:rPr>
                <w:rFonts w:cs="Arial"/>
                <w:b/>
                <w:bCs/>
              </w:rPr>
            </w:pPr>
          </w:p>
        </w:tc>
      </w:tr>
      <w:tr w:rsidR="00C1721F" w:rsidRPr="00A756CD" w14:paraId="5D147675" w14:textId="77777777" w:rsidTr="00BD0275">
        <w:trPr>
          <w:trHeight w:val="360"/>
        </w:trPr>
        <w:tc>
          <w:tcPr>
            <w:tcW w:w="3870" w:type="dxa"/>
            <w:gridSpan w:val="2"/>
            <w:tcBorders>
              <w:top w:val="nil"/>
              <w:left w:val="nil"/>
              <w:bottom w:val="single" w:sz="4" w:space="0" w:color="auto"/>
              <w:right w:val="nil"/>
            </w:tcBorders>
            <w:shd w:val="clear" w:color="auto" w:fill="auto"/>
            <w:vAlign w:val="bottom"/>
          </w:tcPr>
          <w:p w14:paraId="26AFA13A" w14:textId="77777777" w:rsidR="00C1721F" w:rsidRPr="00A756CD" w:rsidRDefault="00C1721F" w:rsidP="00BD0275">
            <w:pPr>
              <w:jc w:val="both"/>
              <w:rPr>
                <w:rFonts w:cs="Arial"/>
              </w:rPr>
            </w:pPr>
          </w:p>
        </w:tc>
        <w:tc>
          <w:tcPr>
            <w:tcW w:w="1075" w:type="dxa"/>
            <w:tcBorders>
              <w:top w:val="nil"/>
              <w:left w:val="nil"/>
              <w:bottom w:val="nil"/>
              <w:right w:val="nil"/>
            </w:tcBorders>
            <w:shd w:val="clear" w:color="auto" w:fill="auto"/>
            <w:vAlign w:val="bottom"/>
          </w:tcPr>
          <w:p w14:paraId="3AC8EAB0" w14:textId="77777777" w:rsidR="00C1721F" w:rsidRPr="00A756CD" w:rsidRDefault="00C1721F" w:rsidP="00BD0275">
            <w:pPr>
              <w:jc w:val="both"/>
              <w:rPr>
                <w:rFonts w:cs="Arial"/>
              </w:rPr>
            </w:pPr>
            <w:r w:rsidRPr="00A756CD">
              <w:rPr>
                <w:rFonts w:cs="Arial"/>
              </w:rPr>
              <w:t>County,</w:t>
            </w:r>
          </w:p>
        </w:tc>
        <w:tc>
          <w:tcPr>
            <w:tcW w:w="1985" w:type="dxa"/>
            <w:tcBorders>
              <w:top w:val="nil"/>
              <w:left w:val="nil"/>
              <w:bottom w:val="nil"/>
              <w:right w:val="nil"/>
            </w:tcBorders>
            <w:shd w:val="clear" w:color="auto" w:fill="auto"/>
            <w:vAlign w:val="bottom"/>
          </w:tcPr>
          <w:p w14:paraId="48E039C1" w14:textId="77777777" w:rsidR="00C1721F" w:rsidRPr="00A756CD" w:rsidRDefault="00C1721F" w:rsidP="00BD0275">
            <w:pPr>
              <w:jc w:val="both"/>
              <w:rPr>
                <w:rFonts w:cs="Arial"/>
                <w:b/>
                <w:bCs/>
              </w:rPr>
            </w:pPr>
          </w:p>
        </w:tc>
      </w:tr>
      <w:tr w:rsidR="00C1721F" w:rsidRPr="00A756CD" w14:paraId="28DB7647" w14:textId="77777777" w:rsidTr="00DB538A">
        <w:trPr>
          <w:trHeight w:val="360"/>
        </w:trPr>
        <w:tc>
          <w:tcPr>
            <w:tcW w:w="2430" w:type="dxa"/>
            <w:tcBorders>
              <w:top w:val="nil"/>
              <w:left w:val="nil"/>
              <w:bottom w:val="nil"/>
              <w:right w:val="nil"/>
            </w:tcBorders>
            <w:shd w:val="clear" w:color="auto" w:fill="auto"/>
            <w:vAlign w:val="bottom"/>
          </w:tcPr>
          <w:p w14:paraId="75113C12" w14:textId="77777777" w:rsidR="00C1721F" w:rsidRPr="00A756CD" w:rsidRDefault="00C1721F" w:rsidP="00BD0275">
            <w:pPr>
              <w:jc w:val="both"/>
              <w:rPr>
                <w:rFonts w:cs="Arial"/>
              </w:rPr>
            </w:pPr>
            <w:r w:rsidRPr="00A756CD">
              <w:rPr>
                <w:rFonts w:cs="Arial"/>
              </w:rPr>
              <w:t>My commission Expires:</w:t>
            </w:r>
          </w:p>
        </w:tc>
        <w:tc>
          <w:tcPr>
            <w:tcW w:w="4500" w:type="dxa"/>
            <w:gridSpan w:val="3"/>
            <w:tcBorders>
              <w:top w:val="nil"/>
              <w:left w:val="nil"/>
              <w:bottom w:val="nil"/>
              <w:right w:val="nil"/>
            </w:tcBorders>
            <w:shd w:val="clear" w:color="auto" w:fill="auto"/>
            <w:vAlign w:val="bottom"/>
          </w:tcPr>
          <w:p w14:paraId="313A6903" w14:textId="77777777" w:rsidR="00C1721F" w:rsidRPr="00A756CD" w:rsidRDefault="00C1721F" w:rsidP="00BD0275">
            <w:pPr>
              <w:jc w:val="both"/>
              <w:rPr>
                <w:rFonts w:cs="Arial"/>
                <w:b/>
                <w:bCs/>
              </w:rPr>
            </w:pPr>
          </w:p>
        </w:tc>
      </w:tr>
      <w:tr w:rsidR="00C1721F" w:rsidRPr="00A756CD" w14:paraId="61EC9102" w14:textId="77777777" w:rsidTr="00DB538A">
        <w:trPr>
          <w:trHeight w:val="360"/>
        </w:trPr>
        <w:tc>
          <w:tcPr>
            <w:tcW w:w="2430" w:type="dxa"/>
            <w:tcBorders>
              <w:top w:val="nil"/>
              <w:left w:val="nil"/>
              <w:bottom w:val="nil"/>
              <w:right w:val="nil"/>
            </w:tcBorders>
            <w:shd w:val="clear" w:color="auto" w:fill="auto"/>
            <w:vAlign w:val="bottom"/>
          </w:tcPr>
          <w:p w14:paraId="065541A3" w14:textId="77777777" w:rsidR="00C1721F" w:rsidRPr="00A756CD" w:rsidRDefault="00C1721F" w:rsidP="00BD0275">
            <w:pPr>
              <w:jc w:val="both"/>
              <w:rPr>
                <w:rFonts w:cs="Arial"/>
              </w:rPr>
            </w:pPr>
            <w:r w:rsidRPr="00A756CD">
              <w:rPr>
                <w:rFonts w:cs="Arial"/>
              </w:rPr>
              <w:t>Acting in the County of:</w:t>
            </w:r>
          </w:p>
        </w:tc>
        <w:tc>
          <w:tcPr>
            <w:tcW w:w="4500" w:type="dxa"/>
            <w:gridSpan w:val="3"/>
            <w:tcBorders>
              <w:top w:val="nil"/>
              <w:left w:val="nil"/>
              <w:bottom w:val="single" w:sz="4" w:space="0" w:color="auto"/>
              <w:right w:val="nil"/>
            </w:tcBorders>
            <w:shd w:val="clear" w:color="auto" w:fill="auto"/>
            <w:vAlign w:val="bottom"/>
          </w:tcPr>
          <w:p w14:paraId="0FC3B467" w14:textId="77777777" w:rsidR="00C1721F" w:rsidRPr="00A756CD" w:rsidRDefault="00C1721F" w:rsidP="00BD0275">
            <w:pPr>
              <w:jc w:val="both"/>
              <w:rPr>
                <w:rFonts w:cs="Arial"/>
                <w:b/>
                <w:bCs/>
              </w:rPr>
            </w:pPr>
          </w:p>
        </w:tc>
      </w:tr>
    </w:tbl>
    <w:p w14:paraId="309DCE4D" w14:textId="77777777" w:rsidR="00C1721F" w:rsidRPr="00A756CD" w:rsidRDefault="00C1721F" w:rsidP="00F66D3A">
      <w:pPr>
        <w:pStyle w:val="ST"/>
        <w:outlineLvl w:val="0"/>
        <w:rPr>
          <w:rFonts w:cs="Arial"/>
          <w:b/>
          <w:bCs/>
        </w:rPr>
      </w:pPr>
    </w:p>
    <w:p w14:paraId="04D84D38" w14:textId="5E0C0191" w:rsidR="00765AD8" w:rsidRPr="00A756CD" w:rsidRDefault="00C1721F" w:rsidP="00C1721F">
      <w:pPr>
        <w:pStyle w:val="ST"/>
        <w:outlineLvl w:val="0"/>
        <w:rPr>
          <w:rFonts w:cs="Arial"/>
          <w:b/>
          <w:bCs/>
        </w:rPr>
      </w:pPr>
      <w:r w:rsidRPr="00A756CD">
        <w:rPr>
          <w:rFonts w:cs="Arial"/>
          <w:b/>
          <w:bCs/>
        </w:rPr>
        <w:br w:type="column"/>
      </w:r>
      <w:r w:rsidR="00765AD8" w:rsidRPr="00A756CD">
        <w:rPr>
          <w:rFonts w:cs="Arial"/>
          <w:b/>
          <w:bCs/>
        </w:rPr>
        <w:lastRenderedPageBreak/>
        <w:t>BID FORM</w:t>
      </w:r>
      <w:r w:rsidRPr="00A756CD">
        <w:rPr>
          <w:rFonts w:cs="Arial"/>
          <w:b/>
          <w:bCs/>
        </w:rPr>
        <w:t>S</w:t>
      </w:r>
    </w:p>
    <w:p w14:paraId="179F8708" w14:textId="77777777" w:rsidR="00C1721F" w:rsidRPr="00A756CD" w:rsidRDefault="00C1721F" w:rsidP="00F66D3A">
      <w:pPr>
        <w:pStyle w:val="TCE"/>
        <w:ind w:left="0" w:firstLine="0"/>
        <w:jc w:val="both"/>
        <w:rPr>
          <w:rFonts w:cs="Arial"/>
        </w:rPr>
      </w:pPr>
    </w:p>
    <w:tbl>
      <w:tblPr>
        <w:tblW w:w="0" w:type="auto"/>
        <w:jc w:val="center"/>
        <w:tblLayout w:type="fixed"/>
        <w:tblLook w:val="0000" w:firstRow="0" w:lastRow="0" w:firstColumn="0" w:lastColumn="0" w:noHBand="0" w:noVBand="0"/>
      </w:tblPr>
      <w:tblGrid>
        <w:gridCol w:w="2970"/>
        <w:gridCol w:w="5292"/>
      </w:tblGrid>
      <w:tr w:rsidR="00D0487B" w:rsidRPr="00A756CD" w14:paraId="4662C4C9" w14:textId="77777777" w:rsidTr="00BE6698">
        <w:trPr>
          <w:jc w:val="center"/>
        </w:trPr>
        <w:tc>
          <w:tcPr>
            <w:tcW w:w="2970" w:type="dxa"/>
          </w:tcPr>
          <w:p w14:paraId="79170D5F" w14:textId="77777777" w:rsidR="00D0487B" w:rsidRPr="00A756CD" w:rsidRDefault="00D0487B" w:rsidP="00D0487B">
            <w:pPr>
              <w:pStyle w:val="TCE"/>
              <w:tabs>
                <w:tab w:val="right" w:pos="2700"/>
              </w:tabs>
              <w:ind w:left="0" w:firstLine="0"/>
              <w:jc w:val="both"/>
              <w:rPr>
                <w:rFonts w:cs="Arial"/>
                <w:b/>
                <w:caps/>
              </w:rPr>
            </w:pPr>
            <w:r w:rsidRPr="00A756CD">
              <w:rPr>
                <w:rFonts w:cs="Arial"/>
                <w:b/>
                <w:caps/>
              </w:rPr>
              <w:tab/>
              <w:t>Project:</w:t>
            </w:r>
          </w:p>
        </w:tc>
        <w:tc>
          <w:tcPr>
            <w:tcW w:w="5292" w:type="dxa"/>
            <w:tcBorders>
              <w:bottom w:val="single" w:sz="4" w:space="0" w:color="auto"/>
            </w:tcBorders>
          </w:tcPr>
          <w:p w14:paraId="0468DFEA" w14:textId="2B0BDAAC" w:rsidR="00D0487B" w:rsidRPr="00A756CD" w:rsidRDefault="00FC10CA" w:rsidP="00D0487B">
            <w:pPr>
              <w:pStyle w:val="Header"/>
              <w:tabs>
                <w:tab w:val="clear" w:pos="8640"/>
                <w:tab w:val="left" w:pos="7200"/>
                <w:tab w:val="right" w:pos="9630"/>
              </w:tabs>
              <w:rPr>
                <w:rFonts w:cs="Arial"/>
              </w:rPr>
            </w:pPr>
            <w:r>
              <w:rPr>
                <w:rFonts w:cs="Arial"/>
              </w:rPr>
              <w:t>VOIP</w:t>
            </w:r>
            <w:r w:rsidRPr="00A756CD">
              <w:rPr>
                <w:rFonts w:cs="Arial"/>
              </w:rPr>
              <w:t xml:space="preserve"> </w:t>
            </w:r>
            <w:r>
              <w:rPr>
                <w:rFonts w:cs="Arial"/>
              </w:rPr>
              <w:t>TELEPHONE</w:t>
            </w:r>
            <w:r w:rsidRPr="00A756CD">
              <w:rPr>
                <w:rFonts w:cs="Arial"/>
              </w:rPr>
              <w:t xml:space="preserve"> SYSTEM</w:t>
            </w:r>
          </w:p>
        </w:tc>
      </w:tr>
      <w:tr w:rsidR="00D0487B" w:rsidRPr="00A756CD" w14:paraId="266CB9B9" w14:textId="77777777" w:rsidTr="00BE6698">
        <w:trPr>
          <w:jc w:val="center"/>
        </w:trPr>
        <w:tc>
          <w:tcPr>
            <w:tcW w:w="2970" w:type="dxa"/>
          </w:tcPr>
          <w:p w14:paraId="56243660" w14:textId="77777777" w:rsidR="00D0487B" w:rsidRPr="00A756CD" w:rsidRDefault="00D0487B" w:rsidP="00D0487B">
            <w:pPr>
              <w:pStyle w:val="TCE"/>
              <w:tabs>
                <w:tab w:val="right" w:pos="2700"/>
              </w:tabs>
              <w:ind w:left="0" w:firstLine="0"/>
              <w:jc w:val="both"/>
              <w:rPr>
                <w:rFonts w:cs="Arial"/>
                <w:b/>
                <w:caps/>
              </w:rPr>
            </w:pPr>
          </w:p>
        </w:tc>
        <w:tc>
          <w:tcPr>
            <w:tcW w:w="5292" w:type="dxa"/>
            <w:tcBorders>
              <w:top w:val="single" w:sz="4" w:space="0" w:color="auto"/>
            </w:tcBorders>
          </w:tcPr>
          <w:p w14:paraId="4646D52B" w14:textId="77777777" w:rsidR="00D0487B" w:rsidRPr="00A756CD" w:rsidRDefault="00D0487B" w:rsidP="00D0487B">
            <w:pPr>
              <w:pStyle w:val="TCE"/>
              <w:ind w:left="0" w:firstLine="0"/>
              <w:jc w:val="both"/>
              <w:rPr>
                <w:rFonts w:cs="Arial"/>
                <w:caps/>
              </w:rPr>
            </w:pPr>
          </w:p>
        </w:tc>
      </w:tr>
      <w:tr w:rsidR="00D0487B" w:rsidRPr="00A756CD" w14:paraId="720E3DCB" w14:textId="77777777" w:rsidTr="00BE6698">
        <w:trPr>
          <w:jc w:val="center"/>
        </w:trPr>
        <w:tc>
          <w:tcPr>
            <w:tcW w:w="2970" w:type="dxa"/>
          </w:tcPr>
          <w:p w14:paraId="341DC5A6" w14:textId="77777777" w:rsidR="00D0487B" w:rsidRPr="00A756CD" w:rsidRDefault="00D0487B" w:rsidP="00D0487B">
            <w:pPr>
              <w:pStyle w:val="TCE"/>
              <w:tabs>
                <w:tab w:val="right" w:pos="2700"/>
              </w:tabs>
              <w:ind w:left="0" w:firstLine="0"/>
              <w:jc w:val="both"/>
              <w:rPr>
                <w:rFonts w:cs="Arial"/>
                <w:b/>
                <w:caps/>
              </w:rPr>
            </w:pPr>
            <w:r w:rsidRPr="00A756CD">
              <w:rPr>
                <w:rFonts w:cs="Arial"/>
                <w:b/>
                <w:caps/>
              </w:rPr>
              <w:tab/>
              <w:t>Date:</w:t>
            </w:r>
          </w:p>
        </w:tc>
        <w:tc>
          <w:tcPr>
            <w:tcW w:w="5292" w:type="dxa"/>
            <w:tcBorders>
              <w:bottom w:val="single" w:sz="4" w:space="0" w:color="auto"/>
            </w:tcBorders>
          </w:tcPr>
          <w:p w14:paraId="75344A2B" w14:textId="77777777" w:rsidR="00D0487B" w:rsidRPr="00A756CD" w:rsidRDefault="00D0487B" w:rsidP="00D0487B">
            <w:pPr>
              <w:pStyle w:val="TCE"/>
              <w:ind w:left="0" w:firstLine="0"/>
              <w:rPr>
                <w:rFonts w:cs="Arial"/>
                <w:caps/>
              </w:rPr>
            </w:pPr>
          </w:p>
        </w:tc>
      </w:tr>
      <w:tr w:rsidR="00D0487B" w:rsidRPr="00A756CD" w14:paraId="617FE4DE" w14:textId="77777777" w:rsidTr="00BE6698">
        <w:trPr>
          <w:jc w:val="center"/>
        </w:trPr>
        <w:tc>
          <w:tcPr>
            <w:tcW w:w="2970" w:type="dxa"/>
          </w:tcPr>
          <w:p w14:paraId="27657D6C" w14:textId="77777777" w:rsidR="00D0487B" w:rsidRPr="00A756CD" w:rsidRDefault="00D0487B" w:rsidP="00D0487B">
            <w:pPr>
              <w:pStyle w:val="TCE"/>
              <w:tabs>
                <w:tab w:val="right" w:pos="2700"/>
              </w:tabs>
              <w:ind w:left="0" w:firstLine="0"/>
              <w:jc w:val="both"/>
              <w:rPr>
                <w:rFonts w:cs="Arial"/>
                <w:b/>
                <w:caps/>
              </w:rPr>
            </w:pPr>
          </w:p>
        </w:tc>
        <w:tc>
          <w:tcPr>
            <w:tcW w:w="5292" w:type="dxa"/>
            <w:tcBorders>
              <w:top w:val="single" w:sz="4" w:space="0" w:color="auto"/>
            </w:tcBorders>
          </w:tcPr>
          <w:p w14:paraId="7B8968A1" w14:textId="77777777" w:rsidR="00D0487B" w:rsidRPr="00A756CD" w:rsidRDefault="00D0487B" w:rsidP="00D0487B">
            <w:pPr>
              <w:pStyle w:val="TCE"/>
              <w:ind w:left="0" w:firstLine="0"/>
              <w:jc w:val="both"/>
              <w:rPr>
                <w:rFonts w:cs="Arial"/>
                <w:caps/>
              </w:rPr>
            </w:pPr>
          </w:p>
        </w:tc>
      </w:tr>
      <w:tr w:rsidR="00D0487B" w:rsidRPr="00A756CD" w14:paraId="192614B9" w14:textId="77777777" w:rsidTr="00BE6698">
        <w:trPr>
          <w:jc w:val="center"/>
        </w:trPr>
        <w:tc>
          <w:tcPr>
            <w:tcW w:w="2970" w:type="dxa"/>
          </w:tcPr>
          <w:p w14:paraId="027C0693" w14:textId="77777777" w:rsidR="00D0487B" w:rsidRPr="00A756CD" w:rsidRDefault="00D0487B" w:rsidP="00D0487B">
            <w:pPr>
              <w:pStyle w:val="TCE"/>
              <w:tabs>
                <w:tab w:val="right" w:pos="2700"/>
              </w:tabs>
              <w:ind w:left="0" w:firstLine="0"/>
              <w:jc w:val="both"/>
              <w:rPr>
                <w:rFonts w:cs="Arial"/>
                <w:b/>
                <w:caps/>
              </w:rPr>
            </w:pPr>
            <w:r w:rsidRPr="00A756CD">
              <w:rPr>
                <w:rFonts w:cs="Arial"/>
                <w:b/>
                <w:caps/>
              </w:rPr>
              <w:tab/>
            </w:r>
            <w:r w:rsidR="00DB5B93" w:rsidRPr="00A756CD">
              <w:rPr>
                <w:rFonts w:cs="Arial"/>
                <w:b/>
                <w:caps/>
              </w:rPr>
              <w:t>CONTRACTOR</w:t>
            </w:r>
            <w:r w:rsidRPr="00A756CD">
              <w:rPr>
                <w:rFonts w:cs="Arial"/>
                <w:b/>
                <w:caps/>
              </w:rPr>
              <w:t>'s Name:</w:t>
            </w:r>
          </w:p>
        </w:tc>
        <w:tc>
          <w:tcPr>
            <w:tcW w:w="5292" w:type="dxa"/>
            <w:tcBorders>
              <w:bottom w:val="single" w:sz="4" w:space="0" w:color="auto"/>
            </w:tcBorders>
          </w:tcPr>
          <w:p w14:paraId="6B14D46C" w14:textId="77777777" w:rsidR="00D0487B" w:rsidRPr="00A756CD" w:rsidRDefault="00D0487B" w:rsidP="00D0487B">
            <w:pPr>
              <w:pStyle w:val="TCE"/>
              <w:tabs>
                <w:tab w:val="right" w:pos="6552"/>
              </w:tabs>
              <w:ind w:left="0" w:firstLine="0"/>
              <w:jc w:val="both"/>
              <w:rPr>
                <w:rFonts w:cs="Arial"/>
                <w:caps/>
              </w:rPr>
            </w:pPr>
          </w:p>
        </w:tc>
      </w:tr>
      <w:tr w:rsidR="00D0487B" w:rsidRPr="00A756CD" w14:paraId="47A44616" w14:textId="77777777" w:rsidTr="00BE6698">
        <w:trPr>
          <w:jc w:val="center"/>
        </w:trPr>
        <w:tc>
          <w:tcPr>
            <w:tcW w:w="2970" w:type="dxa"/>
          </w:tcPr>
          <w:p w14:paraId="64F5AD62" w14:textId="77777777" w:rsidR="00D0487B" w:rsidRPr="00A756CD" w:rsidRDefault="00D0487B" w:rsidP="00D0487B">
            <w:pPr>
              <w:pStyle w:val="TCE"/>
              <w:tabs>
                <w:tab w:val="right" w:pos="2700"/>
              </w:tabs>
              <w:ind w:left="0" w:firstLine="0"/>
              <w:jc w:val="both"/>
              <w:rPr>
                <w:rFonts w:cs="Arial"/>
                <w:b/>
                <w:caps/>
              </w:rPr>
            </w:pPr>
          </w:p>
        </w:tc>
        <w:tc>
          <w:tcPr>
            <w:tcW w:w="5292" w:type="dxa"/>
            <w:tcBorders>
              <w:top w:val="single" w:sz="4" w:space="0" w:color="auto"/>
            </w:tcBorders>
          </w:tcPr>
          <w:p w14:paraId="400980F0" w14:textId="77777777" w:rsidR="00D0487B" w:rsidRPr="00A756CD" w:rsidRDefault="00D0487B" w:rsidP="00D0487B">
            <w:pPr>
              <w:pStyle w:val="TCE"/>
              <w:tabs>
                <w:tab w:val="right" w:pos="6552"/>
              </w:tabs>
              <w:ind w:left="0" w:firstLine="0"/>
              <w:jc w:val="both"/>
              <w:rPr>
                <w:rFonts w:cs="Arial"/>
                <w:caps/>
              </w:rPr>
            </w:pPr>
          </w:p>
        </w:tc>
      </w:tr>
      <w:tr w:rsidR="00D0487B" w:rsidRPr="00A756CD" w14:paraId="56EF8B22" w14:textId="77777777" w:rsidTr="00BE6698">
        <w:trPr>
          <w:jc w:val="center"/>
        </w:trPr>
        <w:tc>
          <w:tcPr>
            <w:tcW w:w="2970" w:type="dxa"/>
          </w:tcPr>
          <w:p w14:paraId="04219E1A" w14:textId="77777777" w:rsidR="00D0487B" w:rsidRPr="00A756CD" w:rsidRDefault="00D0487B" w:rsidP="00D0487B">
            <w:pPr>
              <w:pStyle w:val="TCE"/>
              <w:tabs>
                <w:tab w:val="right" w:pos="2700"/>
              </w:tabs>
              <w:ind w:left="0" w:firstLine="0"/>
              <w:jc w:val="both"/>
              <w:rPr>
                <w:rFonts w:cs="Arial"/>
                <w:b/>
                <w:caps/>
              </w:rPr>
            </w:pPr>
            <w:r w:rsidRPr="00A756CD">
              <w:rPr>
                <w:rFonts w:cs="Arial"/>
                <w:b/>
                <w:caps/>
              </w:rPr>
              <w:tab/>
            </w:r>
            <w:r w:rsidR="00DB5B93" w:rsidRPr="00A756CD">
              <w:rPr>
                <w:rFonts w:cs="Arial"/>
                <w:b/>
                <w:caps/>
              </w:rPr>
              <w:t>CONTRACTOR</w:t>
            </w:r>
            <w:r w:rsidRPr="00A756CD">
              <w:rPr>
                <w:rFonts w:cs="Arial"/>
                <w:b/>
                <w:caps/>
              </w:rPr>
              <w:t>'s Address:</w:t>
            </w:r>
          </w:p>
        </w:tc>
        <w:tc>
          <w:tcPr>
            <w:tcW w:w="5292" w:type="dxa"/>
            <w:tcBorders>
              <w:bottom w:val="single" w:sz="4" w:space="0" w:color="auto"/>
            </w:tcBorders>
          </w:tcPr>
          <w:p w14:paraId="18BAF256" w14:textId="77777777" w:rsidR="00D0487B" w:rsidRPr="00A756CD" w:rsidRDefault="00D0487B" w:rsidP="00D0487B">
            <w:pPr>
              <w:pStyle w:val="TCE"/>
              <w:tabs>
                <w:tab w:val="right" w:pos="6552"/>
              </w:tabs>
              <w:ind w:left="0" w:firstLine="0"/>
              <w:jc w:val="both"/>
              <w:rPr>
                <w:rFonts w:cs="Arial"/>
                <w:caps/>
              </w:rPr>
            </w:pPr>
          </w:p>
        </w:tc>
      </w:tr>
      <w:tr w:rsidR="00BE6698" w:rsidRPr="00A756CD" w14:paraId="6485D704" w14:textId="77777777" w:rsidTr="00BE6698">
        <w:trPr>
          <w:jc w:val="center"/>
        </w:trPr>
        <w:tc>
          <w:tcPr>
            <w:tcW w:w="2970" w:type="dxa"/>
          </w:tcPr>
          <w:p w14:paraId="262F8001" w14:textId="77777777" w:rsidR="00BE6698" w:rsidRPr="00A756CD" w:rsidRDefault="00BE6698" w:rsidP="00D0487B">
            <w:pPr>
              <w:pStyle w:val="TCE"/>
              <w:tabs>
                <w:tab w:val="right" w:pos="2700"/>
              </w:tabs>
              <w:ind w:left="0" w:firstLine="0"/>
              <w:jc w:val="both"/>
              <w:rPr>
                <w:rFonts w:cs="Arial"/>
                <w:b/>
                <w:caps/>
              </w:rPr>
            </w:pPr>
          </w:p>
        </w:tc>
        <w:tc>
          <w:tcPr>
            <w:tcW w:w="5292" w:type="dxa"/>
            <w:tcBorders>
              <w:top w:val="single" w:sz="4" w:space="0" w:color="auto"/>
            </w:tcBorders>
          </w:tcPr>
          <w:p w14:paraId="074E5E57" w14:textId="77777777" w:rsidR="00BE6698" w:rsidRPr="00A756CD" w:rsidRDefault="00BE6698" w:rsidP="00D0487B">
            <w:pPr>
              <w:pStyle w:val="TCE"/>
              <w:tabs>
                <w:tab w:val="right" w:pos="6552"/>
              </w:tabs>
              <w:ind w:left="0" w:firstLine="0"/>
              <w:jc w:val="both"/>
              <w:rPr>
                <w:rFonts w:cs="Arial"/>
                <w:caps/>
              </w:rPr>
            </w:pPr>
          </w:p>
        </w:tc>
      </w:tr>
      <w:tr w:rsidR="00BE6698" w:rsidRPr="00A756CD" w14:paraId="52C4B901" w14:textId="77777777" w:rsidTr="00BE6698">
        <w:trPr>
          <w:jc w:val="center"/>
        </w:trPr>
        <w:tc>
          <w:tcPr>
            <w:tcW w:w="2970" w:type="dxa"/>
          </w:tcPr>
          <w:p w14:paraId="758CB10B" w14:textId="77777777" w:rsidR="00BE6698" w:rsidRPr="00A756CD" w:rsidRDefault="00BE6698" w:rsidP="00D0487B">
            <w:pPr>
              <w:pStyle w:val="TCE"/>
              <w:tabs>
                <w:tab w:val="right" w:pos="2700"/>
              </w:tabs>
              <w:ind w:left="0" w:firstLine="0"/>
              <w:jc w:val="both"/>
              <w:rPr>
                <w:rFonts w:cs="Arial"/>
                <w:b/>
                <w:caps/>
              </w:rPr>
            </w:pPr>
          </w:p>
        </w:tc>
        <w:tc>
          <w:tcPr>
            <w:tcW w:w="5292" w:type="dxa"/>
            <w:tcBorders>
              <w:bottom w:val="single" w:sz="4" w:space="0" w:color="auto"/>
            </w:tcBorders>
          </w:tcPr>
          <w:p w14:paraId="3170E317" w14:textId="77777777" w:rsidR="00BE6698" w:rsidRPr="00A756CD" w:rsidRDefault="00BE6698" w:rsidP="00D0487B">
            <w:pPr>
              <w:pStyle w:val="TCE"/>
              <w:tabs>
                <w:tab w:val="right" w:pos="6552"/>
              </w:tabs>
              <w:ind w:left="0" w:firstLine="0"/>
              <w:jc w:val="both"/>
              <w:rPr>
                <w:rFonts w:cs="Arial"/>
                <w:caps/>
              </w:rPr>
            </w:pPr>
          </w:p>
        </w:tc>
      </w:tr>
    </w:tbl>
    <w:p w14:paraId="22FE484B" w14:textId="77777777" w:rsidR="00706C6C" w:rsidRPr="00A756CD" w:rsidRDefault="00706C6C" w:rsidP="00F66D3A">
      <w:pPr>
        <w:pStyle w:val="PT"/>
        <w:rPr>
          <w:rFonts w:cs="Arial"/>
        </w:rPr>
      </w:pPr>
    </w:p>
    <w:p w14:paraId="7B6EE047" w14:textId="77777777" w:rsidR="00482926" w:rsidRPr="00A756CD" w:rsidRDefault="00482926" w:rsidP="00F66D3A">
      <w:pPr>
        <w:pStyle w:val="PT"/>
        <w:rPr>
          <w:rFonts w:cs="Arial"/>
        </w:rPr>
      </w:pPr>
    </w:p>
    <w:p w14:paraId="10283798" w14:textId="77777777" w:rsidR="00765AD8" w:rsidRPr="00A756CD" w:rsidRDefault="00765AD8" w:rsidP="00F66D3A">
      <w:pPr>
        <w:pStyle w:val="AT"/>
        <w:outlineLvl w:val="0"/>
        <w:rPr>
          <w:rFonts w:cs="Arial"/>
          <w:b/>
          <w:bCs/>
        </w:rPr>
      </w:pPr>
      <w:r w:rsidRPr="00A756CD">
        <w:rPr>
          <w:rFonts w:cs="Arial"/>
          <w:b/>
          <w:bCs/>
          <w:u w:val="single"/>
        </w:rPr>
        <w:t>GENERAL</w:t>
      </w:r>
      <w:r w:rsidRPr="00A756CD">
        <w:rPr>
          <w:rFonts w:cs="Arial"/>
          <w:b/>
          <w:bCs/>
        </w:rPr>
        <w:t>:</w:t>
      </w:r>
    </w:p>
    <w:p w14:paraId="71E98D98" w14:textId="77777777" w:rsidR="00765AD8" w:rsidRPr="00A756CD" w:rsidRDefault="00765AD8" w:rsidP="00F66D3A">
      <w:pPr>
        <w:pStyle w:val="AT"/>
        <w:rPr>
          <w:rFonts w:cs="Arial"/>
        </w:rPr>
      </w:pPr>
    </w:p>
    <w:p w14:paraId="27E9F615" w14:textId="73B5EC2D" w:rsidR="00765AD8" w:rsidRPr="00A756CD" w:rsidRDefault="00D0487B" w:rsidP="00D0487B">
      <w:pPr>
        <w:pStyle w:val="AT"/>
        <w:rPr>
          <w:rFonts w:cs="Arial"/>
        </w:rPr>
      </w:pPr>
      <w:r w:rsidRPr="00A756CD">
        <w:rPr>
          <w:rFonts w:cs="Arial"/>
        </w:rPr>
        <w:t xml:space="preserve">Pursuant to and in compliance with the instructions in the Contract Documents, as defined in W&amp;H Project No. </w:t>
      </w:r>
      <w:r w:rsidR="00F70F65" w:rsidRPr="00A756CD">
        <w:rPr>
          <w:rFonts w:cs="Arial"/>
        </w:rPr>
        <w:t>25</w:t>
      </w:r>
      <w:r w:rsidR="00173C5F" w:rsidRPr="00A756CD">
        <w:rPr>
          <w:rFonts w:cs="Arial"/>
        </w:rPr>
        <w:t>-</w:t>
      </w:r>
      <w:r w:rsidR="00F70F65" w:rsidRPr="00A756CD">
        <w:rPr>
          <w:rFonts w:cs="Arial"/>
        </w:rPr>
        <w:t>NP</w:t>
      </w:r>
      <w:r w:rsidR="00173C5F" w:rsidRPr="00A756CD">
        <w:rPr>
          <w:rFonts w:cs="Arial"/>
        </w:rPr>
        <w:t>S-</w:t>
      </w:r>
      <w:r w:rsidR="00FC10CA">
        <w:rPr>
          <w:rFonts w:cs="Arial"/>
        </w:rPr>
        <w:t>VTS</w:t>
      </w:r>
      <w:r w:rsidR="00173C5F" w:rsidRPr="00A756CD">
        <w:rPr>
          <w:rFonts w:cs="Arial"/>
        </w:rPr>
        <w:t>-01</w:t>
      </w:r>
      <w:r w:rsidRPr="00A756CD">
        <w:rPr>
          <w:rFonts w:cs="Arial"/>
        </w:rPr>
        <w:t xml:space="preserve"> in the Request for Bid, the undersigned proposes and agrees to furnish equipment, materials, and labor and perform all work necessary to complete the </w:t>
      </w:r>
      <w:r w:rsidR="00FC10CA">
        <w:rPr>
          <w:rFonts w:cs="Arial"/>
        </w:rPr>
        <w:t xml:space="preserve">VoIP Telephone </w:t>
      </w:r>
      <w:r w:rsidRPr="00A756CD">
        <w:rPr>
          <w:rFonts w:cs="Arial"/>
        </w:rPr>
        <w:t xml:space="preserve">System contract for </w:t>
      </w:r>
      <w:r w:rsidR="00F70F65" w:rsidRPr="00A756CD">
        <w:rPr>
          <w:rFonts w:cs="Arial"/>
        </w:rPr>
        <w:t>Northville</w:t>
      </w:r>
      <w:r w:rsidR="00FF6CDB" w:rsidRPr="00A756CD">
        <w:rPr>
          <w:rFonts w:cs="Arial"/>
        </w:rPr>
        <w:t xml:space="preserve"> </w:t>
      </w:r>
      <w:r w:rsidRPr="00A756CD">
        <w:rPr>
          <w:rFonts w:cs="Arial"/>
        </w:rPr>
        <w:t>Public Schools (the “Owner”) in accordance with the plans and specifications prepared by Wright &amp; Hunter, Inc. (the “Technology Designer”) and agrees to accept payment as herein provided.</w:t>
      </w:r>
    </w:p>
    <w:p w14:paraId="559252D4" w14:textId="77777777" w:rsidR="00706C6C" w:rsidRPr="00A756CD" w:rsidRDefault="00706C6C" w:rsidP="00F66D3A">
      <w:pPr>
        <w:pStyle w:val="AT"/>
        <w:rPr>
          <w:rFonts w:cs="Arial"/>
        </w:rPr>
      </w:pPr>
    </w:p>
    <w:p w14:paraId="5A777EA9" w14:textId="77777777" w:rsidR="00482926" w:rsidRPr="00A756CD" w:rsidRDefault="00482926" w:rsidP="00F66D3A">
      <w:pPr>
        <w:pStyle w:val="AT"/>
        <w:rPr>
          <w:rFonts w:cs="Arial"/>
        </w:rPr>
      </w:pPr>
    </w:p>
    <w:p w14:paraId="698068A1" w14:textId="77777777" w:rsidR="00032B01" w:rsidRPr="00A756CD" w:rsidRDefault="00765AD8" w:rsidP="00AD3208">
      <w:pPr>
        <w:pStyle w:val="PT"/>
        <w:outlineLvl w:val="0"/>
        <w:rPr>
          <w:rFonts w:cs="Arial"/>
          <w:b/>
          <w:bCs/>
          <w:u w:val="single"/>
        </w:rPr>
      </w:pPr>
      <w:r w:rsidRPr="00A756CD">
        <w:rPr>
          <w:rFonts w:cs="Arial"/>
          <w:b/>
          <w:bCs/>
          <w:u w:val="single"/>
        </w:rPr>
        <w:t>BASE BID</w:t>
      </w:r>
    </w:p>
    <w:p w14:paraId="7E3ACB9D" w14:textId="77777777" w:rsidR="00AD3208" w:rsidRPr="00A756CD" w:rsidRDefault="00AD3208" w:rsidP="00AD3208">
      <w:pPr>
        <w:pStyle w:val="PT"/>
        <w:outlineLvl w:val="0"/>
        <w:rPr>
          <w:rFonts w:cs="Arial"/>
          <w:bCs/>
        </w:rPr>
      </w:pPr>
    </w:p>
    <w:tbl>
      <w:tblPr>
        <w:tblW w:w="0" w:type="auto"/>
        <w:tblInd w:w="108" w:type="dxa"/>
        <w:tblLook w:val="01E0" w:firstRow="1" w:lastRow="1" w:firstColumn="1" w:lastColumn="1" w:noHBand="0" w:noVBand="0"/>
      </w:tblPr>
      <w:tblGrid>
        <w:gridCol w:w="7450"/>
        <w:gridCol w:w="2090"/>
      </w:tblGrid>
      <w:tr w:rsidR="00032B01" w:rsidRPr="00A756CD" w14:paraId="5E366F6B" w14:textId="77777777" w:rsidTr="004A468F">
        <w:tc>
          <w:tcPr>
            <w:tcW w:w="9756" w:type="dxa"/>
            <w:gridSpan w:val="2"/>
            <w:vAlign w:val="bottom"/>
          </w:tcPr>
          <w:p w14:paraId="30A25227" w14:textId="3B6FB6BD" w:rsidR="00032B01" w:rsidRPr="00A756CD" w:rsidRDefault="00D0487B" w:rsidP="00371586">
            <w:pPr>
              <w:pStyle w:val="AT"/>
              <w:tabs>
                <w:tab w:val="right" w:pos="9630"/>
              </w:tabs>
              <w:rPr>
                <w:rFonts w:cs="Arial"/>
              </w:rPr>
            </w:pPr>
            <w:r w:rsidRPr="00A756CD">
              <w:rPr>
                <w:rFonts w:cs="Arial"/>
              </w:rPr>
              <w:t xml:space="preserve">Lump sum bid for all </w:t>
            </w:r>
            <w:r w:rsidR="00FC10CA">
              <w:rPr>
                <w:rFonts w:cs="Arial"/>
              </w:rPr>
              <w:t>VoIP Telephone System</w:t>
            </w:r>
            <w:r w:rsidR="00194E21" w:rsidRPr="00A756CD">
              <w:rPr>
                <w:rFonts w:cs="Arial"/>
              </w:rPr>
              <w:t xml:space="preserve"> as</w:t>
            </w:r>
            <w:r w:rsidRPr="00A756CD">
              <w:rPr>
                <w:rFonts w:cs="Arial"/>
              </w:rPr>
              <w:t xml:space="preserve"> specified </w:t>
            </w:r>
            <w:r w:rsidR="00194E21" w:rsidRPr="00A756CD">
              <w:rPr>
                <w:rFonts w:cs="Arial"/>
              </w:rPr>
              <w:t>in the RFB for Base Bid</w:t>
            </w:r>
          </w:p>
        </w:tc>
      </w:tr>
      <w:tr w:rsidR="00032B01" w:rsidRPr="00A756CD" w14:paraId="3971E6D0" w14:textId="77777777" w:rsidTr="004A468F">
        <w:trPr>
          <w:trHeight w:val="450"/>
        </w:trPr>
        <w:tc>
          <w:tcPr>
            <w:tcW w:w="9756" w:type="dxa"/>
            <w:gridSpan w:val="2"/>
            <w:vAlign w:val="bottom"/>
          </w:tcPr>
          <w:p w14:paraId="695D401F" w14:textId="77777777" w:rsidR="00032B01" w:rsidRPr="00A756CD" w:rsidRDefault="00032B01" w:rsidP="00F66D3A">
            <w:pPr>
              <w:pStyle w:val="AT"/>
              <w:tabs>
                <w:tab w:val="right" w:pos="9630"/>
              </w:tabs>
              <w:rPr>
                <w:rFonts w:cs="Arial"/>
              </w:rPr>
            </w:pPr>
          </w:p>
        </w:tc>
      </w:tr>
      <w:tr w:rsidR="00032B01" w:rsidRPr="00A756CD" w14:paraId="4E670457" w14:textId="77777777" w:rsidTr="004A468F">
        <w:trPr>
          <w:trHeight w:val="460"/>
        </w:trPr>
        <w:tc>
          <w:tcPr>
            <w:tcW w:w="9756" w:type="dxa"/>
            <w:gridSpan w:val="2"/>
            <w:tcBorders>
              <w:top w:val="single" w:sz="4" w:space="0" w:color="auto"/>
            </w:tcBorders>
            <w:vAlign w:val="bottom"/>
          </w:tcPr>
          <w:p w14:paraId="61B09593" w14:textId="77777777" w:rsidR="00032B01" w:rsidRPr="00A756CD" w:rsidRDefault="00032B01" w:rsidP="00F66D3A">
            <w:pPr>
              <w:pStyle w:val="AT"/>
              <w:tabs>
                <w:tab w:val="right" w:pos="9630"/>
              </w:tabs>
              <w:rPr>
                <w:rFonts w:cs="Arial"/>
              </w:rPr>
            </w:pPr>
          </w:p>
        </w:tc>
      </w:tr>
      <w:tr w:rsidR="00032B01" w:rsidRPr="00A756CD" w14:paraId="6352AA7E" w14:textId="77777777" w:rsidTr="004A468F">
        <w:tc>
          <w:tcPr>
            <w:tcW w:w="9756" w:type="dxa"/>
            <w:gridSpan w:val="2"/>
            <w:tcBorders>
              <w:top w:val="single" w:sz="4" w:space="0" w:color="auto"/>
            </w:tcBorders>
            <w:vAlign w:val="bottom"/>
          </w:tcPr>
          <w:p w14:paraId="611E5293" w14:textId="77777777" w:rsidR="00032B01" w:rsidRPr="00A756CD" w:rsidRDefault="00032B01" w:rsidP="00F66D3A">
            <w:pPr>
              <w:pStyle w:val="AT"/>
              <w:tabs>
                <w:tab w:val="right" w:pos="9630"/>
              </w:tabs>
              <w:rPr>
                <w:rFonts w:cs="Arial"/>
              </w:rPr>
            </w:pPr>
          </w:p>
        </w:tc>
      </w:tr>
      <w:tr w:rsidR="00032B01" w:rsidRPr="00A756CD" w14:paraId="47B1E1DC" w14:textId="77777777" w:rsidTr="004A468F">
        <w:tc>
          <w:tcPr>
            <w:tcW w:w="7650" w:type="dxa"/>
            <w:vAlign w:val="bottom"/>
          </w:tcPr>
          <w:p w14:paraId="75637C7C" w14:textId="77777777" w:rsidR="00032B01" w:rsidRPr="00A756CD" w:rsidRDefault="00032B01" w:rsidP="00F66D3A">
            <w:pPr>
              <w:pStyle w:val="AT"/>
              <w:tabs>
                <w:tab w:val="right" w:pos="9630"/>
              </w:tabs>
              <w:jc w:val="right"/>
              <w:rPr>
                <w:rFonts w:cs="Arial"/>
              </w:rPr>
            </w:pPr>
            <w:r w:rsidRPr="00A756CD">
              <w:rPr>
                <w:rFonts w:cs="Arial"/>
              </w:rPr>
              <w:t>Dollars</w:t>
            </w:r>
          </w:p>
        </w:tc>
        <w:tc>
          <w:tcPr>
            <w:tcW w:w="2106" w:type="dxa"/>
            <w:tcBorders>
              <w:bottom w:val="single" w:sz="4" w:space="0" w:color="auto"/>
            </w:tcBorders>
            <w:vAlign w:val="bottom"/>
          </w:tcPr>
          <w:p w14:paraId="04ABA3A7" w14:textId="77777777" w:rsidR="00032B01" w:rsidRPr="00A756CD" w:rsidRDefault="00032B01" w:rsidP="00465006">
            <w:pPr>
              <w:tabs>
                <w:tab w:val="decimal" w:pos="1332"/>
              </w:tabs>
              <w:ind w:hanging="18"/>
              <w:jc w:val="both"/>
              <w:rPr>
                <w:rFonts w:cs="Arial"/>
              </w:rPr>
            </w:pPr>
            <w:r w:rsidRPr="00A756CD">
              <w:rPr>
                <w:rStyle w:val="PageNumber"/>
                <w:rFonts w:cs="Arial"/>
              </w:rPr>
              <w:t>$</w:t>
            </w:r>
          </w:p>
        </w:tc>
      </w:tr>
    </w:tbl>
    <w:p w14:paraId="4311D23B" w14:textId="77777777" w:rsidR="00194E21" w:rsidRPr="00A756CD" w:rsidRDefault="00194E21" w:rsidP="00482926">
      <w:pPr>
        <w:pStyle w:val="PT"/>
        <w:rPr>
          <w:rFonts w:cs="Arial"/>
        </w:rPr>
      </w:pPr>
    </w:p>
    <w:p w14:paraId="1DBAEFF6" w14:textId="77777777" w:rsidR="0068766C" w:rsidRPr="00A756CD" w:rsidRDefault="0068766C" w:rsidP="00F66D3A">
      <w:pPr>
        <w:pStyle w:val="PT"/>
        <w:ind w:left="720" w:hanging="720"/>
        <w:rPr>
          <w:rFonts w:cs="Arial"/>
        </w:rPr>
      </w:pPr>
      <w:r w:rsidRPr="00A756CD">
        <w:rPr>
          <w:rFonts w:cs="Arial"/>
        </w:rPr>
        <w:t>Note:</w:t>
      </w:r>
      <w:r w:rsidRPr="00A756CD">
        <w:rPr>
          <w:rFonts w:cs="Arial"/>
        </w:rPr>
        <w:tab/>
        <w:t>The amount</w:t>
      </w:r>
      <w:r w:rsidR="00C90CB6" w:rsidRPr="00A756CD">
        <w:rPr>
          <w:rFonts w:cs="Arial"/>
        </w:rPr>
        <w:t xml:space="preserve"> shall be shown in both words an</w:t>
      </w:r>
      <w:r w:rsidRPr="00A756CD">
        <w:rPr>
          <w:rFonts w:cs="Arial"/>
        </w:rPr>
        <w:t xml:space="preserve">d figures.  In case of a discrepancy, the amount shown in </w:t>
      </w:r>
      <w:r w:rsidR="00C90CB6" w:rsidRPr="00A756CD">
        <w:rPr>
          <w:rFonts w:cs="Arial"/>
        </w:rPr>
        <w:t>words</w:t>
      </w:r>
      <w:r w:rsidR="00C90CB6" w:rsidRPr="00A756CD">
        <w:rPr>
          <w:rFonts w:cs="Arial"/>
          <w:color w:val="FF0000"/>
        </w:rPr>
        <w:t xml:space="preserve"> </w:t>
      </w:r>
      <w:r w:rsidRPr="00A756CD">
        <w:rPr>
          <w:rFonts w:cs="Arial"/>
        </w:rPr>
        <w:t>shall govern.</w:t>
      </w:r>
    </w:p>
    <w:p w14:paraId="67121898" w14:textId="72D33A9C" w:rsidR="00482926" w:rsidRPr="00A756CD" w:rsidRDefault="00482926" w:rsidP="00482926">
      <w:pPr>
        <w:pStyle w:val="PT"/>
        <w:rPr>
          <w:rFonts w:cs="Arial"/>
          <w:u w:val="single"/>
        </w:rPr>
      </w:pPr>
    </w:p>
    <w:p w14:paraId="4F991DDB" w14:textId="77777777" w:rsidR="00482926" w:rsidRPr="00A756CD" w:rsidRDefault="00482926" w:rsidP="00482926">
      <w:pPr>
        <w:pStyle w:val="PT"/>
        <w:rPr>
          <w:rFonts w:cs="Arial"/>
          <w:u w:val="single"/>
        </w:rPr>
      </w:pPr>
    </w:p>
    <w:p w14:paraId="04D80F59" w14:textId="77777777" w:rsidR="00765AD8" w:rsidRPr="00A756CD" w:rsidRDefault="00765AD8" w:rsidP="00F66D3A">
      <w:pPr>
        <w:pStyle w:val="PT"/>
        <w:outlineLvl w:val="0"/>
        <w:rPr>
          <w:rFonts w:cs="Arial"/>
          <w:b/>
          <w:bCs/>
        </w:rPr>
      </w:pPr>
      <w:r w:rsidRPr="00A756CD">
        <w:rPr>
          <w:rFonts w:cs="Arial"/>
          <w:b/>
          <w:bCs/>
          <w:u w:val="single"/>
        </w:rPr>
        <w:t>BONDS</w:t>
      </w:r>
    </w:p>
    <w:p w14:paraId="6FD18559" w14:textId="77777777" w:rsidR="00765AD8" w:rsidRPr="00A756CD" w:rsidRDefault="00765AD8" w:rsidP="00F66D3A">
      <w:pPr>
        <w:pStyle w:val="AT"/>
        <w:tabs>
          <w:tab w:val="right" w:pos="9630"/>
        </w:tabs>
        <w:rPr>
          <w:rFonts w:cs="Arial"/>
        </w:rPr>
      </w:pPr>
    </w:p>
    <w:tbl>
      <w:tblPr>
        <w:tblW w:w="0" w:type="auto"/>
        <w:tblInd w:w="108" w:type="dxa"/>
        <w:tblLook w:val="01E0" w:firstRow="1" w:lastRow="1" w:firstColumn="1" w:lastColumn="1" w:noHBand="0" w:noVBand="0"/>
      </w:tblPr>
      <w:tblGrid>
        <w:gridCol w:w="7451"/>
        <w:gridCol w:w="2089"/>
      </w:tblGrid>
      <w:tr w:rsidR="007A3398" w:rsidRPr="00A756CD" w14:paraId="0F4085F1" w14:textId="77777777" w:rsidTr="004A468F">
        <w:tc>
          <w:tcPr>
            <w:tcW w:w="9756" w:type="dxa"/>
            <w:gridSpan w:val="2"/>
            <w:vAlign w:val="bottom"/>
          </w:tcPr>
          <w:p w14:paraId="53F59421" w14:textId="77777777" w:rsidR="007A3398" w:rsidRPr="00A756CD" w:rsidRDefault="007A3398" w:rsidP="00F66D3A">
            <w:pPr>
              <w:pStyle w:val="AT"/>
              <w:tabs>
                <w:tab w:val="right" w:pos="9630"/>
              </w:tabs>
              <w:rPr>
                <w:rFonts w:cs="Arial"/>
              </w:rPr>
            </w:pPr>
            <w:r w:rsidRPr="00A756CD">
              <w:rPr>
                <w:rFonts w:cs="Arial"/>
              </w:rPr>
              <w:t xml:space="preserve">The undersigned affirms that the cost of a Labor and Material Payment Bond and a Performance Bond are </w:t>
            </w:r>
            <w:r w:rsidRPr="00A756CD">
              <w:rPr>
                <w:rFonts w:cs="Arial"/>
                <w:b/>
                <w:u w:val="single"/>
              </w:rPr>
              <w:t>included</w:t>
            </w:r>
            <w:r w:rsidRPr="00A756CD">
              <w:rPr>
                <w:rFonts w:cs="Arial"/>
              </w:rPr>
              <w:t xml:space="preserve"> in the base bid</w:t>
            </w:r>
            <w:r w:rsidR="0068766C" w:rsidRPr="00A756CD">
              <w:rPr>
                <w:rFonts w:cs="Arial"/>
              </w:rPr>
              <w:t xml:space="preserve"> amount above</w:t>
            </w:r>
            <w:r w:rsidRPr="00A756CD">
              <w:rPr>
                <w:rFonts w:cs="Arial"/>
              </w:rPr>
              <w:t xml:space="preserve">. </w:t>
            </w:r>
          </w:p>
        </w:tc>
      </w:tr>
      <w:tr w:rsidR="007A3398" w:rsidRPr="00A756CD" w14:paraId="109264C3" w14:textId="77777777" w:rsidTr="004A468F">
        <w:trPr>
          <w:trHeight w:val="460"/>
        </w:trPr>
        <w:tc>
          <w:tcPr>
            <w:tcW w:w="9756" w:type="dxa"/>
            <w:gridSpan w:val="2"/>
            <w:tcBorders>
              <w:bottom w:val="single" w:sz="4" w:space="0" w:color="auto"/>
            </w:tcBorders>
            <w:vAlign w:val="bottom"/>
          </w:tcPr>
          <w:p w14:paraId="395F1AC2" w14:textId="77777777" w:rsidR="007A3398" w:rsidRPr="00A756CD" w:rsidRDefault="007A3398" w:rsidP="00F66D3A">
            <w:pPr>
              <w:pStyle w:val="AT"/>
              <w:tabs>
                <w:tab w:val="right" w:pos="9630"/>
              </w:tabs>
              <w:rPr>
                <w:rFonts w:cs="Arial"/>
              </w:rPr>
            </w:pPr>
          </w:p>
        </w:tc>
      </w:tr>
      <w:tr w:rsidR="007A3398" w:rsidRPr="00A756CD" w14:paraId="6778FA11" w14:textId="77777777" w:rsidTr="004A468F">
        <w:tc>
          <w:tcPr>
            <w:tcW w:w="9756" w:type="dxa"/>
            <w:gridSpan w:val="2"/>
            <w:tcBorders>
              <w:top w:val="single" w:sz="4" w:space="0" w:color="auto"/>
            </w:tcBorders>
            <w:vAlign w:val="bottom"/>
          </w:tcPr>
          <w:p w14:paraId="5B304FF9" w14:textId="77777777" w:rsidR="007A3398" w:rsidRPr="00A756CD" w:rsidRDefault="007A3398" w:rsidP="00F66D3A">
            <w:pPr>
              <w:pStyle w:val="AT"/>
              <w:tabs>
                <w:tab w:val="right" w:pos="9630"/>
              </w:tabs>
              <w:rPr>
                <w:rFonts w:cs="Arial"/>
              </w:rPr>
            </w:pPr>
          </w:p>
        </w:tc>
      </w:tr>
      <w:tr w:rsidR="007A3398" w:rsidRPr="00A756CD" w14:paraId="30893BF3" w14:textId="77777777" w:rsidTr="00DD7C24">
        <w:trPr>
          <w:trHeight w:val="302"/>
        </w:trPr>
        <w:tc>
          <w:tcPr>
            <w:tcW w:w="7650" w:type="dxa"/>
            <w:vAlign w:val="bottom"/>
          </w:tcPr>
          <w:p w14:paraId="271E4C9F" w14:textId="77777777" w:rsidR="007A3398" w:rsidRPr="00A756CD" w:rsidRDefault="007A3398" w:rsidP="00F66D3A">
            <w:pPr>
              <w:pStyle w:val="AT"/>
              <w:tabs>
                <w:tab w:val="right" w:pos="9630"/>
              </w:tabs>
              <w:jc w:val="right"/>
              <w:rPr>
                <w:rFonts w:cs="Arial"/>
              </w:rPr>
            </w:pPr>
            <w:r w:rsidRPr="00A756CD">
              <w:rPr>
                <w:rFonts w:cs="Arial"/>
              </w:rPr>
              <w:t xml:space="preserve">Amount </w:t>
            </w:r>
            <w:r w:rsidRPr="00A756CD">
              <w:rPr>
                <w:rFonts w:cs="Arial"/>
                <w:b/>
                <w:color w:val="000000"/>
                <w:u w:val="single"/>
              </w:rPr>
              <w:t>included</w:t>
            </w:r>
            <w:r w:rsidRPr="00A756CD">
              <w:rPr>
                <w:rFonts w:cs="Arial"/>
              </w:rPr>
              <w:t xml:space="preserve"> </w:t>
            </w:r>
            <w:r w:rsidR="00DB4C80" w:rsidRPr="00A756CD">
              <w:rPr>
                <w:rFonts w:cs="Arial"/>
              </w:rPr>
              <w:t xml:space="preserve">above </w:t>
            </w:r>
            <w:r w:rsidRPr="00A756CD">
              <w:rPr>
                <w:rFonts w:cs="Arial"/>
              </w:rPr>
              <w:t>for Bonds</w:t>
            </w:r>
          </w:p>
        </w:tc>
        <w:tc>
          <w:tcPr>
            <w:tcW w:w="2106" w:type="dxa"/>
            <w:tcBorders>
              <w:bottom w:val="single" w:sz="4" w:space="0" w:color="auto"/>
            </w:tcBorders>
            <w:vAlign w:val="bottom"/>
          </w:tcPr>
          <w:p w14:paraId="506E3F8F" w14:textId="77777777" w:rsidR="007A3398" w:rsidRPr="00A756CD" w:rsidRDefault="001C412F" w:rsidP="00F66D3A">
            <w:pPr>
              <w:tabs>
                <w:tab w:val="decimal" w:pos="1332"/>
              </w:tabs>
              <w:jc w:val="both"/>
              <w:rPr>
                <w:rFonts w:cs="Arial"/>
              </w:rPr>
            </w:pPr>
            <w:r w:rsidRPr="00A756CD">
              <w:rPr>
                <w:rFonts w:cs="Arial"/>
              </w:rPr>
              <w:t>$</w:t>
            </w:r>
          </w:p>
        </w:tc>
      </w:tr>
    </w:tbl>
    <w:p w14:paraId="1BCD9B71" w14:textId="77777777" w:rsidR="00915BB3" w:rsidRPr="00A756CD" w:rsidRDefault="00915BB3" w:rsidP="00F66D3A">
      <w:pPr>
        <w:pStyle w:val="PT"/>
        <w:keepNext/>
        <w:outlineLvl w:val="0"/>
        <w:rPr>
          <w:rFonts w:cs="Arial"/>
          <w:b/>
          <w:bCs/>
          <w:u w:val="single"/>
        </w:rPr>
      </w:pPr>
    </w:p>
    <w:p w14:paraId="7084C9E7" w14:textId="77777777" w:rsidR="00482926" w:rsidRPr="00A756CD" w:rsidRDefault="00482926" w:rsidP="00F66D3A">
      <w:pPr>
        <w:pStyle w:val="PT"/>
        <w:keepNext/>
        <w:outlineLvl w:val="0"/>
        <w:rPr>
          <w:rFonts w:cs="Arial"/>
          <w:b/>
          <w:bCs/>
          <w:u w:val="single"/>
        </w:rPr>
      </w:pPr>
    </w:p>
    <w:p w14:paraId="39D10070" w14:textId="77777777" w:rsidR="00765AD8" w:rsidRPr="00A756CD" w:rsidRDefault="00524E3A" w:rsidP="00F66D3A">
      <w:pPr>
        <w:pStyle w:val="PT"/>
        <w:keepNext/>
        <w:outlineLvl w:val="0"/>
        <w:rPr>
          <w:rFonts w:cs="Arial"/>
          <w:b/>
          <w:bCs/>
        </w:rPr>
      </w:pPr>
      <w:r w:rsidRPr="00A756CD">
        <w:rPr>
          <w:rFonts w:cs="Arial"/>
          <w:b/>
          <w:bCs/>
          <w:u w:val="single"/>
        </w:rPr>
        <w:t>V</w:t>
      </w:r>
      <w:r w:rsidR="00765AD8" w:rsidRPr="00A756CD">
        <w:rPr>
          <w:rFonts w:cs="Arial"/>
          <w:b/>
          <w:bCs/>
          <w:u w:val="single"/>
        </w:rPr>
        <w:t>OLUNTARY ALTERNATES</w:t>
      </w:r>
    </w:p>
    <w:p w14:paraId="220A9FFB" w14:textId="77777777" w:rsidR="00765AD8" w:rsidRPr="00A756CD" w:rsidRDefault="00765AD8" w:rsidP="00F66D3A">
      <w:pPr>
        <w:pStyle w:val="PT"/>
        <w:keepNext/>
        <w:rPr>
          <w:rFonts w:cs="Arial"/>
        </w:rPr>
      </w:pPr>
    </w:p>
    <w:p w14:paraId="0CA82B1E" w14:textId="77777777" w:rsidR="00765AD8" w:rsidRPr="00A756CD" w:rsidRDefault="00765AD8" w:rsidP="00F66D3A">
      <w:pPr>
        <w:pStyle w:val="PT"/>
        <w:keepNext/>
        <w:rPr>
          <w:rFonts w:cs="Arial"/>
        </w:rPr>
      </w:pPr>
      <w:r w:rsidRPr="00A756CD">
        <w:rPr>
          <w:rFonts w:cs="Arial"/>
        </w:rPr>
        <w:t xml:space="preserve">The following Voluntary Alternates are offered by the </w:t>
      </w:r>
      <w:r w:rsidR="00DB5B93" w:rsidRPr="00A756CD">
        <w:rPr>
          <w:rFonts w:cs="Arial"/>
        </w:rPr>
        <w:t>Contractor</w:t>
      </w:r>
      <w:r w:rsidRPr="00A756CD">
        <w:rPr>
          <w:rFonts w:cs="Arial"/>
        </w:rPr>
        <w:t xml:space="preserve">.  The </w:t>
      </w:r>
      <w:r w:rsidR="00DB5B93" w:rsidRPr="00A756CD">
        <w:rPr>
          <w:rFonts w:cs="Arial"/>
        </w:rPr>
        <w:t>Contractor</w:t>
      </w:r>
      <w:r w:rsidR="00DC7E43" w:rsidRPr="00A756CD">
        <w:rPr>
          <w:rFonts w:cs="Arial"/>
        </w:rPr>
        <w:t xml:space="preserve"> </w:t>
      </w:r>
      <w:r w:rsidRPr="00A756CD">
        <w:rPr>
          <w:rFonts w:cs="Arial"/>
        </w:rPr>
        <w:t xml:space="preserve">shall provide a complete description of each Voluntary Alternate and indicate the amount to be added to or deducted from the Base Bid </w:t>
      </w:r>
      <w:r w:rsidRPr="00A756CD">
        <w:rPr>
          <w:rFonts w:cs="Arial"/>
        </w:rPr>
        <w:lastRenderedPageBreak/>
        <w:t>should the Owner accept the Voluntary Alternate.  Attach additional pages if required to explain each Voluntary Alternate.</w:t>
      </w:r>
    </w:p>
    <w:p w14:paraId="2A8AC397" w14:textId="77777777" w:rsidR="007A3398" w:rsidRPr="00A756CD" w:rsidRDefault="007A3398" w:rsidP="00F66D3A">
      <w:pPr>
        <w:pStyle w:val="PT"/>
        <w:keepNext/>
        <w:rPr>
          <w:rFonts w:cs="Arial"/>
        </w:rPr>
      </w:pPr>
    </w:p>
    <w:tbl>
      <w:tblPr>
        <w:tblW w:w="0" w:type="auto"/>
        <w:tblInd w:w="108" w:type="dxa"/>
        <w:tblLook w:val="01E0" w:firstRow="1" w:lastRow="1" w:firstColumn="1" w:lastColumn="1" w:noHBand="0" w:noVBand="0"/>
      </w:tblPr>
      <w:tblGrid>
        <w:gridCol w:w="3728"/>
        <w:gridCol w:w="3725"/>
        <w:gridCol w:w="2087"/>
      </w:tblGrid>
      <w:tr w:rsidR="007A3398" w:rsidRPr="00A756CD" w14:paraId="0D6AB55F" w14:textId="77777777" w:rsidTr="004A468F">
        <w:tc>
          <w:tcPr>
            <w:tcW w:w="9756" w:type="dxa"/>
            <w:gridSpan w:val="3"/>
            <w:vAlign w:val="bottom"/>
          </w:tcPr>
          <w:p w14:paraId="287E3958" w14:textId="77777777" w:rsidR="007A3398" w:rsidRPr="00A756CD" w:rsidRDefault="007A3398" w:rsidP="00F66D3A">
            <w:pPr>
              <w:pStyle w:val="AT"/>
              <w:keepNext/>
              <w:tabs>
                <w:tab w:val="right" w:pos="9630"/>
              </w:tabs>
              <w:rPr>
                <w:rFonts w:cs="Arial"/>
              </w:rPr>
            </w:pPr>
            <w:r w:rsidRPr="00A756CD">
              <w:rPr>
                <w:rFonts w:cs="Arial"/>
              </w:rPr>
              <w:t xml:space="preserve">Voluntary Alternate </w:t>
            </w:r>
            <w:r w:rsidR="00F66D3A" w:rsidRPr="00A756CD">
              <w:rPr>
                <w:rFonts w:cs="Arial"/>
              </w:rPr>
              <w:t xml:space="preserve">1 (VA-1):  </w:t>
            </w:r>
            <w:r w:rsidRPr="00A756CD">
              <w:rPr>
                <w:rFonts w:cs="Arial"/>
              </w:rPr>
              <w:t xml:space="preserve"> </w:t>
            </w:r>
          </w:p>
        </w:tc>
      </w:tr>
      <w:tr w:rsidR="007A3398" w:rsidRPr="00A756CD" w14:paraId="4E4C122D" w14:textId="77777777" w:rsidTr="004A468F">
        <w:trPr>
          <w:trHeight w:val="460"/>
        </w:trPr>
        <w:tc>
          <w:tcPr>
            <w:tcW w:w="9756" w:type="dxa"/>
            <w:gridSpan w:val="3"/>
            <w:vAlign w:val="bottom"/>
          </w:tcPr>
          <w:p w14:paraId="51BCAD2A" w14:textId="77777777" w:rsidR="007A3398" w:rsidRPr="00A756CD" w:rsidRDefault="007A3398" w:rsidP="00F66D3A">
            <w:pPr>
              <w:pStyle w:val="AT"/>
              <w:keepNext/>
              <w:tabs>
                <w:tab w:val="right" w:pos="9630"/>
              </w:tabs>
              <w:rPr>
                <w:rFonts w:cs="Arial"/>
              </w:rPr>
            </w:pPr>
          </w:p>
        </w:tc>
      </w:tr>
      <w:tr w:rsidR="007A3398" w:rsidRPr="00A756CD" w14:paraId="6D755E33" w14:textId="77777777" w:rsidTr="004A468F">
        <w:tc>
          <w:tcPr>
            <w:tcW w:w="9756" w:type="dxa"/>
            <w:gridSpan w:val="3"/>
            <w:tcBorders>
              <w:top w:val="single" w:sz="4" w:space="0" w:color="auto"/>
            </w:tcBorders>
            <w:vAlign w:val="bottom"/>
          </w:tcPr>
          <w:p w14:paraId="57623418" w14:textId="77777777" w:rsidR="007A3398" w:rsidRPr="00A756CD" w:rsidRDefault="007A3398" w:rsidP="00F66D3A">
            <w:pPr>
              <w:pStyle w:val="AT"/>
              <w:keepNext/>
              <w:tabs>
                <w:tab w:val="right" w:pos="9630"/>
              </w:tabs>
              <w:rPr>
                <w:rFonts w:cs="Arial"/>
              </w:rPr>
            </w:pPr>
          </w:p>
        </w:tc>
      </w:tr>
      <w:tr w:rsidR="00AE5069" w:rsidRPr="00A756CD" w14:paraId="58695215" w14:textId="77777777" w:rsidTr="004A468F">
        <w:tc>
          <w:tcPr>
            <w:tcW w:w="3825" w:type="dxa"/>
            <w:vAlign w:val="bottom"/>
          </w:tcPr>
          <w:p w14:paraId="4AABB06E" w14:textId="77777777" w:rsidR="00AE5069" w:rsidRPr="00A756CD" w:rsidRDefault="00AE5069" w:rsidP="00F66D3A">
            <w:pPr>
              <w:pStyle w:val="AT"/>
              <w:keepNext/>
              <w:tabs>
                <w:tab w:val="right" w:pos="9630"/>
              </w:tabs>
              <w:jc w:val="left"/>
              <w:rPr>
                <w:rFonts w:cs="Arial"/>
              </w:rPr>
            </w:pPr>
            <w:r w:rsidRPr="00A756CD">
              <w:rPr>
                <w:rFonts w:cs="Arial"/>
              </w:rPr>
              <w:t>Add / Deduct / No Change</w:t>
            </w:r>
          </w:p>
        </w:tc>
        <w:tc>
          <w:tcPr>
            <w:tcW w:w="3825" w:type="dxa"/>
            <w:vAlign w:val="bottom"/>
          </w:tcPr>
          <w:p w14:paraId="379C4700" w14:textId="77777777" w:rsidR="00AE5069" w:rsidRPr="00A756CD" w:rsidRDefault="00AE5069" w:rsidP="00F66D3A">
            <w:pPr>
              <w:pStyle w:val="AT"/>
              <w:keepNext/>
              <w:tabs>
                <w:tab w:val="right" w:pos="9630"/>
              </w:tabs>
              <w:jc w:val="right"/>
              <w:rPr>
                <w:rFonts w:cs="Arial"/>
              </w:rPr>
            </w:pPr>
            <w:r w:rsidRPr="00A756CD">
              <w:rPr>
                <w:rFonts w:cs="Arial"/>
              </w:rPr>
              <w:t>Dollars</w:t>
            </w:r>
          </w:p>
        </w:tc>
        <w:tc>
          <w:tcPr>
            <w:tcW w:w="2106" w:type="dxa"/>
            <w:tcBorders>
              <w:bottom w:val="single" w:sz="4" w:space="0" w:color="auto"/>
            </w:tcBorders>
            <w:vAlign w:val="bottom"/>
          </w:tcPr>
          <w:p w14:paraId="015C9914" w14:textId="77777777" w:rsidR="00AE5069" w:rsidRPr="00A756CD" w:rsidRDefault="00AE5069" w:rsidP="00F66D3A">
            <w:pPr>
              <w:keepNext/>
              <w:tabs>
                <w:tab w:val="decimal" w:pos="1332"/>
              </w:tabs>
              <w:jc w:val="both"/>
              <w:rPr>
                <w:rFonts w:cs="Arial"/>
              </w:rPr>
            </w:pPr>
            <w:r w:rsidRPr="00A756CD">
              <w:rPr>
                <w:rStyle w:val="PageNumber"/>
                <w:rFonts w:cs="Arial"/>
              </w:rPr>
              <w:t>$</w:t>
            </w:r>
          </w:p>
        </w:tc>
      </w:tr>
    </w:tbl>
    <w:p w14:paraId="5B7EC3D9" w14:textId="77777777" w:rsidR="007A3398" w:rsidRPr="00A756CD" w:rsidRDefault="007A3398" w:rsidP="00F66D3A">
      <w:pPr>
        <w:pStyle w:val="PT"/>
        <w:rPr>
          <w:rFonts w:cs="Arial"/>
        </w:rPr>
      </w:pPr>
    </w:p>
    <w:tbl>
      <w:tblPr>
        <w:tblW w:w="0" w:type="auto"/>
        <w:tblInd w:w="108" w:type="dxa"/>
        <w:tblLook w:val="01E0" w:firstRow="1" w:lastRow="1" w:firstColumn="1" w:lastColumn="1" w:noHBand="0" w:noVBand="0"/>
      </w:tblPr>
      <w:tblGrid>
        <w:gridCol w:w="3728"/>
        <w:gridCol w:w="3725"/>
        <w:gridCol w:w="2087"/>
      </w:tblGrid>
      <w:tr w:rsidR="007A3398" w:rsidRPr="00A756CD" w14:paraId="22BD1A82" w14:textId="77777777" w:rsidTr="004A468F">
        <w:tc>
          <w:tcPr>
            <w:tcW w:w="9756" w:type="dxa"/>
            <w:gridSpan w:val="3"/>
            <w:vAlign w:val="bottom"/>
          </w:tcPr>
          <w:p w14:paraId="292C476E" w14:textId="77777777" w:rsidR="007A3398" w:rsidRPr="00A756CD" w:rsidRDefault="00F66D3A" w:rsidP="00F66D3A">
            <w:pPr>
              <w:pStyle w:val="AT"/>
              <w:tabs>
                <w:tab w:val="right" w:pos="9630"/>
              </w:tabs>
              <w:rPr>
                <w:rFonts w:cs="Arial"/>
              </w:rPr>
            </w:pPr>
            <w:bookmarkStart w:id="1" w:name="_Hlk29301450"/>
            <w:r w:rsidRPr="00A756CD">
              <w:rPr>
                <w:rFonts w:cs="Arial"/>
              </w:rPr>
              <w:t xml:space="preserve">Voluntary Alternate 2 (VA-2):   </w:t>
            </w:r>
          </w:p>
        </w:tc>
      </w:tr>
      <w:tr w:rsidR="007A3398" w:rsidRPr="00A756CD" w14:paraId="0862E805" w14:textId="77777777" w:rsidTr="004A468F">
        <w:trPr>
          <w:trHeight w:val="460"/>
        </w:trPr>
        <w:tc>
          <w:tcPr>
            <w:tcW w:w="9756" w:type="dxa"/>
            <w:gridSpan w:val="3"/>
            <w:tcBorders>
              <w:bottom w:val="single" w:sz="4" w:space="0" w:color="auto"/>
            </w:tcBorders>
            <w:vAlign w:val="bottom"/>
          </w:tcPr>
          <w:p w14:paraId="4BAEB502" w14:textId="77777777" w:rsidR="007A3398" w:rsidRPr="00A756CD" w:rsidRDefault="007A3398" w:rsidP="00F66D3A">
            <w:pPr>
              <w:pStyle w:val="AT"/>
              <w:tabs>
                <w:tab w:val="right" w:pos="9630"/>
              </w:tabs>
              <w:rPr>
                <w:rFonts w:cs="Arial"/>
              </w:rPr>
            </w:pPr>
          </w:p>
        </w:tc>
      </w:tr>
      <w:tr w:rsidR="007A3398" w:rsidRPr="00A756CD" w14:paraId="2047E611" w14:textId="77777777" w:rsidTr="004A468F">
        <w:tc>
          <w:tcPr>
            <w:tcW w:w="9756" w:type="dxa"/>
            <w:gridSpan w:val="3"/>
            <w:tcBorders>
              <w:top w:val="single" w:sz="4" w:space="0" w:color="auto"/>
            </w:tcBorders>
            <w:vAlign w:val="bottom"/>
          </w:tcPr>
          <w:p w14:paraId="556BB692" w14:textId="77777777" w:rsidR="007A3398" w:rsidRPr="00A756CD" w:rsidRDefault="007A3398" w:rsidP="00F66D3A">
            <w:pPr>
              <w:pStyle w:val="AT"/>
              <w:tabs>
                <w:tab w:val="right" w:pos="9630"/>
              </w:tabs>
              <w:rPr>
                <w:rFonts w:cs="Arial"/>
              </w:rPr>
            </w:pPr>
          </w:p>
        </w:tc>
      </w:tr>
      <w:tr w:rsidR="00AE5069" w:rsidRPr="00A756CD" w14:paraId="167301CD" w14:textId="77777777" w:rsidTr="004A468F">
        <w:tc>
          <w:tcPr>
            <w:tcW w:w="3825" w:type="dxa"/>
            <w:vAlign w:val="bottom"/>
          </w:tcPr>
          <w:p w14:paraId="0151EAA7" w14:textId="77777777" w:rsidR="00AE5069" w:rsidRPr="00A756CD" w:rsidRDefault="00AE5069" w:rsidP="00F66D3A">
            <w:pPr>
              <w:pStyle w:val="AT"/>
              <w:tabs>
                <w:tab w:val="right" w:pos="9630"/>
              </w:tabs>
              <w:jc w:val="left"/>
              <w:rPr>
                <w:rFonts w:cs="Arial"/>
              </w:rPr>
            </w:pPr>
            <w:r w:rsidRPr="00A756CD">
              <w:rPr>
                <w:rFonts w:cs="Arial"/>
              </w:rPr>
              <w:t>Add / Deduct / No Change</w:t>
            </w:r>
          </w:p>
        </w:tc>
        <w:tc>
          <w:tcPr>
            <w:tcW w:w="3825" w:type="dxa"/>
            <w:vAlign w:val="bottom"/>
          </w:tcPr>
          <w:p w14:paraId="3EA3BF4B" w14:textId="77777777" w:rsidR="00AE5069" w:rsidRPr="00A756CD" w:rsidRDefault="00AE5069" w:rsidP="00F66D3A">
            <w:pPr>
              <w:pStyle w:val="AT"/>
              <w:tabs>
                <w:tab w:val="right" w:pos="9630"/>
              </w:tabs>
              <w:jc w:val="right"/>
              <w:rPr>
                <w:rFonts w:cs="Arial"/>
              </w:rPr>
            </w:pPr>
            <w:r w:rsidRPr="00A756CD">
              <w:rPr>
                <w:rFonts w:cs="Arial"/>
              </w:rPr>
              <w:t>Dollars</w:t>
            </w:r>
          </w:p>
        </w:tc>
        <w:tc>
          <w:tcPr>
            <w:tcW w:w="2106" w:type="dxa"/>
            <w:tcBorders>
              <w:bottom w:val="single" w:sz="4" w:space="0" w:color="auto"/>
            </w:tcBorders>
            <w:vAlign w:val="bottom"/>
          </w:tcPr>
          <w:p w14:paraId="2AEE63AF" w14:textId="77777777" w:rsidR="00AE5069" w:rsidRPr="00A756CD" w:rsidRDefault="00AE5069" w:rsidP="00F66D3A">
            <w:pPr>
              <w:tabs>
                <w:tab w:val="decimal" w:pos="1332"/>
              </w:tabs>
              <w:jc w:val="both"/>
              <w:rPr>
                <w:rFonts w:cs="Arial"/>
              </w:rPr>
            </w:pPr>
            <w:r w:rsidRPr="00A756CD">
              <w:rPr>
                <w:rStyle w:val="PageNumber"/>
                <w:rFonts w:cs="Arial"/>
              </w:rPr>
              <w:t>$</w:t>
            </w:r>
          </w:p>
        </w:tc>
      </w:tr>
      <w:bookmarkEnd w:id="1"/>
    </w:tbl>
    <w:p w14:paraId="5518C50D" w14:textId="77777777" w:rsidR="00CE3887" w:rsidRPr="00A756CD" w:rsidRDefault="00CE3887" w:rsidP="00FA223E">
      <w:pPr>
        <w:pStyle w:val="PT"/>
        <w:tabs>
          <w:tab w:val="right" w:pos="9630"/>
        </w:tabs>
        <w:rPr>
          <w:rFonts w:cs="Arial"/>
          <w:b/>
          <w:bCs/>
          <w:u w:val="single"/>
        </w:rPr>
      </w:pPr>
    </w:p>
    <w:p w14:paraId="324C6AAD" w14:textId="77777777" w:rsidR="00D16EBB" w:rsidRPr="00A756CD" w:rsidRDefault="00D16EBB" w:rsidP="00CC3D6D">
      <w:pPr>
        <w:pStyle w:val="PT"/>
        <w:tabs>
          <w:tab w:val="right" w:pos="9630"/>
        </w:tabs>
        <w:outlineLvl w:val="0"/>
        <w:rPr>
          <w:rFonts w:cs="Arial"/>
          <w:b/>
          <w:bCs/>
          <w:u w:val="single"/>
        </w:rPr>
      </w:pPr>
    </w:p>
    <w:p w14:paraId="38A5385A" w14:textId="77777777" w:rsidR="00CC3D6D" w:rsidRPr="00A756CD" w:rsidRDefault="00CC3D6D" w:rsidP="00CC3D6D">
      <w:pPr>
        <w:pStyle w:val="PT"/>
        <w:tabs>
          <w:tab w:val="right" w:pos="9630"/>
        </w:tabs>
        <w:outlineLvl w:val="0"/>
        <w:rPr>
          <w:rFonts w:cs="Arial"/>
          <w:b/>
          <w:bCs/>
        </w:rPr>
      </w:pPr>
      <w:r w:rsidRPr="00A756CD">
        <w:rPr>
          <w:rFonts w:cs="Arial"/>
          <w:b/>
          <w:bCs/>
          <w:u w:val="single"/>
        </w:rPr>
        <w:t xml:space="preserve">BASE BID BREAKDOWN AND ALLOWANCES </w:t>
      </w:r>
    </w:p>
    <w:p w14:paraId="356FB5CE" w14:textId="77777777" w:rsidR="00CC3D6D" w:rsidRPr="00A756CD" w:rsidRDefault="00CC3D6D" w:rsidP="00CC3D6D">
      <w:pPr>
        <w:pStyle w:val="PT"/>
        <w:tabs>
          <w:tab w:val="right" w:pos="9630"/>
        </w:tabs>
        <w:rPr>
          <w:rFonts w:cs="Arial"/>
          <w:u w:val="single"/>
        </w:rPr>
      </w:pPr>
    </w:p>
    <w:p w14:paraId="199E62E6" w14:textId="77777777" w:rsidR="00CC3D6D" w:rsidRPr="00A756CD" w:rsidRDefault="00CC3D6D" w:rsidP="00CC3D6D">
      <w:pPr>
        <w:pStyle w:val="PT"/>
        <w:tabs>
          <w:tab w:val="right" w:pos="9630"/>
        </w:tabs>
        <w:rPr>
          <w:rFonts w:cs="Arial"/>
        </w:rPr>
      </w:pPr>
      <w:r w:rsidRPr="00A756CD">
        <w:rPr>
          <w:rFonts w:cs="Arial"/>
        </w:rPr>
        <w:t>The Contractor shall provide the following breakdown of the base bid.  Failure to list this information shall be cause for the bid to be considered unresponsive.</w:t>
      </w:r>
    </w:p>
    <w:p w14:paraId="6C44DAD5" w14:textId="77777777" w:rsidR="00CC3D6D" w:rsidRPr="00A756CD" w:rsidRDefault="00CC3D6D" w:rsidP="00CC3D6D">
      <w:pPr>
        <w:pStyle w:val="PT"/>
        <w:tabs>
          <w:tab w:val="right" w:pos="9630"/>
        </w:tabs>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3"/>
        <w:gridCol w:w="1636"/>
        <w:gridCol w:w="1594"/>
        <w:gridCol w:w="1591"/>
        <w:gridCol w:w="1586"/>
      </w:tblGrid>
      <w:tr w:rsidR="00CC3D6D" w:rsidRPr="00A756CD" w14:paraId="4B000A58" w14:textId="77777777" w:rsidTr="00A756CD">
        <w:trPr>
          <w:trHeight w:val="288"/>
        </w:trPr>
        <w:tc>
          <w:tcPr>
            <w:tcW w:w="3123" w:type="dxa"/>
            <w:shd w:val="clear" w:color="auto" w:fill="auto"/>
            <w:vAlign w:val="center"/>
          </w:tcPr>
          <w:p w14:paraId="288C0FF2" w14:textId="77777777" w:rsidR="00CC3D6D" w:rsidRPr="00A756CD" w:rsidRDefault="00653471" w:rsidP="00A14A42">
            <w:pPr>
              <w:pStyle w:val="PT"/>
              <w:tabs>
                <w:tab w:val="right" w:pos="9630"/>
              </w:tabs>
              <w:rPr>
                <w:rFonts w:cs="Arial"/>
                <w:b/>
              </w:rPr>
            </w:pPr>
            <w:r w:rsidRPr="00A756CD">
              <w:rPr>
                <w:rFonts w:cs="Arial"/>
                <w:b/>
              </w:rPr>
              <w:t>Audio Systems</w:t>
            </w:r>
          </w:p>
        </w:tc>
        <w:tc>
          <w:tcPr>
            <w:tcW w:w="1636" w:type="dxa"/>
            <w:shd w:val="clear" w:color="auto" w:fill="auto"/>
            <w:vAlign w:val="center"/>
          </w:tcPr>
          <w:p w14:paraId="204C866A" w14:textId="77777777" w:rsidR="00CC3D6D" w:rsidRPr="00A756CD" w:rsidRDefault="00CC3D6D" w:rsidP="00A14A42">
            <w:pPr>
              <w:pStyle w:val="PT"/>
              <w:tabs>
                <w:tab w:val="right" w:pos="9630"/>
              </w:tabs>
              <w:jc w:val="right"/>
              <w:rPr>
                <w:rFonts w:cs="Arial"/>
                <w:b/>
              </w:rPr>
            </w:pPr>
            <w:r w:rsidRPr="00A756CD">
              <w:rPr>
                <w:rFonts w:cs="Arial"/>
                <w:b/>
              </w:rPr>
              <w:t>Equipment</w:t>
            </w:r>
          </w:p>
        </w:tc>
        <w:tc>
          <w:tcPr>
            <w:tcW w:w="1594" w:type="dxa"/>
            <w:shd w:val="clear" w:color="auto" w:fill="auto"/>
            <w:vAlign w:val="center"/>
          </w:tcPr>
          <w:p w14:paraId="32CD5FA2" w14:textId="77777777" w:rsidR="00CC3D6D" w:rsidRPr="00A756CD" w:rsidRDefault="00CC3D6D" w:rsidP="00A14A42">
            <w:pPr>
              <w:pStyle w:val="PT"/>
              <w:tabs>
                <w:tab w:val="right" w:pos="9630"/>
              </w:tabs>
              <w:jc w:val="right"/>
              <w:rPr>
                <w:rFonts w:cs="Arial"/>
                <w:b/>
              </w:rPr>
            </w:pPr>
            <w:r w:rsidRPr="00A756CD">
              <w:rPr>
                <w:rFonts w:cs="Arial"/>
                <w:b/>
              </w:rPr>
              <w:t>Labor</w:t>
            </w:r>
          </w:p>
        </w:tc>
        <w:tc>
          <w:tcPr>
            <w:tcW w:w="1591" w:type="dxa"/>
            <w:shd w:val="clear" w:color="auto" w:fill="auto"/>
            <w:vAlign w:val="center"/>
          </w:tcPr>
          <w:p w14:paraId="0BDA9C80" w14:textId="77777777" w:rsidR="00CC3D6D" w:rsidRPr="00A756CD" w:rsidRDefault="00CC3D6D" w:rsidP="00A14A42">
            <w:pPr>
              <w:pStyle w:val="PT"/>
              <w:tabs>
                <w:tab w:val="right" w:pos="9630"/>
              </w:tabs>
              <w:jc w:val="right"/>
              <w:rPr>
                <w:rFonts w:cs="Arial"/>
                <w:b/>
              </w:rPr>
            </w:pPr>
            <w:r w:rsidRPr="00A756CD">
              <w:rPr>
                <w:rFonts w:cs="Arial"/>
                <w:b/>
              </w:rPr>
              <w:t>Other</w:t>
            </w:r>
          </w:p>
        </w:tc>
        <w:tc>
          <w:tcPr>
            <w:tcW w:w="1586" w:type="dxa"/>
            <w:shd w:val="clear" w:color="auto" w:fill="auto"/>
            <w:vAlign w:val="center"/>
          </w:tcPr>
          <w:p w14:paraId="5CB29B63" w14:textId="77777777" w:rsidR="00CC3D6D" w:rsidRPr="00A756CD" w:rsidRDefault="00CC3D6D" w:rsidP="00A14A42">
            <w:pPr>
              <w:pStyle w:val="PT"/>
              <w:tabs>
                <w:tab w:val="right" w:pos="9630"/>
              </w:tabs>
              <w:jc w:val="right"/>
              <w:rPr>
                <w:rFonts w:cs="Arial"/>
                <w:b/>
              </w:rPr>
            </w:pPr>
            <w:r w:rsidRPr="00A756CD">
              <w:rPr>
                <w:rFonts w:cs="Arial"/>
                <w:b/>
              </w:rPr>
              <w:t>Total</w:t>
            </w:r>
          </w:p>
        </w:tc>
      </w:tr>
      <w:tr w:rsidR="00C1721F" w:rsidRPr="00A756CD" w14:paraId="115EC206" w14:textId="77777777" w:rsidTr="00A756CD">
        <w:trPr>
          <w:trHeight w:val="288"/>
        </w:trPr>
        <w:tc>
          <w:tcPr>
            <w:tcW w:w="3123" w:type="dxa"/>
            <w:shd w:val="clear" w:color="auto" w:fill="auto"/>
            <w:vAlign w:val="center"/>
          </w:tcPr>
          <w:p w14:paraId="5B99A297" w14:textId="7A8C6635" w:rsidR="00C1721F" w:rsidRPr="00A756CD" w:rsidRDefault="00F70F65" w:rsidP="00C1721F">
            <w:pPr>
              <w:pStyle w:val="PT"/>
              <w:tabs>
                <w:tab w:val="right" w:pos="9630"/>
              </w:tabs>
              <w:jc w:val="left"/>
              <w:rPr>
                <w:rFonts w:cs="Arial"/>
              </w:rPr>
            </w:pPr>
            <w:r w:rsidRPr="00A756CD">
              <w:rPr>
                <w:rFonts w:cs="Arial"/>
              </w:rPr>
              <w:t xml:space="preserve">Amerman </w:t>
            </w:r>
            <w:r w:rsidR="00FC10CA">
              <w:rPr>
                <w:rFonts w:cs="Arial"/>
              </w:rPr>
              <w:t>Elementary</w:t>
            </w:r>
          </w:p>
        </w:tc>
        <w:tc>
          <w:tcPr>
            <w:tcW w:w="1636" w:type="dxa"/>
            <w:shd w:val="clear" w:color="auto" w:fill="auto"/>
            <w:vAlign w:val="center"/>
          </w:tcPr>
          <w:p w14:paraId="2FFF65C8" w14:textId="43DB6D3E" w:rsidR="00C1721F" w:rsidRPr="00A756CD" w:rsidRDefault="00C1721F" w:rsidP="00C1721F">
            <w:pPr>
              <w:pStyle w:val="PT"/>
              <w:tabs>
                <w:tab w:val="right" w:pos="9630"/>
              </w:tabs>
              <w:jc w:val="right"/>
              <w:rPr>
                <w:rFonts w:cs="Arial"/>
              </w:rPr>
            </w:pPr>
            <w:r w:rsidRPr="00A756CD">
              <w:rPr>
                <w:rFonts w:cs="Arial"/>
              </w:rPr>
              <w:t>$0.00</w:t>
            </w:r>
          </w:p>
        </w:tc>
        <w:tc>
          <w:tcPr>
            <w:tcW w:w="1594" w:type="dxa"/>
            <w:shd w:val="clear" w:color="auto" w:fill="auto"/>
            <w:vAlign w:val="center"/>
          </w:tcPr>
          <w:p w14:paraId="73F064D9" w14:textId="53FAB86B" w:rsidR="00C1721F" w:rsidRPr="00A756CD" w:rsidRDefault="00C1721F" w:rsidP="00C1721F">
            <w:pPr>
              <w:pStyle w:val="PT"/>
              <w:tabs>
                <w:tab w:val="right" w:pos="9630"/>
              </w:tabs>
              <w:jc w:val="right"/>
              <w:rPr>
                <w:rFonts w:cs="Arial"/>
              </w:rPr>
            </w:pPr>
            <w:r w:rsidRPr="00A756CD">
              <w:rPr>
                <w:rFonts w:cs="Arial"/>
              </w:rPr>
              <w:t>$0.00</w:t>
            </w:r>
          </w:p>
        </w:tc>
        <w:tc>
          <w:tcPr>
            <w:tcW w:w="1591" w:type="dxa"/>
            <w:shd w:val="clear" w:color="auto" w:fill="auto"/>
            <w:vAlign w:val="center"/>
          </w:tcPr>
          <w:p w14:paraId="6859C5B3" w14:textId="5481B2FE" w:rsidR="00C1721F" w:rsidRPr="00A756CD" w:rsidRDefault="00C1721F" w:rsidP="00C1721F">
            <w:pPr>
              <w:pStyle w:val="PT"/>
              <w:tabs>
                <w:tab w:val="right" w:pos="9630"/>
              </w:tabs>
              <w:jc w:val="right"/>
              <w:rPr>
                <w:rFonts w:cs="Arial"/>
              </w:rPr>
            </w:pPr>
            <w:r w:rsidRPr="00A756CD">
              <w:rPr>
                <w:rFonts w:cs="Arial"/>
              </w:rPr>
              <w:t>$0.00</w:t>
            </w:r>
          </w:p>
        </w:tc>
        <w:tc>
          <w:tcPr>
            <w:tcW w:w="1586" w:type="dxa"/>
            <w:shd w:val="clear" w:color="auto" w:fill="auto"/>
            <w:vAlign w:val="center"/>
          </w:tcPr>
          <w:p w14:paraId="57026162" w14:textId="0EBC971D" w:rsidR="00C1721F" w:rsidRPr="00A756CD" w:rsidRDefault="00C1721F" w:rsidP="00C1721F">
            <w:pPr>
              <w:pStyle w:val="PT"/>
              <w:tabs>
                <w:tab w:val="right" w:pos="9630"/>
              </w:tabs>
              <w:jc w:val="right"/>
              <w:rPr>
                <w:rFonts w:cs="Arial"/>
              </w:rPr>
            </w:pPr>
            <w:r w:rsidRPr="00A756CD">
              <w:rPr>
                <w:rFonts w:cs="Arial"/>
              </w:rPr>
              <w:t>$0.00</w:t>
            </w:r>
          </w:p>
        </w:tc>
      </w:tr>
      <w:tr w:rsidR="00C1721F" w:rsidRPr="00A756CD" w14:paraId="49AAD450" w14:textId="77777777" w:rsidTr="00A756CD">
        <w:trPr>
          <w:trHeight w:val="288"/>
        </w:trPr>
        <w:tc>
          <w:tcPr>
            <w:tcW w:w="3123" w:type="dxa"/>
            <w:tcBorders>
              <w:top w:val="single" w:sz="4" w:space="0" w:color="auto"/>
              <w:left w:val="single" w:sz="4" w:space="0" w:color="auto"/>
              <w:bottom w:val="single" w:sz="4" w:space="0" w:color="auto"/>
              <w:right w:val="single" w:sz="4" w:space="0" w:color="auto"/>
            </w:tcBorders>
            <w:shd w:val="clear" w:color="auto" w:fill="auto"/>
            <w:vAlign w:val="center"/>
          </w:tcPr>
          <w:p w14:paraId="10A7745B" w14:textId="06B0E130" w:rsidR="00C1721F" w:rsidRPr="00A756CD" w:rsidRDefault="00F70F65" w:rsidP="00C1721F">
            <w:pPr>
              <w:pStyle w:val="PT"/>
              <w:tabs>
                <w:tab w:val="right" w:pos="9630"/>
              </w:tabs>
              <w:jc w:val="left"/>
              <w:rPr>
                <w:rFonts w:cs="Arial"/>
              </w:rPr>
            </w:pPr>
            <w:r w:rsidRPr="00A756CD">
              <w:rPr>
                <w:rFonts w:cs="Arial"/>
              </w:rPr>
              <w:t xml:space="preserve">Moraine </w:t>
            </w:r>
            <w:r w:rsidR="00FC10CA">
              <w:rPr>
                <w:rFonts w:cs="Arial"/>
              </w:rPr>
              <w:t>Elementary</w:t>
            </w: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tcPr>
          <w:p w14:paraId="03276E67" w14:textId="77777777" w:rsidR="00C1721F" w:rsidRPr="00A756CD" w:rsidRDefault="00C1721F" w:rsidP="00C1721F">
            <w:pPr>
              <w:pStyle w:val="PT"/>
              <w:tabs>
                <w:tab w:val="right" w:pos="9630"/>
              </w:tabs>
              <w:jc w:val="right"/>
              <w:rPr>
                <w:rFonts w:cs="Arial"/>
              </w:rPr>
            </w:pPr>
            <w:r w:rsidRPr="00A756CD">
              <w:rPr>
                <w:rFonts w:cs="Arial"/>
              </w:rPr>
              <w:t>$0.00</w:t>
            </w:r>
          </w:p>
        </w:tc>
        <w:tc>
          <w:tcPr>
            <w:tcW w:w="1594" w:type="dxa"/>
            <w:tcBorders>
              <w:top w:val="single" w:sz="4" w:space="0" w:color="auto"/>
              <w:left w:val="single" w:sz="4" w:space="0" w:color="auto"/>
              <w:bottom w:val="single" w:sz="4" w:space="0" w:color="auto"/>
              <w:right w:val="single" w:sz="4" w:space="0" w:color="auto"/>
            </w:tcBorders>
            <w:shd w:val="clear" w:color="auto" w:fill="auto"/>
            <w:vAlign w:val="center"/>
          </w:tcPr>
          <w:p w14:paraId="1AC31766" w14:textId="77777777" w:rsidR="00C1721F" w:rsidRPr="00A756CD" w:rsidRDefault="00C1721F" w:rsidP="00C1721F">
            <w:pPr>
              <w:pStyle w:val="PT"/>
              <w:tabs>
                <w:tab w:val="right" w:pos="9630"/>
              </w:tabs>
              <w:jc w:val="right"/>
              <w:rPr>
                <w:rFonts w:cs="Arial"/>
              </w:rPr>
            </w:pPr>
            <w:r w:rsidRPr="00A756CD">
              <w:rPr>
                <w:rFonts w:cs="Arial"/>
              </w:rPr>
              <w:t>$0.00</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tcPr>
          <w:p w14:paraId="49655D74" w14:textId="77777777" w:rsidR="00C1721F" w:rsidRPr="00A756CD" w:rsidRDefault="00C1721F" w:rsidP="00C1721F">
            <w:pPr>
              <w:pStyle w:val="PT"/>
              <w:tabs>
                <w:tab w:val="right" w:pos="9630"/>
              </w:tabs>
              <w:jc w:val="right"/>
              <w:rPr>
                <w:rFonts w:cs="Arial"/>
              </w:rPr>
            </w:pPr>
            <w:r w:rsidRPr="00A756CD">
              <w:rPr>
                <w:rFonts w:cs="Arial"/>
              </w:rPr>
              <w:t>$0.00</w:t>
            </w: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50BEFADD" w14:textId="77777777" w:rsidR="00C1721F" w:rsidRPr="00A756CD" w:rsidRDefault="00C1721F" w:rsidP="00C1721F">
            <w:pPr>
              <w:pStyle w:val="PT"/>
              <w:tabs>
                <w:tab w:val="right" w:pos="9630"/>
              </w:tabs>
              <w:jc w:val="right"/>
              <w:rPr>
                <w:rFonts w:cs="Arial"/>
              </w:rPr>
            </w:pPr>
            <w:r w:rsidRPr="00A756CD">
              <w:rPr>
                <w:rFonts w:cs="Arial"/>
              </w:rPr>
              <w:t>$0.00</w:t>
            </w:r>
          </w:p>
        </w:tc>
      </w:tr>
      <w:tr w:rsidR="00F70F65" w:rsidRPr="00A756CD" w14:paraId="69CB1293" w14:textId="77777777" w:rsidTr="00A756CD">
        <w:trPr>
          <w:trHeight w:val="288"/>
        </w:trPr>
        <w:tc>
          <w:tcPr>
            <w:tcW w:w="3123" w:type="dxa"/>
            <w:tcBorders>
              <w:top w:val="single" w:sz="4" w:space="0" w:color="auto"/>
              <w:left w:val="single" w:sz="4" w:space="0" w:color="auto"/>
              <w:bottom w:val="single" w:sz="4" w:space="0" w:color="auto"/>
              <w:right w:val="single" w:sz="4" w:space="0" w:color="auto"/>
            </w:tcBorders>
            <w:shd w:val="clear" w:color="auto" w:fill="auto"/>
            <w:vAlign w:val="center"/>
          </w:tcPr>
          <w:p w14:paraId="40998419" w14:textId="1D16CA79" w:rsidR="00F70F65" w:rsidRPr="00A756CD" w:rsidRDefault="00F70F65" w:rsidP="00F70F65">
            <w:pPr>
              <w:pStyle w:val="PT"/>
              <w:tabs>
                <w:tab w:val="right" w:pos="9630"/>
              </w:tabs>
              <w:jc w:val="left"/>
              <w:rPr>
                <w:rFonts w:cs="Arial"/>
              </w:rPr>
            </w:pPr>
            <w:r w:rsidRPr="00A756CD">
              <w:rPr>
                <w:rFonts w:cs="Arial"/>
              </w:rPr>
              <w:t xml:space="preserve">Ridge Wood </w:t>
            </w:r>
            <w:r w:rsidR="00FC10CA">
              <w:rPr>
                <w:rFonts w:cs="Arial"/>
              </w:rPr>
              <w:t>Elementary</w:t>
            </w: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tcPr>
          <w:p w14:paraId="5C6D88B9" w14:textId="3C1D889A" w:rsidR="00F70F65" w:rsidRPr="00A756CD" w:rsidRDefault="00F70F65" w:rsidP="00F70F65">
            <w:pPr>
              <w:pStyle w:val="PT"/>
              <w:tabs>
                <w:tab w:val="right" w:pos="9630"/>
              </w:tabs>
              <w:jc w:val="right"/>
              <w:rPr>
                <w:rFonts w:cs="Arial"/>
              </w:rPr>
            </w:pPr>
            <w:r w:rsidRPr="00A756CD">
              <w:rPr>
                <w:rFonts w:cs="Arial"/>
              </w:rPr>
              <w:t>$0.00</w:t>
            </w:r>
          </w:p>
        </w:tc>
        <w:tc>
          <w:tcPr>
            <w:tcW w:w="1594" w:type="dxa"/>
            <w:tcBorders>
              <w:top w:val="single" w:sz="4" w:space="0" w:color="auto"/>
              <w:left w:val="single" w:sz="4" w:space="0" w:color="auto"/>
              <w:bottom w:val="single" w:sz="4" w:space="0" w:color="auto"/>
              <w:right w:val="single" w:sz="4" w:space="0" w:color="auto"/>
            </w:tcBorders>
            <w:shd w:val="clear" w:color="auto" w:fill="auto"/>
            <w:vAlign w:val="center"/>
          </w:tcPr>
          <w:p w14:paraId="712312A5" w14:textId="540E5974" w:rsidR="00F70F65" w:rsidRPr="00A756CD" w:rsidRDefault="00F70F65" w:rsidP="00F70F65">
            <w:pPr>
              <w:pStyle w:val="PT"/>
              <w:tabs>
                <w:tab w:val="right" w:pos="9630"/>
              </w:tabs>
              <w:jc w:val="right"/>
              <w:rPr>
                <w:rFonts w:cs="Arial"/>
              </w:rPr>
            </w:pPr>
            <w:r w:rsidRPr="00A756CD">
              <w:rPr>
                <w:rFonts w:cs="Arial"/>
              </w:rPr>
              <w:t>$0.00</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tcPr>
          <w:p w14:paraId="698F444B" w14:textId="458AAB5B" w:rsidR="00F70F65" w:rsidRPr="00A756CD" w:rsidRDefault="00F70F65" w:rsidP="00F70F65">
            <w:pPr>
              <w:pStyle w:val="PT"/>
              <w:tabs>
                <w:tab w:val="right" w:pos="9630"/>
              </w:tabs>
              <w:jc w:val="right"/>
              <w:rPr>
                <w:rFonts w:cs="Arial"/>
              </w:rPr>
            </w:pPr>
            <w:r w:rsidRPr="00A756CD">
              <w:rPr>
                <w:rFonts w:cs="Arial"/>
              </w:rPr>
              <w:t>$0.00</w:t>
            </w: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383BD0EE" w14:textId="73DC9154" w:rsidR="00F70F65" w:rsidRPr="00A756CD" w:rsidRDefault="00F70F65" w:rsidP="00F70F65">
            <w:pPr>
              <w:pStyle w:val="PT"/>
              <w:tabs>
                <w:tab w:val="right" w:pos="9630"/>
              </w:tabs>
              <w:jc w:val="right"/>
              <w:rPr>
                <w:rFonts w:cs="Arial"/>
              </w:rPr>
            </w:pPr>
            <w:r w:rsidRPr="00A756CD">
              <w:rPr>
                <w:rFonts w:cs="Arial"/>
              </w:rPr>
              <w:t>$0.00</w:t>
            </w:r>
          </w:p>
        </w:tc>
      </w:tr>
      <w:tr w:rsidR="00F70F65" w:rsidRPr="00A756CD" w14:paraId="448CAB46" w14:textId="77777777" w:rsidTr="00A756CD">
        <w:trPr>
          <w:trHeight w:val="288"/>
        </w:trPr>
        <w:tc>
          <w:tcPr>
            <w:tcW w:w="3123" w:type="dxa"/>
            <w:tcBorders>
              <w:top w:val="single" w:sz="4" w:space="0" w:color="auto"/>
              <w:left w:val="single" w:sz="4" w:space="0" w:color="auto"/>
              <w:bottom w:val="single" w:sz="4" w:space="0" w:color="auto"/>
              <w:right w:val="single" w:sz="4" w:space="0" w:color="auto"/>
            </w:tcBorders>
            <w:shd w:val="clear" w:color="auto" w:fill="auto"/>
            <w:vAlign w:val="center"/>
          </w:tcPr>
          <w:p w14:paraId="35AAF9CF" w14:textId="6B17966C" w:rsidR="00F70F65" w:rsidRPr="00A756CD" w:rsidRDefault="00F70F65" w:rsidP="00F70F65">
            <w:pPr>
              <w:pStyle w:val="PT"/>
              <w:tabs>
                <w:tab w:val="right" w:pos="9630"/>
              </w:tabs>
              <w:jc w:val="left"/>
              <w:rPr>
                <w:rFonts w:cs="Arial"/>
              </w:rPr>
            </w:pPr>
            <w:r w:rsidRPr="00A756CD">
              <w:rPr>
                <w:rFonts w:cs="Arial"/>
              </w:rPr>
              <w:t xml:space="preserve">Silver Springs </w:t>
            </w:r>
            <w:r w:rsidR="00FC10CA">
              <w:rPr>
                <w:rFonts w:cs="Arial"/>
              </w:rPr>
              <w:t>Elementary</w:t>
            </w: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tcPr>
          <w:p w14:paraId="7B3E45B9" w14:textId="7D69E05B" w:rsidR="00F70F65" w:rsidRPr="00A756CD" w:rsidRDefault="00F70F65" w:rsidP="00F70F65">
            <w:pPr>
              <w:pStyle w:val="PT"/>
              <w:tabs>
                <w:tab w:val="right" w:pos="9630"/>
              </w:tabs>
              <w:jc w:val="right"/>
              <w:rPr>
                <w:rFonts w:cs="Arial"/>
              </w:rPr>
            </w:pPr>
            <w:r w:rsidRPr="00A756CD">
              <w:rPr>
                <w:rFonts w:cs="Arial"/>
              </w:rPr>
              <w:t>$0.00</w:t>
            </w:r>
          </w:p>
        </w:tc>
        <w:tc>
          <w:tcPr>
            <w:tcW w:w="1594" w:type="dxa"/>
            <w:tcBorders>
              <w:top w:val="single" w:sz="4" w:space="0" w:color="auto"/>
              <w:left w:val="single" w:sz="4" w:space="0" w:color="auto"/>
              <w:bottom w:val="single" w:sz="4" w:space="0" w:color="auto"/>
              <w:right w:val="single" w:sz="4" w:space="0" w:color="auto"/>
            </w:tcBorders>
            <w:shd w:val="clear" w:color="auto" w:fill="auto"/>
            <w:vAlign w:val="center"/>
          </w:tcPr>
          <w:p w14:paraId="1F05CE02" w14:textId="61D10DAD" w:rsidR="00F70F65" w:rsidRPr="00A756CD" w:rsidRDefault="00F70F65" w:rsidP="00F70F65">
            <w:pPr>
              <w:pStyle w:val="PT"/>
              <w:tabs>
                <w:tab w:val="right" w:pos="9630"/>
              </w:tabs>
              <w:jc w:val="right"/>
              <w:rPr>
                <w:rFonts w:cs="Arial"/>
              </w:rPr>
            </w:pPr>
            <w:r w:rsidRPr="00A756CD">
              <w:rPr>
                <w:rFonts w:cs="Arial"/>
              </w:rPr>
              <w:t>$0.00</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tcPr>
          <w:p w14:paraId="3CBCE9AF" w14:textId="2C068130" w:rsidR="00F70F65" w:rsidRPr="00A756CD" w:rsidRDefault="00F70F65" w:rsidP="00F70F65">
            <w:pPr>
              <w:pStyle w:val="PT"/>
              <w:tabs>
                <w:tab w:val="right" w:pos="9630"/>
              </w:tabs>
              <w:jc w:val="right"/>
              <w:rPr>
                <w:rFonts w:cs="Arial"/>
              </w:rPr>
            </w:pPr>
            <w:r w:rsidRPr="00A756CD">
              <w:rPr>
                <w:rFonts w:cs="Arial"/>
              </w:rPr>
              <w:t>$0.00</w:t>
            </w: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365DB8F0" w14:textId="1096D207" w:rsidR="00F70F65" w:rsidRPr="00A756CD" w:rsidRDefault="00F70F65" w:rsidP="00F70F65">
            <w:pPr>
              <w:pStyle w:val="PT"/>
              <w:tabs>
                <w:tab w:val="right" w:pos="9630"/>
              </w:tabs>
              <w:jc w:val="right"/>
              <w:rPr>
                <w:rFonts w:cs="Arial"/>
              </w:rPr>
            </w:pPr>
            <w:r w:rsidRPr="00A756CD">
              <w:rPr>
                <w:rFonts w:cs="Arial"/>
              </w:rPr>
              <w:t>$0.00</w:t>
            </w:r>
          </w:p>
        </w:tc>
      </w:tr>
      <w:tr w:rsidR="00F70F65" w:rsidRPr="00A756CD" w14:paraId="0760DA61" w14:textId="77777777" w:rsidTr="00A756CD">
        <w:trPr>
          <w:trHeight w:val="288"/>
        </w:trPr>
        <w:tc>
          <w:tcPr>
            <w:tcW w:w="3123" w:type="dxa"/>
            <w:shd w:val="clear" w:color="auto" w:fill="auto"/>
            <w:vAlign w:val="center"/>
          </w:tcPr>
          <w:p w14:paraId="399FEDB6" w14:textId="30878F5F" w:rsidR="00F70F65" w:rsidRPr="00A756CD" w:rsidRDefault="00F70F65" w:rsidP="00F70F65">
            <w:pPr>
              <w:pStyle w:val="PT"/>
              <w:tabs>
                <w:tab w:val="right" w:pos="9630"/>
              </w:tabs>
              <w:jc w:val="left"/>
              <w:rPr>
                <w:rFonts w:cs="Arial"/>
              </w:rPr>
            </w:pPr>
            <w:bookmarkStart w:id="2" w:name="_Hlk163197428"/>
            <w:r w:rsidRPr="00A756CD">
              <w:rPr>
                <w:rFonts w:cs="Arial"/>
              </w:rPr>
              <w:t xml:space="preserve">Thornton Creek </w:t>
            </w:r>
            <w:r w:rsidR="00FC10CA">
              <w:rPr>
                <w:rFonts w:cs="Arial"/>
              </w:rPr>
              <w:t>Elementary</w:t>
            </w:r>
          </w:p>
        </w:tc>
        <w:tc>
          <w:tcPr>
            <w:tcW w:w="1636" w:type="dxa"/>
            <w:shd w:val="clear" w:color="auto" w:fill="auto"/>
            <w:vAlign w:val="center"/>
          </w:tcPr>
          <w:p w14:paraId="476F2121" w14:textId="77777777" w:rsidR="00F70F65" w:rsidRPr="00A756CD" w:rsidRDefault="00F70F65" w:rsidP="00F70F65">
            <w:pPr>
              <w:pStyle w:val="PT"/>
              <w:tabs>
                <w:tab w:val="right" w:pos="9630"/>
              </w:tabs>
              <w:jc w:val="right"/>
              <w:rPr>
                <w:rFonts w:cs="Arial"/>
              </w:rPr>
            </w:pPr>
            <w:r w:rsidRPr="00A756CD">
              <w:rPr>
                <w:rFonts w:cs="Arial"/>
              </w:rPr>
              <w:t>$0.00</w:t>
            </w:r>
          </w:p>
        </w:tc>
        <w:tc>
          <w:tcPr>
            <w:tcW w:w="1594" w:type="dxa"/>
            <w:shd w:val="clear" w:color="auto" w:fill="auto"/>
            <w:vAlign w:val="center"/>
          </w:tcPr>
          <w:p w14:paraId="0D56C9CE" w14:textId="77777777" w:rsidR="00F70F65" w:rsidRPr="00A756CD" w:rsidRDefault="00F70F65" w:rsidP="00F70F65">
            <w:pPr>
              <w:pStyle w:val="PT"/>
              <w:tabs>
                <w:tab w:val="right" w:pos="9630"/>
              </w:tabs>
              <w:jc w:val="right"/>
              <w:rPr>
                <w:rFonts w:cs="Arial"/>
              </w:rPr>
            </w:pPr>
            <w:r w:rsidRPr="00A756CD">
              <w:rPr>
                <w:rFonts w:cs="Arial"/>
              </w:rPr>
              <w:t>$0.00</w:t>
            </w:r>
          </w:p>
        </w:tc>
        <w:tc>
          <w:tcPr>
            <w:tcW w:w="1591" w:type="dxa"/>
            <w:shd w:val="clear" w:color="auto" w:fill="auto"/>
            <w:vAlign w:val="center"/>
          </w:tcPr>
          <w:p w14:paraId="55889D01" w14:textId="77777777" w:rsidR="00F70F65" w:rsidRPr="00A756CD" w:rsidRDefault="00F70F65" w:rsidP="00F70F65">
            <w:pPr>
              <w:pStyle w:val="PT"/>
              <w:tabs>
                <w:tab w:val="right" w:pos="9630"/>
              </w:tabs>
              <w:jc w:val="right"/>
              <w:rPr>
                <w:rFonts w:cs="Arial"/>
              </w:rPr>
            </w:pPr>
            <w:r w:rsidRPr="00A756CD">
              <w:rPr>
                <w:rFonts w:cs="Arial"/>
              </w:rPr>
              <w:t>$0.00</w:t>
            </w:r>
          </w:p>
        </w:tc>
        <w:tc>
          <w:tcPr>
            <w:tcW w:w="1586" w:type="dxa"/>
            <w:shd w:val="clear" w:color="auto" w:fill="auto"/>
            <w:vAlign w:val="center"/>
          </w:tcPr>
          <w:p w14:paraId="74FC1FE7" w14:textId="77777777" w:rsidR="00F70F65" w:rsidRPr="00A756CD" w:rsidRDefault="00F70F65" w:rsidP="00F70F65">
            <w:pPr>
              <w:pStyle w:val="PT"/>
              <w:tabs>
                <w:tab w:val="right" w:pos="9630"/>
              </w:tabs>
              <w:jc w:val="right"/>
              <w:rPr>
                <w:rFonts w:cs="Arial"/>
              </w:rPr>
            </w:pPr>
            <w:r w:rsidRPr="00A756CD">
              <w:rPr>
                <w:rFonts w:cs="Arial"/>
              </w:rPr>
              <w:t>$0.00</w:t>
            </w:r>
          </w:p>
        </w:tc>
      </w:tr>
      <w:bookmarkEnd w:id="2"/>
      <w:tr w:rsidR="00F70F65" w:rsidRPr="00A756CD" w14:paraId="4179834F" w14:textId="77777777" w:rsidTr="00A756CD">
        <w:trPr>
          <w:trHeight w:val="288"/>
        </w:trPr>
        <w:tc>
          <w:tcPr>
            <w:tcW w:w="3123" w:type="dxa"/>
            <w:shd w:val="clear" w:color="auto" w:fill="auto"/>
            <w:vAlign w:val="center"/>
          </w:tcPr>
          <w:p w14:paraId="6BC4A4DA" w14:textId="559CF3E2" w:rsidR="00F70F65" w:rsidRPr="00A756CD" w:rsidRDefault="00F70F65" w:rsidP="00F70F65">
            <w:pPr>
              <w:pStyle w:val="PT"/>
              <w:tabs>
                <w:tab w:val="right" w:pos="9630"/>
              </w:tabs>
              <w:jc w:val="left"/>
              <w:rPr>
                <w:rFonts w:cs="Arial"/>
              </w:rPr>
            </w:pPr>
            <w:r w:rsidRPr="00A756CD">
              <w:rPr>
                <w:rFonts w:cs="Arial"/>
              </w:rPr>
              <w:t xml:space="preserve">Winchester </w:t>
            </w:r>
            <w:r w:rsidR="00FC10CA">
              <w:rPr>
                <w:rFonts w:cs="Arial"/>
              </w:rPr>
              <w:t>Elementary</w:t>
            </w:r>
          </w:p>
        </w:tc>
        <w:tc>
          <w:tcPr>
            <w:tcW w:w="1636" w:type="dxa"/>
            <w:shd w:val="clear" w:color="auto" w:fill="auto"/>
            <w:vAlign w:val="center"/>
          </w:tcPr>
          <w:p w14:paraId="71F5361B" w14:textId="1F7B34FE" w:rsidR="00F70F65" w:rsidRPr="00A756CD" w:rsidRDefault="00F70F65" w:rsidP="00F70F65">
            <w:pPr>
              <w:pStyle w:val="PT"/>
              <w:tabs>
                <w:tab w:val="right" w:pos="9630"/>
              </w:tabs>
              <w:jc w:val="right"/>
              <w:rPr>
                <w:rFonts w:cs="Arial"/>
              </w:rPr>
            </w:pPr>
            <w:r w:rsidRPr="00A756CD">
              <w:rPr>
                <w:rFonts w:cs="Arial"/>
              </w:rPr>
              <w:t>$0.00</w:t>
            </w:r>
          </w:p>
        </w:tc>
        <w:tc>
          <w:tcPr>
            <w:tcW w:w="1594" w:type="dxa"/>
            <w:shd w:val="clear" w:color="auto" w:fill="auto"/>
            <w:vAlign w:val="center"/>
          </w:tcPr>
          <w:p w14:paraId="67298DD6" w14:textId="54ACBC94" w:rsidR="00F70F65" w:rsidRPr="00A756CD" w:rsidRDefault="00F70F65" w:rsidP="00F70F65">
            <w:pPr>
              <w:pStyle w:val="PT"/>
              <w:tabs>
                <w:tab w:val="right" w:pos="9630"/>
              </w:tabs>
              <w:jc w:val="right"/>
              <w:rPr>
                <w:rFonts w:cs="Arial"/>
              </w:rPr>
            </w:pPr>
            <w:r w:rsidRPr="00A756CD">
              <w:rPr>
                <w:rFonts w:cs="Arial"/>
              </w:rPr>
              <w:t>$0.00</w:t>
            </w:r>
          </w:p>
        </w:tc>
        <w:tc>
          <w:tcPr>
            <w:tcW w:w="1591" w:type="dxa"/>
            <w:shd w:val="clear" w:color="auto" w:fill="auto"/>
            <w:vAlign w:val="center"/>
          </w:tcPr>
          <w:p w14:paraId="40333777" w14:textId="01CB5E79" w:rsidR="00F70F65" w:rsidRPr="00A756CD" w:rsidRDefault="00F70F65" w:rsidP="00F70F65">
            <w:pPr>
              <w:pStyle w:val="PT"/>
              <w:tabs>
                <w:tab w:val="right" w:pos="9630"/>
              </w:tabs>
              <w:jc w:val="right"/>
              <w:rPr>
                <w:rFonts w:cs="Arial"/>
              </w:rPr>
            </w:pPr>
            <w:r w:rsidRPr="00A756CD">
              <w:rPr>
                <w:rFonts w:cs="Arial"/>
              </w:rPr>
              <w:t>$0.00</w:t>
            </w:r>
          </w:p>
        </w:tc>
        <w:tc>
          <w:tcPr>
            <w:tcW w:w="1586" w:type="dxa"/>
            <w:shd w:val="clear" w:color="auto" w:fill="auto"/>
            <w:vAlign w:val="center"/>
          </w:tcPr>
          <w:p w14:paraId="07E39937" w14:textId="71F4003A" w:rsidR="00F70F65" w:rsidRPr="00A756CD" w:rsidRDefault="00F70F65" w:rsidP="00F70F65">
            <w:pPr>
              <w:pStyle w:val="PT"/>
              <w:tabs>
                <w:tab w:val="right" w:pos="9630"/>
              </w:tabs>
              <w:jc w:val="right"/>
              <w:rPr>
                <w:rFonts w:cs="Arial"/>
              </w:rPr>
            </w:pPr>
            <w:r w:rsidRPr="00A756CD">
              <w:rPr>
                <w:rFonts w:cs="Arial"/>
              </w:rPr>
              <w:t>$0.00</w:t>
            </w:r>
          </w:p>
        </w:tc>
      </w:tr>
      <w:tr w:rsidR="00FC10CA" w:rsidRPr="00A756CD" w14:paraId="185D3B30" w14:textId="77777777" w:rsidTr="00A756CD">
        <w:trPr>
          <w:trHeight w:val="288"/>
        </w:trPr>
        <w:tc>
          <w:tcPr>
            <w:tcW w:w="3123" w:type="dxa"/>
            <w:shd w:val="clear" w:color="auto" w:fill="auto"/>
            <w:vAlign w:val="center"/>
          </w:tcPr>
          <w:p w14:paraId="4B49870F" w14:textId="080F16E5" w:rsidR="00FC10CA" w:rsidRPr="00A756CD" w:rsidRDefault="00FC10CA" w:rsidP="00FC10CA">
            <w:pPr>
              <w:pStyle w:val="PT"/>
              <w:tabs>
                <w:tab w:val="right" w:pos="9630"/>
              </w:tabs>
              <w:jc w:val="left"/>
              <w:rPr>
                <w:rFonts w:cs="Arial"/>
              </w:rPr>
            </w:pPr>
            <w:r>
              <w:rPr>
                <w:rFonts w:cs="Arial"/>
              </w:rPr>
              <w:t>Hillside Middle School</w:t>
            </w:r>
          </w:p>
        </w:tc>
        <w:tc>
          <w:tcPr>
            <w:tcW w:w="1636" w:type="dxa"/>
            <w:shd w:val="clear" w:color="auto" w:fill="auto"/>
            <w:vAlign w:val="center"/>
          </w:tcPr>
          <w:p w14:paraId="5ECF31B3" w14:textId="451874A5" w:rsidR="00FC10CA" w:rsidRPr="00A756CD" w:rsidRDefault="00FC10CA" w:rsidP="00FC10CA">
            <w:pPr>
              <w:pStyle w:val="PT"/>
              <w:tabs>
                <w:tab w:val="right" w:pos="9630"/>
              </w:tabs>
              <w:jc w:val="right"/>
              <w:rPr>
                <w:rFonts w:cs="Arial"/>
              </w:rPr>
            </w:pPr>
            <w:r w:rsidRPr="00A756CD">
              <w:rPr>
                <w:rFonts w:cs="Arial"/>
              </w:rPr>
              <w:t>$0.00</w:t>
            </w:r>
          </w:p>
        </w:tc>
        <w:tc>
          <w:tcPr>
            <w:tcW w:w="1594" w:type="dxa"/>
            <w:shd w:val="clear" w:color="auto" w:fill="auto"/>
            <w:vAlign w:val="center"/>
          </w:tcPr>
          <w:p w14:paraId="4DB290DE" w14:textId="563FB070" w:rsidR="00FC10CA" w:rsidRPr="00A756CD" w:rsidRDefault="00FC10CA" w:rsidP="00FC10CA">
            <w:pPr>
              <w:pStyle w:val="PT"/>
              <w:tabs>
                <w:tab w:val="right" w:pos="9630"/>
              </w:tabs>
              <w:jc w:val="right"/>
              <w:rPr>
                <w:rFonts w:cs="Arial"/>
              </w:rPr>
            </w:pPr>
            <w:r w:rsidRPr="00A756CD">
              <w:rPr>
                <w:rFonts w:cs="Arial"/>
              </w:rPr>
              <w:t>$0.00</w:t>
            </w:r>
          </w:p>
        </w:tc>
        <w:tc>
          <w:tcPr>
            <w:tcW w:w="1591" w:type="dxa"/>
            <w:shd w:val="clear" w:color="auto" w:fill="auto"/>
            <w:vAlign w:val="center"/>
          </w:tcPr>
          <w:p w14:paraId="566C839E" w14:textId="64609200" w:rsidR="00FC10CA" w:rsidRPr="00A756CD" w:rsidRDefault="00FC10CA" w:rsidP="00FC10CA">
            <w:pPr>
              <w:pStyle w:val="PT"/>
              <w:tabs>
                <w:tab w:val="right" w:pos="9630"/>
              </w:tabs>
              <w:jc w:val="right"/>
              <w:rPr>
                <w:rFonts w:cs="Arial"/>
              </w:rPr>
            </w:pPr>
            <w:r w:rsidRPr="00A756CD">
              <w:rPr>
                <w:rFonts w:cs="Arial"/>
              </w:rPr>
              <w:t>$0.00</w:t>
            </w:r>
          </w:p>
        </w:tc>
        <w:tc>
          <w:tcPr>
            <w:tcW w:w="1586" w:type="dxa"/>
            <w:shd w:val="clear" w:color="auto" w:fill="auto"/>
            <w:vAlign w:val="center"/>
          </w:tcPr>
          <w:p w14:paraId="1C021E9D" w14:textId="67CDF79E" w:rsidR="00FC10CA" w:rsidRPr="00A756CD" w:rsidRDefault="00FC10CA" w:rsidP="00FC10CA">
            <w:pPr>
              <w:pStyle w:val="PT"/>
              <w:tabs>
                <w:tab w:val="right" w:pos="9630"/>
              </w:tabs>
              <w:jc w:val="right"/>
              <w:rPr>
                <w:rFonts w:cs="Arial"/>
              </w:rPr>
            </w:pPr>
            <w:r w:rsidRPr="00A756CD">
              <w:rPr>
                <w:rFonts w:cs="Arial"/>
              </w:rPr>
              <w:t>$0.00</w:t>
            </w:r>
          </w:p>
        </w:tc>
      </w:tr>
      <w:tr w:rsidR="00F70F65" w:rsidRPr="00A756CD" w14:paraId="274CE890" w14:textId="77777777" w:rsidTr="00A756CD">
        <w:trPr>
          <w:trHeight w:val="288"/>
        </w:trPr>
        <w:tc>
          <w:tcPr>
            <w:tcW w:w="3123" w:type="dxa"/>
            <w:shd w:val="clear" w:color="auto" w:fill="auto"/>
            <w:vAlign w:val="center"/>
          </w:tcPr>
          <w:p w14:paraId="1F8D32FB" w14:textId="39729BC8" w:rsidR="00F70F65" w:rsidRPr="00A756CD" w:rsidRDefault="00F70F65" w:rsidP="00F70F65">
            <w:pPr>
              <w:pStyle w:val="PT"/>
              <w:tabs>
                <w:tab w:val="right" w:pos="9630"/>
              </w:tabs>
              <w:jc w:val="left"/>
              <w:rPr>
                <w:rFonts w:cs="Arial"/>
              </w:rPr>
            </w:pPr>
            <w:r w:rsidRPr="00A756CD">
              <w:rPr>
                <w:rFonts w:cs="Arial"/>
              </w:rPr>
              <w:t xml:space="preserve">Meads Mill </w:t>
            </w:r>
            <w:r w:rsidR="00FC10CA">
              <w:rPr>
                <w:rFonts w:cs="Arial"/>
              </w:rPr>
              <w:t>Middle School</w:t>
            </w:r>
          </w:p>
        </w:tc>
        <w:tc>
          <w:tcPr>
            <w:tcW w:w="1636" w:type="dxa"/>
            <w:shd w:val="clear" w:color="auto" w:fill="auto"/>
            <w:vAlign w:val="center"/>
          </w:tcPr>
          <w:p w14:paraId="06E98EBE" w14:textId="667A014A" w:rsidR="00F70F65" w:rsidRPr="00A756CD" w:rsidRDefault="00F70F65" w:rsidP="00F70F65">
            <w:pPr>
              <w:pStyle w:val="PT"/>
              <w:tabs>
                <w:tab w:val="right" w:pos="9630"/>
              </w:tabs>
              <w:jc w:val="right"/>
              <w:rPr>
                <w:rFonts w:cs="Arial"/>
              </w:rPr>
            </w:pPr>
            <w:r w:rsidRPr="00A756CD">
              <w:rPr>
                <w:rFonts w:cs="Arial"/>
              </w:rPr>
              <w:t>$0.00</w:t>
            </w:r>
          </w:p>
        </w:tc>
        <w:tc>
          <w:tcPr>
            <w:tcW w:w="1594" w:type="dxa"/>
            <w:shd w:val="clear" w:color="auto" w:fill="auto"/>
            <w:vAlign w:val="center"/>
          </w:tcPr>
          <w:p w14:paraId="4915D468" w14:textId="71906506" w:rsidR="00F70F65" w:rsidRPr="00A756CD" w:rsidRDefault="00F70F65" w:rsidP="00F70F65">
            <w:pPr>
              <w:pStyle w:val="PT"/>
              <w:tabs>
                <w:tab w:val="right" w:pos="9630"/>
              </w:tabs>
              <w:jc w:val="right"/>
              <w:rPr>
                <w:rFonts w:cs="Arial"/>
              </w:rPr>
            </w:pPr>
            <w:r w:rsidRPr="00A756CD">
              <w:rPr>
                <w:rFonts w:cs="Arial"/>
              </w:rPr>
              <w:t>$0.00</w:t>
            </w:r>
          </w:p>
        </w:tc>
        <w:tc>
          <w:tcPr>
            <w:tcW w:w="1591" w:type="dxa"/>
            <w:shd w:val="clear" w:color="auto" w:fill="auto"/>
            <w:vAlign w:val="center"/>
          </w:tcPr>
          <w:p w14:paraId="65827B43" w14:textId="4B807BA8" w:rsidR="00F70F65" w:rsidRPr="00A756CD" w:rsidRDefault="00F70F65" w:rsidP="00F70F65">
            <w:pPr>
              <w:pStyle w:val="PT"/>
              <w:tabs>
                <w:tab w:val="right" w:pos="9630"/>
              </w:tabs>
              <w:jc w:val="right"/>
              <w:rPr>
                <w:rFonts w:cs="Arial"/>
              </w:rPr>
            </w:pPr>
            <w:r w:rsidRPr="00A756CD">
              <w:rPr>
                <w:rFonts w:cs="Arial"/>
              </w:rPr>
              <w:t>$0.00</w:t>
            </w:r>
          </w:p>
        </w:tc>
        <w:tc>
          <w:tcPr>
            <w:tcW w:w="1586" w:type="dxa"/>
            <w:shd w:val="clear" w:color="auto" w:fill="auto"/>
            <w:vAlign w:val="center"/>
          </w:tcPr>
          <w:p w14:paraId="59BF9F3E" w14:textId="1B14CC34" w:rsidR="00F70F65" w:rsidRPr="00A756CD" w:rsidRDefault="00F70F65" w:rsidP="00F70F65">
            <w:pPr>
              <w:pStyle w:val="PT"/>
              <w:tabs>
                <w:tab w:val="right" w:pos="9630"/>
              </w:tabs>
              <w:jc w:val="right"/>
              <w:rPr>
                <w:rFonts w:cs="Arial"/>
              </w:rPr>
            </w:pPr>
            <w:r w:rsidRPr="00A756CD">
              <w:rPr>
                <w:rFonts w:cs="Arial"/>
              </w:rPr>
              <w:t>$0.00</w:t>
            </w:r>
          </w:p>
        </w:tc>
      </w:tr>
      <w:tr w:rsidR="00FC10CA" w:rsidRPr="00A756CD" w14:paraId="49A9AD6F" w14:textId="77777777" w:rsidTr="00A756CD">
        <w:trPr>
          <w:trHeight w:val="288"/>
        </w:trPr>
        <w:tc>
          <w:tcPr>
            <w:tcW w:w="3123" w:type="dxa"/>
            <w:shd w:val="clear" w:color="auto" w:fill="auto"/>
            <w:vAlign w:val="center"/>
          </w:tcPr>
          <w:p w14:paraId="7CE96F49" w14:textId="1213AA6D" w:rsidR="00FC10CA" w:rsidRPr="00A756CD" w:rsidRDefault="00FC10CA" w:rsidP="00FC10CA">
            <w:pPr>
              <w:pStyle w:val="PT"/>
              <w:tabs>
                <w:tab w:val="right" w:pos="9630"/>
              </w:tabs>
              <w:jc w:val="left"/>
              <w:rPr>
                <w:rFonts w:cs="Arial"/>
              </w:rPr>
            </w:pPr>
            <w:r>
              <w:rPr>
                <w:rFonts w:cs="Arial"/>
              </w:rPr>
              <w:t>Northville High School</w:t>
            </w:r>
          </w:p>
        </w:tc>
        <w:tc>
          <w:tcPr>
            <w:tcW w:w="1636" w:type="dxa"/>
            <w:shd w:val="clear" w:color="auto" w:fill="auto"/>
            <w:vAlign w:val="center"/>
          </w:tcPr>
          <w:p w14:paraId="225F46DF" w14:textId="5E089E8C" w:rsidR="00FC10CA" w:rsidRPr="00A756CD" w:rsidRDefault="00FC10CA" w:rsidP="00FC10CA">
            <w:pPr>
              <w:pStyle w:val="PT"/>
              <w:tabs>
                <w:tab w:val="right" w:pos="9630"/>
              </w:tabs>
              <w:jc w:val="right"/>
              <w:rPr>
                <w:rFonts w:cs="Arial"/>
              </w:rPr>
            </w:pPr>
            <w:r w:rsidRPr="00A756CD">
              <w:rPr>
                <w:rFonts w:cs="Arial"/>
              </w:rPr>
              <w:t>$0.00</w:t>
            </w:r>
          </w:p>
        </w:tc>
        <w:tc>
          <w:tcPr>
            <w:tcW w:w="1594" w:type="dxa"/>
            <w:shd w:val="clear" w:color="auto" w:fill="auto"/>
            <w:vAlign w:val="center"/>
          </w:tcPr>
          <w:p w14:paraId="3C2E9C86" w14:textId="0BB74FAF" w:rsidR="00FC10CA" w:rsidRPr="00A756CD" w:rsidRDefault="00FC10CA" w:rsidP="00FC10CA">
            <w:pPr>
              <w:pStyle w:val="PT"/>
              <w:tabs>
                <w:tab w:val="right" w:pos="9630"/>
              </w:tabs>
              <w:jc w:val="right"/>
              <w:rPr>
                <w:rFonts w:cs="Arial"/>
              </w:rPr>
            </w:pPr>
            <w:r w:rsidRPr="00A756CD">
              <w:rPr>
                <w:rFonts w:cs="Arial"/>
              </w:rPr>
              <w:t>$0.00</w:t>
            </w:r>
          </w:p>
        </w:tc>
        <w:tc>
          <w:tcPr>
            <w:tcW w:w="1591" w:type="dxa"/>
            <w:shd w:val="clear" w:color="auto" w:fill="auto"/>
            <w:vAlign w:val="center"/>
          </w:tcPr>
          <w:p w14:paraId="63378D68" w14:textId="1278927E" w:rsidR="00FC10CA" w:rsidRPr="00A756CD" w:rsidRDefault="00FC10CA" w:rsidP="00FC10CA">
            <w:pPr>
              <w:pStyle w:val="PT"/>
              <w:tabs>
                <w:tab w:val="right" w:pos="9630"/>
              </w:tabs>
              <w:jc w:val="right"/>
              <w:rPr>
                <w:rFonts w:cs="Arial"/>
              </w:rPr>
            </w:pPr>
            <w:r w:rsidRPr="00A756CD">
              <w:rPr>
                <w:rFonts w:cs="Arial"/>
              </w:rPr>
              <w:t>$0.00</w:t>
            </w:r>
          </w:p>
        </w:tc>
        <w:tc>
          <w:tcPr>
            <w:tcW w:w="1586" w:type="dxa"/>
            <w:shd w:val="clear" w:color="auto" w:fill="auto"/>
            <w:vAlign w:val="center"/>
          </w:tcPr>
          <w:p w14:paraId="6538A89E" w14:textId="36989BCE" w:rsidR="00FC10CA" w:rsidRPr="00A756CD" w:rsidRDefault="00FC10CA" w:rsidP="00FC10CA">
            <w:pPr>
              <w:pStyle w:val="PT"/>
              <w:tabs>
                <w:tab w:val="right" w:pos="9630"/>
              </w:tabs>
              <w:jc w:val="right"/>
              <w:rPr>
                <w:rFonts w:cs="Arial"/>
              </w:rPr>
            </w:pPr>
            <w:r w:rsidRPr="00A756CD">
              <w:rPr>
                <w:rFonts w:cs="Arial"/>
              </w:rPr>
              <w:t>$0.00</w:t>
            </w:r>
          </w:p>
        </w:tc>
      </w:tr>
      <w:tr w:rsidR="006931D9" w:rsidRPr="00A756CD" w14:paraId="187D8C31" w14:textId="77777777" w:rsidTr="00F636E1">
        <w:trPr>
          <w:trHeight w:val="288"/>
        </w:trPr>
        <w:tc>
          <w:tcPr>
            <w:tcW w:w="3123" w:type="dxa"/>
            <w:shd w:val="clear" w:color="auto" w:fill="auto"/>
            <w:vAlign w:val="center"/>
          </w:tcPr>
          <w:p w14:paraId="631D2DD1" w14:textId="77777777" w:rsidR="006931D9" w:rsidRPr="00A756CD" w:rsidRDefault="006931D9" w:rsidP="00F636E1">
            <w:pPr>
              <w:pStyle w:val="PT"/>
              <w:tabs>
                <w:tab w:val="right" w:pos="9630"/>
              </w:tabs>
              <w:jc w:val="left"/>
              <w:rPr>
                <w:rFonts w:cs="Arial"/>
              </w:rPr>
            </w:pPr>
            <w:r w:rsidRPr="00A756CD">
              <w:rPr>
                <w:rFonts w:cs="Arial"/>
              </w:rPr>
              <w:t>Cooke School</w:t>
            </w:r>
          </w:p>
        </w:tc>
        <w:tc>
          <w:tcPr>
            <w:tcW w:w="1636" w:type="dxa"/>
            <w:shd w:val="clear" w:color="auto" w:fill="auto"/>
            <w:vAlign w:val="center"/>
          </w:tcPr>
          <w:p w14:paraId="7173965F" w14:textId="77777777" w:rsidR="006931D9" w:rsidRPr="00A756CD" w:rsidRDefault="006931D9" w:rsidP="00F636E1">
            <w:pPr>
              <w:pStyle w:val="PT"/>
              <w:tabs>
                <w:tab w:val="right" w:pos="9630"/>
              </w:tabs>
              <w:jc w:val="right"/>
              <w:rPr>
                <w:rFonts w:cs="Arial"/>
              </w:rPr>
            </w:pPr>
            <w:r w:rsidRPr="00A756CD">
              <w:rPr>
                <w:rFonts w:cs="Arial"/>
              </w:rPr>
              <w:t>$0.00</w:t>
            </w:r>
          </w:p>
        </w:tc>
        <w:tc>
          <w:tcPr>
            <w:tcW w:w="1594" w:type="dxa"/>
            <w:shd w:val="clear" w:color="auto" w:fill="auto"/>
            <w:vAlign w:val="center"/>
          </w:tcPr>
          <w:p w14:paraId="7A5CA67B" w14:textId="77777777" w:rsidR="006931D9" w:rsidRPr="00A756CD" w:rsidRDefault="006931D9" w:rsidP="00F636E1">
            <w:pPr>
              <w:pStyle w:val="PT"/>
              <w:tabs>
                <w:tab w:val="right" w:pos="9630"/>
              </w:tabs>
              <w:jc w:val="right"/>
              <w:rPr>
                <w:rFonts w:cs="Arial"/>
              </w:rPr>
            </w:pPr>
            <w:r w:rsidRPr="00A756CD">
              <w:rPr>
                <w:rFonts w:cs="Arial"/>
              </w:rPr>
              <w:t>$0.00</w:t>
            </w:r>
          </w:p>
        </w:tc>
        <w:tc>
          <w:tcPr>
            <w:tcW w:w="1591" w:type="dxa"/>
            <w:shd w:val="clear" w:color="auto" w:fill="auto"/>
            <w:vAlign w:val="center"/>
          </w:tcPr>
          <w:p w14:paraId="4F6BB325" w14:textId="77777777" w:rsidR="006931D9" w:rsidRPr="00A756CD" w:rsidRDefault="006931D9" w:rsidP="00F636E1">
            <w:pPr>
              <w:pStyle w:val="PT"/>
              <w:tabs>
                <w:tab w:val="right" w:pos="9630"/>
              </w:tabs>
              <w:jc w:val="right"/>
              <w:rPr>
                <w:rFonts w:cs="Arial"/>
              </w:rPr>
            </w:pPr>
            <w:r w:rsidRPr="00A756CD">
              <w:rPr>
                <w:rFonts w:cs="Arial"/>
              </w:rPr>
              <w:t>$0.00</w:t>
            </w:r>
          </w:p>
        </w:tc>
        <w:tc>
          <w:tcPr>
            <w:tcW w:w="1586" w:type="dxa"/>
            <w:shd w:val="clear" w:color="auto" w:fill="auto"/>
            <w:vAlign w:val="center"/>
          </w:tcPr>
          <w:p w14:paraId="71C47305" w14:textId="77777777" w:rsidR="006931D9" w:rsidRPr="00A756CD" w:rsidRDefault="006931D9" w:rsidP="00F636E1">
            <w:pPr>
              <w:pStyle w:val="PT"/>
              <w:tabs>
                <w:tab w:val="right" w:pos="9630"/>
              </w:tabs>
              <w:jc w:val="right"/>
              <w:rPr>
                <w:rFonts w:cs="Arial"/>
              </w:rPr>
            </w:pPr>
            <w:r w:rsidRPr="00A756CD">
              <w:rPr>
                <w:rFonts w:cs="Arial"/>
              </w:rPr>
              <w:t>$0.00</w:t>
            </w:r>
          </w:p>
        </w:tc>
      </w:tr>
      <w:tr w:rsidR="00FC10CA" w:rsidRPr="00A756CD" w14:paraId="52C27072" w14:textId="77777777" w:rsidTr="00A756CD">
        <w:trPr>
          <w:trHeight w:val="288"/>
        </w:trPr>
        <w:tc>
          <w:tcPr>
            <w:tcW w:w="3123" w:type="dxa"/>
            <w:shd w:val="clear" w:color="auto" w:fill="auto"/>
            <w:vAlign w:val="center"/>
          </w:tcPr>
          <w:p w14:paraId="6D918BBE" w14:textId="7483DEF7" w:rsidR="00FC10CA" w:rsidRPr="00A756CD" w:rsidRDefault="00FC10CA" w:rsidP="00FC10CA">
            <w:pPr>
              <w:pStyle w:val="PT"/>
              <w:tabs>
                <w:tab w:val="right" w:pos="9630"/>
              </w:tabs>
              <w:jc w:val="left"/>
              <w:rPr>
                <w:rFonts w:cs="Arial"/>
              </w:rPr>
            </w:pPr>
            <w:r>
              <w:rPr>
                <w:rFonts w:cs="Arial"/>
              </w:rPr>
              <w:t xml:space="preserve">Old Village School </w:t>
            </w:r>
          </w:p>
        </w:tc>
        <w:tc>
          <w:tcPr>
            <w:tcW w:w="1636" w:type="dxa"/>
            <w:shd w:val="clear" w:color="auto" w:fill="auto"/>
            <w:vAlign w:val="center"/>
          </w:tcPr>
          <w:p w14:paraId="03AAF4DC" w14:textId="79B9C2F2" w:rsidR="00FC10CA" w:rsidRPr="00A756CD" w:rsidRDefault="00FC10CA" w:rsidP="00FC10CA">
            <w:pPr>
              <w:pStyle w:val="PT"/>
              <w:tabs>
                <w:tab w:val="right" w:pos="9630"/>
              </w:tabs>
              <w:jc w:val="right"/>
              <w:rPr>
                <w:rFonts w:cs="Arial"/>
              </w:rPr>
            </w:pPr>
            <w:r w:rsidRPr="00A756CD">
              <w:rPr>
                <w:rFonts w:cs="Arial"/>
              </w:rPr>
              <w:t>$0.00</w:t>
            </w:r>
          </w:p>
        </w:tc>
        <w:tc>
          <w:tcPr>
            <w:tcW w:w="1594" w:type="dxa"/>
            <w:shd w:val="clear" w:color="auto" w:fill="auto"/>
            <w:vAlign w:val="center"/>
          </w:tcPr>
          <w:p w14:paraId="50804090" w14:textId="6678AE01" w:rsidR="00FC10CA" w:rsidRPr="00A756CD" w:rsidRDefault="00FC10CA" w:rsidP="00FC10CA">
            <w:pPr>
              <w:pStyle w:val="PT"/>
              <w:tabs>
                <w:tab w:val="right" w:pos="9630"/>
              </w:tabs>
              <w:jc w:val="right"/>
              <w:rPr>
                <w:rFonts w:cs="Arial"/>
              </w:rPr>
            </w:pPr>
            <w:r w:rsidRPr="00A756CD">
              <w:rPr>
                <w:rFonts w:cs="Arial"/>
              </w:rPr>
              <w:t>$0.00</w:t>
            </w:r>
          </w:p>
        </w:tc>
        <w:tc>
          <w:tcPr>
            <w:tcW w:w="1591" w:type="dxa"/>
            <w:shd w:val="clear" w:color="auto" w:fill="auto"/>
            <w:vAlign w:val="center"/>
          </w:tcPr>
          <w:p w14:paraId="6339A755" w14:textId="3EB85260" w:rsidR="00FC10CA" w:rsidRPr="00A756CD" w:rsidRDefault="00FC10CA" w:rsidP="00FC10CA">
            <w:pPr>
              <w:pStyle w:val="PT"/>
              <w:tabs>
                <w:tab w:val="right" w:pos="9630"/>
              </w:tabs>
              <w:jc w:val="right"/>
              <w:rPr>
                <w:rFonts w:cs="Arial"/>
              </w:rPr>
            </w:pPr>
            <w:r w:rsidRPr="00A756CD">
              <w:rPr>
                <w:rFonts w:cs="Arial"/>
              </w:rPr>
              <w:t>$0.00</w:t>
            </w:r>
          </w:p>
        </w:tc>
        <w:tc>
          <w:tcPr>
            <w:tcW w:w="1586" w:type="dxa"/>
            <w:shd w:val="clear" w:color="auto" w:fill="auto"/>
            <w:vAlign w:val="center"/>
          </w:tcPr>
          <w:p w14:paraId="35D54B9C" w14:textId="403D09F0" w:rsidR="00FC10CA" w:rsidRPr="00A756CD" w:rsidRDefault="00FC10CA" w:rsidP="00FC10CA">
            <w:pPr>
              <w:pStyle w:val="PT"/>
              <w:tabs>
                <w:tab w:val="right" w:pos="9630"/>
              </w:tabs>
              <w:jc w:val="right"/>
              <w:rPr>
                <w:rFonts w:cs="Arial"/>
              </w:rPr>
            </w:pPr>
            <w:r w:rsidRPr="00A756CD">
              <w:rPr>
                <w:rFonts w:cs="Arial"/>
              </w:rPr>
              <w:t>$0.00</w:t>
            </w:r>
          </w:p>
        </w:tc>
      </w:tr>
      <w:tr w:rsidR="00FC10CA" w:rsidRPr="00A756CD" w14:paraId="6D5FC31A" w14:textId="77777777" w:rsidTr="00A756CD">
        <w:trPr>
          <w:trHeight w:val="288"/>
        </w:trPr>
        <w:tc>
          <w:tcPr>
            <w:tcW w:w="3123" w:type="dxa"/>
            <w:shd w:val="clear" w:color="auto" w:fill="auto"/>
            <w:vAlign w:val="center"/>
          </w:tcPr>
          <w:p w14:paraId="0D5CDF8D" w14:textId="72D40B18" w:rsidR="00FC10CA" w:rsidRPr="00A756CD" w:rsidRDefault="00FC10CA" w:rsidP="00FC10CA">
            <w:pPr>
              <w:pStyle w:val="PT"/>
              <w:tabs>
                <w:tab w:val="right" w:pos="9630"/>
              </w:tabs>
              <w:jc w:val="left"/>
              <w:rPr>
                <w:rFonts w:cs="Arial"/>
              </w:rPr>
            </w:pPr>
            <w:r>
              <w:rPr>
                <w:rFonts w:cs="Arial"/>
              </w:rPr>
              <w:t>Technology &amp; Operations</w:t>
            </w:r>
          </w:p>
        </w:tc>
        <w:tc>
          <w:tcPr>
            <w:tcW w:w="1636" w:type="dxa"/>
            <w:shd w:val="clear" w:color="auto" w:fill="auto"/>
            <w:vAlign w:val="center"/>
          </w:tcPr>
          <w:p w14:paraId="3EF8E257" w14:textId="2BB15067" w:rsidR="00FC10CA" w:rsidRPr="00A756CD" w:rsidRDefault="00FC10CA" w:rsidP="00FC10CA">
            <w:pPr>
              <w:pStyle w:val="PT"/>
              <w:tabs>
                <w:tab w:val="right" w:pos="9630"/>
              </w:tabs>
              <w:jc w:val="right"/>
              <w:rPr>
                <w:rFonts w:cs="Arial"/>
              </w:rPr>
            </w:pPr>
            <w:r w:rsidRPr="00A756CD">
              <w:rPr>
                <w:rFonts w:cs="Arial"/>
              </w:rPr>
              <w:t>$0.00</w:t>
            </w:r>
          </w:p>
        </w:tc>
        <w:tc>
          <w:tcPr>
            <w:tcW w:w="1594" w:type="dxa"/>
            <w:shd w:val="clear" w:color="auto" w:fill="auto"/>
            <w:vAlign w:val="center"/>
          </w:tcPr>
          <w:p w14:paraId="6D0FED55" w14:textId="4C663896" w:rsidR="00FC10CA" w:rsidRPr="00A756CD" w:rsidRDefault="00FC10CA" w:rsidP="00FC10CA">
            <w:pPr>
              <w:pStyle w:val="PT"/>
              <w:tabs>
                <w:tab w:val="right" w:pos="9630"/>
              </w:tabs>
              <w:jc w:val="right"/>
              <w:rPr>
                <w:rFonts w:cs="Arial"/>
              </w:rPr>
            </w:pPr>
            <w:r w:rsidRPr="00A756CD">
              <w:rPr>
                <w:rFonts w:cs="Arial"/>
              </w:rPr>
              <w:t>$0.00</w:t>
            </w:r>
          </w:p>
        </w:tc>
        <w:tc>
          <w:tcPr>
            <w:tcW w:w="1591" w:type="dxa"/>
            <w:shd w:val="clear" w:color="auto" w:fill="auto"/>
            <w:vAlign w:val="center"/>
          </w:tcPr>
          <w:p w14:paraId="1710CBE5" w14:textId="0895C30A" w:rsidR="00FC10CA" w:rsidRPr="00A756CD" w:rsidRDefault="00FC10CA" w:rsidP="00FC10CA">
            <w:pPr>
              <w:pStyle w:val="PT"/>
              <w:tabs>
                <w:tab w:val="right" w:pos="9630"/>
              </w:tabs>
              <w:jc w:val="right"/>
              <w:rPr>
                <w:rFonts w:cs="Arial"/>
              </w:rPr>
            </w:pPr>
            <w:r w:rsidRPr="00A756CD">
              <w:rPr>
                <w:rFonts w:cs="Arial"/>
              </w:rPr>
              <w:t>$0.00</w:t>
            </w:r>
          </w:p>
        </w:tc>
        <w:tc>
          <w:tcPr>
            <w:tcW w:w="1586" w:type="dxa"/>
            <w:shd w:val="clear" w:color="auto" w:fill="auto"/>
            <w:vAlign w:val="center"/>
          </w:tcPr>
          <w:p w14:paraId="7A6AC6F6" w14:textId="7468035D" w:rsidR="00FC10CA" w:rsidRPr="00A756CD" w:rsidRDefault="00FC10CA" w:rsidP="00FC10CA">
            <w:pPr>
              <w:pStyle w:val="PT"/>
              <w:tabs>
                <w:tab w:val="right" w:pos="9630"/>
              </w:tabs>
              <w:jc w:val="right"/>
              <w:rPr>
                <w:rFonts w:cs="Arial"/>
              </w:rPr>
            </w:pPr>
            <w:r w:rsidRPr="00A756CD">
              <w:rPr>
                <w:rFonts w:cs="Arial"/>
              </w:rPr>
              <w:t>$0.00</w:t>
            </w:r>
          </w:p>
        </w:tc>
      </w:tr>
      <w:tr w:rsidR="00B54910" w:rsidRPr="00A756CD" w14:paraId="3C7A93E4" w14:textId="77777777" w:rsidTr="00A756CD">
        <w:trPr>
          <w:trHeight w:val="288"/>
        </w:trPr>
        <w:tc>
          <w:tcPr>
            <w:tcW w:w="3123" w:type="dxa"/>
            <w:shd w:val="clear" w:color="auto" w:fill="auto"/>
            <w:vAlign w:val="center"/>
          </w:tcPr>
          <w:p w14:paraId="3F8A4A92" w14:textId="3BC1A60F" w:rsidR="00B54910" w:rsidRDefault="00B54910" w:rsidP="00B54910">
            <w:pPr>
              <w:pStyle w:val="PT"/>
              <w:tabs>
                <w:tab w:val="right" w:pos="9630"/>
              </w:tabs>
              <w:jc w:val="left"/>
              <w:rPr>
                <w:rFonts w:cs="Arial"/>
              </w:rPr>
            </w:pPr>
            <w:r>
              <w:rPr>
                <w:rFonts w:cs="Arial"/>
              </w:rPr>
              <w:t>Transportation</w:t>
            </w:r>
          </w:p>
        </w:tc>
        <w:tc>
          <w:tcPr>
            <w:tcW w:w="1636" w:type="dxa"/>
            <w:shd w:val="clear" w:color="auto" w:fill="auto"/>
            <w:vAlign w:val="center"/>
          </w:tcPr>
          <w:p w14:paraId="375B99BB" w14:textId="6EEEB026" w:rsidR="00B54910" w:rsidRPr="00A756CD" w:rsidRDefault="00B54910" w:rsidP="00B54910">
            <w:pPr>
              <w:pStyle w:val="PT"/>
              <w:tabs>
                <w:tab w:val="right" w:pos="9630"/>
              </w:tabs>
              <w:jc w:val="right"/>
              <w:rPr>
                <w:rFonts w:cs="Arial"/>
              </w:rPr>
            </w:pPr>
            <w:r w:rsidRPr="00A756CD">
              <w:rPr>
                <w:rFonts w:cs="Arial"/>
              </w:rPr>
              <w:t>$0.00</w:t>
            </w:r>
          </w:p>
        </w:tc>
        <w:tc>
          <w:tcPr>
            <w:tcW w:w="1594" w:type="dxa"/>
            <w:shd w:val="clear" w:color="auto" w:fill="auto"/>
            <w:vAlign w:val="center"/>
          </w:tcPr>
          <w:p w14:paraId="50257AD7" w14:textId="55E89352" w:rsidR="00B54910" w:rsidRPr="00A756CD" w:rsidRDefault="00B54910" w:rsidP="00B54910">
            <w:pPr>
              <w:pStyle w:val="PT"/>
              <w:tabs>
                <w:tab w:val="right" w:pos="9630"/>
              </w:tabs>
              <w:jc w:val="right"/>
              <w:rPr>
                <w:rFonts w:cs="Arial"/>
              </w:rPr>
            </w:pPr>
            <w:r w:rsidRPr="00A756CD">
              <w:rPr>
                <w:rFonts w:cs="Arial"/>
              </w:rPr>
              <w:t>$0.00</w:t>
            </w:r>
          </w:p>
        </w:tc>
        <w:tc>
          <w:tcPr>
            <w:tcW w:w="1591" w:type="dxa"/>
            <w:shd w:val="clear" w:color="auto" w:fill="auto"/>
            <w:vAlign w:val="center"/>
          </w:tcPr>
          <w:p w14:paraId="48E67720" w14:textId="566891D2" w:rsidR="00B54910" w:rsidRPr="00A756CD" w:rsidRDefault="00B54910" w:rsidP="00B54910">
            <w:pPr>
              <w:pStyle w:val="PT"/>
              <w:tabs>
                <w:tab w:val="right" w:pos="9630"/>
              </w:tabs>
              <w:jc w:val="right"/>
              <w:rPr>
                <w:rFonts w:cs="Arial"/>
              </w:rPr>
            </w:pPr>
            <w:r w:rsidRPr="00A756CD">
              <w:rPr>
                <w:rFonts w:cs="Arial"/>
              </w:rPr>
              <w:t>$0.00</w:t>
            </w:r>
          </w:p>
        </w:tc>
        <w:tc>
          <w:tcPr>
            <w:tcW w:w="1586" w:type="dxa"/>
            <w:shd w:val="clear" w:color="auto" w:fill="auto"/>
            <w:vAlign w:val="center"/>
          </w:tcPr>
          <w:p w14:paraId="4C74EB7A" w14:textId="04AF07C0" w:rsidR="00B54910" w:rsidRPr="00A756CD" w:rsidRDefault="00B54910" w:rsidP="00B54910">
            <w:pPr>
              <w:pStyle w:val="PT"/>
              <w:tabs>
                <w:tab w:val="right" w:pos="9630"/>
              </w:tabs>
              <w:jc w:val="right"/>
              <w:rPr>
                <w:rFonts w:cs="Arial"/>
              </w:rPr>
            </w:pPr>
            <w:r w:rsidRPr="00A756CD">
              <w:rPr>
                <w:rFonts w:cs="Arial"/>
              </w:rPr>
              <w:t>$0.00</w:t>
            </w:r>
          </w:p>
        </w:tc>
      </w:tr>
      <w:tr w:rsidR="00B54910" w:rsidRPr="00A756CD" w14:paraId="4C215470" w14:textId="77777777" w:rsidTr="00DB538A">
        <w:trPr>
          <w:trHeight w:val="288"/>
        </w:trPr>
        <w:tc>
          <w:tcPr>
            <w:tcW w:w="3123" w:type="dxa"/>
            <w:tcBorders>
              <w:bottom w:val="single" w:sz="4" w:space="0" w:color="auto"/>
            </w:tcBorders>
            <w:shd w:val="clear" w:color="auto" w:fill="auto"/>
            <w:vAlign w:val="center"/>
          </w:tcPr>
          <w:p w14:paraId="29A67FA6" w14:textId="77777777" w:rsidR="00B54910" w:rsidRPr="00A756CD" w:rsidRDefault="00B54910" w:rsidP="00B54910">
            <w:pPr>
              <w:pStyle w:val="PT"/>
              <w:tabs>
                <w:tab w:val="right" w:pos="9630"/>
              </w:tabs>
              <w:rPr>
                <w:rFonts w:cs="Arial"/>
              </w:rPr>
            </w:pPr>
            <w:r w:rsidRPr="00A756CD">
              <w:rPr>
                <w:rFonts w:cs="Arial"/>
              </w:rPr>
              <w:t>Bonds</w:t>
            </w:r>
          </w:p>
        </w:tc>
        <w:tc>
          <w:tcPr>
            <w:tcW w:w="3230" w:type="dxa"/>
            <w:gridSpan w:val="2"/>
            <w:tcBorders>
              <w:bottom w:val="single" w:sz="4" w:space="0" w:color="auto"/>
            </w:tcBorders>
            <w:shd w:val="pct50" w:color="auto" w:fill="auto"/>
            <w:vAlign w:val="center"/>
          </w:tcPr>
          <w:p w14:paraId="737BD6EC" w14:textId="77777777" w:rsidR="00B54910" w:rsidRPr="00A756CD" w:rsidRDefault="00B54910" w:rsidP="00B54910">
            <w:pPr>
              <w:pStyle w:val="PT"/>
              <w:tabs>
                <w:tab w:val="right" w:pos="9630"/>
              </w:tabs>
              <w:jc w:val="right"/>
              <w:rPr>
                <w:rFonts w:cs="Arial"/>
              </w:rPr>
            </w:pPr>
          </w:p>
        </w:tc>
        <w:tc>
          <w:tcPr>
            <w:tcW w:w="1591" w:type="dxa"/>
            <w:tcBorders>
              <w:bottom w:val="single" w:sz="4" w:space="0" w:color="auto"/>
            </w:tcBorders>
            <w:shd w:val="clear" w:color="auto" w:fill="auto"/>
            <w:vAlign w:val="center"/>
          </w:tcPr>
          <w:p w14:paraId="70F110D8" w14:textId="77777777" w:rsidR="00B54910" w:rsidRPr="00A756CD" w:rsidRDefault="00B54910" w:rsidP="00B54910">
            <w:pPr>
              <w:pStyle w:val="PT"/>
              <w:tabs>
                <w:tab w:val="right" w:pos="9630"/>
              </w:tabs>
              <w:jc w:val="right"/>
              <w:rPr>
                <w:rFonts w:cs="Arial"/>
              </w:rPr>
            </w:pPr>
            <w:r w:rsidRPr="00A756CD">
              <w:rPr>
                <w:rFonts w:cs="Arial"/>
              </w:rPr>
              <w:t>$0.00</w:t>
            </w:r>
          </w:p>
        </w:tc>
        <w:tc>
          <w:tcPr>
            <w:tcW w:w="1586" w:type="dxa"/>
            <w:tcBorders>
              <w:bottom w:val="single" w:sz="4" w:space="0" w:color="auto"/>
            </w:tcBorders>
            <w:shd w:val="clear" w:color="auto" w:fill="auto"/>
            <w:vAlign w:val="center"/>
          </w:tcPr>
          <w:p w14:paraId="6B202B12" w14:textId="77777777" w:rsidR="00B54910" w:rsidRPr="00A756CD" w:rsidRDefault="00B54910" w:rsidP="00B54910">
            <w:pPr>
              <w:pStyle w:val="PT"/>
              <w:tabs>
                <w:tab w:val="right" w:pos="9630"/>
              </w:tabs>
              <w:jc w:val="right"/>
              <w:rPr>
                <w:rFonts w:cs="Arial"/>
              </w:rPr>
            </w:pPr>
            <w:r w:rsidRPr="00A756CD">
              <w:rPr>
                <w:rFonts w:cs="Arial"/>
              </w:rPr>
              <w:t>$0.00</w:t>
            </w:r>
          </w:p>
        </w:tc>
      </w:tr>
      <w:tr w:rsidR="00B54910" w:rsidRPr="00A756CD" w14:paraId="2485AC45" w14:textId="77777777" w:rsidTr="00DB538A">
        <w:trPr>
          <w:trHeight w:val="288"/>
        </w:trPr>
        <w:tc>
          <w:tcPr>
            <w:tcW w:w="3123" w:type="dxa"/>
            <w:tcBorders>
              <w:bottom w:val="single" w:sz="4" w:space="0" w:color="auto"/>
            </w:tcBorders>
            <w:shd w:val="clear" w:color="auto" w:fill="auto"/>
            <w:vAlign w:val="center"/>
          </w:tcPr>
          <w:p w14:paraId="35B1331E" w14:textId="77777777" w:rsidR="00B54910" w:rsidRPr="00A756CD" w:rsidRDefault="00B54910" w:rsidP="00B54910">
            <w:pPr>
              <w:pStyle w:val="PT"/>
              <w:tabs>
                <w:tab w:val="right" w:pos="9630"/>
              </w:tabs>
              <w:rPr>
                <w:rFonts w:cs="Arial"/>
                <w:b/>
              </w:rPr>
            </w:pPr>
            <w:r w:rsidRPr="00A756CD">
              <w:rPr>
                <w:rFonts w:cs="Arial"/>
                <w:b/>
              </w:rPr>
              <w:t>Totals</w:t>
            </w:r>
          </w:p>
        </w:tc>
        <w:tc>
          <w:tcPr>
            <w:tcW w:w="1636" w:type="dxa"/>
            <w:tcBorders>
              <w:bottom w:val="single" w:sz="4" w:space="0" w:color="auto"/>
            </w:tcBorders>
            <w:shd w:val="clear" w:color="auto" w:fill="auto"/>
            <w:vAlign w:val="center"/>
          </w:tcPr>
          <w:p w14:paraId="6A02C4FC" w14:textId="77777777" w:rsidR="00B54910" w:rsidRPr="00A756CD" w:rsidRDefault="00B54910" w:rsidP="00B54910">
            <w:pPr>
              <w:pStyle w:val="PT"/>
              <w:tabs>
                <w:tab w:val="right" w:pos="9630"/>
              </w:tabs>
              <w:jc w:val="right"/>
              <w:rPr>
                <w:rFonts w:cs="Arial"/>
                <w:b/>
              </w:rPr>
            </w:pPr>
            <w:r w:rsidRPr="00A756CD">
              <w:rPr>
                <w:rFonts w:cs="Arial"/>
                <w:b/>
              </w:rPr>
              <w:t>$0.00</w:t>
            </w:r>
          </w:p>
        </w:tc>
        <w:tc>
          <w:tcPr>
            <w:tcW w:w="1594" w:type="dxa"/>
            <w:tcBorders>
              <w:bottom w:val="single" w:sz="4" w:space="0" w:color="auto"/>
            </w:tcBorders>
            <w:shd w:val="clear" w:color="auto" w:fill="auto"/>
            <w:vAlign w:val="center"/>
          </w:tcPr>
          <w:p w14:paraId="074BF581" w14:textId="77777777" w:rsidR="00B54910" w:rsidRPr="00A756CD" w:rsidRDefault="00B54910" w:rsidP="00B54910">
            <w:pPr>
              <w:pStyle w:val="PT"/>
              <w:tabs>
                <w:tab w:val="right" w:pos="9630"/>
              </w:tabs>
              <w:jc w:val="right"/>
              <w:rPr>
                <w:rFonts w:cs="Arial"/>
                <w:b/>
              </w:rPr>
            </w:pPr>
            <w:r w:rsidRPr="00A756CD">
              <w:rPr>
                <w:rFonts w:cs="Arial"/>
                <w:b/>
              </w:rPr>
              <w:t>$0.00</w:t>
            </w:r>
          </w:p>
        </w:tc>
        <w:tc>
          <w:tcPr>
            <w:tcW w:w="1591" w:type="dxa"/>
            <w:tcBorders>
              <w:bottom w:val="single" w:sz="4" w:space="0" w:color="auto"/>
            </w:tcBorders>
            <w:shd w:val="clear" w:color="auto" w:fill="auto"/>
            <w:vAlign w:val="center"/>
          </w:tcPr>
          <w:p w14:paraId="0816164E" w14:textId="77777777" w:rsidR="00B54910" w:rsidRPr="00A756CD" w:rsidRDefault="00B54910" w:rsidP="00B54910">
            <w:pPr>
              <w:pStyle w:val="PT"/>
              <w:tabs>
                <w:tab w:val="right" w:pos="9630"/>
              </w:tabs>
              <w:jc w:val="right"/>
              <w:rPr>
                <w:rFonts w:cs="Arial"/>
                <w:b/>
              </w:rPr>
            </w:pPr>
            <w:r w:rsidRPr="00A756CD">
              <w:rPr>
                <w:rFonts w:cs="Arial"/>
                <w:b/>
              </w:rPr>
              <w:t>$0.00</w:t>
            </w:r>
          </w:p>
        </w:tc>
        <w:tc>
          <w:tcPr>
            <w:tcW w:w="1586" w:type="dxa"/>
            <w:tcBorders>
              <w:bottom w:val="single" w:sz="4" w:space="0" w:color="auto"/>
            </w:tcBorders>
            <w:shd w:val="clear" w:color="auto" w:fill="auto"/>
            <w:vAlign w:val="center"/>
          </w:tcPr>
          <w:p w14:paraId="526269E7" w14:textId="77777777" w:rsidR="00B54910" w:rsidRPr="00A756CD" w:rsidRDefault="00B54910" w:rsidP="00B54910">
            <w:pPr>
              <w:pStyle w:val="PT"/>
              <w:tabs>
                <w:tab w:val="right" w:pos="9630"/>
              </w:tabs>
              <w:jc w:val="right"/>
              <w:rPr>
                <w:rFonts w:cs="Arial"/>
                <w:b/>
              </w:rPr>
            </w:pPr>
            <w:r w:rsidRPr="00A756CD">
              <w:rPr>
                <w:rFonts w:cs="Arial"/>
                <w:b/>
              </w:rPr>
              <w:t>$0.00</w:t>
            </w:r>
          </w:p>
        </w:tc>
      </w:tr>
    </w:tbl>
    <w:p w14:paraId="40B85ED1" w14:textId="77777777" w:rsidR="00FC10CA" w:rsidRDefault="00FC10CA" w:rsidP="00F66D3A">
      <w:pPr>
        <w:pStyle w:val="PT"/>
        <w:keepNext/>
        <w:tabs>
          <w:tab w:val="right" w:pos="9630"/>
        </w:tabs>
        <w:outlineLvl w:val="0"/>
        <w:rPr>
          <w:rFonts w:cs="Arial"/>
          <w:b/>
          <w:bCs/>
          <w:u w:val="single"/>
        </w:rPr>
      </w:pPr>
    </w:p>
    <w:p w14:paraId="1A54EBA5" w14:textId="77777777" w:rsidR="00FC10CA" w:rsidRDefault="00FC10CA" w:rsidP="00F66D3A">
      <w:pPr>
        <w:pStyle w:val="PT"/>
        <w:keepNext/>
        <w:tabs>
          <w:tab w:val="right" w:pos="9630"/>
        </w:tabs>
        <w:outlineLvl w:val="0"/>
        <w:rPr>
          <w:rFonts w:cs="Arial"/>
          <w:b/>
          <w:bCs/>
          <w:u w:val="single"/>
        </w:rPr>
      </w:pPr>
    </w:p>
    <w:p w14:paraId="65DBB55C" w14:textId="7C1A5C54" w:rsidR="00B63EFD" w:rsidRPr="00A756CD" w:rsidRDefault="00B63EFD" w:rsidP="00F66D3A">
      <w:pPr>
        <w:pStyle w:val="PT"/>
        <w:keepNext/>
        <w:tabs>
          <w:tab w:val="right" w:pos="9630"/>
        </w:tabs>
        <w:outlineLvl w:val="0"/>
        <w:rPr>
          <w:rFonts w:cs="Arial"/>
          <w:b/>
          <w:bCs/>
          <w:u w:val="single"/>
        </w:rPr>
      </w:pPr>
      <w:r w:rsidRPr="00A756CD">
        <w:rPr>
          <w:rFonts w:cs="Arial"/>
          <w:b/>
          <w:bCs/>
          <w:u w:val="single"/>
        </w:rPr>
        <w:t>COMPLIANCE</w:t>
      </w:r>
    </w:p>
    <w:p w14:paraId="38C97C77" w14:textId="77777777" w:rsidR="00B63EFD" w:rsidRPr="00A756CD" w:rsidRDefault="00B63EFD" w:rsidP="00F66D3A">
      <w:pPr>
        <w:pStyle w:val="PT"/>
        <w:keepNext/>
        <w:tabs>
          <w:tab w:val="right" w:pos="9630"/>
        </w:tabs>
        <w:rPr>
          <w:rFonts w:cs="Arial"/>
        </w:rPr>
      </w:pPr>
    </w:p>
    <w:p w14:paraId="24B8A63E" w14:textId="77777777" w:rsidR="00B63EFD" w:rsidRPr="00A756CD" w:rsidRDefault="00B63EFD" w:rsidP="00F66D3A">
      <w:pPr>
        <w:keepNext/>
        <w:tabs>
          <w:tab w:val="left" w:pos="2880"/>
          <w:tab w:val="left" w:pos="3600"/>
          <w:tab w:val="left" w:pos="4320"/>
          <w:tab w:val="left" w:pos="5040"/>
          <w:tab w:val="left" w:pos="5760"/>
          <w:tab w:val="left" w:pos="6480"/>
          <w:tab w:val="left" w:pos="7200"/>
          <w:tab w:val="left" w:pos="7920"/>
          <w:tab w:val="left" w:pos="8640"/>
        </w:tabs>
        <w:jc w:val="both"/>
        <w:rPr>
          <w:rFonts w:cs="Arial"/>
        </w:rPr>
      </w:pPr>
      <w:r w:rsidRPr="00A756CD">
        <w:rPr>
          <w:rFonts w:cs="Arial"/>
        </w:rPr>
        <w:t xml:space="preserve">Failure to include in the </w:t>
      </w:r>
      <w:r w:rsidR="00DB5B93" w:rsidRPr="00A756CD">
        <w:rPr>
          <w:rFonts w:cs="Arial"/>
        </w:rPr>
        <w:t>Contractor</w:t>
      </w:r>
      <w:r w:rsidRPr="00A756CD">
        <w:rPr>
          <w:rFonts w:cs="Arial"/>
        </w:rPr>
        <w:t>'s proposal all information requested in this RFB may be cause for rejection of the proposal.  When responding to this RFB, please clearly state whether your firm complies with each section.</w:t>
      </w:r>
    </w:p>
    <w:p w14:paraId="5ACE572A" w14:textId="77777777" w:rsidR="00B63EFD" w:rsidRPr="00A756CD" w:rsidRDefault="00B63EFD" w:rsidP="00F66D3A">
      <w:pPr>
        <w:pStyle w:val="PT"/>
        <w:keepNext/>
        <w:tabs>
          <w:tab w:val="right" w:pos="9630"/>
        </w:tabs>
        <w:rPr>
          <w:rFonts w:cs="Arial"/>
          <w:b/>
          <w:bCs/>
          <w:u w:val="single"/>
        </w:rPr>
      </w:pPr>
    </w:p>
    <w:tbl>
      <w:tblPr>
        <w:tblW w:w="9756"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1890"/>
        <w:gridCol w:w="1314"/>
        <w:gridCol w:w="6552"/>
      </w:tblGrid>
      <w:tr w:rsidR="00B63EFD" w:rsidRPr="00A756CD" w14:paraId="1EF1B4AE" w14:textId="77777777" w:rsidTr="002A30DD">
        <w:tc>
          <w:tcPr>
            <w:tcW w:w="1890" w:type="dxa"/>
            <w:vAlign w:val="bottom"/>
          </w:tcPr>
          <w:p w14:paraId="38F2BA67" w14:textId="77777777" w:rsidR="00B63EFD" w:rsidRPr="00A756CD" w:rsidRDefault="00B63EFD" w:rsidP="002A30DD">
            <w:pPr>
              <w:pStyle w:val="PT"/>
              <w:keepNext/>
              <w:tabs>
                <w:tab w:val="right" w:pos="9630"/>
              </w:tabs>
              <w:jc w:val="center"/>
              <w:rPr>
                <w:rFonts w:cs="Arial"/>
                <w:b/>
                <w:bCs/>
              </w:rPr>
            </w:pPr>
            <w:r w:rsidRPr="00A756CD">
              <w:rPr>
                <w:rFonts w:cs="Arial"/>
                <w:b/>
                <w:bCs/>
              </w:rPr>
              <w:t>Section</w:t>
            </w:r>
          </w:p>
        </w:tc>
        <w:tc>
          <w:tcPr>
            <w:tcW w:w="1314" w:type="dxa"/>
            <w:vAlign w:val="bottom"/>
          </w:tcPr>
          <w:p w14:paraId="07EB1ED8" w14:textId="77777777" w:rsidR="00B63EFD" w:rsidRPr="00A756CD" w:rsidRDefault="00B63EFD" w:rsidP="002A30DD">
            <w:pPr>
              <w:pStyle w:val="PT"/>
              <w:keepNext/>
              <w:tabs>
                <w:tab w:val="right" w:pos="9630"/>
              </w:tabs>
              <w:jc w:val="center"/>
              <w:rPr>
                <w:rFonts w:cs="Arial"/>
                <w:b/>
                <w:bCs/>
              </w:rPr>
            </w:pPr>
            <w:r w:rsidRPr="00A756CD">
              <w:rPr>
                <w:rFonts w:cs="Arial"/>
                <w:b/>
                <w:bCs/>
              </w:rPr>
              <w:t>Compliant</w:t>
            </w:r>
          </w:p>
          <w:p w14:paraId="52E5DA95" w14:textId="2D1A2A49" w:rsidR="002A30DD" w:rsidRPr="00A756CD" w:rsidRDefault="002A30DD" w:rsidP="002A30DD">
            <w:pPr>
              <w:pStyle w:val="PT"/>
              <w:keepNext/>
              <w:tabs>
                <w:tab w:val="right" w:pos="9630"/>
              </w:tabs>
              <w:jc w:val="center"/>
              <w:rPr>
                <w:rFonts w:cs="Arial"/>
                <w:b/>
                <w:bCs/>
              </w:rPr>
            </w:pPr>
            <w:r w:rsidRPr="00A756CD">
              <w:rPr>
                <w:rFonts w:cs="Arial"/>
                <w:bCs/>
              </w:rPr>
              <w:t>Yes or No</w:t>
            </w:r>
          </w:p>
        </w:tc>
        <w:tc>
          <w:tcPr>
            <w:tcW w:w="6552" w:type="dxa"/>
            <w:vAlign w:val="bottom"/>
          </w:tcPr>
          <w:p w14:paraId="56FF65D0" w14:textId="77777777" w:rsidR="00B63EFD" w:rsidRPr="00A756CD" w:rsidRDefault="00B63EFD" w:rsidP="002A30DD">
            <w:pPr>
              <w:pStyle w:val="PT"/>
              <w:keepNext/>
              <w:tabs>
                <w:tab w:val="right" w:pos="9630"/>
              </w:tabs>
              <w:jc w:val="left"/>
              <w:rPr>
                <w:rFonts w:cs="Arial"/>
                <w:b/>
                <w:bCs/>
              </w:rPr>
            </w:pPr>
            <w:r w:rsidRPr="00A756CD">
              <w:rPr>
                <w:rFonts w:cs="Arial"/>
                <w:b/>
                <w:bCs/>
              </w:rPr>
              <w:t>Comments or Exceptions</w:t>
            </w:r>
          </w:p>
        </w:tc>
      </w:tr>
      <w:tr w:rsidR="00B63EFD" w:rsidRPr="00A756CD" w14:paraId="33FA504D" w14:textId="77777777" w:rsidTr="004B6EF6">
        <w:tc>
          <w:tcPr>
            <w:tcW w:w="1890" w:type="dxa"/>
          </w:tcPr>
          <w:p w14:paraId="39AD4211" w14:textId="2906F3CF" w:rsidR="00B63EFD" w:rsidRPr="00A756CD" w:rsidRDefault="00B63EFD" w:rsidP="00587F47">
            <w:pPr>
              <w:pStyle w:val="PT"/>
              <w:keepNext/>
              <w:tabs>
                <w:tab w:val="right" w:pos="9630"/>
              </w:tabs>
              <w:jc w:val="center"/>
              <w:rPr>
                <w:rFonts w:cs="Arial"/>
                <w:bCs/>
              </w:rPr>
            </w:pPr>
            <w:r w:rsidRPr="00A756CD">
              <w:rPr>
                <w:rFonts w:cs="Arial"/>
                <w:bCs/>
              </w:rPr>
              <w:t>1.</w:t>
            </w:r>
            <w:r w:rsidR="00433A96" w:rsidRPr="00A756CD">
              <w:rPr>
                <w:rFonts w:cs="Arial"/>
                <w:bCs/>
              </w:rPr>
              <w:t>1</w:t>
            </w:r>
          </w:p>
        </w:tc>
        <w:tc>
          <w:tcPr>
            <w:tcW w:w="1314" w:type="dxa"/>
          </w:tcPr>
          <w:p w14:paraId="46CC4B42" w14:textId="625DAD3C" w:rsidR="00B63EFD" w:rsidRPr="00A756CD" w:rsidRDefault="00B63EFD" w:rsidP="00587F47">
            <w:pPr>
              <w:pStyle w:val="PT"/>
              <w:keepNext/>
              <w:tabs>
                <w:tab w:val="right" w:pos="9630"/>
              </w:tabs>
              <w:jc w:val="center"/>
              <w:rPr>
                <w:rFonts w:cs="Arial"/>
                <w:bCs/>
              </w:rPr>
            </w:pPr>
          </w:p>
        </w:tc>
        <w:tc>
          <w:tcPr>
            <w:tcW w:w="6552" w:type="dxa"/>
          </w:tcPr>
          <w:p w14:paraId="26700EF3" w14:textId="77777777" w:rsidR="00B63EFD" w:rsidRPr="00A756CD" w:rsidRDefault="00B63EFD" w:rsidP="00587F47">
            <w:pPr>
              <w:pStyle w:val="PT"/>
              <w:keepNext/>
              <w:tabs>
                <w:tab w:val="right" w:pos="9630"/>
              </w:tabs>
              <w:jc w:val="left"/>
              <w:rPr>
                <w:rFonts w:cs="Arial"/>
                <w:bCs/>
              </w:rPr>
            </w:pPr>
          </w:p>
        </w:tc>
      </w:tr>
      <w:tr w:rsidR="00B63EFD" w:rsidRPr="00A756CD" w14:paraId="086BBDDB" w14:textId="77777777" w:rsidTr="004B6EF6">
        <w:tc>
          <w:tcPr>
            <w:tcW w:w="1890" w:type="dxa"/>
          </w:tcPr>
          <w:p w14:paraId="24E77384" w14:textId="0AC4029A" w:rsidR="00B63EFD" w:rsidRPr="00A756CD" w:rsidRDefault="00B63EFD" w:rsidP="00587F47">
            <w:pPr>
              <w:pStyle w:val="PT"/>
              <w:keepNext/>
              <w:tabs>
                <w:tab w:val="right" w:pos="9630"/>
              </w:tabs>
              <w:jc w:val="center"/>
              <w:rPr>
                <w:rFonts w:cs="Arial"/>
                <w:bCs/>
              </w:rPr>
            </w:pPr>
            <w:r w:rsidRPr="00A756CD">
              <w:rPr>
                <w:rFonts w:cs="Arial"/>
                <w:bCs/>
              </w:rPr>
              <w:t>1.</w:t>
            </w:r>
            <w:r w:rsidR="00433A96" w:rsidRPr="00A756CD">
              <w:rPr>
                <w:rFonts w:cs="Arial"/>
                <w:bCs/>
              </w:rPr>
              <w:t>2</w:t>
            </w:r>
          </w:p>
        </w:tc>
        <w:tc>
          <w:tcPr>
            <w:tcW w:w="1314" w:type="dxa"/>
          </w:tcPr>
          <w:p w14:paraId="5E4744C0" w14:textId="77777777" w:rsidR="00B63EFD" w:rsidRPr="00A756CD" w:rsidRDefault="00B63EFD" w:rsidP="00587F47">
            <w:pPr>
              <w:pStyle w:val="PT"/>
              <w:keepNext/>
              <w:tabs>
                <w:tab w:val="right" w:pos="9630"/>
              </w:tabs>
              <w:jc w:val="center"/>
              <w:rPr>
                <w:rFonts w:cs="Arial"/>
                <w:bCs/>
              </w:rPr>
            </w:pPr>
          </w:p>
        </w:tc>
        <w:tc>
          <w:tcPr>
            <w:tcW w:w="6552" w:type="dxa"/>
          </w:tcPr>
          <w:p w14:paraId="6F25639F" w14:textId="77777777" w:rsidR="00B63EFD" w:rsidRPr="00A756CD" w:rsidRDefault="00B63EFD" w:rsidP="00587F47">
            <w:pPr>
              <w:pStyle w:val="PT"/>
              <w:keepNext/>
              <w:tabs>
                <w:tab w:val="right" w:pos="9630"/>
              </w:tabs>
              <w:jc w:val="left"/>
              <w:rPr>
                <w:rFonts w:cs="Arial"/>
                <w:bCs/>
              </w:rPr>
            </w:pPr>
          </w:p>
        </w:tc>
      </w:tr>
      <w:tr w:rsidR="00B63EFD" w:rsidRPr="00A756CD" w14:paraId="596B29C6" w14:textId="77777777" w:rsidTr="004B6EF6">
        <w:tc>
          <w:tcPr>
            <w:tcW w:w="1890" w:type="dxa"/>
          </w:tcPr>
          <w:p w14:paraId="285F2E09" w14:textId="00BFC564" w:rsidR="00B63EFD" w:rsidRPr="00A756CD" w:rsidRDefault="00B63EFD" w:rsidP="00587F47">
            <w:pPr>
              <w:pStyle w:val="PT"/>
              <w:tabs>
                <w:tab w:val="right" w:pos="9630"/>
              </w:tabs>
              <w:jc w:val="center"/>
              <w:rPr>
                <w:rFonts w:cs="Arial"/>
                <w:bCs/>
              </w:rPr>
            </w:pPr>
            <w:r w:rsidRPr="00A756CD">
              <w:rPr>
                <w:rFonts w:cs="Arial"/>
                <w:bCs/>
              </w:rPr>
              <w:t>1</w:t>
            </w:r>
            <w:r w:rsidR="00F70F65" w:rsidRPr="00A756CD">
              <w:rPr>
                <w:rFonts w:cs="Arial"/>
                <w:bCs/>
              </w:rPr>
              <w:t>.</w:t>
            </w:r>
            <w:r w:rsidR="00433A96" w:rsidRPr="00A756CD">
              <w:rPr>
                <w:rFonts w:cs="Arial"/>
                <w:bCs/>
              </w:rPr>
              <w:t>3</w:t>
            </w:r>
          </w:p>
        </w:tc>
        <w:tc>
          <w:tcPr>
            <w:tcW w:w="1314" w:type="dxa"/>
          </w:tcPr>
          <w:p w14:paraId="6675E0F0" w14:textId="77777777" w:rsidR="00B63EFD" w:rsidRPr="00A756CD" w:rsidRDefault="00B63EFD" w:rsidP="00587F47">
            <w:pPr>
              <w:pStyle w:val="PT"/>
              <w:tabs>
                <w:tab w:val="right" w:pos="9630"/>
              </w:tabs>
              <w:jc w:val="center"/>
              <w:rPr>
                <w:rFonts w:cs="Arial"/>
                <w:bCs/>
              </w:rPr>
            </w:pPr>
          </w:p>
        </w:tc>
        <w:tc>
          <w:tcPr>
            <w:tcW w:w="6552" w:type="dxa"/>
          </w:tcPr>
          <w:p w14:paraId="534356F0" w14:textId="77777777" w:rsidR="00B63EFD" w:rsidRPr="00A756CD" w:rsidRDefault="00B63EFD" w:rsidP="00587F47">
            <w:pPr>
              <w:pStyle w:val="PT"/>
              <w:tabs>
                <w:tab w:val="right" w:pos="9630"/>
              </w:tabs>
              <w:jc w:val="left"/>
              <w:rPr>
                <w:rFonts w:cs="Arial"/>
                <w:bCs/>
              </w:rPr>
            </w:pPr>
          </w:p>
        </w:tc>
      </w:tr>
      <w:tr w:rsidR="00B63EFD" w:rsidRPr="00A756CD" w14:paraId="7E797AE2" w14:textId="77777777" w:rsidTr="004B6EF6">
        <w:tc>
          <w:tcPr>
            <w:tcW w:w="1890" w:type="dxa"/>
          </w:tcPr>
          <w:p w14:paraId="7F2E830B" w14:textId="5804400E" w:rsidR="00B63EFD" w:rsidRPr="00A756CD" w:rsidRDefault="00B63EFD" w:rsidP="00587F47">
            <w:pPr>
              <w:pStyle w:val="PT"/>
              <w:tabs>
                <w:tab w:val="right" w:pos="9630"/>
              </w:tabs>
              <w:jc w:val="center"/>
              <w:rPr>
                <w:rFonts w:cs="Arial"/>
                <w:bCs/>
              </w:rPr>
            </w:pPr>
            <w:r w:rsidRPr="00A756CD">
              <w:rPr>
                <w:rFonts w:cs="Arial"/>
                <w:bCs/>
              </w:rPr>
              <w:t>1.</w:t>
            </w:r>
            <w:r w:rsidR="00433A96" w:rsidRPr="00A756CD">
              <w:rPr>
                <w:rFonts w:cs="Arial"/>
                <w:bCs/>
              </w:rPr>
              <w:t>4</w:t>
            </w:r>
          </w:p>
        </w:tc>
        <w:tc>
          <w:tcPr>
            <w:tcW w:w="1314" w:type="dxa"/>
          </w:tcPr>
          <w:p w14:paraId="36662F56" w14:textId="77777777" w:rsidR="00B63EFD" w:rsidRPr="00A756CD" w:rsidRDefault="00B63EFD" w:rsidP="00587F47">
            <w:pPr>
              <w:pStyle w:val="PT"/>
              <w:tabs>
                <w:tab w:val="right" w:pos="9630"/>
              </w:tabs>
              <w:jc w:val="center"/>
              <w:rPr>
                <w:rFonts w:cs="Arial"/>
                <w:bCs/>
              </w:rPr>
            </w:pPr>
          </w:p>
        </w:tc>
        <w:tc>
          <w:tcPr>
            <w:tcW w:w="6552" w:type="dxa"/>
          </w:tcPr>
          <w:p w14:paraId="0932D747" w14:textId="77777777" w:rsidR="00B63EFD" w:rsidRPr="00A756CD" w:rsidRDefault="00B63EFD" w:rsidP="00587F47">
            <w:pPr>
              <w:pStyle w:val="PT"/>
              <w:tabs>
                <w:tab w:val="right" w:pos="9630"/>
              </w:tabs>
              <w:jc w:val="left"/>
              <w:rPr>
                <w:rFonts w:cs="Arial"/>
                <w:bCs/>
              </w:rPr>
            </w:pPr>
          </w:p>
        </w:tc>
      </w:tr>
      <w:tr w:rsidR="00B63EFD" w:rsidRPr="00A756CD" w14:paraId="0A1B855C" w14:textId="77777777" w:rsidTr="004B6EF6">
        <w:tc>
          <w:tcPr>
            <w:tcW w:w="1890" w:type="dxa"/>
          </w:tcPr>
          <w:p w14:paraId="156C23DE" w14:textId="361A31CE" w:rsidR="00B63EFD" w:rsidRPr="00A756CD" w:rsidRDefault="00B63EFD" w:rsidP="00587F47">
            <w:pPr>
              <w:pStyle w:val="PT"/>
              <w:tabs>
                <w:tab w:val="right" w:pos="9630"/>
              </w:tabs>
              <w:jc w:val="center"/>
              <w:rPr>
                <w:rFonts w:cs="Arial"/>
                <w:bCs/>
              </w:rPr>
            </w:pPr>
            <w:r w:rsidRPr="00A756CD">
              <w:rPr>
                <w:rFonts w:cs="Arial"/>
                <w:bCs/>
              </w:rPr>
              <w:t>1.</w:t>
            </w:r>
            <w:r w:rsidR="00433A96" w:rsidRPr="00A756CD">
              <w:rPr>
                <w:rFonts w:cs="Arial"/>
                <w:bCs/>
              </w:rPr>
              <w:t>5</w:t>
            </w:r>
          </w:p>
        </w:tc>
        <w:tc>
          <w:tcPr>
            <w:tcW w:w="1314" w:type="dxa"/>
          </w:tcPr>
          <w:p w14:paraId="70A8C78C" w14:textId="77777777" w:rsidR="00B63EFD" w:rsidRPr="00A756CD" w:rsidRDefault="00B63EFD" w:rsidP="00587F47">
            <w:pPr>
              <w:pStyle w:val="PT"/>
              <w:tabs>
                <w:tab w:val="right" w:pos="9630"/>
              </w:tabs>
              <w:jc w:val="center"/>
              <w:rPr>
                <w:rFonts w:cs="Arial"/>
                <w:bCs/>
              </w:rPr>
            </w:pPr>
          </w:p>
        </w:tc>
        <w:tc>
          <w:tcPr>
            <w:tcW w:w="6552" w:type="dxa"/>
          </w:tcPr>
          <w:p w14:paraId="15FC4624" w14:textId="77777777" w:rsidR="00B63EFD" w:rsidRPr="00A756CD" w:rsidRDefault="00B63EFD" w:rsidP="00587F47">
            <w:pPr>
              <w:pStyle w:val="PT"/>
              <w:tabs>
                <w:tab w:val="right" w:pos="9630"/>
              </w:tabs>
              <w:jc w:val="left"/>
              <w:rPr>
                <w:rFonts w:cs="Arial"/>
                <w:bCs/>
              </w:rPr>
            </w:pPr>
          </w:p>
        </w:tc>
      </w:tr>
      <w:tr w:rsidR="00B63EFD" w:rsidRPr="00A756CD" w14:paraId="72A2D4B9" w14:textId="77777777" w:rsidTr="004B6EF6">
        <w:tc>
          <w:tcPr>
            <w:tcW w:w="1890" w:type="dxa"/>
          </w:tcPr>
          <w:p w14:paraId="5CD7C953" w14:textId="25F56D2D" w:rsidR="00B63EFD" w:rsidRPr="00A756CD" w:rsidRDefault="00B63EFD" w:rsidP="00587F47">
            <w:pPr>
              <w:pStyle w:val="PT"/>
              <w:tabs>
                <w:tab w:val="right" w:pos="9630"/>
              </w:tabs>
              <w:jc w:val="center"/>
              <w:rPr>
                <w:rFonts w:cs="Arial"/>
                <w:bCs/>
              </w:rPr>
            </w:pPr>
            <w:r w:rsidRPr="00A756CD">
              <w:rPr>
                <w:rFonts w:cs="Arial"/>
                <w:bCs/>
              </w:rPr>
              <w:t>1.</w:t>
            </w:r>
            <w:r w:rsidR="00433A96" w:rsidRPr="00A756CD">
              <w:rPr>
                <w:rFonts w:cs="Arial"/>
                <w:bCs/>
              </w:rPr>
              <w:t>6</w:t>
            </w:r>
          </w:p>
        </w:tc>
        <w:tc>
          <w:tcPr>
            <w:tcW w:w="1314" w:type="dxa"/>
          </w:tcPr>
          <w:p w14:paraId="5D536A1D" w14:textId="77777777" w:rsidR="00B63EFD" w:rsidRPr="00A756CD" w:rsidRDefault="00B63EFD" w:rsidP="00587F47">
            <w:pPr>
              <w:pStyle w:val="PT"/>
              <w:tabs>
                <w:tab w:val="right" w:pos="9630"/>
              </w:tabs>
              <w:jc w:val="center"/>
              <w:rPr>
                <w:rFonts w:cs="Arial"/>
                <w:bCs/>
              </w:rPr>
            </w:pPr>
          </w:p>
        </w:tc>
        <w:tc>
          <w:tcPr>
            <w:tcW w:w="6552" w:type="dxa"/>
          </w:tcPr>
          <w:p w14:paraId="641AC921" w14:textId="77777777" w:rsidR="00B63EFD" w:rsidRPr="00A756CD" w:rsidRDefault="00B63EFD" w:rsidP="00587F47">
            <w:pPr>
              <w:pStyle w:val="PT"/>
              <w:tabs>
                <w:tab w:val="right" w:pos="9630"/>
              </w:tabs>
              <w:jc w:val="left"/>
              <w:rPr>
                <w:rFonts w:cs="Arial"/>
                <w:bCs/>
              </w:rPr>
            </w:pPr>
          </w:p>
        </w:tc>
      </w:tr>
      <w:tr w:rsidR="005869FF" w:rsidRPr="00A756CD" w14:paraId="53018A9D" w14:textId="77777777" w:rsidTr="004B6EF6">
        <w:tc>
          <w:tcPr>
            <w:tcW w:w="1890" w:type="dxa"/>
          </w:tcPr>
          <w:p w14:paraId="6BC79FF6" w14:textId="536A19CF" w:rsidR="005869FF" w:rsidRPr="00A756CD" w:rsidRDefault="005869FF" w:rsidP="00587F47">
            <w:pPr>
              <w:pStyle w:val="PT"/>
              <w:tabs>
                <w:tab w:val="right" w:pos="9630"/>
              </w:tabs>
              <w:jc w:val="center"/>
              <w:rPr>
                <w:rFonts w:cs="Arial"/>
                <w:bCs/>
              </w:rPr>
            </w:pPr>
            <w:r w:rsidRPr="00A756CD">
              <w:rPr>
                <w:rFonts w:cs="Arial"/>
                <w:bCs/>
              </w:rPr>
              <w:t>1.</w:t>
            </w:r>
            <w:r w:rsidR="00433A96" w:rsidRPr="00A756CD">
              <w:rPr>
                <w:rFonts w:cs="Arial"/>
                <w:bCs/>
              </w:rPr>
              <w:t>7</w:t>
            </w:r>
          </w:p>
        </w:tc>
        <w:tc>
          <w:tcPr>
            <w:tcW w:w="1314" w:type="dxa"/>
          </w:tcPr>
          <w:p w14:paraId="645089CA" w14:textId="77777777" w:rsidR="005869FF" w:rsidRPr="00A756CD" w:rsidRDefault="005869FF" w:rsidP="00587F47">
            <w:pPr>
              <w:pStyle w:val="PT"/>
              <w:tabs>
                <w:tab w:val="right" w:pos="9630"/>
              </w:tabs>
              <w:jc w:val="center"/>
              <w:rPr>
                <w:rFonts w:cs="Arial"/>
                <w:bCs/>
              </w:rPr>
            </w:pPr>
          </w:p>
        </w:tc>
        <w:tc>
          <w:tcPr>
            <w:tcW w:w="6552" w:type="dxa"/>
          </w:tcPr>
          <w:p w14:paraId="00C2FA1B" w14:textId="77777777" w:rsidR="005869FF" w:rsidRPr="00A756CD" w:rsidRDefault="005869FF" w:rsidP="00587F47">
            <w:pPr>
              <w:pStyle w:val="PT"/>
              <w:tabs>
                <w:tab w:val="right" w:pos="9630"/>
              </w:tabs>
              <w:jc w:val="left"/>
              <w:rPr>
                <w:rFonts w:cs="Arial"/>
                <w:bCs/>
              </w:rPr>
            </w:pPr>
          </w:p>
        </w:tc>
      </w:tr>
      <w:tr w:rsidR="00E731ED" w:rsidRPr="00A756CD" w14:paraId="45DD9399" w14:textId="77777777" w:rsidTr="004B6EF6">
        <w:tc>
          <w:tcPr>
            <w:tcW w:w="1890" w:type="dxa"/>
          </w:tcPr>
          <w:p w14:paraId="7D2F9AB3" w14:textId="286CF876" w:rsidR="00E731ED" w:rsidRPr="00A756CD" w:rsidRDefault="00E731ED" w:rsidP="00587F47">
            <w:pPr>
              <w:pStyle w:val="PT"/>
              <w:tabs>
                <w:tab w:val="right" w:pos="9630"/>
              </w:tabs>
              <w:jc w:val="center"/>
              <w:rPr>
                <w:rFonts w:cs="Arial"/>
                <w:bCs/>
              </w:rPr>
            </w:pPr>
            <w:r w:rsidRPr="00A756CD">
              <w:rPr>
                <w:rFonts w:cs="Arial"/>
                <w:bCs/>
              </w:rPr>
              <w:t>1.8</w:t>
            </w:r>
          </w:p>
        </w:tc>
        <w:tc>
          <w:tcPr>
            <w:tcW w:w="1314" w:type="dxa"/>
          </w:tcPr>
          <w:p w14:paraId="264EBF63" w14:textId="77777777" w:rsidR="00E731ED" w:rsidRPr="00A756CD" w:rsidRDefault="00E731ED" w:rsidP="00587F47">
            <w:pPr>
              <w:pStyle w:val="PT"/>
              <w:tabs>
                <w:tab w:val="right" w:pos="9630"/>
              </w:tabs>
              <w:jc w:val="center"/>
              <w:rPr>
                <w:rFonts w:cs="Arial"/>
                <w:bCs/>
              </w:rPr>
            </w:pPr>
          </w:p>
        </w:tc>
        <w:tc>
          <w:tcPr>
            <w:tcW w:w="6552" w:type="dxa"/>
          </w:tcPr>
          <w:p w14:paraId="36110445" w14:textId="77777777" w:rsidR="00E731ED" w:rsidRPr="00A756CD" w:rsidRDefault="00E731ED" w:rsidP="00587F47">
            <w:pPr>
              <w:pStyle w:val="PT"/>
              <w:tabs>
                <w:tab w:val="right" w:pos="9630"/>
              </w:tabs>
              <w:jc w:val="left"/>
              <w:rPr>
                <w:rFonts w:cs="Arial"/>
                <w:bCs/>
              </w:rPr>
            </w:pPr>
          </w:p>
        </w:tc>
      </w:tr>
      <w:tr w:rsidR="00E731ED" w:rsidRPr="00A756CD" w14:paraId="2D7EF1DE" w14:textId="77777777" w:rsidTr="004B6EF6">
        <w:tc>
          <w:tcPr>
            <w:tcW w:w="1890" w:type="dxa"/>
          </w:tcPr>
          <w:p w14:paraId="607427D3" w14:textId="77848DAC" w:rsidR="00E731ED" w:rsidRPr="00A756CD" w:rsidRDefault="00E731ED" w:rsidP="00587F47">
            <w:pPr>
              <w:pStyle w:val="PT"/>
              <w:tabs>
                <w:tab w:val="right" w:pos="9630"/>
              </w:tabs>
              <w:jc w:val="center"/>
              <w:rPr>
                <w:rFonts w:cs="Arial"/>
                <w:bCs/>
              </w:rPr>
            </w:pPr>
            <w:r w:rsidRPr="00A756CD">
              <w:rPr>
                <w:rFonts w:cs="Arial"/>
                <w:bCs/>
              </w:rPr>
              <w:t>1.9</w:t>
            </w:r>
          </w:p>
        </w:tc>
        <w:tc>
          <w:tcPr>
            <w:tcW w:w="1314" w:type="dxa"/>
          </w:tcPr>
          <w:p w14:paraId="6328C249" w14:textId="77777777" w:rsidR="00E731ED" w:rsidRPr="00A756CD" w:rsidRDefault="00E731ED" w:rsidP="00587F47">
            <w:pPr>
              <w:pStyle w:val="PT"/>
              <w:tabs>
                <w:tab w:val="right" w:pos="9630"/>
              </w:tabs>
              <w:jc w:val="center"/>
              <w:rPr>
                <w:rFonts w:cs="Arial"/>
                <w:bCs/>
              </w:rPr>
            </w:pPr>
          </w:p>
        </w:tc>
        <w:tc>
          <w:tcPr>
            <w:tcW w:w="6552" w:type="dxa"/>
          </w:tcPr>
          <w:p w14:paraId="2DB2554B" w14:textId="77777777" w:rsidR="00E731ED" w:rsidRPr="00A756CD" w:rsidRDefault="00E731ED" w:rsidP="00587F47">
            <w:pPr>
              <w:pStyle w:val="PT"/>
              <w:tabs>
                <w:tab w:val="right" w:pos="9630"/>
              </w:tabs>
              <w:jc w:val="left"/>
              <w:rPr>
                <w:rFonts w:cs="Arial"/>
                <w:bCs/>
              </w:rPr>
            </w:pPr>
          </w:p>
        </w:tc>
      </w:tr>
      <w:tr w:rsidR="00B63EFD" w:rsidRPr="00A756CD" w14:paraId="526D9EC6" w14:textId="77777777" w:rsidTr="004B6EF6">
        <w:tc>
          <w:tcPr>
            <w:tcW w:w="1890" w:type="dxa"/>
          </w:tcPr>
          <w:p w14:paraId="7A11A065" w14:textId="333BF247" w:rsidR="00B63EFD" w:rsidRPr="00A756CD" w:rsidRDefault="00B63EFD" w:rsidP="00587F47">
            <w:pPr>
              <w:pStyle w:val="PT"/>
              <w:tabs>
                <w:tab w:val="right" w:pos="9630"/>
              </w:tabs>
              <w:jc w:val="center"/>
              <w:rPr>
                <w:rFonts w:cs="Arial"/>
                <w:bCs/>
              </w:rPr>
            </w:pPr>
            <w:r w:rsidRPr="00A756CD">
              <w:rPr>
                <w:rFonts w:cs="Arial"/>
                <w:bCs/>
              </w:rPr>
              <w:t>2.</w:t>
            </w:r>
            <w:r w:rsidR="004F1C0B" w:rsidRPr="00A756CD">
              <w:rPr>
                <w:rFonts w:cs="Arial"/>
                <w:bCs/>
              </w:rPr>
              <w:t>1</w:t>
            </w:r>
          </w:p>
        </w:tc>
        <w:tc>
          <w:tcPr>
            <w:tcW w:w="1314" w:type="dxa"/>
          </w:tcPr>
          <w:p w14:paraId="11433F3A" w14:textId="77777777" w:rsidR="00B63EFD" w:rsidRPr="00A756CD" w:rsidRDefault="00B63EFD" w:rsidP="00587F47">
            <w:pPr>
              <w:pStyle w:val="PT"/>
              <w:tabs>
                <w:tab w:val="right" w:pos="9630"/>
              </w:tabs>
              <w:jc w:val="center"/>
              <w:rPr>
                <w:rFonts w:cs="Arial"/>
                <w:bCs/>
              </w:rPr>
            </w:pPr>
          </w:p>
        </w:tc>
        <w:tc>
          <w:tcPr>
            <w:tcW w:w="6552" w:type="dxa"/>
          </w:tcPr>
          <w:p w14:paraId="5BDD4359" w14:textId="77777777" w:rsidR="00B63EFD" w:rsidRPr="00A756CD" w:rsidRDefault="00B63EFD" w:rsidP="00587F47">
            <w:pPr>
              <w:pStyle w:val="PT"/>
              <w:tabs>
                <w:tab w:val="right" w:pos="9630"/>
              </w:tabs>
              <w:jc w:val="left"/>
              <w:rPr>
                <w:rFonts w:cs="Arial"/>
                <w:bCs/>
              </w:rPr>
            </w:pPr>
          </w:p>
        </w:tc>
      </w:tr>
      <w:tr w:rsidR="00B63EFD" w:rsidRPr="00A756CD" w14:paraId="408B5EDB" w14:textId="77777777" w:rsidTr="004B6EF6">
        <w:tc>
          <w:tcPr>
            <w:tcW w:w="1890" w:type="dxa"/>
          </w:tcPr>
          <w:p w14:paraId="5270EBEB" w14:textId="1DCA4BC3" w:rsidR="00B63EFD" w:rsidRPr="00A756CD" w:rsidRDefault="00B63EFD" w:rsidP="00587F47">
            <w:pPr>
              <w:pStyle w:val="PT"/>
              <w:tabs>
                <w:tab w:val="right" w:pos="9630"/>
              </w:tabs>
              <w:jc w:val="center"/>
              <w:rPr>
                <w:rFonts w:cs="Arial"/>
                <w:bCs/>
              </w:rPr>
            </w:pPr>
            <w:r w:rsidRPr="00A756CD">
              <w:rPr>
                <w:rFonts w:cs="Arial"/>
                <w:bCs/>
              </w:rPr>
              <w:t>2.</w:t>
            </w:r>
            <w:r w:rsidR="004F1C0B" w:rsidRPr="00A756CD">
              <w:rPr>
                <w:rFonts w:cs="Arial"/>
                <w:bCs/>
              </w:rPr>
              <w:t>2</w:t>
            </w:r>
          </w:p>
        </w:tc>
        <w:tc>
          <w:tcPr>
            <w:tcW w:w="1314" w:type="dxa"/>
          </w:tcPr>
          <w:p w14:paraId="511775FB" w14:textId="77777777" w:rsidR="00B63EFD" w:rsidRPr="00A756CD" w:rsidRDefault="00B63EFD" w:rsidP="00587F47">
            <w:pPr>
              <w:pStyle w:val="PT"/>
              <w:tabs>
                <w:tab w:val="right" w:pos="9630"/>
              </w:tabs>
              <w:jc w:val="center"/>
              <w:rPr>
                <w:rFonts w:cs="Arial"/>
                <w:bCs/>
              </w:rPr>
            </w:pPr>
          </w:p>
        </w:tc>
        <w:tc>
          <w:tcPr>
            <w:tcW w:w="6552" w:type="dxa"/>
          </w:tcPr>
          <w:p w14:paraId="0C15EF56" w14:textId="77777777" w:rsidR="00B63EFD" w:rsidRPr="00A756CD" w:rsidRDefault="00B63EFD" w:rsidP="00587F47">
            <w:pPr>
              <w:pStyle w:val="PT"/>
              <w:tabs>
                <w:tab w:val="right" w:pos="9630"/>
              </w:tabs>
              <w:jc w:val="left"/>
              <w:rPr>
                <w:rFonts w:cs="Arial"/>
                <w:bCs/>
              </w:rPr>
            </w:pPr>
          </w:p>
        </w:tc>
      </w:tr>
      <w:tr w:rsidR="00B63EFD" w:rsidRPr="00A756CD" w14:paraId="7B94A97C" w14:textId="77777777" w:rsidTr="004B6EF6">
        <w:tc>
          <w:tcPr>
            <w:tcW w:w="1890" w:type="dxa"/>
          </w:tcPr>
          <w:p w14:paraId="3DC2BC45" w14:textId="74C933A1" w:rsidR="00B63EFD" w:rsidRPr="00A756CD" w:rsidRDefault="00B63EFD" w:rsidP="00587F47">
            <w:pPr>
              <w:pStyle w:val="PT"/>
              <w:tabs>
                <w:tab w:val="right" w:pos="9630"/>
              </w:tabs>
              <w:jc w:val="center"/>
              <w:rPr>
                <w:rFonts w:cs="Arial"/>
                <w:bCs/>
              </w:rPr>
            </w:pPr>
            <w:r w:rsidRPr="00A756CD">
              <w:rPr>
                <w:rFonts w:cs="Arial"/>
                <w:bCs/>
              </w:rPr>
              <w:t>2.</w:t>
            </w:r>
            <w:r w:rsidR="004F1C0B" w:rsidRPr="00A756CD">
              <w:rPr>
                <w:rFonts w:cs="Arial"/>
                <w:bCs/>
              </w:rPr>
              <w:t>3</w:t>
            </w:r>
          </w:p>
        </w:tc>
        <w:tc>
          <w:tcPr>
            <w:tcW w:w="1314" w:type="dxa"/>
          </w:tcPr>
          <w:p w14:paraId="72BD6C32" w14:textId="77777777" w:rsidR="00B63EFD" w:rsidRPr="00A756CD" w:rsidRDefault="00B63EFD" w:rsidP="00587F47">
            <w:pPr>
              <w:pStyle w:val="PT"/>
              <w:tabs>
                <w:tab w:val="right" w:pos="9630"/>
              </w:tabs>
              <w:jc w:val="center"/>
              <w:rPr>
                <w:rFonts w:cs="Arial"/>
                <w:bCs/>
              </w:rPr>
            </w:pPr>
          </w:p>
        </w:tc>
        <w:tc>
          <w:tcPr>
            <w:tcW w:w="6552" w:type="dxa"/>
          </w:tcPr>
          <w:p w14:paraId="67EC9ECA" w14:textId="77777777" w:rsidR="00B63EFD" w:rsidRPr="00A756CD" w:rsidRDefault="00B63EFD" w:rsidP="00587F47">
            <w:pPr>
              <w:pStyle w:val="PT"/>
              <w:tabs>
                <w:tab w:val="right" w:pos="9630"/>
              </w:tabs>
              <w:jc w:val="left"/>
              <w:rPr>
                <w:rFonts w:cs="Arial"/>
                <w:bCs/>
              </w:rPr>
            </w:pPr>
          </w:p>
        </w:tc>
      </w:tr>
      <w:tr w:rsidR="00B63EFD" w:rsidRPr="00A756CD" w14:paraId="4673039C" w14:textId="77777777" w:rsidTr="004B6EF6">
        <w:tc>
          <w:tcPr>
            <w:tcW w:w="1890" w:type="dxa"/>
          </w:tcPr>
          <w:p w14:paraId="1136EECA" w14:textId="65CEA5BE" w:rsidR="00B63EFD" w:rsidRPr="00A756CD" w:rsidRDefault="00B63EFD" w:rsidP="00587F47">
            <w:pPr>
              <w:pStyle w:val="PT"/>
              <w:tabs>
                <w:tab w:val="right" w:pos="9630"/>
              </w:tabs>
              <w:jc w:val="center"/>
              <w:rPr>
                <w:rFonts w:cs="Arial"/>
                <w:bCs/>
              </w:rPr>
            </w:pPr>
            <w:r w:rsidRPr="00A756CD">
              <w:rPr>
                <w:rFonts w:cs="Arial"/>
                <w:bCs/>
              </w:rPr>
              <w:t>2.</w:t>
            </w:r>
            <w:r w:rsidR="004F1C0B" w:rsidRPr="00A756CD">
              <w:rPr>
                <w:rFonts w:cs="Arial"/>
                <w:bCs/>
              </w:rPr>
              <w:t>4</w:t>
            </w:r>
          </w:p>
        </w:tc>
        <w:tc>
          <w:tcPr>
            <w:tcW w:w="1314" w:type="dxa"/>
          </w:tcPr>
          <w:p w14:paraId="03736EDD" w14:textId="77777777" w:rsidR="00B63EFD" w:rsidRPr="00A756CD" w:rsidRDefault="00B63EFD" w:rsidP="00587F47">
            <w:pPr>
              <w:pStyle w:val="PT"/>
              <w:tabs>
                <w:tab w:val="right" w:pos="9630"/>
              </w:tabs>
              <w:jc w:val="center"/>
              <w:rPr>
                <w:rFonts w:cs="Arial"/>
                <w:bCs/>
              </w:rPr>
            </w:pPr>
          </w:p>
        </w:tc>
        <w:tc>
          <w:tcPr>
            <w:tcW w:w="6552" w:type="dxa"/>
          </w:tcPr>
          <w:p w14:paraId="7E70BF97" w14:textId="77777777" w:rsidR="00B63EFD" w:rsidRPr="00A756CD" w:rsidRDefault="00B63EFD" w:rsidP="00587F47">
            <w:pPr>
              <w:pStyle w:val="PT"/>
              <w:tabs>
                <w:tab w:val="right" w:pos="9630"/>
              </w:tabs>
              <w:jc w:val="left"/>
              <w:rPr>
                <w:rFonts w:cs="Arial"/>
                <w:bCs/>
              </w:rPr>
            </w:pPr>
          </w:p>
        </w:tc>
      </w:tr>
      <w:tr w:rsidR="00B63EFD" w:rsidRPr="00A756CD" w14:paraId="37C3EBEF" w14:textId="77777777" w:rsidTr="004B6EF6">
        <w:tc>
          <w:tcPr>
            <w:tcW w:w="1890" w:type="dxa"/>
          </w:tcPr>
          <w:p w14:paraId="455E45F9" w14:textId="43B94669" w:rsidR="00B63EFD" w:rsidRPr="00A756CD" w:rsidRDefault="00B63EFD" w:rsidP="00587F47">
            <w:pPr>
              <w:pStyle w:val="PT"/>
              <w:tabs>
                <w:tab w:val="right" w:pos="9630"/>
              </w:tabs>
              <w:jc w:val="center"/>
              <w:rPr>
                <w:rFonts w:cs="Arial"/>
                <w:bCs/>
              </w:rPr>
            </w:pPr>
            <w:r w:rsidRPr="00A756CD">
              <w:rPr>
                <w:rFonts w:cs="Arial"/>
                <w:bCs/>
              </w:rPr>
              <w:t>2.</w:t>
            </w:r>
            <w:r w:rsidR="004F1C0B" w:rsidRPr="00A756CD">
              <w:rPr>
                <w:rFonts w:cs="Arial"/>
                <w:bCs/>
              </w:rPr>
              <w:t>5</w:t>
            </w:r>
          </w:p>
        </w:tc>
        <w:tc>
          <w:tcPr>
            <w:tcW w:w="1314" w:type="dxa"/>
          </w:tcPr>
          <w:p w14:paraId="4CAF342D" w14:textId="77777777" w:rsidR="00B63EFD" w:rsidRPr="00A756CD" w:rsidRDefault="00B63EFD" w:rsidP="00587F47">
            <w:pPr>
              <w:pStyle w:val="PT"/>
              <w:tabs>
                <w:tab w:val="right" w:pos="9630"/>
              </w:tabs>
              <w:jc w:val="center"/>
              <w:rPr>
                <w:rFonts w:cs="Arial"/>
                <w:bCs/>
              </w:rPr>
            </w:pPr>
          </w:p>
        </w:tc>
        <w:tc>
          <w:tcPr>
            <w:tcW w:w="6552" w:type="dxa"/>
          </w:tcPr>
          <w:p w14:paraId="78719090" w14:textId="77777777" w:rsidR="00B63EFD" w:rsidRPr="00A756CD" w:rsidRDefault="00B63EFD" w:rsidP="00587F47">
            <w:pPr>
              <w:pStyle w:val="PT"/>
              <w:tabs>
                <w:tab w:val="right" w:pos="9630"/>
              </w:tabs>
              <w:jc w:val="left"/>
              <w:rPr>
                <w:rFonts w:cs="Arial"/>
                <w:bCs/>
              </w:rPr>
            </w:pPr>
          </w:p>
        </w:tc>
      </w:tr>
      <w:tr w:rsidR="00B63EFD" w:rsidRPr="00A756CD" w14:paraId="4184A437" w14:textId="77777777" w:rsidTr="004B6EF6">
        <w:tc>
          <w:tcPr>
            <w:tcW w:w="1890" w:type="dxa"/>
          </w:tcPr>
          <w:p w14:paraId="723F00F8" w14:textId="35CF0290" w:rsidR="00B63EFD" w:rsidRPr="00A756CD" w:rsidRDefault="00B63EFD" w:rsidP="00587F47">
            <w:pPr>
              <w:pStyle w:val="PT"/>
              <w:tabs>
                <w:tab w:val="right" w:pos="9630"/>
              </w:tabs>
              <w:jc w:val="center"/>
              <w:rPr>
                <w:rFonts w:cs="Arial"/>
                <w:bCs/>
              </w:rPr>
            </w:pPr>
            <w:r w:rsidRPr="00A756CD">
              <w:rPr>
                <w:rFonts w:cs="Arial"/>
                <w:bCs/>
              </w:rPr>
              <w:t>2.6</w:t>
            </w:r>
          </w:p>
        </w:tc>
        <w:tc>
          <w:tcPr>
            <w:tcW w:w="1314" w:type="dxa"/>
          </w:tcPr>
          <w:p w14:paraId="76151F6E" w14:textId="77777777" w:rsidR="00B63EFD" w:rsidRPr="00A756CD" w:rsidRDefault="00B63EFD" w:rsidP="00587F47">
            <w:pPr>
              <w:pStyle w:val="PT"/>
              <w:tabs>
                <w:tab w:val="right" w:pos="9630"/>
              </w:tabs>
              <w:jc w:val="center"/>
              <w:rPr>
                <w:rFonts w:cs="Arial"/>
                <w:bCs/>
              </w:rPr>
            </w:pPr>
          </w:p>
        </w:tc>
        <w:tc>
          <w:tcPr>
            <w:tcW w:w="6552" w:type="dxa"/>
          </w:tcPr>
          <w:p w14:paraId="2363AA2F" w14:textId="77777777" w:rsidR="00B63EFD" w:rsidRPr="00A756CD" w:rsidRDefault="00B63EFD" w:rsidP="00587F47">
            <w:pPr>
              <w:pStyle w:val="PT"/>
              <w:tabs>
                <w:tab w:val="right" w:pos="9630"/>
              </w:tabs>
              <w:jc w:val="left"/>
              <w:rPr>
                <w:rFonts w:cs="Arial"/>
                <w:bCs/>
              </w:rPr>
            </w:pPr>
          </w:p>
        </w:tc>
      </w:tr>
      <w:tr w:rsidR="00B63EFD" w:rsidRPr="00A756CD" w14:paraId="506A7074" w14:textId="77777777" w:rsidTr="004B6EF6">
        <w:tc>
          <w:tcPr>
            <w:tcW w:w="1890" w:type="dxa"/>
          </w:tcPr>
          <w:p w14:paraId="189CB557" w14:textId="61A20EAD" w:rsidR="00B63EFD" w:rsidRPr="00A756CD" w:rsidRDefault="00B63EFD" w:rsidP="00587F47">
            <w:pPr>
              <w:pStyle w:val="PT"/>
              <w:tabs>
                <w:tab w:val="right" w:pos="9630"/>
              </w:tabs>
              <w:jc w:val="center"/>
              <w:rPr>
                <w:rFonts w:cs="Arial"/>
                <w:bCs/>
              </w:rPr>
            </w:pPr>
            <w:r w:rsidRPr="00A756CD">
              <w:rPr>
                <w:rFonts w:cs="Arial"/>
                <w:bCs/>
              </w:rPr>
              <w:t>2.7</w:t>
            </w:r>
          </w:p>
        </w:tc>
        <w:tc>
          <w:tcPr>
            <w:tcW w:w="1314" w:type="dxa"/>
          </w:tcPr>
          <w:p w14:paraId="4EE57889" w14:textId="77777777" w:rsidR="00B63EFD" w:rsidRPr="00A756CD" w:rsidRDefault="00B63EFD" w:rsidP="00587F47">
            <w:pPr>
              <w:pStyle w:val="PT"/>
              <w:tabs>
                <w:tab w:val="right" w:pos="9630"/>
              </w:tabs>
              <w:jc w:val="center"/>
              <w:rPr>
                <w:rFonts w:cs="Arial"/>
                <w:bCs/>
              </w:rPr>
            </w:pPr>
          </w:p>
        </w:tc>
        <w:tc>
          <w:tcPr>
            <w:tcW w:w="6552" w:type="dxa"/>
          </w:tcPr>
          <w:p w14:paraId="544E06DF" w14:textId="77777777" w:rsidR="00B63EFD" w:rsidRPr="00A756CD" w:rsidRDefault="00B63EFD" w:rsidP="00587F47">
            <w:pPr>
              <w:pStyle w:val="PT"/>
              <w:tabs>
                <w:tab w:val="right" w:pos="9630"/>
              </w:tabs>
              <w:jc w:val="left"/>
              <w:rPr>
                <w:rFonts w:cs="Arial"/>
                <w:bCs/>
              </w:rPr>
            </w:pPr>
          </w:p>
        </w:tc>
      </w:tr>
      <w:tr w:rsidR="00B63EFD" w:rsidRPr="00A756CD" w14:paraId="7F96DCDD" w14:textId="77777777" w:rsidTr="004B6EF6">
        <w:tc>
          <w:tcPr>
            <w:tcW w:w="1890" w:type="dxa"/>
          </w:tcPr>
          <w:p w14:paraId="1E68EB02" w14:textId="2119DDD0" w:rsidR="00B63EFD" w:rsidRPr="00A756CD" w:rsidRDefault="00B63EFD" w:rsidP="00587F47">
            <w:pPr>
              <w:pStyle w:val="PT"/>
              <w:tabs>
                <w:tab w:val="right" w:pos="9630"/>
              </w:tabs>
              <w:jc w:val="center"/>
              <w:rPr>
                <w:rFonts w:cs="Arial"/>
                <w:bCs/>
              </w:rPr>
            </w:pPr>
            <w:r w:rsidRPr="00A756CD">
              <w:rPr>
                <w:rFonts w:cs="Arial"/>
                <w:bCs/>
              </w:rPr>
              <w:t>2.8</w:t>
            </w:r>
          </w:p>
        </w:tc>
        <w:tc>
          <w:tcPr>
            <w:tcW w:w="1314" w:type="dxa"/>
          </w:tcPr>
          <w:p w14:paraId="3A0C6F8A" w14:textId="77777777" w:rsidR="00B63EFD" w:rsidRPr="00A756CD" w:rsidRDefault="00B63EFD" w:rsidP="00587F47">
            <w:pPr>
              <w:pStyle w:val="PT"/>
              <w:tabs>
                <w:tab w:val="right" w:pos="9630"/>
              </w:tabs>
              <w:jc w:val="center"/>
              <w:rPr>
                <w:rFonts w:cs="Arial"/>
                <w:bCs/>
              </w:rPr>
            </w:pPr>
          </w:p>
        </w:tc>
        <w:tc>
          <w:tcPr>
            <w:tcW w:w="6552" w:type="dxa"/>
          </w:tcPr>
          <w:p w14:paraId="0A1FC35F" w14:textId="77777777" w:rsidR="00B63EFD" w:rsidRPr="00A756CD" w:rsidRDefault="00B63EFD" w:rsidP="00587F47">
            <w:pPr>
              <w:pStyle w:val="PT"/>
              <w:tabs>
                <w:tab w:val="right" w:pos="9630"/>
              </w:tabs>
              <w:jc w:val="left"/>
              <w:rPr>
                <w:rFonts w:cs="Arial"/>
                <w:bCs/>
              </w:rPr>
            </w:pPr>
          </w:p>
        </w:tc>
      </w:tr>
      <w:tr w:rsidR="00B63EFD" w:rsidRPr="00A756CD" w14:paraId="769F09C6" w14:textId="77777777" w:rsidTr="004B6EF6">
        <w:tc>
          <w:tcPr>
            <w:tcW w:w="1890" w:type="dxa"/>
          </w:tcPr>
          <w:p w14:paraId="59A403D1" w14:textId="785F3BAB" w:rsidR="00B63EFD" w:rsidRPr="00A756CD" w:rsidRDefault="00B63EFD" w:rsidP="00587F47">
            <w:pPr>
              <w:pStyle w:val="PT"/>
              <w:tabs>
                <w:tab w:val="right" w:pos="9630"/>
              </w:tabs>
              <w:jc w:val="center"/>
              <w:rPr>
                <w:rFonts w:cs="Arial"/>
                <w:bCs/>
              </w:rPr>
            </w:pPr>
            <w:r w:rsidRPr="00A756CD">
              <w:rPr>
                <w:rFonts w:cs="Arial"/>
                <w:bCs/>
              </w:rPr>
              <w:t>2.9</w:t>
            </w:r>
          </w:p>
        </w:tc>
        <w:tc>
          <w:tcPr>
            <w:tcW w:w="1314" w:type="dxa"/>
          </w:tcPr>
          <w:p w14:paraId="04335ABF" w14:textId="77777777" w:rsidR="00B63EFD" w:rsidRPr="00A756CD" w:rsidRDefault="00B63EFD" w:rsidP="00587F47">
            <w:pPr>
              <w:pStyle w:val="PT"/>
              <w:tabs>
                <w:tab w:val="right" w:pos="9630"/>
              </w:tabs>
              <w:jc w:val="center"/>
              <w:rPr>
                <w:rFonts w:cs="Arial"/>
                <w:bCs/>
              </w:rPr>
            </w:pPr>
          </w:p>
        </w:tc>
        <w:tc>
          <w:tcPr>
            <w:tcW w:w="6552" w:type="dxa"/>
          </w:tcPr>
          <w:p w14:paraId="412D017E" w14:textId="77777777" w:rsidR="00B63EFD" w:rsidRPr="00A756CD" w:rsidRDefault="00B63EFD" w:rsidP="00587F47">
            <w:pPr>
              <w:pStyle w:val="PT"/>
              <w:tabs>
                <w:tab w:val="right" w:pos="9630"/>
              </w:tabs>
              <w:jc w:val="left"/>
              <w:rPr>
                <w:rFonts w:cs="Arial"/>
                <w:bCs/>
              </w:rPr>
            </w:pPr>
          </w:p>
        </w:tc>
      </w:tr>
      <w:tr w:rsidR="00B63EFD" w:rsidRPr="00A756CD" w14:paraId="74D7FECF" w14:textId="77777777" w:rsidTr="004B6EF6">
        <w:tc>
          <w:tcPr>
            <w:tcW w:w="1890" w:type="dxa"/>
          </w:tcPr>
          <w:p w14:paraId="4E46EA50" w14:textId="77777777" w:rsidR="00B63EFD" w:rsidRPr="00A756CD" w:rsidRDefault="00B63EFD" w:rsidP="00587F47">
            <w:pPr>
              <w:pStyle w:val="PT"/>
              <w:tabs>
                <w:tab w:val="right" w:pos="9630"/>
              </w:tabs>
              <w:jc w:val="center"/>
              <w:rPr>
                <w:rFonts w:cs="Arial"/>
                <w:bCs/>
              </w:rPr>
            </w:pPr>
            <w:r w:rsidRPr="00A756CD">
              <w:rPr>
                <w:rFonts w:cs="Arial"/>
                <w:bCs/>
              </w:rPr>
              <w:t>2.10</w:t>
            </w:r>
          </w:p>
        </w:tc>
        <w:tc>
          <w:tcPr>
            <w:tcW w:w="1314" w:type="dxa"/>
          </w:tcPr>
          <w:p w14:paraId="1197E2CC" w14:textId="77777777" w:rsidR="00B63EFD" w:rsidRPr="00A756CD" w:rsidRDefault="00B63EFD" w:rsidP="00587F47">
            <w:pPr>
              <w:pStyle w:val="PT"/>
              <w:tabs>
                <w:tab w:val="right" w:pos="9630"/>
              </w:tabs>
              <w:jc w:val="center"/>
              <w:rPr>
                <w:rFonts w:cs="Arial"/>
                <w:bCs/>
              </w:rPr>
            </w:pPr>
          </w:p>
        </w:tc>
        <w:tc>
          <w:tcPr>
            <w:tcW w:w="6552" w:type="dxa"/>
          </w:tcPr>
          <w:p w14:paraId="0AE45686" w14:textId="77777777" w:rsidR="00B63EFD" w:rsidRPr="00A756CD" w:rsidRDefault="00B63EFD" w:rsidP="00587F47">
            <w:pPr>
              <w:pStyle w:val="PT"/>
              <w:tabs>
                <w:tab w:val="right" w:pos="9630"/>
              </w:tabs>
              <w:jc w:val="left"/>
              <w:rPr>
                <w:rFonts w:cs="Arial"/>
                <w:bCs/>
              </w:rPr>
            </w:pPr>
          </w:p>
        </w:tc>
      </w:tr>
      <w:tr w:rsidR="00B63EFD" w:rsidRPr="00A756CD" w14:paraId="7E98FB30" w14:textId="77777777" w:rsidTr="004B6EF6">
        <w:tc>
          <w:tcPr>
            <w:tcW w:w="1890" w:type="dxa"/>
          </w:tcPr>
          <w:p w14:paraId="1D574AE1" w14:textId="77777777" w:rsidR="00B63EFD" w:rsidRPr="00A756CD" w:rsidRDefault="00B63EFD" w:rsidP="00587F47">
            <w:pPr>
              <w:pStyle w:val="PT"/>
              <w:tabs>
                <w:tab w:val="right" w:pos="9630"/>
              </w:tabs>
              <w:jc w:val="center"/>
              <w:rPr>
                <w:rFonts w:cs="Arial"/>
                <w:bCs/>
              </w:rPr>
            </w:pPr>
            <w:r w:rsidRPr="00A756CD">
              <w:rPr>
                <w:rFonts w:cs="Arial"/>
                <w:bCs/>
              </w:rPr>
              <w:t>2.11</w:t>
            </w:r>
          </w:p>
        </w:tc>
        <w:tc>
          <w:tcPr>
            <w:tcW w:w="1314" w:type="dxa"/>
          </w:tcPr>
          <w:p w14:paraId="38E060FF" w14:textId="77777777" w:rsidR="00B63EFD" w:rsidRPr="00A756CD" w:rsidRDefault="00B63EFD" w:rsidP="00587F47">
            <w:pPr>
              <w:pStyle w:val="PT"/>
              <w:tabs>
                <w:tab w:val="right" w:pos="9630"/>
              </w:tabs>
              <w:jc w:val="center"/>
              <w:rPr>
                <w:rFonts w:cs="Arial"/>
                <w:bCs/>
              </w:rPr>
            </w:pPr>
          </w:p>
        </w:tc>
        <w:tc>
          <w:tcPr>
            <w:tcW w:w="6552" w:type="dxa"/>
          </w:tcPr>
          <w:p w14:paraId="12F5E683" w14:textId="77777777" w:rsidR="00B63EFD" w:rsidRPr="00A756CD" w:rsidRDefault="00B63EFD" w:rsidP="00587F47">
            <w:pPr>
              <w:pStyle w:val="PT"/>
              <w:tabs>
                <w:tab w:val="right" w:pos="9630"/>
              </w:tabs>
              <w:jc w:val="left"/>
              <w:rPr>
                <w:rFonts w:cs="Arial"/>
                <w:bCs/>
              </w:rPr>
            </w:pPr>
          </w:p>
        </w:tc>
      </w:tr>
      <w:tr w:rsidR="00B63EFD" w:rsidRPr="00A756CD" w14:paraId="57706B64" w14:textId="77777777" w:rsidTr="004B6EF6">
        <w:tc>
          <w:tcPr>
            <w:tcW w:w="1890" w:type="dxa"/>
          </w:tcPr>
          <w:p w14:paraId="4DE96B34" w14:textId="77777777" w:rsidR="00B63EFD" w:rsidRPr="00A756CD" w:rsidRDefault="00B63EFD" w:rsidP="00587F47">
            <w:pPr>
              <w:pStyle w:val="PT"/>
              <w:tabs>
                <w:tab w:val="right" w:pos="9630"/>
              </w:tabs>
              <w:jc w:val="center"/>
              <w:rPr>
                <w:rFonts w:cs="Arial"/>
                <w:bCs/>
              </w:rPr>
            </w:pPr>
            <w:r w:rsidRPr="00A756CD">
              <w:rPr>
                <w:rFonts w:cs="Arial"/>
                <w:bCs/>
              </w:rPr>
              <w:t>2.12</w:t>
            </w:r>
          </w:p>
        </w:tc>
        <w:tc>
          <w:tcPr>
            <w:tcW w:w="1314" w:type="dxa"/>
          </w:tcPr>
          <w:p w14:paraId="0EC29305" w14:textId="77777777" w:rsidR="00B63EFD" w:rsidRPr="00A756CD" w:rsidRDefault="00B63EFD" w:rsidP="00587F47">
            <w:pPr>
              <w:pStyle w:val="PT"/>
              <w:tabs>
                <w:tab w:val="right" w:pos="9630"/>
              </w:tabs>
              <w:jc w:val="center"/>
              <w:rPr>
                <w:rFonts w:cs="Arial"/>
                <w:bCs/>
              </w:rPr>
            </w:pPr>
          </w:p>
        </w:tc>
        <w:tc>
          <w:tcPr>
            <w:tcW w:w="6552" w:type="dxa"/>
          </w:tcPr>
          <w:p w14:paraId="598ED439" w14:textId="77777777" w:rsidR="00B63EFD" w:rsidRPr="00A756CD" w:rsidRDefault="00B63EFD" w:rsidP="00587F47">
            <w:pPr>
              <w:pStyle w:val="PT"/>
              <w:tabs>
                <w:tab w:val="right" w:pos="9630"/>
              </w:tabs>
              <w:jc w:val="left"/>
              <w:rPr>
                <w:rFonts w:cs="Arial"/>
                <w:bCs/>
              </w:rPr>
            </w:pPr>
          </w:p>
        </w:tc>
      </w:tr>
      <w:tr w:rsidR="00B63EFD" w:rsidRPr="00A756CD" w14:paraId="3089F505" w14:textId="77777777" w:rsidTr="004B6EF6">
        <w:tc>
          <w:tcPr>
            <w:tcW w:w="1890" w:type="dxa"/>
          </w:tcPr>
          <w:p w14:paraId="0ED4CF9F" w14:textId="77777777" w:rsidR="00B63EFD" w:rsidRPr="00A756CD" w:rsidRDefault="00B63EFD" w:rsidP="00587F47">
            <w:pPr>
              <w:pStyle w:val="PT"/>
              <w:tabs>
                <w:tab w:val="right" w:pos="9630"/>
              </w:tabs>
              <w:jc w:val="center"/>
              <w:rPr>
                <w:rFonts w:cs="Arial"/>
                <w:bCs/>
              </w:rPr>
            </w:pPr>
            <w:r w:rsidRPr="00A756CD">
              <w:rPr>
                <w:rFonts w:cs="Arial"/>
                <w:bCs/>
              </w:rPr>
              <w:t>2.13</w:t>
            </w:r>
          </w:p>
        </w:tc>
        <w:tc>
          <w:tcPr>
            <w:tcW w:w="1314" w:type="dxa"/>
          </w:tcPr>
          <w:p w14:paraId="152DB6A5" w14:textId="77777777" w:rsidR="00B63EFD" w:rsidRPr="00A756CD" w:rsidRDefault="00B63EFD" w:rsidP="00587F47">
            <w:pPr>
              <w:pStyle w:val="PT"/>
              <w:tabs>
                <w:tab w:val="right" w:pos="9630"/>
              </w:tabs>
              <w:jc w:val="center"/>
              <w:rPr>
                <w:rFonts w:cs="Arial"/>
                <w:bCs/>
              </w:rPr>
            </w:pPr>
          </w:p>
        </w:tc>
        <w:tc>
          <w:tcPr>
            <w:tcW w:w="6552" w:type="dxa"/>
          </w:tcPr>
          <w:p w14:paraId="15C48E0B" w14:textId="77777777" w:rsidR="00B63EFD" w:rsidRPr="00A756CD" w:rsidRDefault="00B63EFD" w:rsidP="00587F47">
            <w:pPr>
              <w:pStyle w:val="PT"/>
              <w:tabs>
                <w:tab w:val="right" w:pos="9630"/>
              </w:tabs>
              <w:jc w:val="left"/>
              <w:rPr>
                <w:rFonts w:cs="Arial"/>
                <w:bCs/>
              </w:rPr>
            </w:pPr>
          </w:p>
        </w:tc>
      </w:tr>
      <w:tr w:rsidR="00B63EFD" w:rsidRPr="00A756CD" w14:paraId="2E68C0CA" w14:textId="77777777" w:rsidTr="004B6EF6">
        <w:tc>
          <w:tcPr>
            <w:tcW w:w="1890" w:type="dxa"/>
          </w:tcPr>
          <w:p w14:paraId="37897D0F" w14:textId="77777777" w:rsidR="00B63EFD" w:rsidRPr="00A756CD" w:rsidRDefault="00B63EFD" w:rsidP="00587F47">
            <w:pPr>
              <w:pStyle w:val="PT"/>
              <w:tabs>
                <w:tab w:val="right" w:pos="9630"/>
              </w:tabs>
              <w:jc w:val="center"/>
              <w:rPr>
                <w:rFonts w:cs="Arial"/>
                <w:bCs/>
              </w:rPr>
            </w:pPr>
            <w:r w:rsidRPr="00A756CD">
              <w:rPr>
                <w:rFonts w:cs="Arial"/>
                <w:bCs/>
              </w:rPr>
              <w:t>2.14</w:t>
            </w:r>
          </w:p>
        </w:tc>
        <w:tc>
          <w:tcPr>
            <w:tcW w:w="1314" w:type="dxa"/>
          </w:tcPr>
          <w:p w14:paraId="308F83CA" w14:textId="77777777" w:rsidR="00B63EFD" w:rsidRPr="00A756CD" w:rsidRDefault="00B63EFD" w:rsidP="00587F47">
            <w:pPr>
              <w:pStyle w:val="PT"/>
              <w:tabs>
                <w:tab w:val="right" w:pos="9630"/>
              </w:tabs>
              <w:jc w:val="center"/>
              <w:rPr>
                <w:rFonts w:cs="Arial"/>
                <w:bCs/>
              </w:rPr>
            </w:pPr>
          </w:p>
        </w:tc>
        <w:tc>
          <w:tcPr>
            <w:tcW w:w="6552" w:type="dxa"/>
          </w:tcPr>
          <w:p w14:paraId="0CBF9FF9" w14:textId="77777777" w:rsidR="00B63EFD" w:rsidRPr="00A756CD" w:rsidRDefault="00B63EFD" w:rsidP="00587F47">
            <w:pPr>
              <w:pStyle w:val="PT"/>
              <w:tabs>
                <w:tab w:val="right" w:pos="9630"/>
              </w:tabs>
              <w:jc w:val="left"/>
              <w:rPr>
                <w:rFonts w:cs="Arial"/>
                <w:bCs/>
              </w:rPr>
            </w:pPr>
          </w:p>
        </w:tc>
      </w:tr>
      <w:tr w:rsidR="00B63EFD" w:rsidRPr="00A756CD" w14:paraId="49C3E490" w14:textId="77777777" w:rsidTr="004B6EF6">
        <w:tc>
          <w:tcPr>
            <w:tcW w:w="1890" w:type="dxa"/>
          </w:tcPr>
          <w:p w14:paraId="03B8DB1B" w14:textId="77777777" w:rsidR="00B63EFD" w:rsidRPr="00A756CD" w:rsidRDefault="00B63EFD" w:rsidP="00587F47">
            <w:pPr>
              <w:pStyle w:val="PT"/>
              <w:tabs>
                <w:tab w:val="right" w:pos="9630"/>
              </w:tabs>
              <w:jc w:val="center"/>
              <w:rPr>
                <w:rFonts w:cs="Arial"/>
                <w:bCs/>
              </w:rPr>
            </w:pPr>
            <w:r w:rsidRPr="00A756CD">
              <w:rPr>
                <w:rFonts w:cs="Arial"/>
                <w:bCs/>
              </w:rPr>
              <w:t>2.15</w:t>
            </w:r>
          </w:p>
        </w:tc>
        <w:tc>
          <w:tcPr>
            <w:tcW w:w="1314" w:type="dxa"/>
          </w:tcPr>
          <w:p w14:paraId="65BA467D" w14:textId="77777777" w:rsidR="00B63EFD" w:rsidRPr="00A756CD" w:rsidRDefault="00B63EFD" w:rsidP="00587F47">
            <w:pPr>
              <w:pStyle w:val="PT"/>
              <w:tabs>
                <w:tab w:val="right" w:pos="9630"/>
              </w:tabs>
              <w:jc w:val="center"/>
              <w:rPr>
                <w:rFonts w:cs="Arial"/>
                <w:bCs/>
              </w:rPr>
            </w:pPr>
          </w:p>
        </w:tc>
        <w:tc>
          <w:tcPr>
            <w:tcW w:w="6552" w:type="dxa"/>
          </w:tcPr>
          <w:p w14:paraId="362F25A4" w14:textId="77777777" w:rsidR="00B63EFD" w:rsidRPr="00A756CD" w:rsidRDefault="00B63EFD" w:rsidP="00587F47">
            <w:pPr>
              <w:pStyle w:val="PT"/>
              <w:tabs>
                <w:tab w:val="right" w:pos="9630"/>
              </w:tabs>
              <w:jc w:val="left"/>
              <w:rPr>
                <w:rFonts w:cs="Arial"/>
                <w:bCs/>
              </w:rPr>
            </w:pPr>
          </w:p>
        </w:tc>
      </w:tr>
      <w:tr w:rsidR="00B63EFD" w:rsidRPr="00A756CD" w14:paraId="5221CD2E" w14:textId="77777777" w:rsidTr="004B6EF6">
        <w:tc>
          <w:tcPr>
            <w:tcW w:w="1890" w:type="dxa"/>
          </w:tcPr>
          <w:p w14:paraId="7B2435EF" w14:textId="77777777" w:rsidR="00B63EFD" w:rsidRPr="00A756CD" w:rsidRDefault="00B63EFD" w:rsidP="00587F47">
            <w:pPr>
              <w:pStyle w:val="PT"/>
              <w:tabs>
                <w:tab w:val="right" w:pos="9630"/>
              </w:tabs>
              <w:jc w:val="center"/>
              <w:rPr>
                <w:rFonts w:cs="Arial"/>
                <w:bCs/>
              </w:rPr>
            </w:pPr>
            <w:r w:rsidRPr="00A756CD">
              <w:rPr>
                <w:rFonts w:cs="Arial"/>
                <w:bCs/>
              </w:rPr>
              <w:t>2.16</w:t>
            </w:r>
          </w:p>
        </w:tc>
        <w:tc>
          <w:tcPr>
            <w:tcW w:w="1314" w:type="dxa"/>
          </w:tcPr>
          <w:p w14:paraId="373618EC" w14:textId="77777777" w:rsidR="00B63EFD" w:rsidRPr="00A756CD" w:rsidRDefault="00B63EFD" w:rsidP="00587F47">
            <w:pPr>
              <w:pStyle w:val="PT"/>
              <w:tabs>
                <w:tab w:val="right" w:pos="9630"/>
              </w:tabs>
              <w:jc w:val="center"/>
              <w:rPr>
                <w:rFonts w:cs="Arial"/>
                <w:bCs/>
              </w:rPr>
            </w:pPr>
          </w:p>
        </w:tc>
        <w:tc>
          <w:tcPr>
            <w:tcW w:w="6552" w:type="dxa"/>
          </w:tcPr>
          <w:p w14:paraId="3166DC65" w14:textId="77777777" w:rsidR="00B63EFD" w:rsidRPr="00A756CD" w:rsidRDefault="00B63EFD" w:rsidP="00587F47">
            <w:pPr>
              <w:pStyle w:val="PT"/>
              <w:tabs>
                <w:tab w:val="right" w:pos="9630"/>
              </w:tabs>
              <w:jc w:val="left"/>
              <w:rPr>
                <w:rFonts w:cs="Arial"/>
                <w:bCs/>
              </w:rPr>
            </w:pPr>
          </w:p>
        </w:tc>
      </w:tr>
      <w:tr w:rsidR="00B63EFD" w:rsidRPr="00A756CD" w14:paraId="743ECC0B" w14:textId="77777777" w:rsidTr="004B6EF6">
        <w:tc>
          <w:tcPr>
            <w:tcW w:w="1890" w:type="dxa"/>
          </w:tcPr>
          <w:p w14:paraId="75C94A47" w14:textId="77777777" w:rsidR="00B63EFD" w:rsidRPr="00A756CD" w:rsidRDefault="00B63EFD" w:rsidP="00587F47">
            <w:pPr>
              <w:jc w:val="center"/>
              <w:rPr>
                <w:rFonts w:cs="Arial"/>
              </w:rPr>
            </w:pPr>
            <w:r w:rsidRPr="00A756CD">
              <w:rPr>
                <w:rFonts w:cs="Arial"/>
                <w:bCs/>
              </w:rPr>
              <w:t>2.17</w:t>
            </w:r>
          </w:p>
        </w:tc>
        <w:tc>
          <w:tcPr>
            <w:tcW w:w="1314" w:type="dxa"/>
          </w:tcPr>
          <w:p w14:paraId="46338D90" w14:textId="77777777" w:rsidR="00B63EFD" w:rsidRPr="00A756CD" w:rsidRDefault="00B63EFD" w:rsidP="00587F47">
            <w:pPr>
              <w:pStyle w:val="PT"/>
              <w:tabs>
                <w:tab w:val="right" w:pos="9630"/>
              </w:tabs>
              <w:jc w:val="center"/>
              <w:rPr>
                <w:rFonts w:cs="Arial"/>
                <w:bCs/>
              </w:rPr>
            </w:pPr>
          </w:p>
        </w:tc>
        <w:tc>
          <w:tcPr>
            <w:tcW w:w="6552" w:type="dxa"/>
          </w:tcPr>
          <w:p w14:paraId="42CAAC3F" w14:textId="77777777" w:rsidR="00B63EFD" w:rsidRPr="00A756CD" w:rsidRDefault="00B63EFD" w:rsidP="00587F47">
            <w:pPr>
              <w:pStyle w:val="PT"/>
              <w:tabs>
                <w:tab w:val="right" w:pos="9630"/>
              </w:tabs>
              <w:jc w:val="left"/>
              <w:rPr>
                <w:rFonts w:cs="Arial"/>
                <w:bCs/>
              </w:rPr>
            </w:pPr>
          </w:p>
        </w:tc>
      </w:tr>
      <w:tr w:rsidR="00B63EFD" w:rsidRPr="00A756CD" w14:paraId="32AB87A4" w14:textId="77777777" w:rsidTr="004B6EF6">
        <w:tc>
          <w:tcPr>
            <w:tcW w:w="1890" w:type="dxa"/>
          </w:tcPr>
          <w:p w14:paraId="2826B610" w14:textId="77777777" w:rsidR="00B63EFD" w:rsidRPr="00A756CD" w:rsidRDefault="00B63EFD" w:rsidP="00587F47">
            <w:pPr>
              <w:jc w:val="center"/>
              <w:rPr>
                <w:rFonts w:cs="Arial"/>
              </w:rPr>
            </w:pPr>
            <w:r w:rsidRPr="00A756CD">
              <w:rPr>
                <w:rFonts w:cs="Arial"/>
                <w:bCs/>
              </w:rPr>
              <w:t>2.18</w:t>
            </w:r>
          </w:p>
        </w:tc>
        <w:tc>
          <w:tcPr>
            <w:tcW w:w="1314" w:type="dxa"/>
          </w:tcPr>
          <w:p w14:paraId="70234539" w14:textId="77777777" w:rsidR="00B63EFD" w:rsidRPr="00A756CD" w:rsidRDefault="00B63EFD" w:rsidP="00587F47">
            <w:pPr>
              <w:pStyle w:val="PT"/>
              <w:tabs>
                <w:tab w:val="right" w:pos="9630"/>
              </w:tabs>
              <w:jc w:val="center"/>
              <w:rPr>
                <w:rFonts w:cs="Arial"/>
                <w:bCs/>
              </w:rPr>
            </w:pPr>
          </w:p>
        </w:tc>
        <w:tc>
          <w:tcPr>
            <w:tcW w:w="6552" w:type="dxa"/>
          </w:tcPr>
          <w:p w14:paraId="14238B81" w14:textId="77777777" w:rsidR="00B63EFD" w:rsidRPr="00A756CD" w:rsidRDefault="00B63EFD" w:rsidP="00587F47">
            <w:pPr>
              <w:pStyle w:val="PT"/>
              <w:tabs>
                <w:tab w:val="right" w:pos="9630"/>
              </w:tabs>
              <w:jc w:val="left"/>
              <w:rPr>
                <w:rFonts w:cs="Arial"/>
                <w:bCs/>
              </w:rPr>
            </w:pPr>
          </w:p>
        </w:tc>
      </w:tr>
      <w:tr w:rsidR="00FC10CA" w:rsidRPr="00A756CD" w14:paraId="25938ECC" w14:textId="77777777" w:rsidTr="004B6EF6">
        <w:tc>
          <w:tcPr>
            <w:tcW w:w="1890" w:type="dxa"/>
          </w:tcPr>
          <w:p w14:paraId="7D7D1762" w14:textId="71FDAD87" w:rsidR="00FC10CA" w:rsidRPr="00A756CD" w:rsidRDefault="00FC10CA" w:rsidP="00587F47">
            <w:pPr>
              <w:jc w:val="center"/>
              <w:rPr>
                <w:rFonts w:cs="Arial"/>
                <w:bCs/>
              </w:rPr>
            </w:pPr>
            <w:r>
              <w:rPr>
                <w:rFonts w:cs="Arial"/>
                <w:bCs/>
              </w:rPr>
              <w:t>2.19</w:t>
            </w:r>
          </w:p>
        </w:tc>
        <w:tc>
          <w:tcPr>
            <w:tcW w:w="1314" w:type="dxa"/>
          </w:tcPr>
          <w:p w14:paraId="42F7051C" w14:textId="77777777" w:rsidR="00FC10CA" w:rsidRPr="00A756CD" w:rsidRDefault="00FC10CA" w:rsidP="00587F47">
            <w:pPr>
              <w:pStyle w:val="PT"/>
              <w:tabs>
                <w:tab w:val="right" w:pos="9630"/>
              </w:tabs>
              <w:jc w:val="center"/>
              <w:rPr>
                <w:rFonts w:cs="Arial"/>
                <w:bCs/>
              </w:rPr>
            </w:pPr>
          </w:p>
        </w:tc>
        <w:tc>
          <w:tcPr>
            <w:tcW w:w="6552" w:type="dxa"/>
          </w:tcPr>
          <w:p w14:paraId="198BDC6A" w14:textId="77777777" w:rsidR="00FC10CA" w:rsidRPr="00A756CD" w:rsidRDefault="00FC10CA" w:rsidP="00587F47">
            <w:pPr>
              <w:pStyle w:val="PT"/>
              <w:tabs>
                <w:tab w:val="right" w:pos="9630"/>
              </w:tabs>
              <w:jc w:val="left"/>
              <w:rPr>
                <w:rFonts w:cs="Arial"/>
                <w:bCs/>
              </w:rPr>
            </w:pPr>
          </w:p>
        </w:tc>
      </w:tr>
      <w:tr w:rsidR="00B63EFD" w:rsidRPr="00A756CD" w14:paraId="04A620AD" w14:textId="77777777" w:rsidTr="004B6EF6">
        <w:tc>
          <w:tcPr>
            <w:tcW w:w="1890" w:type="dxa"/>
          </w:tcPr>
          <w:p w14:paraId="618D9A11" w14:textId="7880F76B" w:rsidR="00B63EFD" w:rsidRPr="00A756CD" w:rsidRDefault="00B63EFD" w:rsidP="00587F47">
            <w:pPr>
              <w:pStyle w:val="PT"/>
              <w:tabs>
                <w:tab w:val="right" w:pos="9630"/>
              </w:tabs>
              <w:jc w:val="center"/>
              <w:rPr>
                <w:rFonts w:cs="Arial"/>
                <w:bCs/>
              </w:rPr>
            </w:pPr>
            <w:r w:rsidRPr="00A756CD">
              <w:rPr>
                <w:rFonts w:cs="Arial"/>
                <w:bCs/>
              </w:rPr>
              <w:t>3.</w:t>
            </w:r>
            <w:r w:rsidR="00AB0606" w:rsidRPr="00A756CD">
              <w:rPr>
                <w:rFonts w:cs="Arial"/>
                <w:bCs/>
              </w:rPr>
              <w:t>1</w:t>
            </w:r>
          </w:p>
        </w:tc>
        <w:tc>
          <w:tcPr>
            <w:tcW w:w="1314" w:type="dxa"/>
          </w:tcPr>
          <w:p w14:paraId="105C5792" w14:textId="77777777" w:rsidR="00B63EFD" w:rsidRPr="00A756CD" w:rsidRDefault="00B63EFD" w:rsidP="00587F47">
            <w:pPr>
              <w:pStyle w:val="PT"/>
              <w:tabs>
                <w:tab w:val="right" w:pos="9630"/>
              </w:tabs>
              <w:jc w:val="center"/>
              <w:rPr>
                <w:rFonts w:cs="Arial"/>
                <w:bCs/>
              </w:rPr>
            </w:pPr>
          </w:p>
        </w:tc>
        <w:tc>
          <w:tcPr>
            <w:tcW w:w="6552" w:type="dxa"/>
          </w:tcPr>
          <w:p w14:paraId="419823E7" w14:textId="77777777" w:rsidR="00B63EFD" w:rsidRPr="00A756CD" w:rsidRDefault="00B63EFD" w:rsidP="00587F47">
            <w:pPr>
              <w:pStyle w:val="PT"/>
              <w:tabs>
                <w:tab w:val="right" w:pos="9630"/>
              </w:tabs>
              <w:jc w:val="left"/>
              <w:rPr>
                <w:rFonts w:cs="Arial"/>
                <w:bCs/>
              </w:rPr>
            </w:pPr>
          </w:p>
        </w:tc>
      </w:tr>
      <w:tr w:rsidR="00B63EFD" w:rsidRPr="00A756CD" w14:paraId="53F53F94" w14:textId="77777777" w:rsidTr="004B6EF6">
        <w:tc>
          <w:tcPr>
            <w:tcW w:w="1890" w:type="dxa"/>
          </w:tcPr>
          <w:p w14:paraId="74403275" w14:textId="06A0BE15" w:rsidR="00B63EFD" w:rsidRPr="00A756CD" w:rsidRDefault="00B63EFD" w:rsidP="00587F47">
            <w:pPr>
              <w:pStyle w:val="PT"/>
              <w:tabs>
                <w:tab w:val="right" w:pos="9630"/>
              </w:tabs>
              <w:jc w:val="center"/>
              <w:rPr>
                <w:rFonts w:cs="Arial"/>
                <w:bCs/>
              </w:rPr>
            </w:pPr>
            <w:r w:rsidRPr="00A756CD">
              <w:rPr>
                <w:rFonts w:cs="Arial"/>
                <w:bCs/>
              </w:rPr>
              <w:t>3.2</w:t>
            </w:r>
          </w:p>
        </w:tc>
        <w:tc>
          <w:tcPr>
            <w:tcW w:w="1314" w:type="dxa"/>
          </w:tcPr>
          <w:p w14:paraId="5DDCB9BF" w14:textId="77777777" w:rsidR="00B63EFD" w:rsidRPr="00A756CD" w:rsidRDefault="00B63EFD" w:rsidP="00587F47">
            <w:pPr>
              <w:pStyle w:val="PT"/>
              <w:tabs>
                <w:tab w:val="right" w:pos="9630"/>
              </w:tabs>
              <w:jc w:val="center"/>
              <w:rPr>
                <w:rFonts w:cs="Arial"/>
                <w:bCs/>
              </w:rPr>
            </w:pPr>
          </w:p>
        </w:tc>
        <w:tc>
          <w:tcPr>
            <w:tcW w:w="6552" w:type="dxa"/>
          </w:tcPr>
          <w:p w14:paraId="77CECF57" w14:textId="77777777" w:rsidR="00B63EFD" w:rsidRPr="00A756CD" w:rsidRDefault="00B63EFD" w:rsidP="00587F47">
            <w:pPr>
              <w:pStyle w:val="PT"/>
              <w:tabs>
                <w:tab w:val="right" w:pos="9630"/>
              </w:tabs>
              <w:jc w:val="left"/>
              <w:rPr>
                <w:rFonts w:cs="Arial"/>
                <w:bCs/>
              </w:rPr>
            </w:pPr>
          </w:p>
        </w:tc>
      </w:tr>
      <w:tr w:rsidR="00B63EFD" w:rsidRPr="00A756CD" w14:paraId="35A1745A" w14:textId="77777777" w:rsidTr="004B6EF6">
        <w:tc>
          <w:tcPr>
            <w:tcW w:w="1890" w:type="dxa"/>
          </w:tcPr>
          <w:p w14:paraId="0294FE17" w14:textId="5FA8E8FE" w:rsidR="00B63EFD" w:rsidRPr="00A756CD" w:rsidRDefault="00B63EFD" w:rsidP="00587F47">
            <w:pPr>
              <w:pStyle w:val="PT"/>
              <w:tabs>
                <w:tab w:val="right" w:pos="9630"/>
              </w:tabs>
              <w:jc w:val="center"/>
              <w:rPr>
                <w:rFonts w:cs="Arial"/>
                <w:bCs/>
              </w:rPr>
            </w:pPr>
            <w:r w:rsidRPr="00A756CD">
              <w:rPr>
                <w:rFonts w:cs="Arial"/>
                <w:bCs/>
              </w:rPr>
              <w:t>3.3</w:t>
            </w:r>
          </w:p>
        </w:tc>
        <w:tc>
          <w:tcPr>
            <w:tcW w:w="1314" w:type="dxa"/>
          </w:tcPr>
          <w:p w14:paraId="28E46C5C" w14:textId="77777777" w:rsidR="00B63EFD" w:rsidRPr="00A756CD" w:rsidRDefault="00B63EFD" w:rsidP="00587F47">
            <w:pPr>
              <w:pStyle w:val="PT"/>
              <w:tabs>
                <w:tab w:val="right" w:pos="9630"/>
              </w:tabs>
              <w:jc w:val="center"/>
              <w:rPr>
                <w:rFonts w:cs="Arial"/>
                <w:bCs/>
              </w:rPr>
            </w:pPr>
          </w:p>
        </w:tc>
        <w:tc>
          <w:tcPr>
            <w:tcW w:w="6552" w:type="dxa"/>
          </w:tcPr>
          <w:p w14:paraId="5E1DBB25" w14:textId="77777777" w:rsidR="00B63EFD" w:rsidRPr="00A756CD" w:rsidRDefault="00B63EFD" w:rsidP="00587F47">
            <w:pPr>
              <w:pStyle w:val="PT"/>
              <w:tabs>
                <w:tab w:val="right" w:pos="9630"/>
              </w:tabs>
              <w:jc w:val="left"/>
              <w:rPr>
                <w:rFonts w:cs="Arial"/>
                <w:bCs/>
              </w:rPr>
            </w:pPr>
          </w:p>
        </w:tc>
      </w:tr>
      <w:tr w:rsidR="00B63EFD" w:rsidRPr="00A756CD" w14:paraId="53DB2769" w14:textId="77777777" w:rsidTr="004B6EF6">
        <w:tc>
          <w:tcPr>
            <w:tcW w:w="1890" w:type="dxa"/>
          </w:tcPr>
          <w:p w14:paraId="0DF9687B" w14:textId="6DFF4F68" w:rsidR="00B63EFD" w:rsidRPr="00A756CD" w:rsidRDefault="00B63EFD" w:rsidP="00587F47">
            <w:pPr>
              <w:pStyle w:val="PT"/>
              <w:tabs>
                <w:tab w:val="right" w:pos="9630"/>
              </w:tabs>
              <w:jc w:val="center"/>
              <w:rPr>
                <w:rFonts w:cs="Arial"/>
                <w:bCs/>
              </w:rPr>
            </w:pPr>
            <w:r w:rsidRPr="00A756CD">
              <w:rPr>
                <w:rFonts w:cs="Arial"/>
                <w:bCs/>
              </w:rPr>
              <w:t>3.4</w:t>
            </w:r>
          </w:p>
        </w:tc>
        <w:tc>
          <w:tcPr>
            <w:tcW w:w="1314" w:type="dxa"/>
          </w:tcPr>
          <w:p w14:paraId="3429EA9C" w14:textId="77777777" w:rsidR="00B63EFD" w:rsidRPr="00A756CD" w:rsidRDefault="00B63EFD" w:rsidP="00587F47">
            <w:pPr>
              <w:pStyle w:val="PT"/>
              <w:tabs>
                <w:tab w:val="right" w:pos="9630"/>
              </w:tabs>
              <w:jc w:val="center"/>
              <w:rPr>
                <w:rFonts w:cs="Arial"/>
                <w:bCs/>
              </w:rPr>
            </w:pPr>
          </w:p>
        </w:tc>
        <w:tc>
          <w:tcPr>
            <w:tcW w:w="6552" w:type="dxa"/>
          </w:tcPr>
          <w:p w14:paraId="471A37CA" w14:textId="77777777" w:rsidR="00B63EFD" w:rsidRPr="00A756CD" w:rsidRDefault="00B63EFD" w:rsidP="00587F47">
            <w:pPr>
              <w:pStyle w:val="PT"/>
              <w:tabs>
                <w:tab w:val="right" w:pos="9630"/>
              </w:tabs>
              <w:jc w:val="left"/>
              <w:rPr>
                <w:rFonts w:cs="Arial"/>
                <w:bCs/>
              </w:rPr>
            </w:pPr>
          </w:p>
        </w:tc>
      </w:tr>
      <w:tr w:rsidR="00B63EFD" w:rsidRPr="00A756CD" w14:paraId="07F5B72E" w14:textId="77777777" w:rsidTr="004B6EF6">
        <w:tc>
          <w:tcPr>
            <w:tcW w:w="1890" w:type="dxa"/>
          </w:tcPr>
          <w:p w14:paraId="1983B79F" w14:textId="769641A3" w:rsidR="00B63EFD" w:rsidRPr="00A756CD" w:rsidRDefault="00B63EFD" w:rsidP="00587F47">
            <w:pPr>
              <w:pStyle w:val="PT"/>
              <w:tabs>
                <w:tab w:val="right" w:pos="9630"/>
              </w:tabs>
              <w:jc w:val="center"/>
              <w:rPr>
                <w:rFonts w:cs="Arial"/>
                <w:bCs/>
              </w:rPr>
            </w:pPr>
            <w:r w:rsidRPr="00A756CD">
              <w:rPr>
                <w:rFonts w:cs="Arial"/>
                <w:bCs/>
              </w:rPr>
              <w:t>3.5</w:t>
            </w:r>
          </w:p>
        </w:tc>
        <w:tc>
          <w:tcPr>
            <w:tcW w:w="1314" w:type="dxa"/>
          </w:tcPr>
          <w:p w14:paraId="6D280562" w14:textId="77777777" w:rsidR="00B63EFD" w:rsidRPr="00A756CD" w:rsidRDefault="00B63EFD" w:rsidP="00587F47">
            <w:pPr>
              <w:pStyle w:val="PT"/>
              <w:tabs>
                <w:tab w:val="right" w:pos="9630"/>
              </w:tabs>
              <w:jc w:val="center"/>
              <w:rPr>
                <w:rFonts w:cs="Arial"/>
                <w:bCs/>
              </w:rPr>
            </w:pPr>
          </w:p>
        </w:tc>
        <w:tc>
          <w:tcPr>
            <w:tcW w:w="6552" w:type="dxa"/>
          </w:tcPr>
          <w:p w14:paraId="33636A67" w14:textId="77777777" w:rsidR="00B63EFD" w:rsidRPr="00A756CD" w:rsidRDefault="00B63EFD" w:rsidP="00587F47">
            <w:pPr>
              <w:pStyle w:val="PT"/>
              <w:tabs>
                <w:tab w:val="right" w:pos="9630"/>
              </w:tabs>
              <w:jc w:val="left"/>
              <w:rPr>
                <w:rFonts w:cs="Arial"/>
                <w:bCs/>
              </w:rPr>
            </w:pPr>
          </w:p>
        </w:tc>
      </w:tr>
      <w:tr w:rsidR="00B63EFD" w:rsidRPr="00A756CD" w14:paraId="4DA8368F" w14:textId="77777777" w:rsidTr="004B6EF6">
        <w:tc>
          <w:tcPr>
            <w:tcW w:w="1890" w:type="dxa"/>
          </w:tcPr>
          <w:p w14:paraId="7881174E" w14:textId="7D6109F7" w:rsidR="00B63EFD" w:rsidRPr="00A756CD" w:rsidRDefault="00B63EFD" w:rsidP="00587F47">
            <w:pPr>
              <w:pStyle w:val="PT"/>
              <w:tabs>
                <w:tab w:val="right" w:pos="9630"/>
              </w:tabs>
              <w:jc w:val="center"/>
              <w:rPr>
                <w:rFonts w:cs="Arial"/>
                <w:bCs/>
              </w:rPr>
            </w:pPr>
            <w:r w:rsidRPr="00A756CD">
              <w:rPr>
                <w:rFonts w:cs="Arial"/>
                <w:bCs/>
              </w:rPr>
              <w:t>3.6</w:t>
            </w:r>
          </w:p>
        </w:tc>
        <w:tc>
          <w:tcPr>
            <w:tcW w:w="1314" w:type="dxa"/>
          </w:tcPr>
          <w:p w14:paraId="0B680300" w14:textId="77777777" w:rsidR="00B63EFD" w:rsidRPr="00A756CD" w:rsidRDefault="00B63EFD" w:rsidP="00587F47">
            <w:pPr>
              <w:pStyle w:val="PT"/>
              <w:tabs>
                <w:tab w:val="right" w:pos="9630"/>
              </w:tabs>
              <w:jc w:val="center"/>
              <w:rPr>
                <w:rFonts w:cs="Arial"/>
                <w:bCs/>
              </w:rPr>
            </w:pPr>
          </w:p>
        </w:tc>
        <w:tc>
          <w:tcPr>
            <w:tcW w:w="6552" w:type="dxa"/>
          </w:tcPr>
          <w:p w14:paraId="3047CDA0" w14:textId="77777777" w:rsidR="00B63EFD" w:rsidRPr="00A756CD" w:rsidRDefault="00B63EFD" w:rsidP="00587F47">
            <w:pPr>
              <w:pStyle w:val="PT"/>
              <w:tabs>
                <w:tab w:val="right" w:pos="9630"/>
              </w:tabs>
              <w:jc w:val="left"/>
              <w:rPr>
                <w:rFonts w:cs="Arial"/>
                <w:bCs/>
              </w:rPr>
            </w:pPr>
          </w:p>
        </w:tc>
      </w:tr>
      <w:tr w:rsidR="00B63EFD" w:rsidRPr="00A756CD" w14:paraId="4236FA06" w14:textId="77777777" w:rsidTr="004B6EF6">
        <w:tc>
          <w:tcPr>
            <w:tcW w:w="1890" w:type="dxa"/>
          </w:tcPr>
          <w:p w14:paraId="4941F812" w14:textId="0EC83D66" w:rsidR="00B63EFD" w:rsidRPr="00A756CD" w:rsidRDefault="00B63EFD" w:rsidP="00587F47">
            <w:pPr>
              <w:pStyle w:val="PT"/>
              <w:tabs>
                <w:tab w:val="right" w:pos="9630"/>
              </w:tabs>
              <w:jc w:val="center"/>
              <w:rPr>
                <w:rFonts w:cs="Arial"/>
                <w:bCs/>
              </w:rPr>
            </w:pPr>
            <w:r w:rsidRPr="00A756CD">
              <w:rPr>
                <w:rFonts w:cs="Arial"/>
                <w:bCs/>
              </w:rPr>
              <w:t>3.7</w:t>
            </w:r>
          </w:p>
        </w:tc>
        <w:tc>
          <w:tcPr>
            <w:tcW w:w="1314" w:type="dxa"/>
          </w:tcPr>
          <w:p w14:paraId="02D6A881" w14:textId="77777777" w:rsidR="00B63EFD" w:rsidRPr="00A756CD" w:rsidRDefault="00B63EFD" w:rsidP="00587F47">
            <w:pPr>
              <w:pStyle w:val="PT"/>
              <w:tabs>
                <w:tab w:val="right" w:pos="9630"/>
              </w:tabs>
              <w:jc w:val="center"/>
              <w:rPr>
                <w:rFonts w:cs="Arial"/>
                <w:bCs/>
              </w:rPr>
            </w:pPr>
          </w:p>
        </w:tc>
        <w:tc>
          <w:tcPr>
            <w:tcW w:w="6552" w:type="dxa"/>
          </w:tcPr>
          <w:p w14:paraId="000B07CD" w14:textId="77777777" w:rsidR="00B63EFD" w:rsidRPr="00A756CD" w:rsidRDefault="00B63EFD" w:rsidP="00587F47">
            <w:pPr>
              <w:pStyle w:val="PT"/>
              <w:tabs>
                <w:tab w:val="right" w:pos="9630"/>
              </w:tabs>
              <w:jc w:val="left"/>
              <w:rPr>
                <w:rFonts w:cs="Arial"/>
                <w:bCs/>
              </w:rPr>
            </w:pPr>
          </w:p>
        </w:tc>
      </w:tr>
      <w:tr w:rsidR="00B63EFD" w:rsidRPr="00A756CD" w14:paraId="09B91928" w14:textId="77777777" w:rsidTr="004B6EF6">
        <w:tc>
          <w:tcPr>
            <w:tcW w:w="1890" w:type="dxa"/>
          </w:tcPr>
          <w:p w14:paraId="52228BA5" w14:textId="32E81E7D" w:rsidR="00B63EFD" w:rsidRPr="00A756CD" w:rsidRDefault="00B63EFD" w:rsidP="00587F47">
            <w:pPr>
              <w:pStyle w:val="PT"/>
              <w:tabs>
                <w:tab w:val="right" w:pos="9630"/>
              </w:tabs>
              <w:jc w:val="center"/>
              <w:rPr>
                <w:rFonts w:cs="Arial"/>
                <w:bCs/>
              </w:rPr>
            </w:pPr>
            <w:r w:rsidRPr="00A756CD">
              <w:rPr>
                <w:rFonts w:cs="Arial"/>
                <w:bCs/>
              </w:rPr>
              <w:t>3.8</w:t>
            </w:r>
          </w:p>
        </w:tc>
        <w:tc>
          <w:tcPr>
            <w:tcW w:w="1314" w:type="dxa"/>
          </w:tcPr>
          <w:p w14:paraId="12540F30" w14:textId="77777777" w:rsidR="00B63EFD" w:rsidRPr="00A756CD" w:rsidRDefault="00B63EFD" w:rsidP="00587F47">
            <w:pPr>
              <w:pStyle w:val="PT"/>
              <w:tabs>
                <w:tab w:val="right" w:pos="9630"/>
              </w:tabs>
              <w:jc w:val="center"/>
              <w:rPr>
                <w:rFonts w:cs="Arial"/>
                <w:bCs/>
              </w:rPr>
            </w:pPr>
          </w:p>
        </w:tc>
        <w:tc>
          <w:tcPr>
            <w:tcW w:w="6552" w:type="dxa"/>
          </w:tcPr>
          <w:p w14:paraId="3DD75A89" w14:textId="77777777" w:rsidR="00B63EFD" w:rsidRPr="00A756CD" w:rsidRDefault="00B63EFD" w:rsidP="00587F47">
            <w:pPr>
              <w:pStyle w:val="PT"/>
              <w:tabs>
                <w:tab w:val="right" w:pos="9630"/>
              </w:tabs>
              <w:jc w:val="left"/>
              <w:rPr>
                <w:rFonts w:cs="Arial"/>
                <w:bCs/>
              </w:rPr>
            </w:pPr>
          </w:p>
        </w:tc>
      </w:tr>
      <w:tr w:rsidR="00B63EFD" w:rsidRPr="00A756CD" w14:paraId="534F565D" w14:textId="77777777" w:rsidTr="004B6EF6">
        <w:tc>
          <w:tcPr>
            <w:tcW w:w="1890" w:type="dxa"/>
          </w:tcPr>
          <w:p w14:paraId="1D06CFC7" w14:textId="0DE6703D" w:rsidR="00B63EFD" w:rsidRPr="00A756CD" w:rsidRDefault="00B63EFD" w:rsidP="00587F47">
            <w:pPr>
              <w:pStyle w:val="PT"/>
              <w:tabs>
                <w:tab w:val="right" w:pos="9630"/>
              </w:tabs>
              <w:jc w:val="center"/>
              <w:rPr>
                <w:rFonts w:cs="Arial"/>
                <w:bCs/>
              </w:rPr>
            </w:pPr>
            <w:r w:rsidRPr="00A756CD">
              <w:rPr>
                <w:rFonts w:cs="Arial"/>
                <w:bCs/>
              </w:rPr>
              <w:t>3.9</w:t>
            </w:r>
          </w:p>
        </w:tc>
        <w:tc>
          <w:tcPr>
            <w:tcW w:w="1314" w:type="dxa"/>
          </w:tcPr>
          <w:p w14:paraId="295DBA45" w14:textId="77777777" w:rsidR="00B63EFD" w:rsidRPr="00A756CD" w:rsidRDefault="00B63EFD" w:rsidP="00587F47">
            <w:pPr>
              <w:pStyle w:val="PT"/>
              <w:tabs>
                <w:tab w:val="right" w:pos="9630"/>
              </w:tabs>
              <w:jc w:val="center"/>
              <w:rPr>
                <w:rFonts w:cs="Arial"/>
                <w:bCs/>
              </w:rPr>
            </w:pPr>
          </w:p>
        </w:tc>
        <w:tc>
          <w:tcPr>
            <w:tcW w:w="6552" w:type="dxa"/>
          </w:tcPr>
          <w:p w14:paraId="0BBFACA8" w14:textId="77777777" w:rsidR="00B63EFD" w:rsidRPr="00A756CD" w:rsidRDefault="00B63EFD" w:rsidP="00587F47">
            <w:pPr>
              <w:pStyle w:val="PT"/>
              <w:tabs>
                <w:tab w:val="right" w:pos="9630"/>
              </w:tabs>
              <w:jc w:val="left"/>
              <w:rPr>
                <w:rFonts w:cs="Arial"/>
                <w:bCs/>
              </w:rPr>
            </w:pPr>
          </w:p>
        </w:tc>
      </w:tr>
      <w:tr w:rsidR="00B63EFD" w:rsidRPr="00A756CD" w14:paraId="74122692" w14:textId="77777777" w:rsidTr="004B6EF6">
        <w:tc>
          <w:tcPr>
            <w:tcW w:w="1890" w:type="dxa"/>
          </w:tcPr>
          <w:p w14:paraId="25B10381" w14:textId="77777777" w:rsidR="00B63EFD" w:rsidRPr="00A756CD" w:rsidRDefault="00B63EFD" w:rsidP="00587F47">
            <w:pPr>
              <w:pStyle w:val="PT"/>
              <w:tabs>
                <w:tab w:val="right" w:pos="9630"/>
              </w:tabs>
              <w:jc w:val="center"/>
              <w:rPr>
                <w:rFonts w:cs="Arial"/>
                <w:bCs/>
              </w:rPr>
            </w:pPr>
            <w:r w:rsidRPr="00A756CD">
              <w:rPr>
                <w:rFonts w:cs="Arial"/>
                <w:bCs/>
              </w:rPr>
              <w:t>3.10</w:t>
            </w:r>
          </w:p>
        </w:tc>
        <w:tc>
          <w:tcPr>
            <w:tcW w:w="1314" w:type="dxa"/>
          </w:tcPr>
          <w:p w14:paraId="12E03DEA" w14:textId="77777777" w:rsidR="00B63EFD" w:rsidRPr="00A756CD" w:rsidRDefault="00B63EFD" w:rsidP="00587F47">
            <w:pPr>
              <w:pStyle w:val="PT"/>
              <w:tabs>
                <w:tab w:val="right" w:pos="9630"/>
              </w:tabs>
              <w:jc w:val="center"/>
              <w:rPr>
                <w:rFonts w:cs="Arial"/>
                <w:bCs/>
              </w:rPr>
            </w:pPr>
          </w:p>
        </w:tc>
        <w:tc>
          <w:tcPr>
            <w:tcW w:w="6552" w:type="dxa"/>
          </w:tcPr>
          <w:p w14:paraId="3FB3E983" w14:textId="77777777" w:rsidR="00B63EFD" w:rsidRPr="00A756CD" w:rsidRDefault="00B63EFD" w:rsidP="00587F47">
            <w:pPr>
              <w:pStyle w:val="PT"/>
              <w:tabs>
                <w:tab w:val="right" w:pos="9630"/>
              </w:tabs>
              <w:jc w:val="left"/>
              <w:rPr>
                <w:rFonts w:cs="Arial"/>
                <w:bCs/>
              </w:rPr>
            </w:pPr>
          </w:p>
        </w:tc>
      </w:tr>
      <w:tr w:rsidR="00B63EFD" w:rsidRPr="00A756CD" w14:paraId="6274E6A1" w14:textId="77777777" w:rsidTr="004B6EF6">
        <w:tc>
          <w:tcPr>
            <w:tcW w:w="1890" w:type="dxa"/>
          </w:tcPr>
          <w:p w14:paraId="775EA306" w14:textId="77777777" w:rsidR="00B63EFD" w:rsidRPr="00A756CD" w:rsidRDefault="00B63EFD" w:rsidP="00587F47">
            <w:pPr>
              <w:pStyle w:val="PT"/>
              <w:tabs>
                <w:tab w:val="right" w:pos="9630"/>
              </w:tabs>
              <w:jc w:val="center"/>
              <w:rPr>
                <w:rFonts w:cs="Arial"/>
                <w:bCs/>
              </w:rPr>
            </w:pPr>
            <w:r w:rsidRPr="00A756CD">
              <w:rPr>
                <w:rFonts w:cs="Arial"/>
                <w:bCs/>
              </w:rPr>
              <w:t>3.11</w:t>
            </w:r>
          </w:p>
        </w:tc>
        <w:tc>
          <w:tcPr>
            <w:tcW w:w="1314" w:type="dxa"/>
          </w:tcPr>
          <w:p w14:paraId="04A12448" w14:textId="77777777" w:rsidR="00B63EFD" w:rsidRPr="00A756CD" w:rsidRDefault="00B63EFD" w:rsidP="00587F47">
            <w:pPr>
              <w:pStyle w:val="PT"/>
              <w:tabs>
                <w:tab w:val="right" w:pos="9630"/>
              </w:tabs>
              <w:jc w:val="center"/>
              <w:rPr>
                <w:rFonts w:cs="Arial"/>
                <w:bCs/>
              </w:rPr>
            </w:pPr>
          </w:p>
        </w:tc>
        <w:tc>
          <w:tcPr>
            <w:tcW w:w="6552" w:type="dxa"/>
          </w:tcPr>
          <w:p w14:paraId="34F97E74" w14:textId="77777777" w:rsidR="00B63EFD" w:rsidRPr="00A756CD" w:rsidRDefault="00B63EFD" w:rsidP="00587F47">
            <w:pPr>
              <w:pStyle w:val="PT"/>
              <w:tabs>
                <w:tab w:val="right" w:pos="9630"/>
              </w:tabs>
              <w:jc w:val="left"/>
              <w:rPr>
                <w:rFonts w:cs="Arial"/>
                <w:bCs/>
              </w:rPr>
            </w:pPr>
          </w:p>
        </w:tc>
      </w:tr>
      <w:tr w:rsidR="00B63EFD" w:rsidRPr="00A756CD" w14:paraId="6733D7EE" w14:textId="77777777" w:rsidTr="004B6EF6">
        <w:tc>
          <w:tcPr>
            <w:tcW w:w="1890" w:type="dxa"/>
          </w:tcPr>
          <w:p w14:paraId="39C09B0F" w14:textId="77777777" w:rsidR="00B63EFD" w:rsidRPr="00A756CD" w:rsidRDefault="00B63EFD" w:rsidP="00587F47">
            <w:pPr>
              <w:pStyle w:val="PT"/>
              <w:tabs>
                <w:tab w:val="right" w:pos="9630"/>
              </w:tabs>
              <w:jc w:val="center"/>
              <w:rPr>
                <w:rFonts w:cs="Arial"/>
                <w:bCs/>
              </w:rPr>
            </w:pPr>
            <w:r w:rsidRPr="00A756CD">
              <w:rPr>
                <w:rFonts w:cs="Arial"/>
                <w:bCs/>
              </w:rPr>
              <w:t>3.12</w:t>
            </w:r>
          </w:p>
        </w:tc>
        <w:tc>
          <w:tcPr>
            <w:tcW w:w="1314" w:type="dxa"/>
          </w:tcPr>
          <w:p w14:paraId="2D096FDC" w14:textId="77777777" w:rsidR="00B63EFD" w:rsidRPr="00A756CD" w:rsidRDefault="00B63EFD" w:rsidP="00587F47">
            <w:pPr>
              <w:pStyle w:val="PT"/>
              <w:tabs>
                <w:tab w:val="right" w:pos="9630"/>
              </w:tabs>
              <w:jc w:val="center"/>
              <w:rPr>
                <w:rFonts w:cs="Arial"/>
                <w:bCs/>
              </w:rPr>
            </w:pPr>
          </w:p>
        </w:tc>
        <w:tc>
          <w:tcPr>
            <w:tcW w:w="6552" w:type="dxa"/>
          </w:tcPr>
          <w:p w14:paraId="5E15037E" w14:textId="77777777" w:rsidR="00B63EFD" w:rsidRPr="00A756CD" w:rsidRDefault="00B63EFD" w:rsidP="00587F47">
            <w:pPr>
              <w:pStyle w:val="PT"/>
              <w:tabs>
                <w:tab w:val="right" w:pos="9630"/>
              </w:tabs>
              <w:jc w:val="left"/>
              <w:rPr>
                <w:rFonts w:cs="Arial"/>
                <w:bCs/>
              </w:rPr>
            </w:pPr>
          </w:p>
        </w:tc>
      </w:tr>
      <w:tr w:rsidR="00B63EFD" w:rsidRPr="00A756CD" w14:paraId="6C1C2712" w14:textId="77777777" w:rsidTr="004B6EF6">
        <w:tc>
          <w:tcPr>
            <w:tcW w:w="1890" w:type="dxa"/>
          </w:tcPr>
          <w:p w14:paraId="4AEFB986" w14:textId="77777777" w:rsidR="00B63EFD" w:rsidRPr="00A756CD" w:rsidRDefault="00B63EFD" w:rsidP="00587F47">
            <w:pPr>
              <w:pStyle w:val="PT"/>
              <w:tabs>
                <w:tab w:val="right" w:pos="9630"/>
              </w:tabs>
              <w:jc w:val="center"/>
              <w:rPr>
                <w:rFonts w:cs="Arial"/>
                <w:bCs/>
              </w:rPr>
            </w:pPr>
            <w:r w:rsidRPr="00A756CD">
              <w:rPr>
                <w:rFonts w:cs="Arial"/>
                <w:bCs/>
              </w:rPr>
              <w:t>3.13</w:t>
            </w:r>
          </w:p>
        </w:tc>
        <w:tc>
          <w:tcPr>
            <w:tcW w:w="1314" w:type="dxa"/>
          </w:tcPr>
          <w:p w14:paraId="69AD3161" w14:textId="77777777" w:rsidR="00B63EFD" w:rsidRPr="00A756CD" w:rsidRDefault="00B63EFD" w:rsidP="00587F47">
            <w:pPr>
              <w:pStyle w:val="PT"/>
              <w:tabs>
                <w:tab w:val="right" w:pos="9630"/>
              </w:tabs>
              <w:jc w:val="center"/>
              <w:rPr>
                <w:rFonts w:cs="Arial"/>
                <w:bCs/>
              </w:rPr>
            </w:pPr>
          </w:p>
        </w:tc>
        <w:tc>
          <w:tcPr>
            <w:tcW w:w="6552" w:type="dxa"/>
          </w:tcPr>
          <w:p w14:paraId="344C3F10" w14:textId="77777777" w:rsidR="00B63EFD" w:rsidRPr="00A756CD" w:rsidRDefault="00B63EFD" w:rsidP="00587F47">
            <w:pPr>
              <w:pStyle w:val="PT"/>
              <w:tabs>
                <w:tab w:val="right" w:pos="9630"/>
              </w:tabs>
              <w:jc w:val="left"/>
              <w:rPr>
                <w:rFonts w:cs="Arial"/>
                <w:bCs/>
              </w:rPr>
            </w:pPr>
          </w:p>
        </w:tc>
      </w:tr>
      <w:tr w:rsidR="00B63EFD" w:rsidRPr="00A756CD" w14:paraId="7AF5D6B2" w14:textId="77777777" w:rsidTr="004B6EF6">
        <w:tc>
          <w:tcPr>
            <w:tcW w:w="1890" w:type="dxa"/>
          </w:tcPr>
          <w:p w14:paraId="0F13CAB7" w14:textId="77777777" w:rsidR="00B63EFD" w:rsidRPr="00A756CD" w:rsidRDefault="00B63EFD" w:rsidP="00587F47">
            <w:pPr>
              <w:pStyle w:val="PT"/>
              <w:tabs>
                <w:tab w:val="right" w:pos="9630"/>
              </w:tabs>
              <w:jc w:val="center"/>
              <w:rPr>
                <w:rFonts w:cs="Arial"/>
                <w:bCs/>
              </w:rPr>
            </w:pPr>
            <w:r w:rsidRPr="00A756CD">
              <w:rPr>
                <w:rFonts w:cs="Arial"/>
                <w:bCs/>
              </w:rPr>
              <w:t>3.14</w:t>
            </w:r>
          </w:p>
        </w:tc>
        <w:tc>
          <w:tcPr>
            <w:tcW w:w="1314" w:type="dxa"/>
          </w:tcPr>
          <w:p w14:paraId="0554749F" w14:textId="77777777" w:rsidR="00B63EFD" w:rsidRPr="00A756CD" w:rsidRDefault="00B63EFD" w:rsidP="00587F47">
            <w:pPr>
              <w:pStyle w:val="PT"/>
              <w:tabs>
                <w:tab w:val="right" w:pos="9630"/>
              </w:tabs>
              <w:jc w:val="center"/>
              <w:rPr>
                <w:rFonts w:cs="Arial"/>
                <w:bCs/>
              </w:rPr>
            </w:pPr>
          </w:p>
        </w:tc>
        <w:tc>
          <w:tcPr>
            <w:tcW w:w="6552" w:type="dxa"/>
          </w:tcPr>
          <w:p w14:paraId="140ABCB3" w14:textId="77777777" w:rsidR="00B63EFD" w:rsidRPr="00A756CD" w:rsidRDefault="00B63EFD" w:rsidP="00587F47">
            <w:pPr>
              <w:pStyle w:val="PT"/>
              <w:tabs>
                <w:tab w:val="right" w:pos="9630"/>
              </w:tabs>
              <w:jc w:val="left"/>
              <w:rPr>
                <w:rFonts w:cs="Arial"/>
                <w:bCs/>
              </w:rPr>
            </w:pPr>
          </w:p>
        </w:tc>
      </w:tr>
      <w:tr w:rsidR="00B63EFD" w:rsidRPr="00A756CD" w14:paraId="63130175" w14:textId="77777777" w:rsidTr="004B6EF6">
        <w:tc>
          <w:tcPr>
            <w:tcW w:w="1890" w:type="dxa"/>
          </w:tcPr>
          <w:p w14:paraId="443A694B" w14:textId="77777777" w:rsidR="00B63EFD" w:rsidRPr="00A756CD" w:rsidRDefault="00B63EFD" w:rsidP="00587F47">
            <w:pPr>
              <w:pStyle w:val="PT"/>
              <w:tabs>
                <w:tab w:val="right" w:pos="9630"/>
              </w:tabs>
              <w:jc w:val="center"/>
              <w:rPr>
                <w:rFonts w:cs="Arial"/>
                <w:bCs/>
              </w:rPr>
            </w:pPr>
            <w:r w:rsidRPr="00A756CD">
              <w:rPr>
                <w:rFonts w:cs="Arial"/>
                <w:bCs/>
              </w:rPr>
              <w:lastRenderedPageBreak/>
              <w:t>3.15</w:t>
            </w:r>
          </w:p>
        </w:tc>
        <w:tc>
          <w:tcPr>
            <w:tcW w:w="1314" w:type="dxa"/>
          </w:tcPr>
          <w:p w14:paraId="0FE63B30" w14:textId="77777777" w:rsidR="00B63EFD" w:rsidRPr="00A756CD" w:rsidRDefault="00B63EFD" w:rsidP="00587F47">
            <w:pPr>
              <w:pStyle w:val="PT"/>
              <w:tabs>
                <w:tab w:val="right" w:pos="9630"/>
              </w:tabs>
              <w:jc w:val="center"/>
              <w:rPr>
                <w:rFonts w:cs="Arial"/>
                <w:bCs/>
              </w:rPr>
            </w:pPr>
          </w:p>
        </w:tc>
        <w:tc>
          <w:tcPr>
            <w:tcW w:w="6552" w:type="dxa"/>
          </w:tcPr>
          <w:p w14:paraId="0E796B38" w14:textId="77777777" w:rsidR="00B63EFD" w:rsidRPr="00A756CD" w:rsidRDefault="00B63EFD" w:rsidP="00587F47">
            <w:pPr>
              <w:pStyle w:val="PT"/>
              <w:tabs>
                <w:tab w:val="right" w:pos="9630"/>
              </w:tabs>
              <w:jc w:val="left"/>
              <w:rPr>
                <w:rFonts w:cs="Arial"/>
                <w:bCs/>
              </w:rPr>
            </w:pPr>
          </w:p>
        </w:tc>
      </w:tr>
      <w:tr w:rsidR="00B63EFD" w:rsidRPr="00A756CD" w14:paraId="4498A469" w14:textId="77777777" w:rsidTr="004B6EF6">
        <w:tc>
          <w:tcPr>
            <w:tcW w:w="1890" w:type="dxa"/>
          </w:tcPr>
          <w:p w14:paraId="6B2BD598" w14:textId="77777777" w:rsidR="00B63EFD" w:rsidRPr="00A756CD" w:rsidRDefault="00B63EFD" w:rsidP="00587F47">
            <w:pPr>
              <w:pStyle w:val="PT"/>
              <w:tabs>
                <w:tab w:val="right" w:pos="9630"/>
              </w:tabs>
              <w:jc w:val="center"/>
              <w:rPr>
                <w:rFonts w:cs="Arial"/>
                <w:bCs/>
              </w:rPr>
            </w:pPr>
            <w:r w:rsidRPr="00A756CD">
              <w:rPr>
                <w:rFonts w:cs="Arial"/>
                <w:bCs/>
              </w:rPr>
              <w:t>3.16</w:t>
            </w:r>
          </w:p>
        </w:tc>
        <w:tc>
          <w:tcPr>
            <w:tcW w:w="1314" w:type="dxa"/>
          </w:tcPr>
          <w:p w14:paraId="0BAE1E3C" w14:textId="77777777" w:rsidR="00B63EFD" w:rsidRPr="00A756CD" w:rsidRDefault="00B63EFD" w:rsidP="00587F47">
            <w:pPr>
              <w:pStyle w:val="PT"/>
              <w:tabs>
                <w:tab w:val="right" w:pos="9630"/>
              </w:tabs>
              <w:jc w:val="center"/>
              <w:rPr>
                <w:rFonts w:cs="Arial"/>
                <w:bCs/>
              </w:rPr>
            </w:pPr>
          </w:p>
        </w:tc>
        <w:tc>
          <w:tcPr>
            <w:tcW w:w="6552" w:type="dxa"/>
          </w:tcPr>
          <w:p w14:paraId="31CA9A92" w14:textId="77777777" w:rsidR="00B63EFD" w:rsidRPr="00A756CD" w:rsidRDefault="00B63EFD" w:rsidP="00587F47">
            <w:pPr>
              <w:pStyle w:val="PT"/>
              <w:tabs>
                <w:tab w:val="right" w:pos="9630"/>
              </w:tabs>
              <w:jc w:val="left"/>
              <w:rPr>
                <w:rFonts w:cs="Arial"/>
                <w:bCs/>
              </w:rPr>
            </w:pPr>
          </w:p>
        </w:tc>
      </w:tr>
      <w:tr w:rsidR="00B63EFD" w:rsidRPr="00A756CD" w14:paraId="4628E8B1" w14:textId="77777777" w:rsidTr="004B6EF6">
        <w:tc>
          <w:tcPr>
            <w:tcW w:w="1890" w:type="dxa"/>
          </w:tcPr>
          <w:p w14:paraId="2EE83406" w14:textId="77777777" w:rsidR="00B63EFD" w:rsidRPr="00A756CD" w:rsidRDefault="00B63EFD" w:rsidP="00587F47">
            <w:pPr>
              <w:jc w:val="center"/>
              <w:rPr>
                <w:rFonts w:cs="Arial"/>
              </w:rPr>
            </w:pPr>
            <w:r w:rsidRPr="00A756CD">
              <w:rPr>
                <w:rFonts w:cs="Arial"/>
                <w:bCs/>
              </w:rPr>
              <w:t>3.17</w:t>
            </w:r>
          </w:p>
        </w:tc>
        <w:tc>
          <w:tcPr>
            <w:tcW w:w="1314" w:type="dxa"/>
          </w:tcPr>
          <w:p w14:paraId="1D20A8E4" w14:textId="77777777" w:rsidR="00B63EFD" w:rsidRPr="00A756CD" w:rsidRDefault="00B63EFD" w:rsidP="00587F47">
            <w:pPr>
              <w:pStyle w:val="PT"/>
              <w:tabs>
                <w:tab w:val="right" w:pos="9630"/>
              </w:tabs>
              <w:jc w:val="center"/>
              <w:rPr>
                <w:rFonts w:cs="Arial"/>
                <w:bCs/>
              </w:rPr>
            </w:pPr>
          </w:p>
        </w:tc>
        <w:tc>
          <w:tcPr>
            <w:tcW w:w="6552" w:type="dxa"/>
          </w:tcPr>
          <w:p w14:paraId="08FBFD16" w14:textId="77777777" w:rsidR="00B63EFD" w:rsidRPr="00A756CD" w:rsidRDefault="00B63EFD" w:rsidP="00587F47">
            <w:pPr>
              <w:pStyle w:val="PT"/>
              <w:tabs>
                <w:tab w:val="right" w:pos="9630"/>
              </w:tabs>
              <w:jc w:val="left"/>
              <w:rPr>
                <w:rFonts w:cs="Arial"/>
                <w:bCs/>
              </w:rPr>
            </w:pPr>
          </w:p>
        </w:tc>
      </w:tr>
      <w:tr w:rsidR="00B63EFD" w:rsidRPr="00A756CD" w14:paraId="7C24E6C5" w14:textId="77777777" w:rsidTr="004B6EF6">
        <w:tc>
          <w:tcPr>
            <w:tcW w:w="1890" w:type="dxa"/>
          </w:tcPr>
          <w:p w14:paraId="2A73B4E1" w14:textId="77777777" w:rsidR="00B63EFD" w:rsidRPr="00A756CD" w:rsidRDefault="00B63EFD" w:rsidP="00587F47">
            <w:pPr>
              <w:jc w:val="center"/>
              <w:rPr>
                <w:rFonts w:cs="Arial"/>
              </w:rPr>
            </w:pPr>
            <w:r w:rsidRPr="00A756CD">
              <w:rPr>
                <w:rFonts w:cs="Arial"/>
                <w:bCs/>
              </w:rPr>
              <w:t>3.18</w:t>
            </w:r>
          </w:p>
        </w:tc>
        <w:tc>
          <w:tcPr>
            <w:tcW w:w="1314" w:type="dxa"/>
          </w:tcPr>
          <w:p w14:paraId="33EEE8C4" w14:textId="77777777" w:rsidR="00B63EFD" w:rsidRPr="00A756CD" w:rsidRDefault="00B63EFD" w:rsidP="00587F47">
            <w:pPr>
              <w:pStyle w:val="PT"/>
              <w:tabs>
                <w:tab w:val="right" w:pos="9630"/>
              </w:tabs>
              <w:jc w:val="center"/>
              <w:rPr>
                <w:rFonts w:cs="Arial"/>
                <w:bCs/>
              </w:rPr>
            </w:pPr>
          </w:p>
        </w:tc>
        <w:tc>
          <w:tcPr>
            <w:tcW w:w="6552" w:type="dxa"/>
          </w:tcPr>
          <w:p w14:paraId="6F64768D" w14:textId="77777777" w:rsidR="00B63EFD" w:rsidRPr="00A756CD" w:rsidRDefault="00B63EFD" w:rsidP="00587F47">
            <w:pPr>
              <w:pStyle w:val="PT"/>
              <w:tabs>
                <w:tab w:val="right" w:pos="9630"/>
              </w:tabs>
              <w:jc w:val="left"/>
              <w:rPr>
                <w:rFonts w:cs="Arial"/>
                <w:bCs/>
              </w:rPr>
            </w:pPr>
          </w:p>
        </w:tc>
      </w:tr>
      <w:tr w:rsidR="00B63EFD" w:rsidRPr="00A756CD" w14:paraId="2997F396" w14:textId="77777777" w:rsidTr="004B6EF6">
        <w:tc>
          <w:tcPr>
            <w:tcW w:w="1890" w:type="dxa"/>
          </w:tcPr>
          <w:p w14:paraId="2EB614F8" w14:textId="77777777" w:rsidR="00B63EFD" w:rsidRPr="00A756CD" w:rsidRDefault="00B63EFD" w:rsidP="00587F47">
            <w:pPr>
              <w:jc w:val="center"/>
              <w:rPr>
                <w:rFonts w:cs="Arial"/>
                <w:bCs/>
              </w:rPr>
            </w:pPr>
            <w:r w:rsidRPr="00A756CD">
              <w:rPr>
                <w:rFonts w:cs="Arial"/>
                <w:bCs/>
              </w:rPr>
              <w:t>3.19</w:t>
            </w:r>
          </w:p>
        </w:tc>
        <w:tc>
          <w:tcPr>
            <w:tcW w:w="1314" w:type="dxa"/>
          </w:tcPr>
          <w:p w14:paraId="1A4F3C3F" w14:textId="77777777" w:rsidR="00B63EFD" w:rsidRPr="00A756CD" w:rsidRDefault="00B63EFD" w:rsidP="00587F47">
            <w:pPr>
              <w:pStyle w:val="PT"/>
              <w:tabs>
                <w:tab w:val="right" w:pos="9630"/>
              </w:tabs>
              <w:jc w:val="center"/>
              <w:rPr>
                <w:rFonts w:cs="Arial"/>
                <w:bCs/>
              </w:rPr>
            </w:pPr>
          </w:p>
        </w:tc>
        <w:tc>
          <w:tcPr>
            <w:tcW w:w="6552" w:type="dxa"/>
          </w:tcPr>
          <w:p w14:paraId="6CC701AB" w14:textId="77777777" w:rsidR="00B63EFD" w:rsidRPr="00A756CD" w:rsidRDefault="00B63EFD" w:rsidP="00587F47">
            <w:pPr>
              <w:pStyle w:val="PT"/>
              <w:tabs>
                <w:tab w:val="right" w:pos="9630"/>
              </w:tabs>
              <w:jc w:val="left"/>
              <w:rPr>
                <w:rFonts w:cs="Arial"/>
                <w:bCs/>
              </w:rPr>
            </w:pPr>
          </w:p>
        </w:tc>
      </w:tr>
      <w:tr w:rsidR="00AB0606" w:rsidRPr="00A756CD" w14:paraId="7DD576B0" w14:textId="77777777" w:rsidTr="004B6EF6">
        <w:tc>
          <w:tcPr>
            <w:tcW w:w="1890" w:type="dxa"/>
          </w:tcPr>
          <w:p w14:paraId="45687BB6" w14:textId="77777777" w:rsidR="00AB0606" w:rsidRPr="00A756CD" w:rsidRDefault="00AB0606" w:rsidP="00587F47">
            <w:pPr>
              <w:jc w:val="center"/>
              <w:rPr>
                <w:rFonts w:cs="Arial"/>
                <w:bCs/>
              </w:rPr>
            </w:pPr>
            <w:r w:rsidRPr="00A756CD">
              <w:rPr>
                <w:rFonts w:cs="Arial"/>
                <w:bCs/>
              </w:rPr>
              <w:t>3.20</w:t>
            </w:r>
          </w:p>
        </w:tc>
        <w:tc>
          <w:tcPr>
            <w:tcW w:w="1314" w:type="dxa"/>
          </w:tcPr>
          <w:p w14:paraId="545ED420" w14:textId="77777777" w:rsidR="00AB0606" w:rsidRPr="00A756CD" w:rsidRDefault="00AB0606" w:rsidP="00587F47">
            <w:pPr>
              <w:pStyle w:val="PT"/>
              <w:tabs>
                <w:tab w:val="right" w:pos="9630"/>
              </w:tabs>
              <w:jc w:val="center"/>
              <w:rPr>
                <w:rFonts w:cs="Arial"/>
                <w:bCs/>
              </w:rPr>
            </w:pPr>
          </w:p>
        </w:tc>
        <w:tc>
          <w:tcPr>
            <w:tcW w:w="6552" w:type="dxa"/>
          </w:tcPr>
          <w:p w14:paraId="54FCB5C0" w14:textId="77777777" w:rsidR="00AB0606" w:rsidRPr="00A756CD" w:rsidRDefault="00AB0606" w:rsidP="00587F47">
            <w:pPr>
              <w:pStyle w:val="PT"/>
              <w:tabs>
                <w:tab w:val="right" w:pos="9630"/>
              </w:tabs>
              <w:jc w:val="left"/>
              <w:rPr>
                <w:rFonts w:cs="Arial"/>
                <w:bCs/>
              </w:rPr>
            </w:pPr>
          </w:p>
        </w:tc>
      </w:tr>
      <w:tr w:rsidR="00B63EFD" w:rsidRPr="00A756CD" w14:paraId="4D638E2F" w14:textId="77777777" w:rsidTr="004B6EF6">
        <w:tc>
          <w:tcPr>
            <w:tcW w:w="1890" w:type="dxa"/>
          </w:tcPr>
          <w:p w14:paraId="01374C61" w14:textId="2BF70C4E" w:rsidR="00B63EFD" w:rsidRPr="00A756CD" w:rsidRDefault="00B63EFD" w:rsidP="00587F47">
            <w:pPr>
              <w:pStyle w:val="PT"/>
              <w:tabs>
                <w:tab w:val="right" w:pos="9630"/>
              </w:tabs>
              <w:jc w:val="center"/>
              <w:rPr>
                <w:rFonts w:cs="Arial"/>
                <w:bCs/>
              </w:rPr>
            </w:pPr>
            <w:r w:rsidRPr="00A756CD">
              <w:rPr>
                <w:rFonts w:cs="Arial"/>
                <w:bCs/>
              </w:rPr>
              <w:t>4.</w:t>
            </w:r>
            <w:r w:rsidR="00733099" w:rsidRPr="00A756CD">
              <w:rPr>
                <w:rFonts w:cs="Arial"/>
                <w:bCs/>
              </w:rPr>
              <w:t>1</w:t>
            </w:r>
          </w:p>
        </w:tc>
        <w:tc>
          <w:tcPr>
            <w:tcW w:w="1314" w:type="dxa"/>
          </w:tcPr>
          <w:p w14:paraId="4179E441" w14:textId="77777777" w:rsidR="00B63EFD" w:rsidRPr="00A756CD" w:rsidRDefault="00B63EFD" w:rsidP="00587F47">
            <w:pPr>
              <w:pStyle w:val="PT"/>
              <w:tabs>
                <w:tab w:val="right" w:pos="9630"/>
              </w:tabs>
              <w:jc w:val="center"/>
              <w:rPr>
                <w:rFonts w:cs="Arial"/>
                <w:bCs/>
              </w:rPr>
            </w:pPr>
          </w:p>
        </w:tc>
        <w:tc>
          <w:tcPr>
            <w:tcW w:w="6552" w:type="dxa"/>
          </w:tcPr>
          <w:p w14:paraId="7C36623C" w14:textId="77777777" w:rsidR="00B63EFD" w:rsidRPr="00A756CD" w:rsidRDefault="00B63EFD" w:rsidP="00587F47">
            <w:pPr>
              <w:pStyle w:val="PT"/>
              <w:tabs>
                <w:tab w:val="right" w:pos="9630"/>
              </w:tabs>
              <w:jc w:val="left"/>
              <w:rPr>
                <w:rFonts w:cs="Arial"/>
                <w:bCs/>
              </w:rPr>
            </w:pPr>
          </w:p>
        </w:tc>
      </w:tr>
      <w:tr w:rsidR="00B63EFD" w:rsidRPr="00A756CD" w14:paraId="7C82F119" w14:textId="77777777" w:rsidTr="004B6EF6">
        <w:tc>
          <w:tcPr>
            <w:tcW w:w="1890" w:type="dxa"/>
          </w:tcPr>
          <w:p w14:paraId="7F527A9C" w14:textId="3F9FD458" w:rsidR="00B63EFD" w:rsidRPr="00A756CD" w:rsidRDefault="00B63EFD" w:rsidP="00587F47">
            <w:pPr>
              <w:pStyle w:val="PT"/>
              <w:tabs>
                <w:tab w:val="right" w:pos="9630"/>
              </w:tabs>
              <w:jc w:val="center"/>
              <w:rPr>
                <w:rFonts w:cs="Arial"/>
                <w:bCs/>
              </w:rPr>
            </w:pPr>
            <w:r w:rsidRPr="00A756CD">
              <w:rPr>
                <w:rFonts w:cs="Arial"/>
                <w:bCs/>
              </w:rPr>
              <w:t>4.2</w:t>
            </w:r>
          </w:p>
        </w:tc>
        <w:tc>
          <w:tcPr>
            <w:tcW w:w="1314" w:type="dxa"/>
          </w:tcPr>
          <w:p w14:paraId="1A36B533" w14:textId="77777777" w:rsidR="00B63EFD" w:rsidRPr="00A756CD" w:rsidRDefault="00B63EFD" w:rsidP="00587F47">
            <w:pPr>
              <w:pStyle w:val="PT"/>
              <w:tabs>
                <w:tab w:val="right" w:pos="9630"/>
              </w:tabs>
              <w:jc w:val="center"/>
              <w:rPr>
                <w:rFonts w:cs="Arial"/>
                <w:bCs/>
              </w:rPr>
            </w:pPr>
          </w:p>
        </w:tc>
        <w:tc>
          <w:tcPr>
            <w:tcW w:w="6552" w:type="dxa"/>
          </w:tcPr>
          <w:p w14:paraId="3FD22930" w14:textId="77777777" w:rsidR="00B63EFD" w:rsidRPr="00A756CD" w:rsidRDefault="00B63EFD" w:rsidP="00587F47">
            <w:pPr>
              <w:pStyle w:val="PT"/>
              <w:tabs>
                <w:tab w:val="right" w:pos="9630"/>
              </w:tabs>
              <w:jc w:val="left"/>
              <w:rPr>
                <w:rFonts w:cs="Arial"/>
                <w:bCs/>
              </w:rPr>
            </w:pPr>
          </w:p>
        </w:tc>
      </w:tr>
      <w:tr w:rsidR="00B63EFD" w:rsidRPr="00A756CD" w14:paraId="0176B49E" w14:textId="77777777" w:rsidTr="004B6EF6">
        <w:tc>
          <w:tcPr>
            <w:tcW w:w="1890" w:type="dxa"/>
          </w:tcPr>
          <w:p w14:paraId="4668440B" w14:textId="71A1FCCC" w:rsidR="00B63EFD" w:rsidRPr="00A756CD" w:rsidRDefault="00B63EFD" w:rsidP="00587F47">
            <w:pPr>
              <w:pStyle w:val="PT"/>
              <w:tabs>
                <w:tab w:val="right" w:pos="9630"/>
              </w:tabs>
              <w:jc w:val="center"/>
              <w:rPr>
                <w:rFonts w:cs="Arial"/>
                <w:bCs/>
              </w:rPr>
            </w:pPr>
            <w:r w:rsidRPr="00A756CD">
              <w:rPr>
                <w:rFonts w:cs="Arial"/>
                <w:bCs/>
              </w:rPr>
              <w:t>4.3</w:t>
            </w:r>
          </w:p>
        </w:tc>
        <w:tc>
          <w:tcPr>
            <w:tcW w:w="1314" w:type="dxa"/>
          </w:tcPr>
          <w:p w14:paraId="29072C7E" w14:textId="77777777" w:rsidR="00B63EFD" w:rsidRPr="00A756CD" w:rsidRDefault="00B63EFD" w:rsidP="00587F47">
            <w:pPr>
              <w:pStyle w:val="PT"/>
              <w:tabs>
                <w:tab w:val="right" w:pos="9630"/>
              </w:tabs>
              <w:jc w:val="center"/>
              <w:rPr>
                <w:rFonts w:cs="Arial"/>
                <w:bCs/>
              </w:rPr>
            </w:pPr>
          </w:p>
        </w:tc>
        <w:tc>
          <w:tcPr>
            <w:tcW w:w="6552" w:type="dxa"/>
          </w:tcPr>
          <w:p w14:paraId="1342B717" w14:textId="77777777" w:rsidR="00B63EFD" w:rsidRPr="00A756CD" w:rsidRDefault="00B63EFD" w:rsidP="00587F47">
            <w:pPr>
              <w:pStyle w:val="PT"/>
              <w:tabs>
                <w:tab w:val="right" w:pos="9630"/>
              </w:tabs>
              <w:jc w:val="left"/>
              <w:rPr>
                <w:rFonts w:cs="Arial"/>
                <w:bCs/>
              </w:rPr>
            </w:pPr>
          </w:p>
        </w:tc>
      </w:tr>
      <w:tr w:rsidR="00B63EFD" w:rsidRPr="00A756CD" w14:paraId="6199354B" w14:textId="77777777" w:rsidTr="004B6EF6">
        <w:tc>
          <w:tcPr>
            <w:tcW w:w="1890" w:type="dxa"/>
          </w:tcPr>
          <w:p w14:paraId="41FBBAE9" w14:textId="6E6C0D3A" w:rsidR="00B63EFD" w:rsidRPr="00A756CD" w:rsidRDefault="00B63EFD" w:rsidP="00587F47">
            <w:pPr>
              <w:pStyle w:val="PT"/>
              <w:tabs>
                <w:tab w:val="right" w:pos="9630"/>
              </w:tabs>
              <w:jc w:val="center"/>
              <w:rPr>
                <w:rFonts w:cs="Arial"/>
                <w:bCs/>
              </w:rPr>
            </w:pPr>
            <w:r w:rsidRPr="00A756CD">
              <w:rPr>
                <w:rFonts w:cs="Arial"/>
                <w:bCs/>
              </w:rPr>
              <w:t>4.4</w:t>
            </w:r>
          </w:p>
        </w:tc>
        <w:tc>
          <w:tcPr>
            <w:tcW w:w="1314" w:type="dxa"/>
          </w:tcPr>
          <w:p w14:paraId="713E483F" w14:textId="77777777" w:rsidR="00B63EFD" w:rsidRPr="00A756CD" w:rsidRDefault="00B63EFD" w:rsidP="00587F47">
            <w:pPr>
              <w:pStyle w:val="PT"/>
              <w:tabs>
                <w:tab w:val="right" w:pos="9630"/>
              </w:tabs>
              <w:jc w:val="center"/>
              <w:rPr>
                <w:rFonts w:cs="Arial"/>
                <w:bCs/>
              </w:rPr>
            </w:pPr>
          </w:p>
        </w:tc>
        <w:tc>
          <w:tcPr>
            <w:tcW w:w="6552" w:type="dxa"/>
          </w:tcPr>
          <w:p w14:paraId="7D6688C0" w14:textId="77777777" w:rsidR="00B63EFD" w:rsidRPr="00A756CD" w:rsidRDefault="00B63EFD" w:rsidP="00587F47">
            <w:pPr>
              <w:pStyle w:val="PT"/>
              <w:tabs>
                <w:tab w:val="right" w:pos="9630"/>
              </w:tabs>
              <w:jc w:val="left"/>
              <w:rPr>
                <w:rFonts w:cs="Arial"/>
                <w:bCs/>
              </w:rPr>
            </w:pPr>
          </w:p>
        </w:tc>
      </w:tr>
      <w:tr w:rsidR="00B63EFD" w:rsidRPr="00A756CD" w14:paraId="153EC145" w14:textId="77777777" w:rsidTr="004B6EF6">
        <w:tc>
          <w:tcPr>
            <w:tcW w:w="1890" w:type="dxa"/>
          </w:tcPr>
          <w:p w14:paraId="4D9E6EB7" w14:textId="4244524C" w:rsidR="00B63EFD" w:rsidRPr="00A756CD" w:rsidRDefault="00B63EFD" w:rsidP="00587F47">
            <w:pPr>
              <w:pStyle w:val="PT"/>
              <w:tabs>
                <w:tab w:val="right" w:pos="9630"/>
              </w:tabs>
              <w:jc w:val="center"/>
              <w:rPr>
                <w:rFonts w:cs="Arial"/>
                <w:bCs/>
              </w:rPr>
            </w:pPr>
            <w:r w:rsidRPr="00A756CD">
              <w:rPr>
                <w:rFonts w:cs="Arial"/>
                <w:bCs/>
              </w:rPr>
              <w:t>4.5</w:t>
            </w:r>
          </w:p>
        </w:tc>
        <w:tc>
          <w:tcPr>
            <w:tcW w:w="1314" w:type="dxa"/>
          </w:tcPr>
          <w:p w14:paraId="520A2E9B" w14:textId="77777777" w:rsidR="00B63EFD" w:rsidRPr="00A756CD" w:rsidRDefault="00B63EFD" w:rsidP="00587F47">
            <w:pPr>
              <w:pStyle w:val="PT"/>
              <w:tabs>
                <w:tab w:val="right" w:pos="9630"/>
              </w:tabs>
              <w:jc w:val="center"/>
              <w:rPr>
                <w:rFonts w:cs="Arial"/>
                <w:bCs/>
              </w:rPr>
            </w:pPr>
          </w:p>
        </w:tc>
        <w:tc>
          <w:tcPr>
            <w:tcW w:w="6552" w:type="dxa"/>
          </w:tcPr>
          <w:p w14:paraId="6BAADF20" w14:textId="77777777" w:rsidR="00B63EFD" w:rsidRPr="00A756CD" w:rsidRDefault="00B63EFD" w:rsidP="00587F47">
            <w:pPr>
              <w:pStyle w:val="PT"/>
              <w:tabs>
                <w:tab w:val="right" w:pos="9630"/>
              </w:tabs>
              <w:jc w:val="left"/>
              <w:rPr>
                <w:rFonts w:cs="Arial"/>
                <w:bCs/>
              </w:rPr>
            </w:pPr>
          </w:p>
        </w:tc>
      </w:tr>
      <w:tr w:rsidR="00B63EFD" w:rsidRPr="00A756CD" w14:paraId="3932D065" w14:textId="77777777" w:rsidTr="004B6EF6">
        <w:tc>
          <w:tcPr>
            <w:tcW w:w="1890" w:type="dxa"/>
          </w:tcPr>
          <w:p w14:paraId="2389243F" w14:textId="5215FA8F" w:rsidR="00B63EFD" w:rsidRPr="00A756CD" w:rsidRDefault="00B63EFD" w:rsidP="00587F47">
            <w:pPr>
              <w:pStyle w:val="PT"/>
              <w:tabs>
                <w:tab w:val="right" w:pos="9630"/>
              </w:tabs>
              <w:jc w:val="center"/>
              <w:rPr>
                <w:rFonts w:cs="Arial"/>
                <w:bCs/>
              </w:rPr>
            </w:pPr>
            <w:r w:rsidRPr="00A756CD">
              <w:rPr>
                <w:rFonts w:cs="Arial"/>
                <w:bCs/>
              </w:rPr>
              <w:t>4.6</w:t>
            </w:r>
          </w:p>
        </w:tc>
        <w:tc>
          <w:tcPr>
            <w:tcW w:w="1314" w:type="dxa"/>
          </w:tcPr>
          <w:p w14:paraId="5F4056DB" w14:textId="77777777" w:rsidR="00B63EFD" w:rsidRPr="00A756CD" w:rsidRDefault="00B63EFD" w:rsidP="00587F47">
            <w:pPr>
              <w:pStyle w:val="PT"/>
              <w:tabs>
                <w:tab w:val="right" w:pos="9630"/>
              </w:tabs>
              <w:jc w:val="center"/>
              <w:rPr>
                <w:rFonts w:cs="Arial"/>
                <w:bCs/>
              </w:rPr>
            </w:pPr>
          </w:p>
        </w:tc>
        <w:tc>
          <w:tcPr>
            <w:tcW w:w="6552" w:type="dxa"/>
          </w:tcPr>
          <w:p w14:paraId="425104D2" w14:textId="77777777" w:rsidR="00B63EFD" w:rsidRPr="00A756CD" w:rsidRDefault="00B63EFD" w:rsidP="00587F47">
            <w:pPr>
              <w:pStyle w:val="PT"/>
              <w:tabs>
                <w:tab w:val="right" w:pos="9630"/>
              </w:tabs>
              <w:jc w:val="left"/>
              <w:rPr>
                <w:rFonts w:cs="Arial"/>
                <w:bCs/>
              </w:rPr>
            </w:pPr>
          </w:p>
        </w:tc>
      </w:tr>
      <w:tr w:rsidR="00B63EFD" w:rsidRPr="00A756CD" w14:paraId="393857EF" w14:textId="77777777" w:rsidTr="004B6EF6">
        <w:tc>
          <w:tcPr>
            <w:tcW w:w="1890" w:type="dxa"/>
          </w:tcPr>
          <w:p w14:paraId="6D717FF1" w14:textId="303A2EB2" w:rsidR="00B63EFD" w:rsidRPr="00A756CD" w:rsidRDefault="00B63EFD" w:rsidP="00587F47">
            <w:pPr>
              <w:pStyle w:val="PT"/>
              <w:tabs>
                <w:tab w:val="right" w:pos="9630"/>
              </w:tabs>
              <w:jc w:val="center"/>
              <w:rPr>
                <w:rFonts w:cs="Arial"/>
                <w:bCs/>
              </w:rPr>
            </w:pPr>
            <w:r w:rsidRPr="00A756CD">
              <w:rPr>
                <w:rFonts w:cs="Arial"/>
                <w:bCs/>
              </w:rPr>
              <w:t>4.7</w:t>
            </w:r>
          </w:p>
        </w:tc>
        <w:tc>
          <w:tcPr>
            <w:tcW w:w="1314" w:type="dxa"/>
          </w:tcPr>
          <w:p w14:paraId="364624CE" w14:textId="77777777" w:rsidR="00B63EFD" w:rsidRPr="00A756CD" w:rsidRDefault="00B63EFD" w:rsidP="00587F47">
            <w:pPr>
              <w:pStyle w:val="PT"/>
              <w:tabs>
                <w:tab w:val="right" w:pos="9630"/>
              </w:tabs>
              <w:jc w:val="center"/>
              <w:rPr>
                <w:rFonts w:cs="Arial"/>
                <w:bCs/>
              </w:rPr>
            </w:pPr>
          </w:p>
        </w:tc>
        <w:tc>
          <w:tcPr>
            <w:tcW w:w="6552" w:type="dxa"/>
          </w:tcPr>
          <w:p w14:paraId="3BFECE2D" w14:textId="77777777" w:rsidR="00B63EFD" w:rsidRPr="00A756CD" w:rsidRDefault="00B63EFD" w:rsidP="00587F47">
            <w:pPr>
              <w:pStyle w:val="PT"/>
              <w:tabs>
                <w:tab w:val="right" w:pos="9630"/>
              </w:tabs>
              <w:jc w:val="left"/>
              <w:rPr>
                <w:rFonts w:cs="Arial"/>
                <w:bCs/>
              </w:rPr>
            </w:pPr>
          </w:p>
        </w:tc>
      </w:tr>
      <w:tr w:rsidR="00B63EFD" w:rsidRPr="00A756CD" w14:paraId="3921B74B" w14:textId="77777777" w:rsidTr="004B6EF6">
        <w:tc>
          <w:tcPr>
            <w:tcW w:w="1890" w:type="dxa"/>
          </w:tcPr>
          <w:p w14:paraId="41923F85" w14:textId="431E27F9" w:rsidR="00B63EFD" w:rsidRPr="00A756CD" w:rsidRDefault="00B63EFD" w:rsidP="00587F47">
            <w:pPr>
              <w:pStyle w:val="PT"/>
              <w:tabs>
                <w:tab w:val="right" w:pos="9630"/>
              </w:tabs>
              <w:jc w:val="center"/>
              <w:rPr>
                <w:rFonts w:cs="Arial"/>
                <w:bCs/>
              </w:rPr>
            </w:pPr>
            <w:r w:rsidRPr="00A756CD">
              <w:rPr>
                <w:rFonts w:cs="Arial"/>
                <w:bCs/>
              </w:rPr>
              <w:t>4.8</w:t>
            </w:r>
          </w:p>
        </w:tc>
        <w:tc>
          <w:tcPr>
            <w:tcW w:w="1314" w:type="dxa"/>
          </w:tcPr>
          <w:p w14:paraId="229BA709" w14:textId="77777777" w:rsidR="00B63EFD" w:rsidRPr="00A756CD" w:rsidRDefault="00B63EFD" w:rsidP="00587F47">
            <w:pPr>
              <w:pStyle w:val="PT"/>
              <w:tabs>
                <w:tab w:val="right" w:pos="9630"/>
              </w:tabs>
              <w:jc w:val="center"/>
              <w:rPr>
                <w:rFonts w:cs="Arial"/>
                <w:bCs/>
              </w:rPr>
            </w:pPr>
          </w:p>
        </w:tc>
        <w:tc>
          <w:tcPr>
            <w:tcW w:w="6552" w:type="dxa"/>
          </w:tcPr>
          <w:p w14:paraId="4863D651" w14:textId="77777777" w:rsidR="00B63EFD" w:rsidRPr="00A756CD" w:rsidRDefault="00B63EFD" w:rsidP="00587F47">
            <w:pPr>
              <w:pStyle w:val="PT"/>
              <w:tabs>
                <w:tab w:val="right" w:pos="9630"/>
              </w:tabs>
              <w:jc w:val="left"/>
              <w:rPr>
                <w:rFonts w:cs="Arial"/>
                <w:bCs/>
              </w:rPr>
            </w:pPr>
          </w:p>
        </w:tc>
      </w:tr>
      <w:tr w:rsidR="00B63EFD" w:rsidRPr="00A756CD" w14:paraId="6269F6A8" w14:textId="77777777" w:rsidTr="004B6EF6">
        <w:tc>
          <w:tcPr>
            <w:tcW w:w="1890" w:type="dxa"/>
          </w:tcPr>
          <w:p w14:paraId="5D81983A" w14:textId="76F055F8" w:rsidR="00B63EFD" w:rsidRPr="00A756CD" w:rsidRDefault="00B63EFD" w:rsidP="00587F47">
            <w:pPr>
              <w:pStyle w:val="PT"/>
              <w:tabs>
                <w:tab w:val="right" w:pos="9630"/>
              </w:tabs>
              <w:jc w:val="center"/>
              <w:rPr>
                <w:rFonts w:cs="Arial"/>
                <w:bCs/>
              </w:rPr>
            </w:pPr>
            <w:r w:rsidRPr="00A756CD">
              <w:rPr>
                <w:rFonts w:cs="Arial"/>
                <w:bCs/>
              </w:rPr>
              <w:t>4.9</w:t>
            </w:r>
          </w:p>
        </w:tc>
        <w:tc>
          <w:tcPr>
            <w:tcW w:w="1314" w:type="dxa"/>
          </w:tcPr>
          <w:p w14:paraId="4FB9DD0F" w14:textId="77777777" w:rsidR="00B63EFD" w:rsidRPr="00A756CD" w:rsidRDefault="00B63EFD" w:rsidP="00587F47">
            <w:pPr>
              <w:pStyle w:val="PT"/>
              <w:tabs>
                <w:tab w:val="right" w:pos="9630"/>
              </w:tabs>
              <w:jc w:val="center"/>
              <w:rPr>
                <w:rFonts w:cs="Arial"/>
                <w:bCs/>
              </w:rPr>
            </w:pPr>
          </w:p>
        </w:tc>
        <w:tc>
          <w:tcPr>
            <w:tcW w:w="6552" w:type="dxa"/>
          </w:tcPr>
          <w:p w14:paraId="2862692F" w14:textId="77777777" w:rsidR="00B63EFD" w:rsidRPr="00A756CD" w:rsidRDefault="00B63EFD" w:rsidP="00587F47">
            <w:pPr>
              <w:pStyle w:val="PT"/>
              <w:tabs>
                <w:tab w:val="right" w:pos="9630"/>
              </w:tabs>
              <w:jc w:val="left"/>
              <w:rPr>
                <w:rFonts w:cs="Arial"/>
                <w:bCs/>
              </w:rPr>
            </w:pPr>
          </w:p>
        </w:tc>
      </w:tr>
      <w:tr w:rsidR="00B63EFD" w:rsidRPr="00A756CD" w14:paraId="1DAB56E8" w14:textId="77777777" w:rsidTr="004B6EF6">
        <w:tc>
          <w:tcPr>
            <w:tcW w:w="1890" w:type="dxa"/>
          </w:tcPr>
          <w:p w14:paraId="162868EB" w14:textId="77777777" w:rsidR="00B63EFD" w:rsidRPr="00A756CD" w:rsidRDefault="00B63EFD" w:rsidP="00587F47">
            <w:pPr>
              <w:pStyle w:val="PT"/>
              <w:tabs>
                <w:tab w:val="right" w:pos="9630"/>
              </w:tabs>
              <w:jc w:val="center"/>
              <w:rPr>
                <w:rFonts w:cs="Arial"/>
                <w:bCs/>
              </w:rPr>
            </w:pPr>
            <w:r w:rsidRPr="00A756CD">
              <w:rPr>
                <w:rFonts w:cs="Arial"/>
                <w:bCs/>
              </w:rPr>
              <w:t>4.10</w:t>
            </w:r>
          </w:p>
        </w:tc>
        <w:tc>
          <w:tcPr>
            <w:tcW w:w="1314" w:type="dxa"/>
          </w:tcPr>
          <w:p w14:paraId="274DC9B4" w14:textId="77777777" w:rsidR="00B63EFD" w:rsidRPr="00A756CD" w:rsidRDefault="00B63EFD" w:rsidP="00587F47">
            <w:pPr>
              <w:pStyle w:val="PT"/>
              <w:tabs>
                <w:tab w:val="right" w:pos="9630"/>
              </w:tabs>
              <w:jc w:val="center"/>
              <w:rPr>
                <w:rFonts w:cs="Arial"/>
                <w:bCs/>
              </w:rPr>
            </w:pPr>
          </w:p>
        </w:tc>
        <w:tc>
          <w:tcPr>
            <w:tcW w:w="6552" w:type="dxa"/>
          </w:tcPr>
          <w:p w14:paraId="6E3FB90F" w14:textId="77777777" w:rsidR="00B63EFD" w:rsidRPr="00A756CD" w:rsidRDefault="00B63EFD" w:rsidP="00587F47">
            <w:pPr>
              <w:pStyle w:val="PT"/>
              <w:tabs>
                <w:tab w:val="right" w:pos="9630"/>
              </w:tabs>
              <w:jc w:val="left"/>
              <w:rPr>
                <w:rFonts w:cs="Arial"/>
                <w:bCs/>
              </w:rPr>
            </w:pPr>
          </w:p>
        </w:tc>
      </w:tr>
      <w:tr w:rsidR="00B63EFD" w:rsidRPr="00A756CD" w14:paraId="24C85F07" w14:textId="77777777" w:rsidTr="004B6EF6">
        <w:tc>
          <w:tcPr>
            <w:tcW w:w="1890" w:type="dxa"/>
          </w:tcPr>
          <w:p w14:paraId="5131CFD5" w14:textId="77777777" w:rsidR="00B63EFD" w:rsidRPr="00A756CD" w:rsidRDefault="00B63EFD" w:rsidP="00587F47">
            <w:pPr>
              <w:pStyle w:val="PT"/>
              <w:tabs>
                <w:tab w:val="right" w:pos="9630"/>
              </w:tabs>
              <w:jc w:val="center"/>
              <w:rPr>
                <w:rFonts w:cs="Arial"/>
                <w:bCs/>
              </w:rPr>
            </w:pPr>
            <w:r w:rsidRPr="00A756CD">
              <w:rPr>
                <w:rFonts w:cs="Arial"/>
                <w:bCs/>
              </w:rPr>
              <w:t>4.11</w:t>
            </w:r>
          </w:p>
        </w:tc>
        <w:tc>
          <w:tcPr>
            <w:tcW w:w="1314" w:type="dxa"/>
          </w:tcPr>
          <w:p w14:paraId="7EFEF824" w14:textId="77777777" w:rsidR="00B63EFD" w:rsidRPr="00A756CD" w:rsidRDefault="00B63EFD" w:rsidP="00587F47">
            <w:pPr>
              <w:pStyle w:val="PT"/>
              <w:tabs>
                <w:tab w:val="right" w:pos="9630"/>
              </w:tabs>
              <w:jc w:val="center"/>
              <w:rPr>
                <w:rFonts w:cs="Arial"/>
                <w:bCs/>
              </w:rPr>
            </w:pPr>
          </w:p>
        </w:tc>
        <w:tc>
          <w:tcPr>
            <w:tcW w:w="6552" w:type="dxa"/>
          </w:tcPr>
          <w:p w14:paraId="16826E26" w14:textId="77777777" w:rsidR="00B63EFD" w:rsidRPr="00A756CD" w:rsidRDefault="00B63EFD" w:rsidP="00587F47">
            <w:pPr>
              <w:pStyle w:val="PT"/>
              <w:tabs>
                <w:tab w:val="right" w:pos="9630"/>
              </w:tabs>
              <w:jc w:val="left"/>
              <w:rPr>
                <w:rFonts w:cs="Arial"/>
                <w:bCs/>
              </w:rPr>
            </w:pPr>
          </w:p>
        </w:tc>
      </w:tr>
      <w:tr w:rsidR="00B63EFD" w:rsidRPr="00A756CD" w14:paraId="5D0ADCED" w14:textId="77777777" w:rsidTr="004B6EF6">
        <w:tc>
          <w:tcPr>
            <w:tcW w:w="1890" w:type="dxa"/>
          </w:tcPr>
          <w:p w14:paraId="35F2645D" w14:textId="77777777" w:rsidR="00B63EFD" w:rsidRPr="00A756CD" w:rsidRDefault="00B63EFD" w:rsidP="00587F47">
            <w:pPr>
              <w:pStyle w:val="PT"/>
              <w:tabs>
                <w:tab w:val="right" w:pos="9630"/>
              </w:tabs>
              <w:jc w:val="center"/>
              <w:rPr>
                <w:rFonts w:cs="Arial"/>
                <w:bCs/>
              </w:rPr>
            </w:pPr>
            <w:r w:rsidRPr="00A756CD">
              <w:rPr>
                <w:rFonts w:cs="Arial"/>
                <w:bCs/>
              </w:rPr>
              <w:t>4.12</w:t>
            </w:r>
          </w:p>
        </w:tc>
        <w:tc>
          <w:tcPr>
            <w:tcW w:w="1314" w:type="dxa"/>
          </w:tcPr>
          <w:p w14:paraId="2F010EF1" w14:textId="77777777" w:rsidR="00B63EFD" w:rsidRPr="00A756CD" w:rsidRDefault="00B63EFD" w:rsidP="00587F47">
            <w:pPr>
              <w:pStyle w:val="PT"/>
              <w:tabs>
                <w:tab w:val="right" w:pos="9630"/>
              </w:tabs>
              <w:jc w:val="center"/>
              <w:rPr>
                <w:rFonts w:cs="Arial"/>
                <w:bCs/>
              </w:rPr>
            </w:pPr>
          </w:p>
        </w:tc>
        <w:tc>
          <w:tcPr>
            <w:tcW w:w="6552" w:type="dxa"/>
          </w:tcPr>
          <w:p w14:paraId="56A6EE25" w14:textId="77777777" w:rsidR="00B63EFD" w:rsidRPr="00A756CD" w:rsidRDefault="00B63EFD" w:rsidP="00587F47">
            <w:pPr>
              <w:pStyle w:val="PT"/>
              <w:tabs>
                <w:tab w:val="right" w:pos="9630"/>
              </w:tabs>
              <w:jc w:val="left"/>
              <w:rPr>
                <w:rFonts w:cs="Arial"/>
                <w:bCs/>
              </w:rPr>
            </w:pPr>
          </w:p>
        </w:tc>
      </w:tr>
      <w:tr w:rsidR="00B63EFD" w:rsidRPr="00A756CD" w14:paraId="533DCE99" w14:textId="77777777" w:rsidTr="004B6EF6">
        <w:tc>
          <w:tcPr>
            <w:tcW w:w="1890" w:type="dxa"/>
          </w:tcPr>
          <w:p w14:paraId="04CA67FD" w14:textId="77777777" w:rsidR="00B63EFD" w:rsidRPr="00A756CD" w:rsidRDefault="00B63EFD" w:rsidP="00587F47">
            <w:pPr>
              <w:pStyle w:val="PT"/>
              <w:tabs>
                <w:tab w:val="right" w:pos="9630"/>
              </w:tabs>
              <w:jc w:val="center"/>
              <w:rPr>
                <w:rFonts w:cs="Arial"/>
                <w:bCs/>
              </w:rPr>
            </w:pPr>
            <w:r w:rsidRPr="00A756CD">
              <w:rPr>
                <w:rFonts w:cs="Arial"/>
                <w:bCs/>
              </w:rPr>
              <w:t>4.13</w:t>
            </w:r>
          </w:p>
        </w:tc>
        <w:tc>
          <w:tcPr>
            <w:tcW w:w="1314" w:type="dxa"/>
          </w:tcPr>
          <w:p w14:paraId="6403F9FF" w14:textId="77777777" w:rsidR="00B63EFD" w:rsidRPr="00A756CD" w:rsidRDefault="00B63EFD" w:rsidP="00587F47">
            <w:pPr>
              <w:pStyle w:val="PT"/>
              <w:tabs>
                <w:tab w:val="right" w:pos="9630"/>
              </w:tabs>
              <w:jc w:val="center"/>
              <w:rPr>
                <w:rFonts w:cs="Arial"/>
                <w:bCs/>
              </w:rPr>
            </w:pPr>
          </w:p>
        </w:tc>
        <w:tc>
          <w:tcPr>
            <w:tcW w:w="6552" w:type="dxa"/>
          </w:tcPr>
          <w:p w14:paraId="079AA879" w14:textId="77777777" w:rsidR="00B63EFD" w:rsidRPr="00A756CD" w:rsidRDefault="00B63EFD" w:rsidP="00587F47">
            <w:pPr>
              <w:pStyle w:val="PT"/>
              <w:tabs>
                <w:tab w:val="right" w:pos="9630"/>
              </w:tabs>
              <w:jc w:val="left"/>
              <w:rPr>
                <w:rFonts w:cs="Arial"/>
                <w:bCs/>
              </w:rPr>
            </w:pPr>
          </w:p>
        </w:tc>
      </w:tr>
      <w:tr w:rsidR="00B63EFD" w:rsidRPr="00A756CD" w14:paraId="26E72C69" w14:textId="77777777" w:rsidTr="004B6EF6">
        <w:tc>
          <w:tcPr>
            <w:tcW w:w="1890" w:type="dxa"/>
          </w:tcPr>
          <w:p w14:paraId="052B969B" w14:textId="77777777" w:rsidR="00B63EFD" w:rsidRPr="00A756CD" w:rsidRDefault="00B63EFD" w:rsidP="00587F47">
            <w:pPr>
              <w:pStyle w:val="PT"/>
              <w:tabs>
                <w:tab w:val="right" w:pos="9630"/>
              </w:tabs>
              <w:jc w:val="center"/>
              <w:rPr>
                <w:rFonts w:cs="Arial"/>
                <w:bCs/>
              </w:rPr>
            </w:pPr>
            <w:r w:rsidRPr="00A756CD">
              <w:rPr>
                <w:rFonts w:cs="Arial"/>
                <w:bCs/>
              </w:rPr>
              <w:t>4.14</w:t>
            </w:r>
          </w:p>
        </w:tc>
        <w:tc>
          <w:tcPr>
            <w:tcW w:w="1314" w:type="dxa"/>
          </w:tcPr>
          <w:p w14:paraId="743D75AC" w14:textId="77777777" w:rsidR="00B63EFD" w:rsidRPr="00A756CD" w:rsidRDefault="00B63EFD" w:rsidP="00587F47">
            <w:pPr>
              <w:pStyle w:val="PT"/>
              <w:tabs>
                <w:tab w:val="right" w:pos="9630"/>
              </w:tabs>
              <w:jc w:val="center"/>
              <w:rPr>
                <w:rFonts w:cs="Arial"/>
                <w:bCs/>
              </w:rPr>
            </w:pPr>
          </w:p>
        </w:tc>
        <w:tc>
          <w:tcPr>
            <w:tcW w:w="6552" w:type="dxa"/>
          </w:tcPr>
          <w:p w14:paraId="74D83E9E" w14:textId="77777777" w:rsidR="00B63EFD" w:rsidRPr="00A756CD" w:rsidRDefault="00B63EFD" w:rsidP="00587F47">
            <w:pPr>
              <w:pStyle w:val="PT"/>
              <w:tabs>
                <w:tab w:val="right" w:pos="9630"/>
              </w:tabs>
              <w:jc w:val="left"/>
              <w:rPr>
                <w:rFonts w:cs="Arial"/>
                <w:bCs/>
              </w:rPr>
            </w:pPr>
          </w:p>
        </w:tc>
      </w:tr>
      <w:tr w:rsidR="00B63EFD" w:rsidRPr="00A756CD" w14:paraId="2013F235" w14:textId="77777777" w:rsidTr="004B6EF6">
        <w:tc>
          <w:tcPr>
            <w:tcW w:w="1890" w:type="dxa"/>
          </w:tcPr>
          <w:p w14:paraId="0D9F791C" w14:textId="77777777" w:rsidR="00B63EFD" w:rsidRPr="00A756CD" w:rsidRDefault="00B63EFD" w:rsidP="00587F47">
            <w:pPr>
              <w:pStyle w:val="PT"/>
              <w:tabs>
                <w:tab w:val="right" w:pos="9630"/>
              </w:tabs>
              <w:jc w:val="center"/>
              <w:rPr>
                <w:rFonts w:cs="Arial"/>
                <w:bCs/>
              </w:rPr>
            </w:pPr>
            <w:r w:rsidRPr="00A756CD">
              <w:rPr>
                <w:rFonts w:cs="Arial"/>
                <w:bCs/>
              </w:rPr>
              <w:t>4.15</w:t>
            </w:r>
          </w:p>
        </w:tc>
        <w:tc>
          <w:tcPr>
            <w:tcW w:w="1314" w:type="dxa"/>
          </w:tcPr>
          <w:p w14:paraId="39F5ED28" w14:textId="77777777" w:rsidR="00B63EFD" w:rsidRPr="00A756CD" w:rsidRDefault="00B63EFD" w:rsidP="00587F47">
            <w:pPr>
              <w:pStyle w:val="PT"/>
              <w:tabs>
                <w:tab w:val="right" w:pos="9630"/>
              </w:tabs>
              <w:jc w:val="center"/>
              <w:rPr>
                <w:rFonts w:cs="Arial"/>
                <w:bCs/>
              </w:rPr>
            </w:pPr>
          </w:p>
        </w:tc>
        <w:tc>
          <w:tcPr>
            <w:tcW w:w="6552" w:type="dxa"/>
          </w:tcPr>
          <w:p w14:paraId="2A97E409" w14:textId="77777777" w:rsidR="00B63EFD" w:rsidRPr="00A756CD" w:rsidRDefault="00B63EFD" w:rsidP="00587F47">
            <w:pPr>
              <w:pStyle w:val="PT"/>
              <w:tabs>
                <w:tab w:val="right" w:pos="9630"/>
              </w:tabs>
              <w:jc w:val="left"/>
              <w:rPr>
                <w:rFonts w:cs="Arial"/>
                <w:bCs/>
              </w:rPr>
            </w:pPr>
          </w:p>
        </w:tc>
      </w:tr>
      <w:tr w:rsidR="00B63EFD" w:rsidRPr="00A756CD" w14:paraId="37BFA8AF" w14:textId="77777777" w:rsidTr="004B6EF6">
        <w:tc>
          <w:tcPr>
            <w:tcW w:w="1890" w:type="dxa"/>
          </w:tcPr>
          <w:p w14:paraId="383F92ED" w14:textId="77777777" w:rsidR="00B63EFD" w:rsidRPr="00A756CD" w:rsidRDefault="00B63EFD" w:rsidP="00587F47">
            <w:pPr>
              <w:pStyle w:val="PT"/>
              <w:tabs>
                <w:tab w:val="right" w:pos="9630"/>
              </w:tabs>
              <w:jc w:val="center"/>
              <w:rPr>
                <w:rFonts w:cs="Arial"/>
                <w:bCs/>
              </w:rPr>
            </w:pPr>
            <w:r w:rsidRPr="00A756CD">
              <w:rPr>
                <w:rFonts w:cs="Arial"/>
                <w:bCs/>
              </w:rPr>
              <w:t>4.16</w:t>
            </w:r>
          </w:p>
        </w:tc>
        <w:tc>
          <w:tcPr>
            <w:tcW w:w="1314" w:type="dxa"/>
          </w:tcPr>
          <w:p w14:paraId="79F4665C" w14:textId="77777777" w:rsidR="00B63EFD" w:rsidRPr="00A756CD" w:rsidRDefault="00B63EFD" w:rsidP="00587F47">
            <w:pPr>
              <w:pStyle w:val="PT"/>
              <w:tabs>
                <w:tab w:val="right" w:pos="9630"/>
              </w:tabs>
              <w:jc w:val="center"/>
              <w:rPr>
                <w:rFonts w:cs="Arial"/>
                <w:bCs/>
              </w:rPr>
            </w:pPr>
          </w:p>
        </w:tc>
        <w:tc>
          <w:tcPr>
            <w:tcW w:w="6552" w:type="dxa"/>
          </w:tcPr>
          <w:p w14:paraId="3007D694" w14:textId="77777777" w:rsidR="00B63EFD" w:rsidRPr="00A756CD" w:rsidRDefault="00B63EFD" w:rsidP="00587F47">
            <w:pPr>
              <w:pStyle w:val="PT"/>
              <w:tabs>
                <w:tab w:val="right" w:pos="9630"/>
              </w:tabs>
              <w:jc w:val="left"/>
              <w:rPr>
                <w:rFonts w:cs="Arial"/>
                <w:bCs/>
              </w:rPr>
            </w:pPr>
          </w:p>
        </w:tc>
      </w:tr>
      <w:tr w:rsidR="00B63EFD" w:rsidRPr="00A756CD" w14:paraId="56C142CF" w14:textId="77777777" w:rsidTr="004B6EF6">
        <w:tc>
          <w:tcPr>
            <w:tcW w:w="1890" w:type="dxa"/>
          </w:tcPr>
          <w:p w14:paraId="4EB70EE6" w14:textId="77777777" w:rsidR="00B63EFD" w:rsidRPr="00A756CD" w:rsidRDefault="00B63EFD" w:rsidP="00587F47">
            <w:pPr>
              <w:jc w:val="center"/>
              <w:rPr>
                <w:rFonts w:cs="Arial"/>
              </w:rPr>
            </w:pPr>
            <w:r w:rsidRPr="00A756CD">
              <w:rPr>
                <w:rFonts w:cs="Arial"/>
                <w:bCs/>
              </w:rPr>
              <w:t>4.17</w:t>
            </w:r>
          </w:p>
        </w:tc>
        <w:tc>
          <w:tcPr>
            <w:tcW w:w="1314" w:type="dxa"/>
          </w:tcPr>
          <w:p w14:paraId="5FC378C7" w14:textId="77777777" w:rsidR="00B63EFD" w:rsidRPr="00A756CD" w:rsidRDefault="00B63EFD" w:rsidP="00587F47">
            <w:pPr>
              <w:pStyle w:val="PT"/>
              <w:tabs>
                <w:tab w:val="right" w:pos="9630"/>
              </w:tabs>
              <w:jc w:val="center"/>
              <w:rPr>
                <w:rFonts w:cs="Arial"/>
                <w:bCs/>
              </w:rPr>
            </w:pPr>
          </w:p>
        </w:tc>
        <w:tc>
          <w:tcPr>
            <w:tcW w:w="6552" w:type="dxa"/>
          </w:tcPr>
          <w:p w14:paraId="68FD415C" w14:textId="77777777" w:rsidR="00B63EFD" w:rsidRPr="00A756CD" w:rsidRDefault="00B63EFD" w:rsidP="00587F47">
            <w:pPr>
              <w:pStyle w:val="PT"/>
              <w:tabs>
                <w:tab w:val="right" w:pos="9630"/>
              </w:tabs>
              <w:jc w:val="left"/>
              <w:rPr>
                <w:rFonts w:cs="Arial"/>
                <w:bCs/>
              </w:rPr>
            </w:pPr>
          </w:p>
        </w:tc>
      </w:tr>
      <w:tr w:rsidR="00B63EFD" w:rsidRPr="00A756CD" w14:paraId="083154F2" w14:textId="77777777" w:rsidTr="004B6EF6">
        <w:tc>
          <w:tcPr>
            <w:tcW w:w="1890" w:type="dxa"/>
          </w:tcPr>
          <w:p w14:paraId="4F2CD79D" w14:textId="77777777" w:rsidR="00B63EFD" w:rsidRPr="00A756CD" w:rsidRDefault="00B63EFD" w:rsidP="00587F47">
            <w:pPr>
              <w:jc w:val="center"/>
              <w:rPr>
                <w:rFonts w:cs="Arial"/>
              </w:rPr>
            </w:pPr>
            <w:r w:rsidRPr="00A756CD">
              <w:rPr>
                <w:rFonts w:cs="Arial"/>
                <w:bCs/>
              </w:rPr>
              <w:t>4.18</w:t>
            </w:r>
          </w:p>
        </w:tc>
        <w:tc>
          <w:tcPr>
            <w:tcW w:w="1314" w:type="dxa"/>
          </w:tcPr>
          <w:p w14:paraId="065888C4" w14:textId="77777777" w:rsidR="00B63EFD" w:rsidRPr="00A756CD" w:rsidRDefault="00B63EFD" w:rsidP="00587F47">
            <w:pPr>
              <w:pStyle w:val="PT"/>
              <w:tabs>
                <w:tab w:val="right" w:pos="9630"/>
              </w:tabs>
              <w:jc w:val="center"/>
              <w:rPr>
                <w:rFonts w:cs="Arial"/>
                <w:bCs/>
              </w:rPr>
            </w:pPr>
          </w:p>
        </w:tc>
        <w:tc>
          <w:tcPr>
            <w:tcW w:w="6552" w:type="dxa"/>
          </w:tcPr>
          <w:p w14:paraId="0D837BCE" w14:textId="77777777" w:rsidR="00B63EFD" w:rsidRPr="00A756CD" w:rsidRDefault="00B63EFD" w:rsidP="00587F47">
            <w:pPr>
              <w:pStyle w:val="PT"/>
              <w:tabs>
                <w:tab w:val="right" w:pos="9630"/>
              </w:tabs>
              <w:jc w:val="left"/>
              <w:rPr>
                <w:rFonts w:cs="Arial"/>
                <w:bCs/>
              </w:rPr>
            </w:pPr>
          </w:p>
        </w:tc>
      </w:tr>
      <w:tr w:rsidR="00B63EFD" w:rsidRPr="00A756CD" w14:paraId="3C6E3BB0" w14:textId="77777777" w:rsidTr="004B6EF6">
        <w:tc>
          <w:tcPr>
            <w:tcW w:w="1890" w:type="dxa"/>
          </w:tcPr>
          <w:p w14:paraId="679489D9" w14:textId="77777777" w:rsidR="00B63EFD" w:rsidRPr="00A756CD" w:rsidRDefault="00B63EFD" w:rsidP="00587F47">
            <w:pPr>
              <w:jc w:val="center"/>
              <w:rPr>
                <w:rFonts w:cs="Arial"/>
                <w:bCs/>
              </w:rPr>
            </w:pPr>
            <w:r w:rsidRPr="00A756CD">
              <w:rPr>
                <w:rFonts w:cs="Arial"/>
                <w:bCs/>
              </w:rPr>
              <w:t>4.19</w:t>
            </w:r>
          </w:p>
        </w:tc>
        <w:tc>
          <w:tcPr>
            <w:tcW w:w="1314" w:type="dxa"/>
          </w:tcPr>
          <w:p w14:paraId="4879440A" w14:textId="77777777" w:rsidR="00B63EFD" w:rsidRPr="00A756CD" w:rsidRDefault="00B63EFD" w:rsidP="00587F47">
            <w:pPr>
              <w:pStyle w:val="PT"/>
              <w:tabs>
                <w:tab w:val="right" w:pos="9630"/>
              </w:tabs>
              <w:jc w:val="center"/>
              <w:rPr>
                <w:rFonts w:cs="Arial"/>
                <w:bCs/>
              </w:rPr>
            </w:pPr>
          </w:p>
        </w:tc>
        <w:tc>
          <w:tcPr>
            <w:tcW w:w="6552" w:type="dxa"/>
          </w:tcPr>
          <w:p w14:paraId="6F341749" w14:textId="77777777" w:rsidR="00B63EFD" w:rsidRPr="00A756CD" w:rsidRDefault="00B63EFD" w:rsidP="00587F47">
            <w:pPr>
              <w:pStyle w:val="PT"/>
              <w:tabs>
                <w:tab w:val="right" w:pos="9630"/>
              </w:tabs>
              <w:jc w:val="left"/>
              <w:rPr>
                <w:rFonts w:cs="Arial"/>
                <w:bCs/>
              </w:rPr>
            </w:pPr>
          </w:p>
        </w:tc>
      </w:tr>
      <w:tr w:rsidR="00B63EFD" w:rsidRPr="00A756CD" w14:paraId="7B4FD6F8" w14:textId="77777777" w:rsidTr="004B6EF6">
        <w:tc>
          <w:tcPr>
            <w:tcW w:w="1890" w:type="dxa"/>
          </w:tcPr>
          <w:p w14:paraId="6BF4A5A1" w14:textId="77777777" w:rsidR="00B63EFD" w:rsidRPr="00A756CD" w:rsidRDefault="00B63EFD" w:rsidP="00587F47">
            <w:pPr>
              <w:jc w:val="center"/>
              <w:rPr>
                <w:rFonts w:cs="Arial"/>
                <w:bCs/>
              </w:rPr>
            </w:pPr>
            <w:r w:rsidRPr="00A756CD">
              <w:rPr>
                <w:rFonts w:cs="Arial"/>
                <w:bCs/>
              </w:rPr>
              <w:t>4.20</w:t>
            </w:r>
          </w:p>
        </w:tc>
        <w:tc>
          <w:tcPr>
            <w:tcW w:w="1314" w:type="dxa"/>
          </w:tcPr>
          <w:p w14:paraId="2382F166" w14:textId="77777777" w:rsidR="00B63EFD" w:rsidRPr="00A756CD" w:rsidRDefault="00B63EFD" w:rsidP="00587F47">
            <w:pPr>
              <w:pStyle w:val="PT"/>
              <w:tabs>
                <w:tab w:val="right" w:pos="9630"/>
              </w:tabs>
              <w:jc w:val="center"/>
              <w:rPr>
                <w:rFonts w:cs="Arial"/>
                <w:bCs/>
              </w:rPr>
            </w:pPr>
          </w:p>
        </w:tc>
        <w:tc>
          <w:tcPr>
            <w:tcW w:w="6552" w:type="dxa"/>
          </w:tcPr>
          <w:p w14:paraId="71739CB6" w14:textId="77777777" w:rsidR="00B63EFD" w:rsidRPr="00A756CD" w:rsidRDefault="00B63EFD" w:rsidP="00587F47">
            <w:pPr>
              <w:pStyle w:val="PT"/>
              <w:tabs>
                <w:tab w:val="right" w:pos="9630"/>
              </w:tabs>
              <w:jc w:val="left"/>
              <w:rPr>
                <w:rFonts w:cs="Arial"/>
                <w:bCs/>
              </w:rPr>
            </w:pPr>
          </w:p>
        </w:tc>
      </w:tr>
      <w:tr w:rsidR="00CF4C91" w:rsidRPr="00A756CD" w14:paraId="1BE41A42" w14:textId="77777777" w:rsidTr="004B6EF6">
        <w:tc>
          <w:tcPr>
            <w:tcW w:w="1890" w:type="dxa"/>
          </w:tcPr>
          <w:p w14:paraId="40F6D4D1" w14:textId="77777777" w:rsidR="00CF4C91" w:rsidRPr="00A756CD" w:rsidRDefault="00CF4C91" w:rsidP="00587F47">
            <w:pPr>
              <w:jc w:val="center"/>
              <w:rPr>
                <w:rFonts w:cs="Arial"/>
                <w:bCs/>
              </w:rPr>
            </w:pPr>
            <w:r w:rsidRPr="00A756CD">
              <w:rPr>
                <w:rFonts w:cs="Arial"/>
                <w:bCs/>
              </w:rPr>
              <w:t>4.21</w:t>
            </w:r>
          </w:p>
        </w:tc>
        <w:tc>
          <w:tcPr>
            <w:tcW w:w="1314" w:type="dxa"/>
          </w:tcPr>
          <w:p w14:paraId="584F1EFB" w14:textId="77777777" w:rsidR="00CF4C91" w:rsidRPr="00A756CD" w:rsidRDefault="00CF4C91" w:rsidP="00587F47">
            <w:pPr>
              <w:pStyle w:val="PT"/>
              <w:tabs>
                <w:tab w:val="right" w:pos="9630"/>
              </w:tabs>
              <w:jc w:val="center"/>
              <w:rPr>
                <w:rFonts w:cs="Arial"/>
                <w:bCs/>
              </w:rPr>
            </w:pPr>
          </w:p>
        </w:tc>
        <w:tc>
          <w:tcPr>
            <w:tcW w:w="6552" w:type="dxa"/>
          </w:tcPr>
          <w:p w14:paraId="6E6460D7" w14:textId="77777777" w:rsidR="00CF4C91" w:rsidRPr="00A756CD" w:rsidRDefault="00CF4C91" w:rsidP="00587F47">
            <w:pPr>
              <w:pStyle w:val="PT"/>
              <w:tabs>
                <w:tab w:val="right" w:pos="9630"/>
              </w:tabs>
              <w:jc w:val="left"/>
              <w:rPr>
                <w:rFonts w:cs="Arial"/>
                <w:bCs/>
              </w:rPr>
            </w:pPr>
          </w:p>
        </w:tc>
      </w:tr>
      <w:tr w:rsidR="00CF4C91" w:rsidRPr="00A756CD" w14:paraId="74561FFD" w14:textId="77777777" w:rsidTr="004B6EF6">
        <w:tc>
          <w:tcPr>
            <w:tcW w:w="1890" w:type="dxa"/>
          </w:tcPr>
          <w:p w14:paraId="18D01D16" w14:textId="77777777" w:rsidR="00CF4C91" w:rsidRPr="00A756CD" w:rsidRDefault="00CF4C91" w:rsidP="00587F47">
            <w:pPr>
              <w:jc w:val="center"/>
              <w:rPr>
                <w:rFonts w:cs="Arial"/>
                <w:bCs/>
              </w:rPr>
            </w:pPr>
            <w:r w:rsidRPr="00A756CD">
              <w:rPr>
                <w:rFonts w:cs="Arial"/>
                <w:bCs/>
              </w:rPr>
              <w:t>4.22</w:t>
            </w:r>
          </w:p>
        </w:tc>
        <w:tc>
          <w:tcPr>
            <w:tcW w:w="1314" w:type="dxa"/>
          </w:tcPr>
          <w:p w14:paraId="02F896EF" w14:textId="77777777" w:rsidR="00CF4C91" w:rsidRPr="00A756CD" w:rsidRDefault="00CF4C91" w:rsidP="00587F47">
            <w:pPr>
              <w:pStyle w:val="PT"/>
              <w:tabs>
                <w:tab w:val="right" w:pos="9630"/>
              </w:tabs>
              <w:jc w:val="center"/>
              <w:rPr>
                <w:rFonts w:cs="Arial"/>
                <w:bCs/>
              </w:rPr>
            </w:pPr>
          </w:p>
        </w:tc>
        <w:tc>
          <w:tcPr>
            <w:tcW w:w="6552" w:type="dxa"/>
          </w:tcPr>
          <w:p w14:paraId="15C2FC4F" w14:textId="77777777" w:rsidR="00CF4C91" w:rsidRPr="00A756CD" w:rsidRDefault="00CF4C91" w:rsidP="00587F47">
            <w:pPr>
              <w:pStyle w:val="PT"/>
              <w:tabs>
                <w:tab w:val="right" w:pos="9630"/>
              </w:tabs>
              <w:jc w:val="left"/>
              <w:rPr>
                <w:rFonts w:cs="Arial"/>
                <w:bCs/>
              </w:rPr>
            </w:pPr>
          </w:p>
        </w:tc>
      </w:tr>
      <w:tr w:rsidR="00962FAE" w:rsidRPr="00A756CD" w14:paraId="2A7AE807" w14:textId="77777777" w:rsidTr="004B6EF6">
        <w:tc>
          <w:tcPr>
            <w:tcW w:w="1890" w:type="dxa"/>
          </w:tcPr>
          <w:p w14:paraId="27163415" w14:textId="77777777" w:rsidR="00962FAE" w:rsidRPr="00A756CD" w:rsidRDefault="000E7F0E" w:rsidP="00587F47">
            <w:pPr>
              <w:jc w:val="center"/>
              <w:rPr>
                <w:rFonts w:cs="Arial"/>
                <w:bCs/>
              </w:rPr>
            </w:pPr>
            <w:r w:rsidRPr="00A756CD">
              <w:rPr>
                <w:rFonts w:cs="Arial"/>
                <w:bCs/>
              </w:rPr>
              <w:t>4.23</w:t>
            </w:r>
          </w:p>
        </w:tc>
        <w:tc>
          <w:tcPr>
            <w:tcW w:w="1314" w:type="dxa"/>
          </w:tcPr>
          <w:p w14:paraId="19D8D72F" w14:textId="77777777" w:rsidR="00962FAE" w:rsidRPr="00A756CD" w:rsidRDefault="00962FAE" w:rsidP="00587F47">
            <w:pPr>
              <w:pStyle w:val="PT"/>
              <w:tabs>
                <w:tab w:val="right" w:pos="9630"/>
              </w:tabs>
              <w:jc w:val="center"/>
              <w:rPr>
                <w:rFonts w:cs="Arial"/>
                <w:bCs/>
              </w:rPr>
            </w:pPr>
          </w:p>
        </w:tc>
        <w:tc>
          <w:tcPr>
            <w:tcW w:w="6552" w:type="dxa"/>
          </w:tcPr>
          <w:p w14:paraId="2EC3D97A" w14:textId="77777777" w:rsidR="00962FAE" w:rsidRPr="00A756CD" w:rsidRDefault="00962FAE" w:rsidP="00587F47">
            <w:pPr>
              <w:pStyle w:val="PT"/>
              <w:tabs>
                <w:tab w:val="right" w:pos="9630"/>
              </w:tabs>
              <w:jc w:val="left"/>
              <w:rPr>
                <w:rFonts w:cs="Arial"/>
                <w:bCs/>
              </w:rPr>
            </w:pPr>
          </w:p>
        </w:tc>
      </w:tr>
      <w:tr w:rsidR="00FC10CA" w:rsidRPr="00A756CD" w14:paraId="4B208824" w14:textId="77777777" w:rsidTr="004B6EF6">
        <w:tc>
          <w:tcPr>
            <w:tcW w:w="1890" w:type="dxa"/>
          </w:tcPr>
          <w:p w14:paraId="139DAD59" w14:textId="285E3B42" w:rsidR="00FC10CA" w:rsidRPr="00A756CD" w:rsidRDefault="00FC10CA" w:rsidP="00FC10CA">
            <w:pPr>
              <w:jc w:val="center"/>
              <w:rPr>
                <w:rFonts w:cs="Arial"/>
                <w:bCs/>
              </w:rPr>
            </w:pPr>
            <w:r>
              <w:rPr>
                <w:rFonts w:cs="Arial"/>
                <w:bCs/>
              </w:rPr>
              <w:t>4.24</w:t>
            </w:r>
          </w:p>
        </w:tc>
        <w:tc>
          <w:tcPr>
            <w:tcW w:w="1314" w:type="dxa"/>
          </w:tcPr>
          <w:p w14:paraId="230FEF53" w14:textId="77777777" w:rsidR="00FC10CA" w:rsidRPr="00A756CD" w:rsidRDefault="00FC10CA" w:rsidP="00587F47">
            <w:pPr>
              <w:pStyle w:val="PT"/>
              <w:tabs>
                <w:tab w:val="right" w:pos="9630"/>
              </w:tabs>
              <w:jc w:val="center"/>
              <w:rPr>
                <w:rFonts w:cs="Arial"/>
                <w:bCs/>
              </w:rPr>
            </w:pPr>
          </w:p>
        </w:tc>
        <w:tc>
          <w:tcPr>
            <w:tcW w:w="6552" w:type="dxa"/>
          </w:tcPr>
          <w:p w14:paraId="355CFB46" w14:textId="77777777" w:rsidR="00FC10CA" w:rsidRPr="00A756CD" w:rsidRDefault="00FC10CA" w:rsidP="00587F47">
            <w:pPr>
              <w:pStyle w:val="PT"/>
              <w:tabs>
                <w:tab w:val="right" w:pos="9630"/>
              </w:tabs>
              <w:jc w:val="left"/>
              <w:rPr>
                <w:rFonts w:cs="Arial"/>
                <w:bCs/>
              </w:rPr>
            </w:pPr>
          </w:p>
        </w:tc>
      </w:tr>
      <w:tr w:rsidR="00FC10CA" w:rsidRPr="00A756CD" w14:paraId="399E9A67" w14:textId="77777777" w:rsidTr="004B6EF6">
        <w:tc>
          <w:tcPr>
            <w:tcW w:w="1890" w:type="dxa"/>
          </w:tcPr>
          <w:p w14:paraId="54127686" w14:textId="6726D853" w:rsidR="00FC10CA" w:rsidRPr="00A756CD" w:rsidRDefault="00FC10CA" w:rsidP="00587F47">
            <w:pPr>
              <w:jc w:val="center"/>
              <w:rPr>
                <w:rFonts w:cs="Arial"/>
                <w:bCs/>
              </w:rPr>
            </w:pPr>
            <w:r>
              <w:rPr>
                <w:rFonts w:cs="Arial"/>
                <w:bCs/>
              </w:rPr>
              <w:t>4.25</w:t>
            </w:r>
          </w:p>
        </w:tc>
        <w:tc>
          <w:tcPr>
            <w:tcW w:w="1314" w:type="dxa"/>
          </w:tcPr>
          <w:p w14:paraId="6359DA27" w14:textId="77777777" w:rsidR="00FC10CA" w:rsidRPr="00A756CD" w:rsidRDefault="00FC10CA" w:rsidP="00587F47">
            <w:pPr>
              <w:pStyle w:val="PT"/>
              <w:tabs>
                <w:tab w:val="right" w:pos="9630"/>
              </w:tabs>
              <w:jc w:val="center"/>
              <w:rPr>
                <w:rFonts w:cs="Arial"/>
                <w:bCs/>
              </w:rPr>
            </w:pPr>
          </w:p>
        </w:tc>
        <w:tc>
          <w:tcPr>
            <w:tcW w:w="6552" w:type="dxa"/>
          </w:tcPr>
          <w:p w14:paraId="09130474" w14:textId="77777777" w:rsidR="00FC10CA" w:rsidRPr="00A756CD" w:rsidRDefault="00FC10CA" w:rsidP="00587F47">
            <w:pPr>
              <w:pStyle w:val="PT"/>
              <w:tabs>
                <w:tab w:val="right" w:pos="9630"/>
              </w:tabs>
              <w:jc w:val="left"/>
              <w:rPr>
                <w:rFonts w:cs="Arial"/>
                <w:bCs/>
              </w:rPr>
            </w:pPr>
          </w:p>
        </w:tc>
      </w:tr>
      <w:tr w:rsidR="00FC10CA" w:rsidRPr="00A756CD" w14:paraId="68B24315" w14:textId="77777777" w:rsidTr="004B6EF6">
        <w:tc>
          <w:tcPr>
            <w:tcW w:w="1890" w:type="dxa"/>
          </w:tcPr>
          <w:p w14:paraId="6D89588B" w14:textId="33EF824B" w:rsidR="00FC10CA" w:rsidRPr="00A756CD" w:rsidRDefault="00FC10CA" w:rsidP="00587F47">
            <w:pPr>
              <w:jc w:val="center"/>
              <w:rPr>
                <w:rFonts w:cs="Arial"/>
                <w:bCs/>
              </w:rPr>
            </w:pPr>
            <w:r>
              <w:rPr>
                <w:rFonts w:cs="Arial"/>
                <w:bCs/>
              </w:rPr>
              <w:t>4.26</w:t>
            </w:r>
          </w:p>
        </w:tc>
        <w:tc>
          <w:tcPr>
            <w:tcW w:w="1314" w:type="dxa"/>
          </w:tcPr>
          <w:p w14:paraId="4916ACA1" w14:textId="77777777" w:rsidR="00FC10CA" w:rsidRPr="00A756CD" w:rsidRDefault="00FC10CA" w:rsidP="00587F47">
            <w:pPr>
              <w:pStyle w:val="PT"/>
              <w:tabs>
                <w:tab w:val="right" w:pos="9630"/>
              </w:tabs>
              <w:jc w:val="center"/>
              <w:rPr>
                <w:rFonts w:cs="Arial"/>
                <w:bCs/>
              </w:rPr>
            </w:pPr>
          </w:p>
        </w:tc>
        <w:tc>
          <w:tcPr>
            <w:tcW w:w="6552" w:type="dxa"/>
          </w:tcPr>
          <w:p w14:paraId="05E97821" w14:textId="77777777" w:rsidR="00FC10CA" w:rsidRPr="00A756CD" w:rsidRDefault="00FC10CA" w:rsidP="00587F47">
            <w:pPr>
              <w:pStyle w:val="PT"/>
              <w:tabs>
                <w:tab w:val="right" w:pos="9630"/>
              </w:tabs>
              <w:jc w:val="left"/>
              <w:rPr>
                <w:rFonts w:cs="Arial"/>
                <w:bCs/>
              </w:rPr>
            </w:pPr>
          </w:p>
        </w:tc>
      </w:tr>
      <w:tr w:rsidR="00FC10CA" w:rsidRPr="00A756CD" w14:paraId="07D47881" w14:textId="77777777" w:rsidTr="004B6EF6">
        <w:tc>
          <w:tcPr>
            <w:tcW w:w="1890" w:type="dxa"/>
          </w:tcPr>
          <w:p w14:paraId="45B41097" w14:textId="4CADD569" w:rsidR="00FC10CA" w:rsidRPr="00A756CD" w:rsidRDefault="00B54910" w:rsidP="00587F47">
            <w:pPr>
              <w:jc w:val="center"/>
              <w:rPr>
                <w:rFonts w:cs="Arial"/>
                <w:bCs/>
              </w:rPr>
            </w:pPr>
            <w:r>
              <w:rPr>
                <w:rFonts w:cs="Arial"/>
                <w:bCs/>
              </w:rPr>
              <w:t>4.27</w:t>
            </w:r>
          </w:p>
        </w:tc>
        <w:tc>
          <w:tcPr>
            <w:tcW w:w="1314" w:type="dxa"/>
          </w:tcPr>
          <w:p w14:paraId="27ED5C9B" w14:textId="77777777" w:rsidR="00FC10CA" w:rsidRPr="00A756CD" w:rsidRDefault="00FC10CA" w:rsidP="00587F47">
            <w:pPr>
              <w:pStyle w:val="PT"/>
              <w:tabs>
                <w:tab w:val="right" w:pos="9630"/>
              </w:tabs>
              <w:jc w:val="center"/>
              <w:rPr>
                <w:rFonts w:cs="Arial"/>
                <w:bCs/>
              </w:rPr>
            </w:pPr>
          </w:p>
        </w:tc>
        <w:tc>
          <w:tcPr>
            <w:tcW w:w="6552" w:type="dxa"/>
          </w:tcPr>
          <w:p w14:paraId="5806616D" w14:textId="77777777" w:rsidR="00FC10CA" w:rsidRPr="00A756CD" w:rsidRDefault="00FC10CA" w:rsidP="00587F47">
            <w:pPr>
              <w:pStyle w:val="PT"/>
              <w:tabs>
                <w:tab w:val="right" w:pos="9630"/>
              </w:tabs>
              <w:jc w:val="left"/>
              <w:rPr>
                <w:rFonts w:cs="Arial"/>
                <w:bCs/>
              </w:rPr>
            </w:pPr>
          </w:p>
        </w:tc>
      </w:tr>
      <w:tr w:rsidR="00FC10CA" w:rsidRPr="00A756CD" w14:paraId="5441DEFE" w14:textId="77777777" w:rsidTr="004B6EF6">
        <w:tc>
          <w:tcPr>
            <w:tcW w:w="1890" w:type="dxa"/>
          </w:tcPr>
          <w:p w14:paraId="3E9044F4" w14:textId="3B9224D8" w:rsidR="00FC10CA" w:rsidRPr="00A756CD" w:rsidRDefault="00B54910" w:rsidP="00587F47">
            <w:pPr>
              <w:jc w:val="center"/>
              <w:rPr>
                <w:rFonts w:cs="Arial"/>
                <w:bCs/>
              </w:rPr>
            </w:pPr>
            <w:r>
              <w:rPr>
                <w:rFonts w:cs="Arial"/>
                <w:bCs/>
              </w:rPr>
              <w:t>4.28</w:t>
            </w:r>
          </w:p>
        </w:tc>
        <w:tc>
          <w:tcPr>
            <w:tcW w:w="1314" w:type="dxa"/>
          </w:tcPr>
          <w:p w14:paraId="3FB22C74" w14:textId="77777777" w:rsidR="00FC10CA" w:rsidRPr="00A756CD" w:rsidRDefault="00FC10CA" w:rsidP="00587F47">
            <w:pPr>
              <w:pStyle w:val="PT"/>
              <w:tabs>
                <w:tab w:val="right" w:pos="9630"/>
              </w:tabs>
              <w:jc w:val="center"/>
              <w:rPr>
                <w:rFonts w:cs="Arial"/>
                <w:bCs/>
              </w:rPr>
            </w:pPr>
          </w:p>
        </w:tc>
        <w:tc>
          <w:tcPr>
            <w:tcW w:w="6552" w:type="dxa"/>
          </w:tcPr>
          <w:p w14:paraId="31603E46" w14:textId="77777777" w:rsidR="00FC10CA" w:rsidRPr="00A756CD" w:rsidRDefault="00FC10CA" w:rsidP="00587F47">
            <w:pPr>
              <w:pStyle w:val="PT"/>
              <w:tabs>
                <w:tab w:val="right" w:pos="9630"/>
              </w:tabs>
              <w:jc w:val="left"/>
              <w:rPr>
                <w:rFonts w:cs="Arial"/>
                <w:bCs/>
              </w:rPr>
            </w:pPr>
          </w:p>
        </w:tc>
      </w:tr>
      <w:tr w:rsidR="00FC10CA" w:rsidRPr="00A756CD" w14:paraId="1AA3DB9B" w14:textId="77777777" w:rsidTr="004B6EF6">
        <w:tc>
          <w:tcPr>
            <w:tcW w:w="1890" w:type="dxa"/>
          </w:tcPr>
          <w:p w14:paraId="006DECFE" w14:textId="1C31BE6B" w:rsidR="00FC10CA" w:rsidRPr="00A756CD" w:rsidRDefault="00B54910" w:rsidP="00587F47">
            <w:pPr>
              <w:jc w:val="center"/>
              <w:rPr>
                <w:rFonts w:cs="Arial"/>
                <w:bCs/>
              </w:rPr>
            </w:pPr>
            <w:r>
              <w:rPr>
                <w:rFonts w:cs="Arial"/>
                <w:bCs/>
              </w:rPr>
              <w:t>4.29</w:t>
            </w:r>
          </w:p>
        </w:tc>
        <w:tc>
          <w:tcPr>
            <w:tcW w:w="1314" w:type="dxa"/>
          </w:tcPr>
          <w:p w14:paraId="14298F30" w14:textId="77777777" w:rsidR="00FC10CA" w:rsidRPr="00A756CD" w:rsidRDefault="00FC10CA" w:rsidP="00587F47">
            <w:pPr>
              <w:pStyle w:val="PT"/>
              <w:tabs>
                <w:tab w:val="right" w:pos="9630"/>
              </w:tabs>
              <w:jc w:val="center"/>
              <w:rPr>
                <w:rFonts w:cs="Arial"/>
                <w:bCs/>
              </w:rPr>
            </w:pPr>
          </w:p>
        </w:tc>
        <w:tc>
          <w:tcPr>
            <w:tcW w:w="6552" w:type="dxa"/>
          </w:tcPr>
          <w:p w14:paraId="1966DFC9" w14:textId="77777777" w:rsidR="00FC10CA" w:rsidRPr="00A756CD" w:rsidRDefault="00FC10CA" w:rsidP="00587F47">
            <w:pPr>
              <w:pStyle w:val="PT"/>
              <w:tabs>
                <w:tab w:val="right" w:pos="9630"/>
              </w:tabs>
              <w:jc w:val="left"/>
              <w:rPr>
                <w:rFonts w:cs="Arial"/>
                <w:bCs/>
              </w:rPr>
            </w:pPr>
          </w:p>
        </w:tc>
      </w:tr>
    </w:tbl>
    <w:p w14:paraId="41E6CDC8" w14:textId="77777777" w:rsidR="001B47A3" w:rsidRPr="00A756CD" w:rsidRDefault="001B47A3" w:rsidP="00F66D3A">
      <w:pPr>
        <w:pStyle w:val="PT"/>
        <w:keepNext/>
        <w:tabs>
          <w:tab w:val="right" w:pos="9630"/>
        </w:tabs>
        <w:outlineLvl w:val="0"/>
        <w:rPr>
          <w:rFonts w:cs="Arial"/>
          <w:b/>
          <w:bCs/>
          <w:u w:val="single"/>
        </w:rPr>
      </w:pPr>
    </w:p>
    <w:p w14:paraId="4E71419B" w14:textId="77777777" w:rsidR="00425E39" w:rsidRPr="00A756CD" w:rsidRDefault="00425E39" w:rsidP="00F66D3A">
      <w:pPr>
        <w:pStyle w:val="PT"/>
        <w:keepNext/>
        <w:tabs>
          <w:tab w:val="right" w:pos="9630"/>
        </w:tabs>
        <w:outlineLvl w:val="0"/>
        <w:rPr>
          <w:rFonts w:cs="Arial"/>
          <w:b/>
          <w:bCs/>
          <w:u w:val="single"/>
        </w:rPr>
      </w:pPr>
    </w:p>
    <w:p w14:paraId="69EEA9E1" w14:textId="77777777" w:rsidR="00765AD8" w:rsidRPr="00A756CD" w:rsidRDefault="00765AD8" w:rsidP="00F66D3A">
      <w:pPr>
        <w:pStyle w:val="PT"/>
        <w:keepNext/>
        <w:tabs>
          <w:tab w:val="right" w:pos="9630"/>
        </w:tabs>
        <w:outlineLvl w:val="0"/>
        <w:rPr>
          <w:rFonts w:cs="Arial"/>
          <w:b/>
          <w:bCs/>
          <w:u w:val="single"/>
        </w:rPr>
      </w:pPr>
      <w:r w:rsidRPr="00A756CD">
        <w:rPr>
          <w:rFonts w:cs="Arial"/>
          <w:b/>
          <w:bCs/>
          <w:u w:val="single"/>
        </w:rPr>
        <w:t>UNIT PRICES</w:t>
      </w:r>
    </w:p>
    <w:p w14:paraId="03F7FD06" w14:textId="77777777" w:rsidR="00765AD8" w:rsidRPr="00A756CD" w:rsidRDefault="00765AD8" w:rsidP="00F66D3A">
      <w:pPr>
        <w:pStyle w:val="PT"/>
        <w:keepNext/>
        <w:tabs>
          <w:tab w:val="right" w:pos="9630"/>
        </w:tabs>
        <w:rPr>
          <w:rFonts w:cs="Arial"/>
        </w:rPr>
      </w:pPr>
    </w:p>
    <w:p w14:paraId="618A656F" w14:textId="77777777" w:rsidR="005629B7" w:rsidRPr="00A756CD" w:rsidRDefault="005629B7" w:rsidP="005629B7">
      <w:pPr>
        <w:pStyle w:val="PT"/>
        <w:keepNext/>
        <w:tabs>
          <w:tab w:val="right" w:pos="9630"/>
        </w:tabs>
        <w:rPr>
          <w:rFonts w:cs="Arial"/>
        </w:rPr>
      </w:pPr>
      <w:r w:rsidRPr="00A756CD">
        <w:rPr>
          <w:rFonts w:cs="Arial"/>
        </w:rPr>
        <w:t xml:space="preserve">The Contractor proposes unit prices in accordance with the following schedule.  Said unit prices shall include charges for </w:t>
      </w:r>
      <w:r w:rsidRPr="00A756CD">
        <w:rPr>
          <w:rFonts w:cs="Arial"/>
          <w:u w:val="single"/>
        </w:rPr>
        <w:t>labor, material, equipment, testing, insurance, taxes, overhead and profit</w:t>
      </w:r>
      <w:r w:rsidRPr="00A756CD">
        <w:rPr>
          <w:rFonts w:cs="Arial"/>
        </w:rPr>
        <w:t xml:space="preserve">.  </w:t>
      </w:r>
    </w:p>
    <w:p w14:paraId="1562364F" w14:textId="77777777" w:rsidR="005629B7" w:rsidRPr="00A756CD" w:rsidRDefault="005629B7" w:rsidP="005629B7">
      <w:pPr>
        <w:pStyle w:val="PT"/>
        <w:tabs>
          <w:tab w:val="right" w:pos="9630"/>
        </w:tabs>
        <w:rPr>
          <w:rFonts w:cs="Arial"/>
        </w:rPr>
      </w:pPr>
    </w:p>
    <w:p w14:paraId="73CA2626" w14:textId="77777777" w:rsidR="005629B7" w:rsidRPr="00A756CD" w:rsidRDefault="005629B7" w:rsidP="005629B7">
      <w:pPr>
        <w:pStyle w:val="PT"/>
        <w:tabs>
          <w:tab w:val="right" w:pos="9630"/>
        </w:tabs>
        <w:rPr>
          <w:rFonts w:cs="Arial"/>
        </w:rPr>
      </w:pPr>
      <w:r w:rsidRPr="00A756CD">
        <w:rPr>
          <w:rFonts w:cs="Arial"/>
        </w:rPr>
        <w:t xml:space="preserve">Provide a complete Bill Of Material (BOM) detailing part, model, description, quantity, unit price and extended price.  List labor as an individual line item.  The BOM shall serve as the unit price for any addition or deduction. </w:t>
      </w:r>
      <w:r w:rsidRPr="00A756CD">
        <w:rPr>
          <w:rFonts w:cs="Arial"/>
          <w:b/>
        </w:rPr>
        <w:t>This bill of materials is mandatory, failure to provide may cause bid to be non-compliant.</w:t>
      </w:r>
    </w:p>
    <w:p w14:paraId="2D267B83" w14:textId="77777777" w:rsidR="005629B7" w:rsidRPr="00A756CD" w:rsidRDefault="005629B7" w:rsidP="005629B7">
      <w:pPr>
        <w:pStyle w:val="PT"/>
        <w:tabs>
          <w:tab w:val="right" w:pos="9630"/>
        </w:tabs>
        <w:rPr>
          <w:rFonts w:cs="Arial"/>
        </w:rPr>
      </w:pPr>
    </w:p>
    <w:p w14:paraId="385D263C" w14:textId="77777777" w:rsidR="005629B7" w:rsidRPr="00A756CD" w:rsidRDefault="005629B7" w:rsidP="005629B7">
      <w:pPr>
        <w:pStyle w:val="PT"/>
        <w:tabs>
          <w:tab w:val="right" w:pos="9630"/>
        </w:tabs>
        <w:rPr>
          <w:rFonts w:cs="Arial"/>
        </w:rPr>
      </w:pPr>
      <w:r w:rsidRPr="00A756CD">
        <w:rPr>
          <w:rFonts w:cs="Arial"/>
        </w:rPr>
        <w:t>Said unit prices shall be applicable to the pricing of additions to, or deletion from the scope of work indicated in the specifications.  Unit prices may also be used to adjust a bid up or down for any additional or missing item(s) to ensure all Contractors are being evaluated on a comparable level.</w:t>
      </w:r>
    </w:p>
    <w:p w14:paraId="689096DF" w14:textId="77777777" w:rsidR="005629B7" w:rsidRPr="00A756CD" w:rsidRDefault="005629B7" w:rsidP="005629B7">
      <w:pPr>
        <w:pStyle w:val="PT"/>
        <w:keepNext/>
        <w:tabs>
          <w:tab w:val="right" w:pos="3600"/>
          <w:tab w:val="left" w:pos="3780"/>
        </w:tabs>
        <w:outlineLvl w:val="0"/>
        <w:rPr>
          <w:rFonts w:cs="Arial"/>
          <w:b/>
          <w:bCs/>
          <w:u w:val="single"/>
        </w:rPr>
      </w:pPr>
    </w:p>
    <w:tbl>
      <w:tblPr>
        <w:tblW w:w="9720" w:type="dxa"/>
        <w:tblLook w:val="0000" w:firstRow="0" w:lastRow="0" w:firstColumn="0" w:lastColumn="0" w:noHBand="0" w:noVBand="0"/>
      </w:tblPr>
      <w:tblGrid>
        <w:gridCol w:w="1327"/>
        <w:gridCol w:w="1306"/>
        <w:gridCol w:w="914"/>
        <w:gridCol w:w="2593"/>
        <w:gridCol w:w="1060"/>
        <w:gridCol w:w="2520"/>
      </w:tblGrid>
      <w:tr w:rsidR="005629B7" w:rsidRPr="00A756CD" w14:paraId="020717D8" w14:textId="77777777" w:rsidTr="00F0731F">
        <w:trPr>
          <w:cantSplit/>
        </w:trPr>
        <w:tc>
          <w:tcPr>
            <w:tcW w:w="1327" w:type="dxa"/>
            <w:vAlign w:val="bottom"/>
          </w:tcPr>
          <w:p w14:paraId="0DF8E95E" w14:textId="77777777" w:rsidR="005629B7" w:rsidRPr="00A756CD" w:rsidRDefault="005629B7" w:rsidP="00BD0275">
            <w:pPr>
              <w:pStyle w:val="PT"/>
              <w:keepNext/>
              <w:rPr>
                <w:rFonts w:cs="Arial"/>
                <w:b/>
              </w:rPr>
            </w:pPr>
            <w:r w:rsidRPr="00A756CD">
              <w:rPr>
                <w:rFonts w:cs="Arial"/>
                <w:b/>
              </w:rPr>
              <w:t>Unit Price</w:t>
            </w:r>
          </w:p>
        </w:tc>
        <w:tc>
          <w:tcPr>
            <w:tcW w:w="8393" w:type="dxa"/>
            <w:gridSpan w:val="5"/>
          </w:tcPr>
          <w:p w14:paraId="211D7465" w14:textId="77777777" w:rsidR="005629B7" w:rsidRPr="00A756CD" w:rsidRDefault="005629B7" w:rsidP="00BD0275">
            <w:pPr>
              <w:pStyle w:val="PT"/>
              <w:keepNext/>
              <w:tabs>
                <w:tab w:val="right" w:pos="1602"/>
              </w:tabs>
              <w:rPr>
                <w:rFonts w:cs="Arial"/>
                <w:b/>
              </w:rPr>
            </w:pPr>
            <w:r w:rsidRPr="00A756CD">
              <w:rPr>
                <w:rFonts w:cs="Arial"/>
                <w:b/>
              </w:rPr>
              <w:t>Description</w:t>
            </w:r>
          </w:p>
        </w:tc>
      </w:tr>
      <w:tr w:rsidR="005629B7" w:rsidRPr="00A756CD" w14:paraId="3DCD7739" w14:textId="77777777" w:rsidTr="00F0731F">
        <w:trPr>
          <w:cantSplit/>
        </w:trPr>
        <w:tc>
          <w:tcPr>
            <w:tcW w:w="1327" w:type="dxa"/>
          </w:tcPr>
          <w:p w14:paraId="652A6214" w14:textId="77777777" w:rsidR="005629B7" w:rsidRPr="00A756CD" w:rsidRDefault="005629B7" w:rsidP="00BD0275">
            <w:pPr>
              <w:pStyle w:val="PT"/>
              <w:keepNext/>
              <w:rPr>
                <w:rFonts w:cs="Arial"/>
              </w:rPr>
            </w:pPr>
          </w:p>
        </w:tc>
        <w:tc>
          <w:tcPr>
            <w:tcW w:w="1306" w:type="dxa"/>
          </w:tcPr>
          <w:p w14:paraId="26018458" w14:textId="77777777" w:rsidR="005629B7" w:rsidRPr="00A756CD" w:rsidRDefault="005629B7" w:rsidP="00BD0275">
            <w:pPr>
              <w:pStyle w:val="PT"/>
              <w:keepNext/>
              <w:tabs>
                <w:tab w:val="right" w:pos="1602"/>
              </w:tabs>
              <w:rPr>
                <w:rFonts w:cs="Arial"/>
              </w:rPr>
            </w:pPr>
          </w:p>
        </w:tc>
        <w:tc>
          <w:tcPr>
            <w:tcW w:w="7087" w:type="dxa"/>
            <w:gridSpan w:val="4"/>
          </w:tcPr>
          <w:p w14:paraId="233EDDBE" w14:textId="77777777" w:rsidR="005629B7" w:rsidRPr="00A756CD" w:rsidRDefault="005629B7" w:rsidP="00BD0275">
            <w:pPr>
              <w:pStyle w:val="PT"/>
              <w:keepNext/>
              <w:tabs>
                <w:tab w:val="right" w:pos="1602"/>
              </w:tabs>
              <w:rPr>
                <w:rFonts w:cs="Arial"/>
              </w:rPr>
            </w:pPr>
          </w:p>
        </w:tc>
      </w:tr>
      <w:tr w:rsidR="005629B7" w:rsidRPr="00A756CD" w14:paraId="3357BBC4" w14:textId="77777777" w:rsidTr="00F0731F">
        <w:trPr>
          <w:cantSplit/>
        </w:trPr>
        <w:tc>
          <w:tcPr>
            <w:tcW w:w="1327" w:type="dxa"/>
          </w:tcPr>
          <w:p w14:paraId="0E639E33" w14:textId="77777777" w:rsidR="005629B7" w:rsidRPr="00A756CD" w:rsidRDefault="005629B7" w:rsidP="00BD0275">
            <w:pPr>
              <w:pStyle w:val="PT"/>
              <w:keepNext/>
              <w:rPr>
                <w:rFonts w:cs="Arial"/>
                <w:b/>
              </w:rPr>
            </w:pPr>
            <w:r w:rsidRPr="00A756CD">
              <w:rPr>
                <w:rFonts w:cs="Arial"/>
                <w:b/>
              </w:rPr>
              <w:t>UP-1:</w:t>
            </w:r>
          </w:p>
        </w:tc>
        <w:tc>
          <w:tcPr>
            <w:tcW w:w="8393" w:type="dxa"/>
            <w:gridSpan w:val="5"/>
          </w:tcPr>
          <w:p w14:paraId="6330A4BA" w14:textId="3B50853B" w:rsidR="00993B32" w:rsidRPr="00993B32" w:rsidRDefault="001E1372" w:rsidP="00993B32">
            <w:pPr>
              <w:pStyle w:val="PT"/>
              <w:keepNext/>
              <w:tabs>
                <w:tab w:val="right" w:pos="1602"/>
              </w:tabs>
              <w:rPr>
                <w:rFonts w:cs="Arial"/>
              </w:rPr>
            </w:pPr>
            <w:r w:rsidRPr="00A756CD">
              <w:rPr>
                <w:rFonts w:cs="Arial"/>
              </w:rPr>
              <w:t xml:space="preserve">Provide and install one (1) </w:t>
            </w:r>
            <w:r w:rsidR="00993B32" w:rsidRPr="00993B32">
              <w:rPr>
                <w:rFonts w:cs="Arial"/>
              </w:rPr>
              <w:t xml:space="preserve">Cisco 9851 </w:t>
            </w:r>
            <w:r w:rsidR="002D6D99">
              <w:rPr>
                <w:rFonts w:cs="Arial"/>
              </w:rPr>
              <w:t>(</w:t>
            </w:r>
            <w:r w:rsidR="00701A16">
              <w:rPr>
                <w:rFonts w:cs="Arial"/>
              </w:rPr>
              <w:t xml:space="preserve">Carbon </w:t>
            </w:r>
            <w:r w:rsidR="002D6D99">
              <w:rPr>
                <w:rFonts w:cs="Arial"/>
              </w:rPr>
              <w:t xml:space="preserve">Black) </w:t>
            </w:r>
            <w:r w:rsidR="00993B32" w:rsidRPr="00993B32">
              <w:rPr>
                <w:rFonts w:cs="Arial"/>
              </w:rPr>
              <w:t>3.7-Inch 6-Line Color Phone Handset</w:t>
            </w:r>
          </w:p>
          <w:p w14:paraId="1EB8D1DD" w14:textId="5C2C6982" w:rsidR="005629B7" w:rsidRPr="00A756CD" w:rsidRDefault="0090206C" w:rsidP="00BD0275">
            <w:pPr>
              <w:pStyle w:val="PT"/>
              <w:keepNext/>
              <w:tabs>
                <w:tab w:val="right" w:pos="1602"/>
              </w:tabs>
              <w:jc w:val="left"/>
              <w:rPr>
                <w:rFonts w:cs="Arial"/>
              </w:rPr>
            </w:pPr>
            <w:r w:rsidRPr="00A756CD">
              <w:rPr>
                <w:rFonts w:cs="Arial"/>
              </w:rPr>
              <w:t>as specified in the RFB.</w:t>
            </w:r>
          </w:p>
        </w:tc>
      </w:tr>
      <w:tr w:rsidR="005629B7" w:rsidRPr="00A756CD" w14:paraId="5175DA23" w14:textId="77777777" w:rsidTr="00F0731F">
        <w:trPr>
          <w:cantSplit/>
        </w:trPr>
        <w:tc>
          <w:tcPr>
            <w:tcW w:w="1327" w:type="dxa"/>
          </w:tcPr>
          <w:p w14:paraId="47CB15AF" w14:textId="77777777" w:rsidR="005629B7" w:rsidRPr="00A756CD" w:rsidRDefault="005629B7" w:rsidP="00BD0275">
            <w:pPr>
              <w:pStyle w:val="PT"/>
              <w:rPr>
                <w:rFonts w:cs="Arial"/>
              </w:rPr>
            </w:pPr>
          </w:p>
        </w:tc>
        <w:tc>
          <w:tcPr>
            <w:tcW w:w="1306" w:type="dxa"/>
          </w:tcPr>
          <w:p w14:paraId="550BBF5A" w14:textId="77777777" w:rsidR="005629B7" w:rsidRPr="00A756CD" w:rsidRDefault="005629B7" w:rsidP="00BD0275">
            <w:pPr>
              <w:pStyle w:val="PT"/>
              <w:tabs>
                <w:tab w:val="right" w:pos="1602"/>
              </w:tabs>
              <w:jc w:val="right"/>
              <w:rPr>
                <w:rFonts w:cs="Arial"/>
              </w:rPr>
            </w:pPr>
          </w:p>
        </w:tc>
        <w:tc>
          <w:tcPr>
            <w:tcW w:w="7087" w:type="dxa"/>
            <w:gridSpan w:val="4"/>
          </w:tcPr>
          <w:p w14:paraId="3EB8C54C" w14:textId="77777777" w:rsidR="005629B7" w:rsidRPr="00A756CD" w:rsidRDefault="005629B7" w:rsidP="00BD0275">
            <w:pPr>
              <w:pStyle w:val="PT"/>
              <w:tabs>
                <w:tab w:val="right" w:pos="1602"/>
              </w:tabs>
              <w:jc w:val="right"/>
              <w:rPr>
                <w:rFonts w:cs="Arial"/>
              </w:rPr>
            </w:pPr>
          </w:p>
        </w:tc>
      </w:tr>
      <w:tr w:rsidR="005629B7" w:rsidRPr="00A756CD" w14:paraId="455CF9EB" w14:textId="77777777" w:rsidTr="00F0731F">
        <w:trPr>
          <w:cantSplit/>
        </w:trPr>
        <w:tc>
          <w:tcPr>
            <w:tcW w:w="1327" w:type="dxa"/>
          </w:tcPr>
          <w:p w14:paraId="313E4F47" w14:textId="77777777" w:rsidR="005629B7" w:rsidRPr="00A756CD" w:rsidRDefault="005629B7" w:rsidP="00BD0275">
            <w:pPr>
              <w:pStyle w:val="PT"/>
              <w:rPr>
                <w:rFonts w:cs="Arial"/>
              </w:rPr>
            </w:pPr>
          </w:p>
        </w:tc>
        <w:tc>
          <w:tcPr>
            <w:tcW w:w="1306" w:type="dxa"/>
          </w:tcPr>
          <w:p w14:paraId="3E74131C" w14:textId="77777777" w:rsidR="005629B7" w:rsidRPr="00A756CD" w:rsidRDefault="005629B7" w:rsidP="00BD0275">
            <w:pPr>
              <w:pStyle w:val="PT"/>
              <w:tabs>
                <w:tab w:val="right" w:pos="1602"/>
              </w:tabs>
              <w:jc w:val="left"/>
              <w:rPr>
                <w:rFonts w:cs="Arial"/>
              </w:rPr>
            </w:pPr>
          </w:p>
        </w:tc>
        <w:tc>
          <w:tcPr>
            <w:tcW w:w="914" w:type="dxa"/>
          </w:tcPr>
          <w:p w14:paraId="060DFB7B" w14:textId="77777777" w:rsidR="005629B7" w:rsidRPr="00A756CD" w:rsidRDefault="005629B7" w:rsidP="00BD0275">
            <w:pPr>
              <w:pStyle w:val="PT"/>
              <w:tabs>
                <w:tab w:val="right" w:pos="1602"/>
              </w:tabs>
              <w:jc w:val="right"/>
              <w:rPr>
                <w:rFonts w:cs="Arial"/>
              </w:rPr>
            </w:pPr>
            <w:r w:rsidRPr="00A756CD">
              <w:rPr>
                <w:rFonts w:cs="Arial"/>
              </w:rPr>
              <w:t>Add</w:t>
            </w:r>
          </w:p>
        </w:tc>
        <w:tc>
          <w:tcPr>
            <w:tcW w:w="2593" w:type="dxa"/>
            <w:tcBorders>
              <w:bottom w:val="single" w:sz="4" w:space="0" w:color="auto"/>
            </w:tcBorders>
          </w:tcPr>
          <w:p w14:paraId="61755D25" w14:textId="77777777" w:rsidR="005629B7" w:rsidRPr="00A756CD" w:rsidRDefault="005629B7" w:rsidP="00BD0275">
            <w:pPr>
              <w:pStyle w:val="PT"/>
              <w:tabs>
                <w:tab w:val="right" w:pos="1602"/>
              </w:tabs>
              <w:jc w:val="left"/>
              <w:rPr>
                <w:rFonts w:cs="Arial"/>
              </w:rPr>
            </w:pPr>
            <w:r w:rsidRPr="00A756CD">
              <w:rPr>
                <w:rFonts w:cs="Arial"/>
              </w:rPr>
              <w:t>$</w:t>
            </w:r>
          </w:p>
        </w:tc>
        <w:tc>
          <w:tcPr>
            <w:tcW w:w="1060" w:type="dxa"/>
          </w:tcPr>
          <w:p w14:paraId="6E834EDF" w14:textId="77777777" w:rsidR="005629B7" w:rsidRPr="00A756CD" w:rsidRDefault="005629B7" w:rsidP="00BD0275">
            <w:pPr>
              <w:pStyle w:val="PT"/>
              <w:tabs>
                <w:tab w:val="right" w:pos="1602"/>
              </w:tabs>
              <w:jc w:val="right"/>
              <w:rPr>
                <w:rFonts w:cs="Arial"/>
              </w:rPr>
            </w:pPr>
            <w:r w:rsidRPr="00A756CD">
              <w:rPr>
                <w:rFonts w:cs="Arial"/>
              </w:rPr>
              <w:t>Deduct</w:t>
            </w:r>
          </w:p>
        </w:tc>
        <w:tc>
          <w:tcPr>
            <w:tcW w:w="2520" w:type="dxa"/>
            <w:tcBorders>
              <w:bottom w:val="single" w:sz="4" w:space="0" w:color="auto"/>
            </w:tcBorders>
          </w:tcPr>
          <w:p w14:paraId="3E75B992" w14:textId="77777777" w:rsidR="005629B7" w:rsidRPr="00A756CD" w:rsidRDefault="005629B7" w:rsidP="00BD0275">
            <w:pPr>
              <w:pStyle w:val="PT"/>
              <w:tabs>
                <w:tab w:val="right" w:pos="1602"/>
              </w:tabs>
              <w:jc w:val="left"/>
              <w:rPr>
                <w:rFonts w:cs="Arial"/>
              </w:rPr>
            </w:pPr>
            <w:r w:rsidRPr="00A756CD">
              <w:rPr>
                <w:rFonts w:cs="Arial"/>
              </w:rPr>
              <w:t>$</w:t>
            </w:r>
          </w:p>
        </w:tc>
      </w:tr>
      <w:tr w:rsidR="005629B7" w:rsidRPr="00A756CD" w14:paraId="228867FD" w14:textId="77777777" w:rsidTr="00F0731F">
        <w:trPr>
          <w:cantSplit/>
        </w:trPr>
        <w:tc>
          <w:tcPr>
            <w:tcW w:w="1327" w:type="dxa"/>
          </w:tcPr>
          <w:p w14:paraId="1AEC8B15" w14:textId="77777777" w:rsidR="005629B7" w:rsidRPr="00A756CD" w:rsidRDefault="005629B7" w:rsidP="00BD0275">
            <w:pPr>
              <w:pStyle w:val="PT"/>
              <w:rPr>
                <w:rFonts w:cs="Arial"/>
              </w:rPr>
            </w:pPr>
          </w:p>
        </w:tc>
        <w:tc>
          <w:tcPr>
            <w:tcW w:w="1306" w:type="dxa"/>
          </w:tcPr>
          <w:p w14:paraId="7FA06EE1" w14:textId="77777777" w:rsidR="005629B7" w:rsidRPr="00A756CD" w:rsidRDefault="005629B7" w:rsidP="00BD0275">
            <w:pPr>
              <w:pStyle w:val="PT"/>
              <w:tabs>
                <w:tab w:val="right" w:pos="1602"/>
              </w:tabs>
              <w:jc w:val="right"/>
              <w:rPr>
                <w:rFonts w:cs="Arial"/>
              </w:rPr>
            </w:pPr>
          </w:p>
        </w:tc>
        <w:tc>
          <w:tcPr>
            <w:tcW w:w="7087" w:type="dxa"/>
            <w:gridSpan w:val="4"/>
          </w:tcPr>
          <w:p w14:paraId="48CAAE2A" w14:textId="77777777" w:rsidR="005629B7" w:rsidRPr="00A756CD" w:rsidRDefault="005629B7" w:rsidP="00BD0275">
            <w:pPr>
              <w:pStyle w:val="PT"/>
              <w:tabs>
                <w:tab w:val="right" w:pos="1602"/>
              </w:tabs>
              <w:jc w:val="right"/>
              <w:rPr>
                <w:rFonts w:cs="Arial"/>
              </w:rPr>
            </w:pPr>
          </w:p>
        </w:tc>
      </w:tr>
      <w:tr w:rsidR="005629B7" w:rsidRPr="00A756CD" w14:paraId="02E36DF8" w14:textId="77777777" w:rsidTr="00F0731F">
        <w:trPr>
          <w:cantSplit/>
        </w:trPr>
        <w:tc>
          <w:tcPr>
            <w:tcW w:w="1327" w:type="dxa"/>
          </w:tcPr>
          <w:p w14:paraId="660A0982" w14:textId="77777777" w:rsidR="005629B7" w:rsidRPr="00A756CD" w:rsidRDefault="005629B7" w:rsidP="00BD0275">
            <w:pPr>
              <w:pStyle w:val="PT"/>
              <w:rPr>
                <w:rFonts w:cs="Arial"/>
                <w:b/>
              </w:rPr>
            </w:pPr>
            <w:r w:rsidRPr="00A756CD">
              <w:rPr>
                <w:rFonts w:cs="Arial"/>
                <w:b/>
              </w:rPr>
              <w:t>UP-2:</w:t>
            </w:r>
          </w:p>
        </w:tc>
        <w:tc>
          <w:tcPr>
            <w:tcW w:w="8393" w:type="dxa"/>
            <w:gridSpan w:val="5"/>
          </w:tcPr>
          <w:p w14:paraId="0A833A6D" w14:textId="68FB91DB" w:rsidR="00993B32" w:rsidRPr="00993B32" w:rsidRDefault="00BE6698" w:rsidP="00993B32">
            <w:pPr>
              <w:pStyle w:val="PT"/>
              <w:tabs>
                <w:tab w:val="right" w:pos="1602"/>
              </w:tabs>
              <w:rPr>
                <w:rFonts w:cs="Arial"/>
              </w:rPr>
            </w:pPr>
            <w:r w:rsidRPr="00A756CD">
              <w:rPr>
                <w:rFonts w:cs="Arial"/>
              </w:rPr>
              <w:t xml:space="preserve">Provide and install one (1) </w:t>
            </w:r>
            <w:r w:rsidR="00993B32" w:rsidRPr="00993B32">
              <w:rPr>
                <w:rFonts w:cs="Arial"/>
              </w:rPr>
              <w:t xml:space="preserve">Cisco 9861 </w:t>
            </w:r>
            <w:r w:rsidR="002D6D99">
              <w:rPr>
                <w:rFonts w:cs="Arial"/>
              </w:rPr>
              <w:t>(</w:t>
            </w:r>
            <w:r w:rsidR="00701A16">
              <w:rPr>
                <w:rFonts w:cs="Arial"/>
              </w:rPr>
              <w:t xml:space="preserve">Carbon </w:t>
            </w:r>
            <w:r w:rsidR="002D6D99">
              <w:rPr>
                <w:rFonts w:cs="Arial"/>
              </w:rPr>
              <w:t xml:space="preserve">Black) </w:t>
            </w:r>
            <w:r w:rsidR="00993B32" w:rsidRPr="00993B32">
              <w:rPr>
                <w:rFonts w:cs="Arial"/>
              </w:rPr>
              <w:t>5-Inch 10-Line Color Phone Handest</w:t>
            </w:r>
          </w:p>
          <w:p w14:paraId="2A1BADB3" w14:textId="64A1D439" w:rsidR="005629B7" w:rsidRPr="00A756CD" w:rsidRDefault="00BE6698" w:rsidP="00BD0275">
            <w:pPr>
              <w:pStyle w:val="PT"/>
              <w:tabs>
                <w:tab w:val="right" w:pos="1602"/>
              </w:tabs>
              <w:jc w:val="left"/>
              <w:rPr>
                <w:rFonts w:cs="Arial"/>
              </w:rPr>
            </w:pPr>
            <w:r w:rsidRPr="00A756CD">
              <w:rPr>
                <w:rFonts w:cs="Arial"/>
              </w:rPr>
              <w:t>as specified in the RFB</w:t>
            </w:r>
            <w:r w:rsidR="002D6D99">
              <w:rPr>
                <w:rFonts w:cs="Arial"/>
              </w:rPr>
              <w:t>.</w:t>
            </w:r>
          </w:p>
        </w:tc>
      </w:tr>
      <w:tr w:rsidR="005629B7" w:rsidRPr="00A756CD" w14:paraId="42B70487" w14:textId="77777777" w:rsidTr="00F0731F">
        <w:trPr>
          <w:cantSplit/>
        </w:trPr>
        <w:tc>
          <w:tcPr>
            <w:tcW w:w="1327" w:type="dxa"/>
          </w:tcPr>
          <w:p w14:paraId="69FE7093" w14:textId="77777777" w:rsidR="005629B7" w:rsidRPr="00A756CD" w:rsidRDefault="005629B7" w:rsidP="00BD0275">
            <w:pPr>
              <w:pStyle w:val="PT"/>
              <w:rPr>
                <w:rFonts w:cs="Arial"/>
              </w:rPr>
            </w:pPr>
          </w:p>
        </w:tc>
        <w:tc>
          <w:tcPr>
            <w:tcW w:w="1306" w:type="dxa"/>
          </w:tcPr>
          <w:p w14:paraId="61319B0F" w14:textId="77777777" w:rsidR="005629B7" w:rsidRPr="00A756CD" w:rsidRDefault="005629B7" w:rsidP="00BD0275">
            <w:pPr>
              <w:pStyle w:val="PT"/>
              <w:tabs>
                <w:tab w:val="right" w:pos="1602"/>
              </w:tabs>
              <w:jc w:val="right"/>
              <w:rPr>
                <w:rFonts w:cs="Arial"/>
              </w:rPr>
            </w:pPr>
          </w:p>
        </w:tc>
        <w:tc>
          <w:tcPr>
            <w:tcW w:w="7087" w:type="dxa"/>
            <w:gridSpan w:val="4"/>
          </w:tcPr>
          <w:p w14:paraId="47166F42" w14:textId="77777777" w:rsidR="005629B7" w:rsidRPr="00A756CD" w:rsidRDefault="005629B7" w:rsidP="00BD0275">
            <w:pPr>
              <w:pStyle w:val="PT"/>
              <w:tabs>
                <w:tab w:val="right" w:pos="1602"/>
              </w:tabs>
              <w:jc w:val="right"/>
              <w:rPr>
                <w:rFonts w:cs="Arial"/>
              </w:rPr>
            </w:pPr>
          </w:p>
        </w:tc>
      </w:tr>
      <w:tr w:rsidR="005629B7" w:rsidRPr="00A756CD" w14:paraId="111E746A" w14:textId="77777777" w:rsidTr="00F0731F">
        <w:trPr>
          <w:cantSplit/>
        </w:trPr>
        <w:tc>
          <w:tcPr>
            <w:tcW w:w="1327" w:type="dxa"/>
          </w:tcPr>
          <w:p w14:paraId="023588D0" w14:textId="77777777" w:rsidR="005629B7" w:rsidRPr="00A756CD" w:rsidRDefault="005629B7" w:rsidP="00BD0275">
            <w:pPr>
              <w:pStyle w:val="PT"/>
              <w:rPr>
                <w:rFonts w:cs="Arial"/>
              </w:rPr>
            </w:pPr>
          </w:p>
        </w:tc>
        <w:tc>
          <w:tcPr>
            <w:tcW w:w="1306" w:type="dxa"/>
          </w:tcPr>
          <w:p w14:paraId="5ACE37E7" w14:textId="77777777" w:rsidR="005629B7" w:rsidRPr="00A756CD" w:rsidRDefault="005629B7" w:rsidP="00BD0275">
            <w:pPr>
              <w:pStyle w:val="PT"/>
              <w:tabs>
                <w:tab w:val="right" w:pos="1602"/>
              </w:tabs>
              <w:jc w:val="left"/>
              <w:rPr>
                <w:rFonts w:cs="Arial"/>
              </w:rPr>
            </w:pPr>
          </w:p>
        </w:tc>
        <w:tc>
          <w:tcPr>
            <w:tcW w:w="914" w:type="dxa"/>
          </w:tcPr>
          <w:p w14:paraId="3443766F" w14:textId="77777777" w:rsidR="005629B7" w:rsidRPr="00A756CD" w:rsidRDefault="005629B7" w:rsidP="00BD0275">
            <w:pPr>
              <w:pStyle w:val="PT"/>
              <w:tabs>
                <w:tab w:val="right" w:pos="1602"/>
              </w:tabs>
              <w:jc w:val="right"/>
              <w:rPr>
                <w:rFonts w:cs="Arial"/>
              </w:rPr>
            </w:pPr>
            <w:r w:rsidRPr="00A756CD">
              <w:rPr>
                <w:rFonts w:cs="Arial"/>
              </w:rPr>
              <w:t>Add</w:t>
            </w:r>
          </w:p>
        </w:tc>
        <w:tc>
          <w:tcPr>
            <w:tcW w:w="2593" w:type="dxa"/>
            <w:tcBorders>
              <w:bottom w:val="single" w:sz="4" w:space="0" w:color="auto"/>
            </w:tcBorders>
          </w:tcPr>
          <w:p w14:paraId="1B233ED1" w14:textId="77777777" w:rsidR="005629B7" w:rsidRPr="00A756CD" w:rsidRDefault="005629B7" w:rsidP="00BD0275">
            <w:pPr>
              <w:pStyle w:val="PT"/>
              <w:tabs>
                <w:tab w:val="right" w:pos="1602"/>
              </w:tabs>
              <w:jc w:val="left"/>
              <w:rPr>
                <w:rFonts w:cs="Arial"/>
              </w:rPr>
            </w:pPr>
            <w:r w:rsidRPr="00A756CD">
              <w:rPr>
                <w:rFonts w:cs="Arial"/>
              </w:rPr>
              <w:t>$</w:t>
            </w:r>
          </w:p>
        </w:tc>
        <w:tc>
          <w:tcPr>
            <w:tcW w:w="1060" w:type="dxa"/>
          </w:tcPr>
          <w:p w14:paraId="322D9E22" w14:textId="77777777" w:rsidR="005629B7" w:rsidRPr="00A756CD" w:rsidRDefault="005629B7" w:rsidP="00BD0275">
            <w:pPr>
              <w:pStyle w:val="PT"/>
              <w:tabs>
                <w:tab w:val="right" w:pos="1602"/>
              </w:tabs>
              <w:jc w:val="right"/>
              <w:rPr>
                <w:rFonts w:cs="Arial"/>
              </w:rPr>
            </w:pPr>
            <w:r w:rsidRPr="00A756CD">
              <w:rPr>
                <w:rFonts w:cs="Arial"/>
              </w:rPr>
              <w:t>Deduct</w:t>
            </w:r>
          </w:p>
        </w:tc>
        <w:tc>
          <w:tcPr>
            <w:tcW w:w="2520" w:type="dxa"/>
            <w:tcBorders>
              <w:bottom w:val="single" w:sz="4" w:space="0" w:color="auto"/>
            </w:tcBorders>
          </w:tcPr>
          <w:p w14:paraId="1B185FC3" w14:textId="77777777" w:rsidR="005629B7" w:rsidRPr="00A756CD" w:rsidRDefault="005629B7" w:rsidP="00BD0275">
            <w:pPr>
              <w:pStyle w:val="PT"/>
              <w:tabs>
                <w:tab w:val="right" w:pos="1602"/>
              </w:tabs>
              <w:jc w:val="left"/>
              <w:rPr>
                <w:rFonts w:cs="Arial"/>
              </w:rPr>
            </w:pPr>
            <w:r w:rsidRPr="00A756CD">
              <w:rPr>
                <w:rFonts w:cs="Arial"/>
              </w:rPr>
              <w:t>$</w:t>
            </w:r>
          </w:p>
        </w:tc>
      </w:tr>
      <w:tr w:rsidR="005629B7" w:rsidRPr="00A756CD" w14:paraId="464FFBEB" w14:textId="77777777" w:rsidTr="00F0731F">
        <w:trPr>
          <w:cantSplit/>
        </w:trPr>
        <w:tc>
          <w:tcPr>
            <w:tcW w:w="1327" w:type="dxa"/>
          </w:tcPr>
          <w:p w14:paraId="5864BF4D" w14:textId="77777777" w:rsidR="005629B7" w:rsidRPr="00A756CD" w:rsidRDefault="005629B7" w:rsidP="00BD0275">
            <w:pPr>
              <w:pStyle w:val="PT"/>
              <w:rPr>
                <w:rFonts w:cs="Arial"/>
              </w:rPr>
            </w:pPr>
          </w:p>
        </w:tc>
        <w:tc>
          <w:tcPr>
            <w:tcW w:w="1306" w:type="dxa"/>
          </w:tcPr>
          <w:p w14:paraId="2C0BE10A" w14:textId="77777777" w:rsidR="005629B7" w:rsidRPr="00A756CD" w:rsidRDefault="005629B7" w:rsidP="00BD0275">
            <w:pPr>
              <w:pStyle w:val="PT"/>
              <w:tabs>
                <w:tab w:val="right" w:pos="1602"/>
              </w:tabs>
              <w:jc w:val="right"/>
              <w:rPr>
                <w:rFonts w:cs="Arial"/>
              </w:rPr>
            </w:pPr>
          </w:p>
        </w:tc>
        <w:tc>
          <w:tcPr>
            <w:tcW w:w="7087" w:type="dxa"/>
            <w:gridSpan w:val="4"/>
          </w:tcPr>
          <w:p w14:paraId="5EC4FDF8" w14:textId="77777777" w:rsidR="005629B7" w:rsidRPr="00A756CD" w:rsidRDefault="005629B7" w:rsidP="00BD0275">
            <w:pPr>
              <w:pStyle w:val="PT"/>
              <w:tabs>
                <w:tab w:val="right" w:pos="1602"/>
              </w:tabs>
              <w:jc w:val="right"/>
              <w:rPr>
                <w:rFonts w:cs="Arial"/>
              </w:rPr>
            </w:pPr>
          </w:p>
        </w:tc>
      </w:tr>
      <w:tr w:rsidR="00700640" w:rsidRPr="00A756CD" w14:paraId="608E86E4" w14:textId="77777777" w:rsidTr="00F0731F">
        <w:trPr>
          <w:cantSplit/>
        </w:trPr>
        <w:tc>
          <w:tcPr>
            <w:tcW w:w="1327" w:type="dxa"/>
          </w:tcPr>
          <w:p w14:paraId="1565A626" w14:textId="77777777" w:rsidR="00700640" w:rsidRPr="00A756CD" w:rsidRDefault="00700640" w:rsidP="00700640">
            <w:pPr>
              <w:pStyle w:val="PT"/>
              <w:rPr>
                <w:rFonts w:cs="Arial"/>
              </w:rPr>
            </w:pPr>
            <w:r w:rsidRPr="00A756CD">
              <w:rPr>
                <w:rFonts w:cs="Arial"/>
                <w:b/>
              </w:rPr>
              <w:t>UP-9:</w:t>
            </w:r>
          </w:p>
        </w:tc>
        <w:tc>
          <w:tcPr>
            <w:tcW w:w="8393" w:type="dxa"/>
            <w:gridSpan w:val="5"/>
          </w:tcPr>
          <w:p w14:paraId="77A3C376" w14:textId="161766B6" w:rsidR="00700640" w:rsidRPr="00993B32" w:rsidRDefault="00700640" w:rsidP="00F70F65">
            <w:pPr>
              <w:pStyle w:val="WHParagraph"/>
              <w:numPr>
                <w:ilvl w:val="0"/>
                <w:numId w:val="0"/>
              </w:numPr>
              <w:rPr>
                <w:rFonts w:cs="Arial"/>
              </w:rPr>
            </w:pPr>
            <w:r w:rsidRPr="00A756CD">
              <w:rPr>
                <w:rFonts w:cs="Arial"/>
                <w:szCs w:val="20"/>
              </w:rPr>
              <w:t xml:space="preserve">Provide and install one (1) </w:t>
            </w:r>
            <w:r w:rsidR="00993B32" w:rsidRPr="00993B32">
              <w:rPr>
                <w:rFonts w:cs="Arial"/>
              </w:rPr>
              <w:t xml:space="preserve">Cisco 9800 </w:t>
            </w:r>
            <w:r w:rsidR="002D6D99">
              <w:rPr>
                <w:rFonts w:cs="Arial"/>
              </w:rPr>
              <w:t>(</w:t>
            </w:r>
            <w:r w:rsidR="00701A16">
              <w:rPr>
                <w:rFonts w:cs="Arial"/>
              </w:rPr>
              <w:t xml:space="preserve">Carbon </w:t>
            </w:r>
            <w:r w:rsidR="002D6D99">
              <w:rPr>
                <w:rFonts w:cs="Arial"/>
              </w:rPr>
              <w:t xml:space="preserve">Black) </w:t>
            </w:r>
            <w:r w:rsidR="00993B32" w:rsidRPr="00993B32">
              <w:rPr>
                <w:rFonts w:cs="Arial"/>
              </w:rPr>
              <w:t>Expansion Module</w:t>
            </w:r>
            <w:r w:rsidR="00993B32">
              <w:rPr>
                <w:rFonts w:cs="Arial"/>
              </w:rPr>
              <w:t xml:space="preserve"> </w:t>
            </w:r>
            <w:r w:rsidRPr="00A756CD">
              <w:rPr>
                <w:rFonts w:cs="Arial"/>
                <w:szCs w:val="20"/>
              </w:rPr>
              <w:t xml:space="preserve">as specified in the RFB.  </w:t>
            </w:r>
          </w:p>
        </w:tc>
      </w:tr>
      <w:tr w:rsidR="00700640" w:rsidRPr="00A756CD" w14:paraId="4D696370" w14:textId="77777777" w:rsidTr="00F0731F">
        <w:trPr>
          <w:cantSplit/>
        </w:trPr>
        <w:tc>
          <w:tcPr>
            <w:tcW w:w="1327" w:type="dxa"/>
          </w:tcPr>
          <w:p w14:paraId="56D9D0F0" w14:textId="77777777" w:rsidR="00700640" w:rsidRPr="00A756CD" w:rsidRDefault="00700640" w:rsidP="00700640">
            <w:pPr>
              <w:pStyle w:val="PT"/>
              <w:rPr>
                <w:rFonts w:cs="Arial"/>
              </w:rPr>
            </w:pPr>
          </w:p>
        </w:tc>
        <w:tc>
          <w:tcPr>
            <w:tcW w:w="1306" w:type="dxa"/>
          </w:tcPr>
          <w:p w14:paraId="7D31678B" w14:textId="77777777" w:rsidR="00700640" w:rsidRPr="00A756CD" w:rsidRDefault="00700640" w:rsidP="00700640">
            <w:pPr>
              <w:pStyle w:val="PT"/>
              <w:tabs>
                <w:tab w:val="right" w:pos="1602"/>
              </w:tabs>
              <w:jc w:val="left"/>
              <w:rPr>
                <w:rFonts w:cs="Arial"/>
              </w:rPr>
            </w:pPr>
          </w:p>
        </w:tc>
        <w:tc>
          <w:tcPr>
            <w:tcW w:w="914" w:type="dxa"/>
          </w:tcPr>
          <w:p w14:paraId="6B5E2FF6" w14:textId="77777777" w:rsidR="00700640" w:rsidRPr="00A756CD" w:rsidRDefault="00700640" w:rsidP="00700640">
            <w:pPr>
              <w:pStyle w:val="PT"/>
              <w:tabs>
                <w:tab w:val="right" w:pos="1602"/>
              </w:tabs>
              <w:jc w:val="left"/>
              <w:rPr>
                <w:rFonts w:cs="Arial"/>
              </w:rPr>
            </w:pPr>
          </w:p>
        </w:tc>
        <w:tc>
          <w:tcPr>
            <w:tcW w:w="2593" w:type="dxa"/>
          </w:tcPr>
          <w:p w14:paraId="1762E2EF" w14:textId="77777777" w:rsidR="00700640" w:rsidRPr="00A756CD" w:rsidRDefault="00700640" w:rsidP="00700640">
            <w:pPr>
              <w:pStyle w:val="PT"/>
              <w:tabs>
                <w:tab w:val="right" w:pos="1602"/>
              </w:tabs>
              <w:jc w:val="left"/>
              <w:rPr>
                <w:rFonts w:cs="Arial"/>
              </w:rPr>
            </w:pPr>
          </w:p>
        </w:tc>
        <w:tc>
          <w:tcPr>
            <w:tcW w:w="1060" w:type="dxa"/>
          </w:tcPr>
          <w:p w14:paraId="47A8BA53" w14:textId="77777777" w:rsidR="00700640" w:rsidRPr="00A756CD" w:rsidRDefault="00700640" w:rsidP="00700640">
            <w:pPr>
              <w:pStyle w:val="PT"/>
              <w:tabs>
                <w:tab w:val="right" w:pos="1602"/>
              </w:tabs>
              <w:jc w:val="left"/>
              <w:rPr>
                <w:rFonts w:cs="Arial"/>
              </w:rPr>
            </w:pPr>
          </w:p>
        </w:tc>
        <w:tc>
          <w:tcPr>
            <w:tcW w:w="2520" w:type="dxa"/>
          </w:tcPr>
          <w:p w14:paraId="2F00D147" w14:textId="77777777" w:rsidR="00700640" w:rsidRPr="00A756CD" w:rsidRDefault="00700640" w:rsidP="00700640">
            <w:pPr>
              <w:pStyle w:val="PT"/>
              <w:tabs>
                <w:tab w:val="right" w:pos="1602"/>
              </w:tabs>
              <w:jc w:val="left"/>
              <w:rPr>
                <w:rFonts w:cs="Arial"/>
              </w:rPr>
            </w:pPr>
          </w:p>
        </w:tc>
      </w:tr>
      <w:tr w:rsidR="00700640" w:rsidRPr="00A756CD" w14:paraId="46E37BF8" w14:textId="77777777" w:rsidTr="00F0731F">
        <w:trPr>
          <w:cantSplit/>
        </w:trPr>
        <w:tc>
          <w:tcPr>
            <w:tcW w:w="1327" w:type="dxa"/>
          </w:tcPr>
          <w:p w14:paraId="5F18A6F0" w14:textId="77777777" w:rsidR="00700640" w:rsidRPr="00A756CD" w:rsidRDefault="00700640" w:rsidP="00700640">
            <w:pPr>
              <w:pStyle w:val="PT"/>
              <w:rPr>
                <w:rFonts w:cs="Arial"/>
              </w:rPr>
            </w:pPr>
          </w:p>
        </w:tc>
        <w:tc>
          <w:tcPr>
            <w:tcW w:w="1306" w:type="dxa"/>
          </w:tcPr>
          <w:p w14:paraId="4FC92A91" w14:textId="77777777" w:rsidR="00700640" w:rsidRPr="00A756CD" w:rsidRDefault="00700640" w:rsidP="00700640">
            <w:pPr>
              <w:pStyle w:val="PT"/>
              <w:tabs>
                <w:tab w:val="right" w:pos="1602"/>
              </w:tabs>
              <w:jc w:val="left"/>
              <w:rPr>
                <w:rFonts w:cs="Arial"/>
              </w:rPr>
            </w:pPr>
          </w:p>
        </w:tc>
        <w:tc>
          <w:tcPr>
            <w:tcW w:w="914" w:type="dxa"/>
          </w:tcPr>
          <w:p w14:paraId="7372CD4C" w14:textId="77777777" w:rsidR="00700640" w:rsidRPr="00A756CD" w:rsidRDefault="00700640" w:rsidP="00700640">
            <w:pPr>
              <w:pStyle w:val="PT"/>
              <w:tabs>
                <w:tab w:val="right" w:pos="1602"/>
              </w:tabs>
              <w:jc w:val="right"/>
              <w:rPr>
                <w:rFonts w:cs="Arial"/>
              </w:rPr>
            </w:pPr>
            <w:r w:rsidRPr="00A756CD">
              <w:rPr>
                <w:rFonts w:cs="Arial"/>
              </w:rPr>
              <w:t>Add</w:t>
            </w:r>
          </w:p>
        </w:tc>
        <w:tc>
          <w:tcPr>
            <w:tcW w:w="2593" w:type="dxa"/>
            <w:tcBorders>
              <w:bottom w:val="single" w:sz="4" w:space="0" w:color="auto"/>
            </w:tcBorders>
          </w:tcPr>
          <w:p w14:paraId="163AC789" w14:textId="77777777" w:rsidR="00700640" w:rsidRPr="00A756CD" w:rsidRDefault="00700640" w:rsidP="00700640">
            <w:pPr>
              <w:pStyle w:val="PT"/>
              <w:tabs>
                <w:tab w:val="right" w:pos="1602"/>
              </w:tabs>
              <w:jc w:val="left"/>
              <w:rPr>
                <w:rFonts w:cs="Arial"/>
              </w:rPr>
            </w:pPr>
            <w:r w:rsidRPr="00A756CD">
              <w:rPr>
                <w:rFonts w:cs="Arial"/>
              </w:rPr>
              <w:t>$</w:t>
            </w:r>
          </w:p>
        </w:tc>
        <w:tc>
          <w:tcPr>
            <w:tcW w:w="1060" w:type="dxa"/>
          </w:tcPr>
          <w:p w14:paraId="68058E09" w14:textId="77777777" w:rsidR="00700640" w:rsidRPr="00A756CD" w:rsidRDefault="00700640" w:rsidP="00700640">
            <w:pPr>
              <w:pStyle w:val="PT"/>
              <w:tabs>
                <w:tab w:val="right" w:pos="1602"/>
              </w:tabs>
              <w:jc w:val="right"/>
              <w:rPr>
                <w:rFonts w:cs="Arial"/>
              </w:rPr>
            </w:pPr>
            <w:r w:rsidRPr="00A756CD">
              <w:rPr>
                <w:rFonts w:cs="Arial"/>
              </w:rPr>
              <w:t>Deduct</w:t>
            </w:r>
          </w:p>
        </w:tc>
        <w:tc>
          <w:tcPr>
            <w:tcW w:w="2520" w:type="dxa"/>
            <w:tcBorders>
              <w:bottom w:val="single" w:sz="4" w:space="0" w:color="auto"/>
            </w:tcBorders>
          </w:tcPr>
          <w:p w14:paraId="3826E31C" w14:textId="77777777" w:rsidR="00700640" w:rsidRPr="00A756CD" w:rsidRDefault="00700640" w:rsidP="00700640">
            <w:pPr>
              <w:pStyle w:val="PT"/>
              <w:tabs>
                <w:tab w:val="right" w:pos="1602"/>
              </w:tabs>
              <w:jc w:val="left"/>
              <w:rPr>
                <w:rFonts w:cs="Arial"/>
              </w:rPr>
            </w:pPr>
            <w:r w:rsidRPr="00A756CD">
              <w:rPr>
                <w:rFonts w:cs="Arial"/>
              </w:rPr>
              <w:t>$</w:t>
            </w:r>
          </w:p>
        </w:tc>
      </w:tr>
      <w:tr w:rsidR="00700640" w:rsidRPr="00A756CD" w14:paraId="4CC65AE1" w14:textId="77777777" w:rsidTr="00F0731F">
        <w:trPr>
          <w:cantSplit/>
        </w:trPr>
        <w:tc>
          <w:tcPr>
            <w:tcW w:w="1327" w:type="dxa"/>
          </w:tcPr>
          <w:p w14:paraId="2017A7EC" w14:textId="77777777" w:rsidR="00700640" w:rsidRPr="00A756CD" w:rsidRDefault="00700640" w:rsidP="00700640">
            <w:pPr>
              <w:pStyle w:val="PT"/>
              <w:rPr>
                <w:rFonts w:cs="Arial"/>
              </w:rPr>
            </w:pPr>
          </w:p>
        </w:tc>
        <w:tc>
          <w:tcPr>
            <w:tcW w:w="1306" w:type="dxa"/>
          </w:tcPr>
          <w:p w14:paraId="4691BF82" w14:textId="77777777" w:rsidR="00700640" w:rsidRPr="00A756CD" w:rsidRDefault="00700640" w:rsidP="00700640">
            <w:pPr>
              <w:pStyle w:val="PT"/>
              <w:tabs>
                <w:tab w:val="right" w:pos="1602"/>
              </w:tabs>
              <w:jc w:val="left"/>
              <w:rPr>
                <w:rFonts w:cs="Arial"/>
              </w:rPr>
            </w:pPr>
          </w:p>
        </w:tc>
        <w:tc>
          <w:tcPr>
            <w:tcW w:w="914" w:type="dxa"/>
          </w:tcPr>
          <w:p w14:paraId="606CAF99" w14:textId="77777777" w:rsidR="00700640" w:rsidRPr="00A756CD" w:rsidRDefault="00700640" w:rsidP="00700640">
            <w:pPr>
              <w:pStyle w:val="PT"/>
              <w:tabs>
                <w:tab w:val="right" w:pos="1602"/>
              </w:tabs>
              <w:jc w:val="left"/>
              <w:rPr>
                <w:rFonts w:cs="Arial"/>
              </w:rPr>
            </w:pPr>
          </w:p>
        </w:tc>
        <w:tc>
          <w:tcPr>
            <w:tcW w:w="2593" w:type="dxa"/>
            <w:tcBorders>
              <w:top w:val="single" w:sz="4" w:space="0" w:color="auto"/>
            </w:tcBorders>
          </w:tcPr>
          <w:p w14:paraId="44996476" w14:textId="77777777" w:rsidR="00700640" w:rsidRPr="00A756CD" w:rsidRDefault="00700640" w:rsidP="00700640">
            <w:pPr>
              <w:pStyle w:val="PT"/>
              <w:tabs>
                <w:tab w:val="right" w:pos="1602"/>
              </w:tabs>
              <w:jc w:val="left"/>
              <w:rPr>
                <w:rFonts w:cs="Arial"/>
              </w:rPr>
            </w:pPr>
          </w:p>
        </w:tc>
        <w:tc>
          <w:tcPr>
            <w:tcW w:w="1060" w:type="dxa"/>
          </w:tcPr>
          <w:p w14:paraId="4BAFE193" w14:textId="77777777" w:rsidR="00700640" w:rsidRPr="00A756CD" w:rsidRDefault="00700640" w:rsidP="00700640">
            <w:pPr>
              <w:pStyle w:val="PT"/>
              <w:tabs>
                <w:tab w:val="right" w:pos="1602"/>
              </w:tabs>
              <w:jc w:val="left"/>
              <w:rPr>
                <w:rFonts w:cs="Arial"/>
              </w:rPr>
            </w:pPr>
          </w:p>
        </w:tc>
        <w:tc>
          <w:tcPr>
            <w:tcW w:w="2520" w:type="dxa"/>
            <w:tcBorders>
              <w:top w:val="single" w:sz="4" w:space="0" w:color="auto"/>
            </w:tcBorders>
          </w:tcPr>
          <w:p w14:paraId="356DB505" w14:textId="77777777" w:rsidR="00700640" w:rsidRPr="00A756CD" w:rsidRDefault="00700640" w:rsidP="00700640">
            <w:pPr>
              <w:pStyle w:val="PT"/>
              <w:tabs>
                <w:tab w:val="right" w:pos="1602"/>
              </w:tabs>
              <w:jc w:val="left"/>
              <w:rPr>
                <w:rFonts w:cs="Arial"/>
              </w:rPr>
            </w:pPr>
          </w:p>
        </w:tc>
      </w:tr>
      <w:tr w:rsidR="00700640" w:rsidRPr="00A756CD" w14:paraId="6F3D317D" w14:textId="77777777" w:rsidTr="00F0731F">
        <w:trPr>
          <w:cantSplit/>
        </w:trPr>
        <w:tc>
          <w:tcPr>
            <w:tcW w:w="1327" w:type="dxa"/>
          </w:tcPr>
          <w:p w14:paraId="70995050" w14:textId="77777777" w:rsidR="00700640" w:rsidRPr="00A756CD" w:rsidRDefault="00700640" w:rsidP="00700640">
            <w:pPr>
              <w:pStyle w:val="PT"/>
              <w:rPr>
                <w:rFonts w:cs="Arial"/>
              </w:rPr>
            </w:pPr>
            <w:r w:rsidRPr="00A756CD">
              <w:rPr>
                <w:rFonts w:cs="Arial"/>
                <w:b/>
              </w:rPr>
              <w:t>UP-10:</w:t>
            </w:r>
          </w:p>
        </w:tc>
        <w:tc>
          <w:tcPr>
            <w:tcW w:w="8393" w:type="dxa"/>
            <w:gridSpan w:val="5"/>
          </w:tcPr>
          <w:p w14:paraId="44AB0074" w14:textId="1ACC1A07" w:rsidR="00700640" w:rsidRPr="00A756CD" w:rsidRDefault="00700640" w:rsidP="00993B32">
            <w:pPr>
              <w:pStyle w:val="PT"/>
              <w:tabs>
                <w:tab w:val="right" w:pos="1602"/>
              </w:tabs>
              <w:rPr>
                <w:rFonts w:cs="Arial"/>
              </w:rPr>
            </w:pPr>
            <w:r w:rsidRPr="00A756CD">
              <w:rPr>
                <w:rFonts w:cs="Arial"/>
              </w:rPr>
              <w:t>Provide and install one (1</w:t>
            </w:r>
            <w:r w:rsidR="00F70F65" w:rsidRPr="00A756CD">
              <w:rPr>
                <w:rFonts w:cs="Arial"/>
              </w:rPr>
              <w:t xml:space="preserve">) </w:t>
            </w:r>
            <w:r w:rsidR="00993B32" w:rsidRPr="00993B32">
              <w:rPr>
                <w:rFonts w:cs="Arial"/>
              </w:rPr>
              <w:t>Cisco Web</w:t>
            </w:r>
            <w:r w:rsidR="00993B32">
              <w:rPr>
                <w:rFonts w:cs="Arial"/>
              </w:rPr>
              <w:t>e</w:t>
            </w:r>
            <w:r w:rsidR="00993B32" w:rsidRPr="00993B32">
              <w:rPr>
                <w:rFonts w:cs="Arial"/>
              </w:rPr>
              <w:t xml:space="preserve">x Room </w:t>
            </w:r>
            <w:r w:rsidR="002D6D99">
              <w:rPr>
                <w:rFonts w:cs="Arial"/>
              </w:rPr>
              <w:t>(</w:t>
            </w:r>
            <w:r w:rsidR="00701A16">
              <w:rPr>
                <w:rFonts w:cs="Arial"/>
              </w:rPr>
              <w:t xml:space="preserve">Carbon </w:t>
            </w:r>
            <w:r w:rsidR="002D6D99">
              <w:rPr>
                <w:rFonts w:cs="Arial"/>
              </w:rPr>
              <w:t xml:space="preserve">Black) </w:t>
            </w:r>
            <w:r w:rsidR="00993B32" w:rsidRPr="00993B32">
              <w:rPr>
                <w:rFonts w:cs="Arial"/>
              </w:rPr>
              <w:t>Conference Phone</w:t>
            </w:r>
            <w:r w:rsidR="00993B32">
              <w:rPr>
                <w:rFonts w:cs="Arial"/>
              </w:rPr>
              <w:t xml:space="preserve"> </w:t>
            </w:r>
            <w:r w:rsidRPr="00A756CD">
              <w:rPr>
                <w:rFonts w:cs="Arial"/>
              </w:rPr>
              <w:t xml:space="preserve">as specified in the RFB.  </w:t>
            </w:r>
          </w:p>
        </w:tc>
      </w:tr>
      <w:tr w:rsidR="00700640" w:rsidRPr="00A756CD" w14:paraId="14328294" w14:textId="77777777" w:rsidTr="00F0731F">
        <w:trPr>
          <w:cantSplit/>
        </w:trPr>
        <w:tc>
          <w:tcPr>
            <w:tcW w:w="1327" w:type="dxa"/>
          </w:tcPr>
          <w:p w14:paraId="19A06FF7" w14:textId="77777777" w:rsidR="00700640" w:rsidRPr="00A756CD" w:rsidRDefault="00700640" w:rsidP="00700640">
            <w:pPr>
              <w:pStyle w:val="PT"/>
              <w:rPr>
                <w:rFonts w:cs="Arial"/>
              </w:rPr>
            </w:pPr>
          </w:p>
        </w:tc>
        <w:tc>
          <w:tcPr>
            <w:tcW w:w="1306" w:type="dxa"/>
          </w:tcPr>
          <w:p w14:paraId="3AF40B68" w14:textId="77777777" w:rsidR="00700640" w:rsidRPr="00A756CD" w:rsidRDefault="00700640" w:rsidP="00700640">
            <w:pPr>
              <w:pStyle w:val="PT"/>
              <w:tabs>
                <w:tab w:val="right" w:pos="1602"/>
              </w:tabs>
              <w:jc w:val="left"/>
              <w:rPr>
                <w:rFonts w:cs="Arial"/>
              </w:rPr>
            </w:pPr>
          </w:p>
        </w:tc>
        <w:tc>
          <w:tcPr>
            <w:tcW w:w="914" w:type="dxa"/>
          </w:tcPr>
          <w:p w14:paraId="3F6662DB" w14:textId="77777777" w:rsidR="00700640" w:rsidRPr="00A756CD" w:rsidRDefault="00700640" w:rsidP="00700640">
            <w:pPr>
              <w:pStyle w:val="PT"/>
              <w:tabs>
                <w:tab w:val="right" w:pos="1602"/>
              </w:tabs>
              <w:jc w:val="left"/>
              <w:rPr>
                <w:rFonts w:cs="Arial"/>
              </w:rPr>
            </w:pPr>
          </w:p>
        </w:tc>
        <w:tc>
          <w:tcPr>
            <w:tcW w:w="2593" w:type="dxa"/>
          </w:tcPr>
          <w:p w14:paraId="55EB4FBD" w14:textId="77777777" w:rsidR="00700640" w:rsidRPr="00A756CD" w:rsidRDefault="00700640" w:rsidP="00700640">
            <w:pPr>
              <w:pStyle w:val="PT"/>
              <w:tabs>
                <w:tab w:val="right" w:pos="1602"/>
              </w:tabs>
              <w:jc w:val="left"/>
              <w:rPr>
                <w:rFonts w:cs="Arial"/>
              </w:rPr>
            </w:pPr>
          </w:p>
        </w:tc>
        <w:tc>
          <w:tcPr>
            <w:tcW w:w="1060" w:type="dxa"/>
          </w:tcPr>
          <w:p w14:paraId="3F5ED9E1" w14:textId="77777777" w:rsidR="00700640" w:rsidRPr="00A756CD" w:rsidRDefault="00700640" w:rsidP="00700640">
            <w:pPr>
              <w:pStyle w:val="PT"/>
              <w:tabs>
                <w:tab w:val="right" w:pos="1602"/>
              </w:tabs>
              <w:jc w:val="left"/>
              <w:rPr>
                <w:rFonts w:cs="Arial"/>
              </w:rPr>
            </w:pPr>
          </w:p>
        </w:tc>
        <w:tc>
          <w:tcPr>
            <w:tcW w:w="2520" w:type="dxa"/>
          </w:tcPr>
          <w:p w14:paraId="34D96CDF" w14:textId="77777777" w:rsidR="00700640" w:rsidRPr="00A756CD" w:rsidRDefault="00700640" w:rsidP="00700640">
            <w:pPr>
              <w:pStyle w:val="PT"/>
              <w:tabs>
                <w:tab w:val="right" w:pos="1602"/>
              </w:tabs>
              <w:jc w:val="left"/>
              <w:rPr>
                <w:rFonts w:cs="Arial"/>
              </w:rPr>
            </w:pPr>
          </w:p>
        </w:tc>
      </w:tr>
      <w:tr w:rsidR="00700640" w:rsidRPr="00A756CD" w14:paraId="2D409CE4" w14:textId="77777777" w:rsidTr="00F0731F">
        <w:trPr>
          <w:cantSplit/>
        </w:trPr>
        <w:tc>
          <w:tcPr>
            <w:tcW w:w="1327" w:type="dxa"/>
          </w:tcPr>
          <w:p w14:paraId="70C819E4" w14:textId="77777777" w:rsidR="00700640" w:rsidRPr="00A756CD" w:rsidRDefault="00700640" w:rsidP="00700640">
            <w:pPr>
              <w:pStyle w:val="PT"/>
              <w:rPr>
                <w:rFonts w:cs="Arial"/>
              </w:rPr>
            </w:pPr>
          </w:p>
        </w:tc>
        <w:tc>
          <w:tcPr>
            <w:tcW w:w="1306" w:type="dxa"/>
          </w:tcPr>
          <w:p w14:paraId="47962D86" w14:textId="77777777" w:rsidR="00700640" w:rsidRPr="00A756CD" w:rsidRDefault="00700640" w:rsidP="00700640">
            <w:pPr>
              <w:pStyle w:val="PT"/>
              <w:tabs>
                <w:tab w:val="right" w:pos="1602"/>
              </w:tabs>
              <w:jc w:val="left"/>
              <w:rPr>
                <w:rFonts w:cs="Arial"/>
              </w:rPr>
            </w:pPr>
          </w:p>
        </w:tc>
        <w:tc>
          <w:tcPr>
            <w:tcW w:w="914" w:type="dxa"/>
          </w:tcPr>
          <w:p w14:paraId="675D4485" w14:textId="77777777" w:rsidR="00700640" w:rsidRPr="00A756CD" w:rsidRDefault="00700640" w:rsidP="00700640">
            <w:pPr>
              <w:pStyle w:val="PT"/>
              <w:tabs>
                <w:tab w:val="right" w:pos="1602"/>
              </w:tabs>
              <w:jc w:val="right"/>
              <w:rPr>
                <w:rFonts w:cs="Arial"/>
              </w:rPr>
            </w:pPr>
            <w:r w:rsidRPr="00A756CD">
              <w:rPr>
                <w:rFonts w:cs="Arial"/>
              </w:rPr>
              <w:t>Add</w:t>
            </w:r>
          </w:p>
        </w:tc>
        <w:tc>
          <w:tcPr>
            <w:tcW w:w="2593" w:type="dxa"/>
            <w:tcBorders>
              <w:bottom w:val="single" w:sz="4" w:space="0" w:color="auto"/>
            </w:tcBorders>
          </w:tcPr>
          <w:p w14:paraId="001A902A" w14:textId="77777777" w:rsidR="00700640" w:rsidRPr="00A756CD" w:rsidRDefault="00700640" w:rsidP="00700640">
            <w:pPr>
              <w:pStyle w:val="PT"/>
              <w:tabs>
                <w:tab w:val="right" w:pos="1602"/>
              </w:tabs>
              <w:jc w:val="left"/>
              <w:rPr>
                <w:rFonts w:cs="Arial"/>
              </w:rPr>
            </w:pPr>
            <w:r w:rsidRPr="00A756CD">
              <w:rPr>
                <w:rFonts w:cs="Arial"/>
              </w:rPr>
              <w:t>$</w:t>
            </w:r>
          </w:p>
        </w:tc>
        <w:tc>
          <w:tcPr>
            <w:tcW w:w="1060" w:type="dxa"/>
          </w:tcPr>
          <w:p w14:paraId="161959AD" w14:textId="77777777" w:rsidR="00700640" w:rsidRPr="00A756CD" w:rsidRDefault="00700640" w:rsidP="00700640">
            <w:pPr>
              <w:pStyle w:val="PT"/>
              <w:tabs>
                <w:tab w:val="right" w:pos="1602"/>
              </w:tabs>
              <w:jc w:val="right"/>
              <w:rPr>
                <w:rFonts w:cs="Arial"/>
              </w:rPr>
            </w:pPr>
            <w:r w:rsidRPr="00A756CD">
              <w:rPr>
                <w:rFonts w:cs="Arial"/>
              </w:rPr>
              <w:t>Deduct</w:t>
            </w:r>
          </w:p>
        </w:tc>
        <w:tc>
          <w:tcPr>
            <w:tcW w:w="2520" w:type="dxa"/>
            <w:tcBorders>
              <w:bottom w:val="single" w:sz="4" w:space="0" w:color="auto"/>
            </w:tcBorders>
          </w:tcPr>
          <w:p w14:paraId="65920116" w14:textId="77777777" w:rsidR="00700640" w:rsidRPr="00A756CD" w:rsidRDefault="00700640" w:rsidP="00700640">
            <w:pPr>
              <w:pStyle w:val="PT"/>
              <w:tabs>
                <w:tab w:val="right" w:pos="1602"/>
              </w:tabs>
              <w:jc w:val="left"/>
              <w:rPr>
                <w:rFonts w:cs="Arial"/>
              </w:rPr>
            </w:pPr>
            <w:r w:rsidRPr="00A756CD">
              <w:rPr>
                <w:rFonts w:cs="Arial"/>
              </w:rPr>
              <w:t>$</w:t>
            </w:r>
          </w:p>
        </w:tc>
      </w:tr>
      <w:tr w:rsidR="00700640" w:rsidRPr="00A756CD" w14:paraId="356AFA14" w14:textId="77777777" w:rsidTr="00F0731F">
        <w:trPr>
          <w:cantSplit/>
        </w:trPr>
        <w:tc>
          <w:tcPr>
            <w:tcW w:w="1327" w:type="dxa"/>
          </w:tcPr>
          <w:p w14:paraId="22CF9219" w14:textId="77777777" w:rsidR="00700640" w:rsidRPr="00A756CD" w:rsidRDefault="00700640" w:rsidP="00700640">
            <w:pPr>
              <w:pStyle w:val="PT"/>
              <w:rPr>
                <w:rFonts w:cs="Arial"/>
              </w:rPr>
            </w:pPr>
          </w:p>
        </w:tc>
        <w:tc>
          <w:tcPr>
            <w:tcW w:w="1306" w:type="dxa"/>
          </w:tcPr>
          <w:p w14:paraId="10249690" w14:textId="77777777" w:rsidR="00700640" w:rsidRPr="00A756CD" w:rsidRDefault="00700640" w:rsidP="00700640">
            <w:pPr>
              <w:pStyle w:val="PT"/>
              <w:tabs>
                <w:tab w:val="right" w:pos="1602"/>
              </w:tabs>
              <w:jc w:val="left"/>
              <w:rPr>
                <w:rFonts w:cs="Arial"/>
              </w:rPr>
            </w:pPr>
          </w:p>
        </w:tc>
        <w:tc>
          <w:tcPr>
            <w:tcW w:w="914" w:type="dxa"/>
          </w:tcPr>
          <w:p w14:paraId="66B0BEBE" w14:textId="77777777" w:rsidR="00700640" w:rsidRPr="00A756CD" w:rsidRDefault="00700640" w:rsidP="00700640">
            <w:pPr>
              <w:pStyle w:val="PT"/>
              <w:tabs>
                <w:tab w:val="right" w:pos="1602"/>
              </w:tabs>
              <w:jc w:val="left"/>
              <w:rPr>
                <w:rFonts w:cs="Arial"/>
              </w:rPr>
            </w:pPr>
          </w:p>
        </w:tc>
        <w:tc>
          <w:tcPr>
            <w:tcW w:w="2593" w:type="dxa"/>
            <w:tcBorders>
              <w:top w:val="single" w:sz="4" w:space="0" w:color="auto"/>
            </w:tcBorders>
          </w:tcPr>
          <w:p w14:paraId="25927437" w14:textId="77777777" w:rsidR="00700640" w:rsidRPr="00A756CD" w:rsidRDefault="00700640" w:rsidP="00700640">
            <w:pPr>
              <w:pStyle w:val="PT"/>
              <w:tabs>
                <w:tab w:val="right" w:pos="1602"/>
              </w:tabs>
              <w:jc w:val="left"/>
              <w:rPr>
                <w:rFonts w:cs="Arial"/>
              </w:rPr>
            </w:pPr>
          </w:p>
        </w:tc>
        <w:tc>
          <w:tcPr>
            <w:tcW w:w="1060" w:type="dxa"/>
          </w:tcPr>
          <w:p w14:paraId="7E8118C0" w14:textId="77777777" w:rsidR="00700640" w:rsidRPr="00A756CD" w:rsidRDefault="00700640" w:rsidP="00700640">
            <w:pPr>
              <w:pStyle w:val="PT"/>
              <w:tabs>
                <w:tab w:val="right" w:pos="1602"/>
              </w:tabs>
              <w:jc w:val="left"/>
              <w:rPr>
                <w:rFonts w:cs="Arial"/>
              </w:rPr>
            </w:pPr>
          </w:p>
        </w:tc>
        <w:tc>
          <w:tcPr>
            <w:tcW w:w="2520" w:type="dxa"/>
            <w:tcBorders>
              <w:top w:val="single" w:sz="4" w:space="0" w:color="auto"/>
            </w:tcBorders>
          </w:tcPr>
          <w:p w14:paraId="399F757C" w14:textId="77777777" w:rsidR="00700640" w:rsidRPr="00A756CD" w:rsidRDefault="00700640" w:rsidP="00700640">
            <w:pPr>
              <w:pStyle w:val="PT"/>
              <w:tabs>
                <w:tab w:val="right" w:pos="1602"/>
              </w:tabs>
              <w:jc w:val="left"/>
              <w:rPr>
                <w:rFonts w:cs="Arial"/>
              </w:rPr>
            </w:pPr>
          </w:p>
        </w:tc>
      </w:tr>
      <w:tr w:rsidR="00700640" w:rsidRPr="00A756CD" w14:paraId="0950DE9D" w14:textId="77777777" w:rsidTr="00F0731F">
        <w:trPr>
          <w:cantSplit/>
        </w:trPr>
        <w:tc>
          <w:tcPr>
            <w:tcW w:w="1327" w:type="dxa"/>
          </w:tcPr>
          <w:p w14:paraId="6408978C" w14:textId="77777777" w:rsidR="00700640" w:rsidRPr="00A756CD" w:rsidRDefault="00700640" w:rsidP="00700640">
            <w:pPr>
              <w:pStyle w:val="PT"/>
              <w:rPr>
                <w:rFonts w:cs="Arial"/>
              </w:rPr>
            </w:pPr>
            <w:r w:rsidRPr="00A756CD">
              <w:rPr>
                <w:rFonts w:cs="Arial"/>
                <w:b/>
              </w:rPr>
              <w:t>UP-11:</w:t>
            </w:r>
          </w:p>
        </w:tc>
        <w:tc>
          <w:tcPr>
            <w:tcW w:w="8393" w:type="dxa"/>
            <w:gridSpan w:val="5"/>
          </w:tcPr>
          <w:p w14:paraId="38AABE3C" w14:textId="1BB37C53" w:rsidR="00700640" w:rsidRPr="00A756CD" w:rsidRDefault="00700640" w:rsidP="00993B32">
            <w:pPr>
              <w:pStyle w:val="PT"/>
              <w:tabs>
                <w:tab w:val="right" w:pos="1602"/>
              </w:tabs>
              <w:rPr>
                <w:rFonts w:cs="Arial"/>
              </w:rPr>
            </w:pPr>
            <w:r w:rsidRPr="00A756CD">
              <w:rPr>
                <w:rFonts w:cs="Arial"/>
              </w:rPr>
              <w:t xml:space="preserve">Provide and install one (1) </w:t>
            </w:r>
            <w:r w:rsidR="00993B32" w:rsidRPr="00993B32">
              <w:rPr>
                <w:rFonts w:cs="Arial"/>
              </w:rPr>
              <w:t xml:space="preserve">Cisco </w:t>
            </w:r>
            <w:r w:rsidR="00993B32" w:rsidRPr="00C45B11">
              <w:rPr>
                <w:rFonts w:cs="Arial"/>
              </w:rPr>
              <w:t>8200</w:t>
            </w:r>
            <w:r w:rsidR="00701A16" w:rsidRPr="00C45B11">
              <w:rPr>
                <w:rFonts w:cs="Arial"/>
              </w:rPr>
              <w:t>L</w:t>
            </w:r>
            <w:r w:rsidR="00993B32" w:rsidRPr="00993B32">
              <w:rPr>
                <w:rFonts w:cs="Arial"/>
              </w:rPr>
              <w:t xml:space="preserve"> Voice Gateway</w:t>
            </w:r>
            <w:r w:rsidR="00993B32">
              <w:rPr>
                <w:rFonts w:cs="Arial"/>
              </w:rPr>
              <w:t xml:space="preserve"> a</w:t>
            </w:r>
            <w:r w:rsidRPr="00A756CD">
              <w:rPr>
                <w:rFonts w:cs="Arial"/>
              </w:rPr>
              <w:t xml:space="preserve">s specified in the RFB.  </w:t>
            </w:r>
          </w:p>
        </w:tc>
      </w:tr>
      <w:tr w:rsidR="00700640" w:rsidRPr="00A756CD" w14:paraId="5ED16FCB" w14:textId="77777777" w:rsidTr="00F0731F">
        <w:trPr>
          <w:cantSplit/>
        </w:trPr>
        <w:tc>
          <w:tcPr>
            <w:tcW w:w="1327" w:type="dxa"/>
          </w:tcPr>
          <w:p w14:paraId="7E78E634" w14:textId="77777777" w:rsidR="00700640" w:rsidRPr="00A756CD" w:rsidRDefault="00700640" w:rsidP="00700640">
            <w:pPr>
              <w:pStyle w:val="PT"/>
              <w:rPr>
                <w:rFonts w:cs="Arial"/>
              </w:rPr>
            </w:pPr>
          </w:p>
        </w:tc>
        <w:tc>
          <w:tcPr>
            <w:tcW w:w="1306" w:type="dxa"/>
          </w:tcPr>
          <w:p w14:paraId="7F24496E" w14:textId="77777777" w:rsidR="00700640" w:rsidRPr="00A756CD" w:rsidRDefault="00700640" w:rsidP="00700640">
            <w:pPr>
              <w:pStyle w:val="PT"/>
              <w:tabs>
                <w:tab w:val="right" w:pos="1602"/>
              </w:tabs>
              <w:jc w:val="left"/>
              <w:rPr>
                <w:rFonts w:cs="Arial"/>
              </w:rPr>
            </w:pPr>
          </w:p>
        </w:tc>
        <w:tc>
          <w:tcPr>
            <w:tcW w:w="914" w:type="dxa"/>
          </w:tcPr>
          <w:p w14:paraId="2E21FA92" w14:textId="77777777" w:rsidR="00700640" w:rsidRPr="00A756CD" w:rsidRDefault="00700640" w:rsidP="00700640">
            <w:pPr>
              <w:pStyle w:val="PT"/>
              <w:tabs>
                <w:tab w:val="right" w:pos="1602"/>
              </w:tabs>
              <w:jc w:val="left"/>
              <w:rPr>
                <w:rFonts w:cs="Arial"/>
              </w:rPr>
            </w:pPr>
          </w:p>
        </w:tc>
        <w:tc>
          <w:tcPr>
            <w:tcW w:w="2593" w:type="dxa"/>
          </w:tcPr>
          <w:p w14:paraId="68968562" w14:textId="77777777" w:rsidR="00700640" w:rsidRPr="00A756CD" w:rsidRDefault="00700640" w:rsidP="00700640">
            <w:pPr>
              <w:pStyle w:val="PT"/>
              <w:tabs>
                <w:tab w:val="right" w:pos="1602"/>
              </w:tabs>
              <w:jc w:val="left"/>
              <w:rPr>
                <w:rFonts w:cs="Arial"/>
              </w:rPr>
            </w:pPr>
          </w:p>
        </w:tc>
        <w:tc>
          <w:tcPr>
            <w:tcW w:w="1060" w:type="dxa"/>
          </w:tcPr>
          <w:p w14:paraId="7187F257" w14:textId="77777777" w:rsidR="00700640" w:rsidRPr="00A756CD" w:rsidRDefault="00700640" w:rsidP="00700640">
            <w:pPr>
              <w:pStyle w:val="PT"/>
              <w:tabs>
                <w:tab w:val="right" w:pos="1602"/>
              </w:tabs>
              <w:jc w:val="left"/>
              <w:rPr>
                <w:rFonts w:cs="Arial"/>
              </w:rPr>
            </w:pPr>
          </w:p>
        </w:tc>
        <w:tc>
          <w:tcPr>
            <w:tcW w:w="2520" w:type="dxa"/>
          </w:tcPr>
          <w:p w14:paraId="0768E979" w14:textId="77777777" w:rsidR="00700640" w:rsidRPr="00A756CD" w:rsidRDefault="00700640" w:rsidP="00700640">
            <w:pPr>
              <w:pStyle w:val="PT"/>
              <w:tabs>
                <w:tab w:val="right" w:pos="1602"/>
              </w:tabs>
              <w:jc w:val="left"/>
              <w:rPr>
                <w:rFonts w:cs="Arial"/>
              </w:rPr>
            </w:pPr>
          </w:p>
        </w:tc>
      </w:tr>
      <w:tr w:rsidR="00700640" w:rsidRPr="00A756CD" w14:paraId="21B58E6F" w14:textId="77777777" w:rsidTr="00F0731F">
        <w:trPr>
          <w:cantSplit/>
        </w:trPr>
        <w:tc>
          <w:tcPr>
            <w:tcW w:w="1327" w:type="dxa"/>
          </w:tcPr>
          <w:p w14:paraId="23BA985D" w14:textId="77777777" w:rsidR="00700640" w:rsidRPr="00A756CD" w:rsidRDefault="00700640" w:rsidP="00700640">
            <w:pPr>
              <w:pStyle w:val="PT"/>
              <w:rPr>
                <w:rFonts w:cs="Arial"/>
              </w:rPr>
            </w:pPr>
          </w:p>
        </w:tc>
        <w:tc>
          <w:tcPr>
            <w:tcW w:w="1306" w:type="dxa"/>
          </w:tcPr>
          <w:p w14:paraId="4873E48D" w14:textId="77777777" w:rsidR="00700640" w:rsidRPr="00A756CD" w:rsidRDefault="00700640" w:rsidP="00700640">
            <w:pPr>
              <w:pStyle w:val="PT"/>
              <w:tabs>
                <w:tab w:val="right" w:pos="1602"/>
              </w:tabs>
              <w:jc w:val="left"/>
              <w:rPr>
                <w:rFonts w:cs="Arial"/>
              </w:rPr>
            </w:pPr>
          </w:p>
        </w:tc>
        <w:tc>
          <w:tcPr>
            <w:tcW w:w="914" w:type="dxa"/>
          </w:tcPr>
          <w:p w14:paraId="2113DAFA" w14:textId="77777777" w:rsidR="00700640" w:rsidRPr="00A756CD" w:rsidRDefault="00700640" w:rsidP="00700640">
            <w:pPr>
              <w:pStyle w:val="PT"/>
              <w:tabs>
                <w:tab w:val="right" w:pos="1602"/>
              </w:tabs>
              <w:jc w:val="right"/>
              <w:rPr>
                <w:rFonts w:cs="Arial"/>
              </w:rPr>
            </w:pPr>
            <w:r w:rsidRPr="00A756CD">
              <w:rPr>
                <w:rFonts w:cs="Arial"/>
              </w:rPr>
              <w:t>Add</w:t>
            </w:r>
          </w:p>
        </w:tc>
        <w:tc>
          <w:tcPr>
            <w:tcW w:w="2593" w:type="dxa"/>
            <w:tcBorders>
              <w:bottom w:val="single" w:sz="4" w:space="0" w:color="auto"/>
            </w:tcBorders>
          </w:tcPr>
          <w:p w14:paraId="11C475ED" w14:textId="77777777" w:rsidR="00700640" w:rsidRPr="00A756CD" w:rsidRDefault="00700640" w:rsidP="00700640">
            <w:pPr>
              <w:pStyle w:val="PT"/>
              <w:tabs>
                <w:tab w:val="right" w:pos="1602"/>
              </w:tabs>
              <w:jc w:val="left"/>
              <w:rPr>
                <w:rFonts w:cs="Arial"/>
              </w:rPr>
            </w:pPr>
            <w:r w:rsidRPr="00A756CD">
              <w:rPr>
                <w:rFonts w:cs="Arial"/>
              </w:rPr>
              <w:t>$</w:t>
            </w:r>
          </w:p>
        </w:tc>
        <w:tc>
          <w:tcPr>
            <w:tcW w:w="1060" w:type="dxa"/>
          </w:tcPr>
          <w:p w14:paraId="38ECB50D" w14:textId="77777777" w:rsidR="00700640" w:rsidRPr="00A756CD" w:rsidRDefault="00700640" w:rsidP="00700640">
            <w:pPr>
              <w:pStyle w:val="PT"/>
              <w:tabs>
                <w:tab w:val="right" w:pos="1602"/>
              </w:tabs>
              <w:jc w:val="right"/>
              <w:rPr>
                <w:rFonts w:cs="Arial"/>
              </w:rPr>
            </w:pPr>
            <w:r w:rsidRPr="00A756CD">
              <w:rPr>
                <w:rFonts w:cs="Arial"/>
              </w:rPr>
              <w:t>Deduct</w:t>
            </w:r>
          </w:p>
        </w:tc>
        <w:tc>
          <w:tcPr>
            <w:tcW w:w="2520" w:type="dxa"/>
            <w:tcBorders>
              <w:bottom w:val="single" w:sz="4" w:space="0" w:color="auto"/>
            </w:tcBorders>
          </w:tcPr>
          <w:p w14:paraId="6BEA9726" w14:textId="77777777" w:rsidR="00700640" w:rsidRPr="00A756CD" w:rsidRDefault="00700640" w:rsidP="00700640">
            <w:pPr>
              <w:pStyle w:val="PT"/>
              <w:tabs>
                <w:tab w:val="right" w:pos="1602"/>
              </w:tabs>
              <w:jc w:val="left"/>
              <w:rPr>
                <w:rFonts w:cs="Arial"/>
              </w:rPr>
            </w:pPr>
            <w:r w:rsidRPr="00A756CD">
              <w:rPr>
                <w:rFonts w:cs="Arial"/>
              </w:rPr>
              <w:t>$</w:t>
            </w:r>
          </w:p>
        </w:tc>
      </w:tr>
      <w:tr w:rsidR="00700640" w:rsidRPr="00A756CD" w14:paraId="7FABB26A" w14:textId="77777777" w:rsidTr="00F0731F">
        <w:trPr>
          <w:cantSplit/>
        </w:trPr>
        <w:tc>
          <w:tcPr>
            <w:tcW w:w="1327" w:type="dxa"/>
          </w:tcPr>
          <w:p w14:paraId="4D25F517" w14:textId="77777777" w:rsidR="00700640" w:rsidRPr="00A756CD" w:rsidRDefault="00700640" w:rsidP="00700640">
            <w:pPr>
              <w:pStyle w:val="PT"/>
              <w:rPr>
                <w:rFonts w:cs="Arial"/>
              </w:rPr>
            </w:pPr>
          </w:p>
        </w:tc>
        <w:tc>
          <w:tcPr>
            <w:tcW w:w="1306" w:type="dxa"/>
          </w:tcPr>
          <w:p w14:paraId="4438591C" w14:textId="77777777" w:rsidR="00700640" w:rsidRPr="00A756CD" w:rsidRDefault="00700640" w:rsidP="00700640">
            <w:pPr>
              <w:pStyle w:val="PT"/>
              <w:tabs>
                <w:tab w:val="right" w:pos="1602"/>
              </w:tabs>
              <w:jc w:val="left"/>
              <w:rPr>
                <w:rFonts w:cs="Arial"/>
              </w:rPr>
            </w:pPr>
          </w:p>
        </w:tc>
        <w:tc>
          <w:tcPr>
            <w:tcW w:w="914" w:type="dxa"/>
          </w:tcPr>
          <w:p w14:paraId="40BF5446" w14:textId="77777777" w:rsidR="00700640" w:rsidRPr="00A756CD" w:rsidRDefault="00700640" w:rsidP="00700640">
            <w:pPr>
              <w:pStyle w:val="PT"/>
              <w:tabs>
                <w:tab w:val="right" w:pos="1602"/>
              </w:tabs>
              <w:jc w:val="left"/>
              <w:rPr>
                <w:rFonts w:cs="Arial"/>
              </w:rPr>
            </w:pPr>
          </w:p>
        </w:tc>
        <w:tc>
          <w:tcPr>
            <w:tcW w:w="2593" w:type="dxa"/>
            <w:tcBorders>
              <w:top w:val="single" w:sz="4" w:space="0" w:color="auto"/>
            </w:tcBorders>
          </w:tcPr>
          <w:p w14:paraId="0710D7C0" w14:textId="77777777" w:rsidR="00700640" w:rsidRPr="00A756CD" w:rsidRDefault="00700640" w:rsidP="00700640">
            <w:pPr>
              <w:pStyle w:val="PT"/>
              <w:tabs>
                <w:tab w:val="right" w:pos="1602"/>
              </w:tabs>
              <w:jc w:val="left"/>
              <w:rPr>
                <w:rFonts w:cs="Arial"/>
              </w:rPr>
            </w:pPr>
          </w:p>
        </w:tc>
        <w:tc>
          <w:tcPr>
            <w:tcW w:w="1060" w:type="dxa"/>
          </w:tcPr>
          <w:p w14:paraId="2C319DD1" w14:textId="77777777" w:rsidR="00700640" w:rsidRPr="00A756CD" w:rsidRDefault="00700640" w:rsidP="00700640">
            <w:pPr>
              <w:pStyle w:val="PT"/>
              <w:tabs>
                <w:tab w:val="right" w:pos="1602"/>
              </w:tabs>
              <w:jc w:val="left"/>
              <w:rPr>
                <w:rFonts w:cs="Arial"/>
              </w:rPr>
            </w:pPr>
          </w:p>
        </w:tc>
        <w:tc>
          <w:tcPr>
            <w:tcW w:w="2520" w:type="dxa"/>
            <w:tcBorders>
              <w:top w:val="single" w:sz="4" w:space="0" w:color="auto"/>
            </w:tcBorders>
          </w:tcPr>
          <w:p w14:paraId="06803631" w14:textId="77777777" w:rsidR="00700640" w:rsidRPr="00A756CD" w:rsidRDefault="00700640" w:rsidP="00700640">
            <w:pPr>
              <w:pStyle w:val="PT"/>
              <w:tabs>
                <w:tab w:val="right" w:pos="1602"/>
              </w:tabs>
              <w:jc w:val="left"/>
              <w:rPr>
                <w:rFonts w:cs="Arial"/>
              </w:rPr>
            </w:pPr>
          </w:p>
        </w:tc>
      </w:tr>
      <w:tr w:rsidR="00700640" w:rsidRPr="00A756CD" w14:paraId="5CAA3ACC" w14:textId="77777777" w:rsidTr="00F0731F">
        <w:trPr>
          <w:cantSplit/>
        </w:trPr>
        <w:tc>
          <w:tcPr>
            <w:tcW w:w="1327" w:type="dxa"/>
          </w:tcPr>
          <w:p w14:paraId="78E88AAF" w14:textId="77777777" w:rsidR="00700640" w:rsidRPr="00A756CD" w:rsidRDefault="00700640" w:rsidP="00700640">
            <w:pPr>
              <w:pStyle w:val="PT"/>
              <w:rPr>
                <w:rFonts w:cs="Arial"/>
              </w:rPr>
            </w:pPr>
            <w:r w:rsidRPr="00A756CD">
              <w:rPr>
                <w:rFonts w:cs="Arial"/>
                <w:b/>
                <w:bCs/>
              </w:rPr>
              <w:t>UP-12:</w:t>
            </w:r>
          </w:p>
        </w:tc>
        <w:tc>
          <w:tcPr>
            <w:tcW w:w="8393" w:type="dxa"/>
            <w:gridSpan w:val="5"/>
          </w:tcPr>
          <w:p w14:paraId="0C1D5749" w14:textId="4E341C8E" w:rsidR="00700640" w:rsidRPr="00A756CD" w:rsidRDefault="00700640" w:rsidP="00993B32">
            <w:pPr>
              <w:pStyle w:val="PT"/>
              <w:tabs>
                <w:tab w:val="right" w:pos="1602"/>
              </w:tabs>
              <w:rPr>
                <w:rFonts w:cs="Arial"/>
              </w:rPr>
            </w:pPr>
            <w:r w:rsidRPr="00A756CD">
              <w:rPr>
                <w:rFonts w:cs="Arial"/>
              </w:rPr>
              <w:t>Provide and install one (1</w:t>
            </w:r>
            <w:r w:rsidR="00F70F65" w:rsidRPr="00A756CD">
              <w:rPr>
                <w:rFonts w:cs="Arial"/>
              </w:rPr>
              <w:t xml:space="preserve">) </w:t>
            </w:r>
            <w:r w:rsidR="00993B32" w:rsidRPr="00993B32">
              <w:rPr>
                <w:rFonts w:cs="Arial"/>
              </w:rPr>
              <w:t>Cisco 2-Port FXS, 4-Port FXO Module</w:t>
            </w:r>
            <w:r w:rsidR="00993B32">
              <w:rPr>
                <w:rFonts w:cs="Arial"/>
              </w:rPr>
              <w:t xml:space="preserve"> </w:t>
            </w:r>
            <w:r w:rsidRPr="00A756CD">
              <w:rPr>
                <w:rFonts w:cs="Arial"/>
              </w:rPr>
              <w:t xml:space="preserve">as specified in the RFB.  </w:t>
            </w:r>
          </w:p>
        </w:tc>
      </w:tr>
      <w:tr w:rsidR="00700640" w:rsidRPr="00A756CD" w14:paraId="686A35A1" w14:textId="77777777" w:rsidTr="00F0731F">
        <w:trPr>
          <w:cantSplit/>
        </w:trPr>
        <w:tc>
          <w:tcPr>
            <w:tcW w:w="1327" w:type="dxa"/>
          </w:tcPr>
          <w:p w14:paraId="099E958E" w14:textId="77777777" w:rsidR="00700640" w:rsidRPr="00A756CD" w:rsidRDefault="00700640" w:rsidP="00700640">
            <w:pPr>
              <w:pStyle w:val="PT"/>
              <w:rPr>
                <w:rFonts w:cs="Arial"/>
              </w:rPr>
            </w:pPr>
          </w:p>
        </w:tc>
        <w:tc>
          <w:tcPr>
            <w:tcW w:w="1306" w:type="dxa"/>
          </w:tcPr>
          <w:p w14:paraId="23DC1C37" w14:textId="77777777" w:rsidR="00700640" w:rsidRPr="00A756CD" w:rsidRDefault="00700640" w:rsidP="00700640">
            <w:pPr>
              <w:pStyle w:val="PT"/>
              <w:tabs>
                <w:tab w:val="right" w:pos="1602"/>
              </w:tabs>
              <w:jc w:val="left"/>
              <w:rPr>
                <w:rFonts w:cs="Arial"/>
              </w:rPr>
            </w:pPr>
          </w:p>
        </w:tc>
        <w:tc>
          <w:tcPr>
            <w:tcW w:w="914" w:type="dxa"/>
          </w:tcPr>
          <w:p w14:paraId="4E33233A" w14:textId="77777777" w:rsidR="00700640" w:rsidRPr="00A756CD" w:rsidRDefault="00700640" w:rsidP="00700640">
            <w:pPr>
              <w:pStyle w:val="PT"/>
              <w:tabs>
                <w:tab w:val="right" w:pos="1602"/>
              </w:tabs>
              <w:jc w:val="left"/>
              <w:rPr>
                <w:rFonts w:cs="Arial"/>
              </w:rPr>
            </w:pPr>
          </w:p>
        </w:tc>
        <w:tc>
          <w:tcPr>
            <w:tcW w:w="2593" w:type="dxa"/>
          </w:tcPr>
          <w:p w14:paraId="1ADB3938" w14:textId="77777777" w:rsidR="00700640" w:rsidRPr="00A756CD" w:rsidRDefault="00700640" w:rsidP="00700640">
            <w:pPr>
              <w:pStyle w:val="PT"/>
              <w:tabs>
                <w:tab w:val="right" w:pos="1602"/>
              </w:tabs>
              <w:jc w:val="left"/>
              <w:rPr>
                <w:rFonts w:cs="Arial"/>
              </w:rPr>
            </w:pPr>
          </w:p>
        </w:tc>
        <w:tc>
          <w:tcPr>
            <w:tcW w:w="1060" w:type="dxa"/>
          </w:tcPr>
          <w:p w14:paraId="672EE851" w14:textId="77777777" w:rsidR="00700640" w:rsidRPr="00A756CD" w:rsidRDefault="00700640" w:rsidP="00700640">
            <w:pPr>
              <w:pStyle w:val="PT"/>
              <w:tabs>
                <w:tab w:val="right" w:pos="1602"/>
              </w:tabs>
              <w:jc w:val="left"/>
              <w:rPr>
                <w:rFonts w:cs="Arial"/>
              </w:rPr>
            </w:pPr>
          </w:p>
        </w:tc>
        <w:tc>
          <w:tcPr>
            <w:tcW w:w="2520" w:type="dxa"/>
          </w:tcPr>
          <w:p w14:paraId="0D935680" w14:textId="77777777" w:rsidR="00700640" w:rsidRPr="00A756CD" w:rsidRDefault="00700640" w:rsidP="00700640">
            <w:pPr>
              <w:pStyle w:val="PT"/>
              <w:tabs>
                <w:tab w:val="right" w:pos="1602"/>
              </w:tabs>
              <w:jc w:val="left"/>
              <w:rPr>
                <w:rFonts w:cs="Arial"/>
              </w:rPr>
            </w:pPr>
          </w:p>
        </w:tc>
      </w:tr>
      <w:tr w:rsidR="00700640" w:rsidRPr="00A756CD" w14:paraId="6E38098F" w14:textId="77777777" w:rsidTr="00F0731F">
        <w:trPr>
          <w:cantSplit/>
        </w:trPr>
        <w:tc>
          <w:tcPr>
            <w:tcW w:w="1327" w:type="dxa"/>
          </w:tcPr>
          <w:p w14:paraId="4D98461E" w14:textId="77777777" w:rsidR="00700640" w:rsidRPr="00A756CD" w:rsidRDefault="00700640" w:rsidP="00700640">
            <w:pPr>
              <w:pStyle w:val="PT"/>
              <w:rPr>
                <w:rFonts w:cs="Arial"/>
              </w:rPr>
            </w:pPr>
          </w:p>
        </w:tc>
        <w:tc>
          <w:tcPr>
            <w:tcW w:w="1306" w:type="dxa"/>
          </w:tcPr>
          <w:p w14:paraId="65C6C490" w14:textId="77777777" w:rsidR="00700640" w:rsidRPr="00A756CD" w:rsidRDefault="00700640" w:rsidP="00700640">
            <w:pPr>
              <w:pStyle w:val="PT"/>
              <w:tabs>
                <w:tab w:val="right" w:pos="1602"/>
              </w:tabs>
              <w:jc w:val="left"/>
              <w:rPr>
                <w:rFonts w:cs="Arial"/>
              </w:rPr>
            </w:pPr>
          </w:p>
        </w:tc>
        <w:tc>
          <w:tcPr>
            <w:tcW w:w="914" w:type="dxa"/>
          </w:tcPr>
          <w:p w14:paraId="156FB616" w14:textId="77777777" w:rsidR="00700640" w:rsidRPr="00A756CD" w:rsidRDefault="00700640" w:rsidP="00700640">
            <w:pPr>
              <w:pStyle w:val="PT"/>
              <w:tabs>
                <w:tab w:val="right" w:pos="1602"/>
              </w:tabs>
              <w:jc w:val="right"/>
              <w:rPr>
                <w:rFonts w:cs="Arial"/>
              </w:rPr>
            </w:pPr>
            <w:r w:rsidRPr="00A756CD">
              <w:rPr>
                <w:rFonts w:cs="Arial"/>
              </w:rPr>
              <w:t>Add</w:t>
            </w:r>
          </w:p>
        </w:tc>
        <w:tc>
          <w:tcPr>
            <w:tcW w:w="2593" w:type="dxa"/>
          </w:tcPr>
          <w:p w14:paraId="79A92170" w14:textId="77777777" w:rsidR="00700640" w:rsidRPr="00A756CD" w:rsidRDefault="00700640" w:rsidP="00700640">
            <w:pPr>
              <w:pStyle w:val="PT"/>
              <w:tabs>
                <w:tab w:val="right" w:pos="1602"/>
              </w:tabs>
              <w:jc w:val="left"/>
              <w:rPr>
                <w:rFonts w:cs="Arial"/>
              </w:rPr>
            </w:pPr>
            <w:r w:rsidRPr="00A756CD">
              <w:rPr>
                <w:rFonts w:cs="Arial"/>
              </w:rPr>
              <w:t>$</w:t>
            </w:r>
          </w:p>
        </w:tc>
        <w:tc>
          <w:tcPr>
            <w:tcW w:w="1060" w:type="dxa"/>
          </w:tcPr>
          <w:p w14:paraId="6874AF69" w14:textId="77777777" w:rsidR="00700640" w:rsidRPr="00A756CD" w:rsidRDefault="00700640" w:rsidP="00700640">
            <w:pPr>
              <w:pStyle w:val="PT"/>
              <w:tabs>
                <w:tab w:val="right" w:pos="1602"/>
              </w:tabs>
              <w:jc w:val="right"/>
              <w:rPr>
                <w:rFonts w:cs="Arial"/>
              </w:rPr>
            </w:pPr>
            <w:r w:rsidRPr="00A756CD">
              <w:rPr>
                <w:rFonts w:cs="Arial"/>
              </w:rPr>
              <w:t>Deduct</w:t>
            </w:r>
          </w:p>
        </w:tc>
        <w:tc>
          <w:tcPr>
            <w:tcW w:w="2520" w:type="dxa"/>
          </w:tcPr>
          <w:p w14:paraId="5F7A345F" w14:textId="77777777" w:rsidR="00700640" w:rsidRPr="00A756CD" w:rsidRDefault="00700640" w:rsidP="00700640">
            <w:pPr>
              <w:pStyle w:val="PT"/>
              <w:tabs>
                <w:tab w:val="right" w:pos="1602"/>
              </w:tabs>
              <w:jc w:val="left"/>
              <w:rPr>
                <w:rFonts w:cs="Arial"/>
              </w:rPr>
            </w:pPr>
            <w:r w:rsidRPr="00A756CD">
              <w:rPr>
                <w:rFonts w:cs="Arial"/>
              </w:rPr>
              <w:t>$</w:t>
            </w:r>
          </w:p>
        </w:tc>
      </w:tr>
      <w:tr w:rsidR="00700640" w:rsidRPr="00A756CD" w14:paraId="163EB675" w14:textId="77777777" w:rsidTr="00F0731F">
        <w:trPr>
          <w:cantSplit/>
        </w:trPr>
        <w:tc>
          <w:tcPr>
            <w:tcW w:w="1327" w:type="dxa"/>
          </w:tcPr>
          <w:p w14:paraId="76D3A61C" w14:textId="77777777" w:rsidR="00700640" w:rsidRPr="00A756CD" w:rsidRDefault="00700640" w:rsidP="00700640">
            <w:pPr>
              <w:pStyle w:val="PT"/>
              <w:rPr>
                <w:rFonts w:cs="Arial"/>
              </w:rPr>
            </w:pPr>
          </w:p>
        </w:tc>
        <w:tc>
          <w:tcPr>
            <w:tcW w:w="1306" w:type="dxa"/>
          </w:tcPr>
          <w:p w14:paraId="3098876B" w14:textId="77777777" w:rsidR="00700640" w:rsidRPr="00A756CD" w:rsidRDefault="00700640" w:rsidP="00700640">
            <w:pPr>
              <w:pStyle w:val="PT"/>
              <w:tabs>
                <w:tab w:val="right" w:pos="1602"/>
              </w:tabs>
              <w:jc w:val="left"/>
              <w:rPr>
                <w:rFonts w:cs="Arial"/>
              </w:rPr>
            </w:pPr>
          </w:p>
        </w:tc>
        <w:tc>
          <w:tcPr>
            <w:tcW w:w="914" w:type="dxa"/>
          </w:tcPr>
          <w:p w14:paraId="668FE877" w14:textId="2F8883CD" w:rsidR="00700640" w:rsidRPr="00A756CD" w:rsidRDefault="00700640" w:rsidP="00700640">
            <w:pPr>
              <w:pStyle w:val="PT"/>
              <w:tabs>
                <w:tab w:val="right" w:pos="1602"/>
              </w:tabs>
              <w:jc w:val="right"/>
              <w:rPr>
                <w:rFonts w:cs="Arial"/>
              </w:rPr>
            </w:pPr>
          </w:p>
        </w:tc>
        <w:tc>
          <w:tcPr>
            <w:tcW w:w="2593" w:type="dxa"/>
            <w:tcBorders>
              <w:top w:val="single" w:sz="4" w:space="0" w:color="auto"/>
            </w:tcBorders>
          </w:tcPr>
          <w:p w14:paraId="39D5F9D8" w14:textId="390C7F9D" w:rsidR="00700640" w:rsidRPr="00A756CD" w:rsidRDefault="00700640" w:rsidP="00700640">
            <w:pPr>
              <w:pStyle w:val="PT"/>
              <w:tabs>
                <w:tab w:val="right" w:pos="1602"/>
              </w:tabs>
              <w:jc w:val="left"/>
              <w:rPr>
                <w:rFonts w:cs="Arial"/>
              </w:rPr>
            </w:pPr>
          </w:p>
        </w:tc>
        <w:tc>
          <w:tcPr>
            <w:tcW w:w="1060" w:type="dxa"/>
          </w:tcPr>
          <w:p w14:paraId="60DE9A6D" w14:textId="227D3950" w:rsidR="00700640" w:rsidRPr="00A756CD" w:rsidRDefault="00700640" w:rsidP="00700640">
            <w:pPr>
              <w:pStyle w:val="PT"/>
              <w:tabs>
                <w:tab w:val="right" w:pos="1602"/>
              </w:tabs>
              <w:jc w:val="right"/>
              <w:rPr>
                <w:rFonts w:cs="Arial"/>
              </w:rPr>
            </w:pPr>
          </w:p>
        </w:tc>
        <w:tc>
          <w:tcPr>
            <w:tcW w:w="2520" w:type="dxa"/>
            <w:tcBorders>
              <w:top w:val="single" w:sz="4" w:space="0" w:color="auto"/>
            </w:tcBorders>
          </w:tcPr>
          <w:p w14:paraId="56D721F6" w14:textId="70F92E97" w:rsidR="00700640" w:rsidRPr="00A756CD" w:rsidRDefault="00700640" w:rsidP="00700640">
            <w:pPr>
              <w:pStyle w:val="PT"/>
              <w:tabs>
                <w:tab w:val="right" w:pos="1602"/>
              </w:tabs>
              <w:jc w:val="left"/>
              <w:rPr>
                <w:rFonts w:cs="Arial"/>
              </w:rPr>
            </w:pPr>
          </w:p>
        </w:tc>
      </w:tr>
      <w:tr w:rsidR="00700640" w:rsidRPr="00A756CD" w14:paraId="23076627" w14:textId="77777777" w:rsidTr="00F0731F">
        <w:trPr>
          <w:cantSplit/>
        </w:trPr>
        <w:tc>
          <w:tcPr>
            <w:tcW w:w="1327" w:type="dxa"/>
          </w:tcPr>
          <w:p w14:paraId="489AF9CD" w14:textId="461C1B8B" w:rsidR="00700640" w:rsidRPr="00A756CD" w:rsidRDefault="00700640" w:rsidP="00700640">
            <w:pPr>
              <w:pStyle w:val="PT"/>
              <w:rPr>
                <w:rFonts w:cs="Arial"/>
              </w:rPr>
            </w:pPr>
            <w:r w:rsidRPr="00A756CD">
              <w:rPr>
                <w:rFonts w:cs="Arial"/>
                <w:b/>
                <w:bCs/>
              </w:rPr>
              <w:t>UP-13:</w:t>
            </w:r>
          </w:p>
        </w:tc>
        <w:tc>
          <w:tcPr>
            <w:tcW w:w="8393" w:type="dxa"/>
            <w:gridSpan w:val="5"/>
          </w:tcPr>
          <w:p w14:paraId="7C6E001D" w14:textId="4FB53373" w:rsidR="00700640" w:rsidRPr="00B54910" w:rsidRDefault="00700640" w:rsidP="00700640">
            <w:pPr>
              <w:pStyle w:val="PT"/>
              <w:tabs>
                <w:tab w:val="right" w:pos="1602"/>
              </w:tabs>
              <w:jc w:val="left"/>
              <w:rPr>
                <w:rFonts w:cs="Arial"/>
              </w:rPr>
            </w:pPr>
            <w:r w:rsidRPr="00B54910">
              <w:rPr>
                <w:rFonts w:cs="Arial"/>
              </w:rPr>
              <w:t xml:space="preserve">Provide and install one (1) </w:t>
            </w:r>
            <w:r w:rsidR="00993B32" w:rsidRPr="00B54910">
              <w:rPr>
                <w:rFonts w:cs="Arial"/>
              </w:rPr>
              <w:t>Cisco Analog Telephone Adapter (ATA)</w:t>
            </w:r>
            <w:r w:rsidR="00BC353A" w:rsidRPr="00B54910">
              <w:rPr>
                <w:rFonts w:cs="Arial"/>
              </w:rPr>
              <w:t xml:space="preserve"> </w:t>
            </w:r>
            <w:r w:rsidR="00993B32" w:rsidRPr="00B54910">
              <w:rPr>
                <w:rFonts w:cs="Arial"/>
              </w:rPr>
              <w:t>191</w:t>
            </w:r>
            <w:r w:rsidR="002D6D99">
              <w:rPr>
                <w:rFonts w:cs="Arial"/>
              </w:rPr>
              <w:t xml:space="preserve"> (</w:t>
            </w:r>
            <w:r w:rsidR="00701A16">
              <w:rPr>
                <w:rFonts w:cs="Arial"/>
              </w:rPr>
              <w:t xml:space="preserve">Carbon </w:t>
            </w:r>
            <w:r w:rsidR="002D6D99">
              <w:rPr>
                <w:rFonts w:cs="Arial"/>
              </w:rPr>
              <w:t>Black).</w:t>
            </w:r>
          </w:p>
        </w:tc>
      </w:tr>
      <w:tr w:rsidR="00700640" w:rsidRPr="00A756CD" w14:paraId="6CF33090" w14:textId="77777777" w:rsidTr="00F0731F">
        <w:trPr>
          <w:cantSplit/>
        </w:trPr>
        <w:tc>
          <w:tcPr>
            <w:tcW w:w="1327" w:type="dxa"/>
          </w:tcPr>
          <w:p w14:paraId="223FB9EC" w14:textId="77777777" w:rsidR="00700640" w:rsidRPr="00A756CD" w:rsidRDefault="00700640" w:rsidP="00700640">
            <w:pPr>
              <w:pStyle w:val="PT"/>
              <w:rPr>
                <w:rFonts w:cs="Arial"/>
              </w:rPr>
            </w:pPr>
          </w:p>
        </w:tc>
        <w:tc>
          <w:tcPr>
            <w:tcW w:w="1306" w:type="dxa"/>
          </w:tcPr>
          <w:p w14:paraId="01CC4A1C" w14:textId="77777777" w:rsidR="00700640" w:rsidRPr="00A756CD" w:rsidRDefault="00700640" w:rsidP="00700640">
            <w:pPr>
              <w:pStyle w:val="PT"/>
              <w:tabs>
                <w:tab w:val="right" w:pos="1602"/>
              </w:tabs>
              <w:jc w:val="left"/>
              <w:rPr>
                <w:rFonts w:cs="Arial"/>
              </w:rPr>
            </w:pPr>
          </w:p>
        </w:tc>
        <w:tc>
          <w:tcPr>
            <w:tcW w:w="914" w:type="dxa"/>
          </w:tcPr>
          <w:p w14:paraId="1543D091" w14:textId="77777777" w:rsidR="00700640" w:rsidRPr="00A756CD" w:rsidRDefault="00700640" w:rsidP="00700640">
            <w:pPr>
              <w:pStyle w:val="PT"/>
              <w:tabs>
                <w:tab w:val="right" w:pos="1602"/>
              </w:tabs>
              <w:jc w:val="right"/>
              <w:rPr>
                <w:rFonts w:cs="Arial"/>
              </w:rPr>
            </w:pPr>
          </w:p>
        </w:tc>
        <w:tc>
          <w:tcPr>
            <w:tcW w:w="2593" w:type="dxa"/>
          </w:tcPr>
          <w:p w14:paraId="65A50D96" w14:textId="77777777" w:rsidR="00700640" w:rsidRPr="00A756CD" w:rsidRDefault="00700640" w:rsidP="00700640">
            <w:pPr>
              <w:pStyle w:val="PT"/>
              <w:tabs>
                <w:tab w:val="right" w:pos="1602"/>
              </w:tabs>
              <w:jc w:val="left"/>
              <w:rPr>
                <w:rFonts w:cs="Arial"/>
              </w:rPr>
            </w:pPr>
          </w:p>
        </w:tc>
        <w:tc>
          <w:tcPr>
            <w:tcW w:w="1060" w:type="dxa"/>
          </w:tcPr>
          <w:p w14:paraId="08072C35" w14:textId="77777777" w:rsidR="00700640" w:rsidRPr="00A756CD" w:rsidRDefault="00700640" w:rsidP="00700640">
            <w:pPr>
              <w:pStyle w:val="PT"/>
              <w:tabs>
                <w:tab w:val="right" w:pos="1602"/>
              </w:tabs>
              <w:jc w:val="right"/>
              <w:rPr>
                <w:rFonts w:cs="Arial"/>
              </w:rPr>
            </w:pPr>
          </w:p>
        </w:tc>
        <w:tc>
          <w:tcPr>
            <w:tcW w:w="2520" w:type="dxa"/>
          </w:tcPr>
          <w:p w14:paraId="16379245" w14:textId="77777777" w:rsidR="00700640" w:rsidRPr="00A756CD" w:rsidRDefault="00700640" w:rsidP="00700640">
            <w:pPr>
              <w:pStyle w:val="PT"/>
              <w:tabs>
                <w:tab w:val="right" w:pos="1602"/>
              </w:tabs>
              <w:jc w:val="left"/>
              <w:rPr>
                <w:rFonts w:cs="Arial"/>
              </w:rPr>
            </w:pPr>
          </w:p>
        </w:tc>
      </w:tr>
      <w:tr w:rsidR="00700640" w:rsidRPr="00A756CD" w14:paraId="046D4115" w14:textId="77777777" w:rsidTr="00F0731F">
        <w:trPr>
          <w:cantSplit/>
        </w:trPr>
        <w:tc>
          <w:tcPr>
            <w:tcW w:w="1327" w:type="dxa"/>
          </w:tcPr>
          <w:p w14:paraId="7921D0B3" w14:textId="77777777" w:rsidR="00700640" w:rsidRPr="00A756CD" w:rsidRDefault="00700640" w:rsidP="00700640">
            <w:pPr>
              <w:pStyle w:val="PT"/>
              <w:rPr>
                <w:rFonts w:cs="Arial"/>
              </w:rPr>
            </w:pPr>
          </w:p>
        </w:tc>
        <w:tc>
          <w:tcPr>
            <w:tcW w:w="1306" w:type="dxa"/>
          </w:tcPr>
          <w:p w14:paraId="2150610F" w14:textId="77777777" w:rsidR="00700640" w:rsidRPr="00A756CD" w:rsidRDefault="00700640" w:rsidP="00700640">
            <w:pPr>
              <w:pStyle w:val="PT"/>
              <w:tabs>
                <w:tab w:val="right" w:pos="1602"/>
              </w:tabs>
              <w:jc w:val="left"/>
              <w:rPr>
                <w:rFonts w:cs="Arial"/>
              </w:rPr>
            </w:pPr>
          </w:p>
        </w:tc>
        <w:tc>
          <w:tcPr>
            <w:tcW w:w="914" w:type="dxa"/>
          </w:tcPr>
          <w:p w14:paraId="23A84402" w14:textId="0FAF7B55" w:rsidR="00700640" w:rsidRPr="00A756CD" w:rsidRDefault="00700640" w:rsidP="00700640">
            <w:pPr>
              <w:pStyle w:val="PT"/>
              <w:tabs>
                <w:tab w:val="right" w:pos="1602"/>
              </w:tabs>
              <w:jc w:val="right"/>
              <w:rPr>
                <w:rFonts w:cs="Arial"/>
              </w:rPr>
            </w:pPr>
            <w:r w:rsidRPr="00A756CD">
              <w:rPr>
                <w:rFonts w:cs="Arial"/>
              </w:rPr>
              <w:t>Add</w:t>
            </w:r>
          </w:p>
        </w:tc>
        <w:tc>
          <w:tcPr>
            <w:tcW w:w="2593" w:type="dxa"/>
            <w:tcBorders>
              <w:bottom w:val="single" w:sz="4" w:space="0" w:color="auto"/>
            </w:tcBorders>
          </w:tcPr>
          <w:p w14:paraId="0945C61D" w14:textId="5A1B1EE7" w:rsidR="00700640" w:rsidRPr="00A756CD" w:rsidRDefault="00700640" w:rsidP="00700640">
            <w:pPr>
              <w:pStyle w:val="PT"/>
              <w:tabs>
                <w:tab w:val="right" w:pos="1602"/>
              </w:tabs>
              <w:jc w:val="left"/>
              <w:rPr>
                <w:rFonts w:cs="Arial"/>
              </w:rPr>
            </w:pPr>
            <w:r w:rsidRPr="00A756CD">
              <w:rPr>
                <w:rFonts w:cs="Arial"/>
              </w:rPr>
              <w:t>$</w:t>
            </w:r>
          </w:p>
        </w:tc>
        <w:tc>
          <w:tcPr>
            <w:tcW w:w="1060" w:type="dxa"/>
          </w:tcPr>
          <w:p w14:paraId="54CE01A7" w14:textId="5D7D7881" w:rsidR="00700640" w:rsidRPr="00A756CD" w:rsidRDefault="00700640" w:rsidP="00700640">
            <w:pPr>
              <w:pStyle w:val="PT"/>
              <w:tabs>
                <w:tab w:val="right" w:pos="1602"/>
              </w:tabs>
              <w:jc w:val="right"/>
              <w:rPr>
                <w:rFonts w:cs="Arial"/>
              </w:rPr>
            </w:pPr>
            <w:r w:rsidRPr="00A756CD">
              <w:rPr>
                <w:rFonts w:cs="Arial"/>
              </w:rPr>
              <w:t>Deduct</w:t>
            </w:r>
          </w:p>
        </w:tc>
        <w:tc>
          <w:tcPr>
            <w:tcW w:w="2520" w:type="dxa"/>
            <w:tcBorders>
              <w:bottom w:val="single" w:sz="4" w:space="0" w:color="auto"/>
            </w:tcBorders>
          </w:tcPr>
          <w:p w14:paraId="7E224991" w14:textId="3184DEFB" w:rsidR="00700640" w:rsidRPr="00A756CD" w:rsidRDefault="00700640" w:rsidP="00700640">
            <w:pPr>
              <w:pStyle w:val="PT"/>
              <w:tabs>
                <w:tab w:val="right" w:pos="1602"/>
              </w:tabs>
              <w:jc w:val="left"/>
              <w:rPr>
                <w:rFonts w:cs="Arial"/>
              </w:rPr>
            </w:pPr>
            <w:r w:rsidRPr="00A756CD">
              <w:rPr>
                <w:rFonts w:cs="Arial"/>
              </w:rPr>
              <w:t>$</w:t>
            </w:r>
          </w:p>
        </w:tc>
      </w:tr>
    </w:tbl>
    <w:p w14:paraId="3FCA5196" w14:textId="77777777" w:rsidR="00482926" w:rsidRDefault="00482926" w:rsidP="00F66D3A">
      <w:pPr>
        <w:pStyle w:val="PT"/>
        <w:keepNext/>
        <w:tabs>
          <w:tab w:val="right" w:pos="3600"/>
          <w:tab w:val="left" w:pos="3780"/>
        </w:tabs>
        <w:outlineLvl w:val="0"/>
        <w:rPr>
          <w:rFonts w:cs="Arial"/>
          <w:b/>
          <w:bCs/>
          <w:u w:val="single"/>
        </w:rPr>
      </w:pPr>
    </w:p>
    <w:p w14:paraId="07F86252" w14:textId="77777777" w:rsidR="00A756CD" w:rsidRPr="00A756CD" w:rsidRDefault="00A756CD" w:rsidP="00F66D3A">
      <w:pPr>
        <w:pStyle w:val="PT"/>
        <w:keepNext/>
        <w:tabs>
          <w:tab w:val="right" w:pos="3600"/>
          <w:tab w:val="left" w:pos="3780"/>
        </w:tabs>
        <w:outlineLvl w:val="0"/>
        <w:rPr>
          <w:rFonts w:cs="Arial"/>
          <w:b/>
          <w:bCs/>
          <w:u w:val="single"/>
        </w:rPr>
      </w:pPr>
    </w:p>
    <w:p w14:paraId="1BF1C7EA" w14:textId="3B9AFEA2" w:rsidR="00765AD8" w:rsidRDefault="00765AD8" w:rsidP="00A756CD">
      <w:pPr>
        <w:pStyle w:val="PT"/>
        <w:keepNext/>
        <w:tabs>
          <w:tab w:val="right" w:pos="3600"/>
          <w:tab w:val="left" w:pos="3780"/>
        </w:tabs>
        <w:outlineLvl w:val="0"/>
        <w:rPr>
          <w:rFonts w:cs="Arial"/>
          <w:b/>
          <w:bCs/>
        </w:rPr>
      </w:pPr>
      <w:r w:rsidRPr="00A756CD">
        <w:rPr>
          <w:rFonts w:cs="Arial"/>
          <w:b/>
          <w:bCs/>
          <w:u w:val="single"/>
        </w:rPr>
        <w:t>TAXES</w:t>
      </w:r>
    </w:p>
    <w:p w14:paraId="49ED7340" w14:textId="77777777" w:rsidR="00A756CD" w:rsidRPr="00A756CD" w:rsidRDefault="00A756CD" w:rsidP="00A756CD">
      <w:pPr>
        <w:pStyle w:val="PT"/>
        <w:keepNext/>
        <w:tabs>
          <w:tab w:val="right" w:pos="3600"/>
          <w:tab w:val="left" w:pos="3780"/>
        </w:tabs>
        <w:outlineLvl w:val="0"/>
        <w:rPr>
          <w:rFonts w:cs="Arial"/>
          <w:b/>
          <w:bCs/>
        </w:rPr>
      </w:pPr>
    </w:p>
    <w:p w14:paraId="258F2C7C" w14:textId="6FD67A21" w:rsidR="00E731ED" w:rsidRPr="00A756CD" w:rsidRDefault="00765AD8" w:rsidP="00A756CD">
      <w:pPr>
        <w:pStyle w:val="PT"/>
        <w:keepNext/>
        <w:rPr>
          <w:rFonts w:cs="Arial"/>
        </w:rPr>
      </w:pPr>
      <w:r w:rsidRPr="00A756CD">
        <w:rPr>
          <w:rFonts w:cs="Arial"/>
        </w:rPr>
        <w:t xml:space="preserve">The </w:t>
      </w:r>
      <w:r w:rsidR="00DB5B93" w:rsidRPr="00A756CD">
        <w:rPr>
          <w:rFonts w:cs="Arial"/>
        </w:rPr>
        <w:t>Contractor</w:t>
      </w:r>
      <w:r w:rsidRPr="00A756CD">
        <w:rPr>
          <w:rFonts w:cs="Arial"/>
        </w:rPr>
        <w:t xml:space="preserve"> shall include in his/her proposal and shall pay all applicable Federal, State and local taxes of whatever character and description.</w:t>
      </w:r>
      <w:r w:rsidR="00DB5B93" w:rsidRPr="00A756CD">
        <w:rPr>
          <w:rFonts w:cs="Arial"/>
        </w:rPr>
        <w:t xml:space="preserve">  </w:t>
      </w:r>
      <w:r w:rsidR="00A756CD">
        <w:rPr>
          <w:rFonts w:cs="Arial"/>
        </w:rPr>
        <w:t>Northville</w:t>
      </w:r>
      <w:r w:rsidR="00854CC7" w:rsidRPr="00A756CD">
        <w:rPr>
          <w:rFonts w:cs="Arial"/>
        </w:rPr>
        <w:t xml:space="preserve"> </w:t>
      </w:r>
      <w:r w:rsidR="00DB5B93" w:rsidRPr="00A756CD">
        <w:rPr>
          <w:rFonts w:cs="Arial"/>
        </w:rPr>
        <w:t>Public Schools is a tax exempt entity.</w:t>
      </w:r>
    </w:p>
    <w:p w14:paraId="1F8C54EC" w14:textId="77777777" w:rsidR="00706C6C" w:rsidRPr="00A756CD" w:rsidRDefault="00706C6C" w:rsidP="00966C47">
      <w:pPr>
        <w:pStyle w:val="PT"/>
        <w:keepNext/>
        <w:rPr>
          <w:rFonts w:cs="Arial"/>
        </w:rPr>
      </w:pPr>
    </w:p>
    <w:p w14:paraId="40342D2F" w14:textId="77777777" w:rsidR="00966C47" w:rsidRPr="00A756CD" w:rsidRDefault="00966C47" w:rsidP="00966C47">
      <w:pPr>
        <w:pStyle w:val="PT"/>
        <w:keepNext/>
        <w:rPr>
          <w:rFonts w:cs="Arial"/>
        </w:rPr>
      </w:pPr>
    </w:p>
    <w:p w14:paraId="65A2A77E" w14:textId="77777777" w:rsidR="00765AD8" w:rsidRPr="00A756CD" w:rsidRDefault="00765AD8" w:rsidP="00F66D3A">
      <w:pPr>
        <w:pStyle w:val="PT"/>
        <w:outlineLvl w:val="0"/>
        <w:rPr>
          <w:rFonts w:cs="Arial"/>
          <w:b/>
          <w:bCs/>
        </w:rPr>
      </w:pPr>
      <w:r w:rsidRPr="00A756CD">
        <w:rPr>
          <w:rFonts w:cs="Arial"/>
          <w:b/>
          <w:bCs/>
          <w:u w:val="single"/>
        </w:rPr>
        <w:t>ADDENDA</w:t>
      </w:r>
    </w:p>
    <w:p w14:paraId="2C00763D" w14:textId="77777777" w:rsidR="00765AD8" w:rsidRPr="00A756CD" w:rsidRDefault="00765AD8" w:rsidP="00F66D3A">
      <w:pPr>
        <w:pStyle w:val="PT"/>
        <w:rPr>
          <w:rFonts w:cs="Arial"/>
        </w:rPr>
      </w:pPr>
    </w:p>
    <w:tbl>
      <w:tblPr>
        <w:tblW w:w="9792" w:type="dxa"/>
        <w:tblLayout w:type="fixed"/>
        <w:tblLook w:val="0000" w:firstRow="0" w:lastRow="0" w:firstColumn="0" w:lastColumn="0" w:noHBand="0" w:noVBand="0"/>
      </w:tblPr>
      <w:tblGrid>
        <w:gridCol w:w="1814"/>
        <w:gridCol w:w="540"/>
        <w:gridCol w:w="900"/>
        <w:gridCol w:w="1642"/>
        <w:gridCol w:w="1778"/>
        <w:gridCol w:w="540"/>
        <w:gridCol w:w="900"/>
        <w:gridCol w:w="1678"/>
      </w:tblGrid>
      <w:tr w:rsidR="007368AA" w:rsidRPr="00A756CD" w14:paraId="0EF73C5A" w14:textId="77777777" w:rsidTr="00A756CD">
        <w:trPr>
          <w:trHeight w:val="360"/>
        </w:trPr>
        <w:tc>
          <w:tcPr>
            <w:tcW w:w="1814" w:type="dxa"/>
            <w:vAlign w:val="bottom"/>
          </w:tcPr>
          <w:p w14:paraId="111CCFFB" w14:textId="77777777" w:rsidR="00FF0ECA" w:rsidRPr="00A756CD" w:rsidRDefault="00FF0ECA" w:rsidP="00F66D3A">
            <w:pPr>
              <w:pStyle w:val="PT"/>
              <w:rPr>
                <w:rFonts w:cs="Arial"/>
              </w:rPr>
            </w:pPr>
            <w:r w:rsidRPr="00A756CD">
              <w:rPr>
                <w:rFonts w:cs="Arial"/>
              </w:rPr>
              <w:t>Addendum No.</w:t>
            </w:r>
          </w:p>
        </w:tc>
        <w:tc>
          <w:tcPr>
            <w:tcW w:w="540" w:type="dxa"/>
            <w:tcBorders>
              <w:bottom w:val="single" w:sz="4" w:space="0" w:color="auto"/>
            </w:tcBorders>
            <w:vAlign w:val="bottom"/>
          </w:tcPr>
          <w:p w14:paraId="19638490" w14:textId="77777777" w:rsidR="00FF0ECA" w:rsidRPr="00A756CD" w:rsidRDefault="00FF0ECA" w:rsidP="00F66D3A">
            <w:pPr>
              <w:pStyle w:val="PT"/>
              <w:rPr>
                <w:rFonts w:cs="Arial"/>
              </w:rPr>
            </w:pPr>
          </w:p>
        </w:tc>
        <w:tc>
          <w:tcPr>
            <w:tcW w:w="900" w:type="dxa"/>
            <w:vAlign w:val="bottom"/>
          </w:tcPr>
          <w:p w14:paraId="19E13A84" w14:textId="77777777" w:rsidR="00FF0ECA" w:rsidRPr="00A756CD" w:rsidRDefault="00FF0ECA" w:rsidP="00F66D3A">
            <w:pPr>
              <w:pStyle w:val="PT"/>
              <w:rPr>
                <w:rFonts w:cs="Arial"/>
              </w:rPr>
            </w:pPr>
            <w:r w:rsidRPr="00A756CD">
              <w:rPr>
                <w:rFonts w:cs="Arial"/>
              </w:rPr>
              <w:t>Dated</w:t>
            </w:r>
          </w:p>
        </w:tc>
        <w:tc>
          <w:tcPr>
            <w:tcW w:w="1642" w:type="dxa"/>
            <w:tcBorders>
              <w:bottom w:val="single" w:sz="6" w:space="0" w:color="auto"/>
            </w:tcBorders>
            <w:vAlign w:val="bottom"/>
          </w:tcPr>
          <w:p w14:paraId="708EA840" w14:textId="77777777" w:rsidR="00FF0ECA" w:rsidRPr="00A756CD" w:rsidRDefault="00FF0ECA" w:rsidP="00F66D3A">
            <w:pPr>
              <w:pStyle w:val="PT"/>
              <w:rPr>
                <w:rFonts w:cs="Arial"/>
              </w:rPr>
            </w:pPr>
          </w:p>
        </w:tc>
        <w:tc>
          <w:tcPr>
            <w:tcW w:w="1778" w:type="dxa"/>
            <w:vAlign w:val="bottom"/>
          </w:tcPr>
          <w:p w14:paraId="2BD99856" w14:textId="77777777" w:rsidR="00FF0ECA" w:rsidRPr="00A756CD" w:rsidRDefault="00FF0ECA" w:rsidP="00F66D3A">
            <w:pPr>
              <w:pStyle w:val="PT"/>
              <w:rPr>
                <w:rFonts w:cs="Arial"/>
              </w:rPr>
            </w:pPr>
            <w:r w:rsidRPr="00A756CD">
              <w:rPr>
                <w:rFonts w:cs="Arial"/>
              </w:rPr>
              <w:t>Addendum No.</w:t>
            </w:r>
          </w:p>
        </w:tc>
        <w:tc>
          <w:tcPr>
            <w:tcW w:w="540" w:type="dxa"/>
            <w:tcBorders>
              <w:bottom w:val="single" w:sz="6" w:space="0" w:color="auto"/>
            </w:tcBorders>
            <w:vAlign w:val="bottom"/>
          </w:tcPr>
          <w:p w14:paraId="55B5E319" w14:textId="77777777" w:rsidR="00FF0ECA" w:rsidRPr="00A756CD" w:rsidRDefault="00FF0ECA" w:rsidP="00F66D3A">
            <w:pPr>
              <w:pStyle w:val="PT"/>
              <w:rPr>
                <w:rFonts w:cs="Arial"/>
              </w:rPr>
            </w:pPr>
          </w:p>
        </w:tc>
        <w:tc>
          <w:tcPr>
            <w:tcW w:w="900" w:type="dxa"/>
            <w:vAlign w:val="bottom"/>
          </w:tcPr>
          <w:p w14:paraId="3DD61757" w14:textId="77777777" w:rsidR="00FF0ECA" w:rsidRPr="00A756CD" w:rsidRDefault="00FF0ECA" w:rsidP="00F66D3A">
            <w:pPr>
              <w:pStyle w:val="PT"/>
              <w:rPr>
                <w:rFonts w:cs="Arial"/>
              </w:rPr>
            </w:pPr>
            <w:r w:rsidRPr="00A756CD">
              <w:rPr>
                <w:rFonts w:cs="Arial"/>
              </w:rPr>
              <w:t>Dated</w:t>
            </w:r>
          </w:p>
        </w:tc>
        <w:tc>
          <w:tcPr>
            <w:tcW w:w="1678" w:type="dxa"/>
            <w:tcBorders>
              <w:bottom w:val="single" w:sz="6" w:space="0" w:color="auto"/>
            </w:tcBorders>
            <w:vAlign w:val="bottom"/>
          </w:tcPr>
          <w:p w14:paraId="594A359A" w14:textId="77777777" w:rsidR="00FF0ECA" w:rsidRPr="00A756CD" w:rsidRDefault="00FF0ECA" w:rsidP="00F66D3A">
            <w:pPr>
              <w:pStyle w:val="PT"/>
              <w:rPr>
                <w:rFonts w:cs="Arial"/>
              </w:rPr>
            </w:pPr>
          </w:p>
        </w:tc>
      </w:tr>
      <w:tr w:rsidR="00A756CD" w:rsidRPr="00A756CD" w14:paraId="628D8B84" w14:textId="77777777" w:rsidTr="00A756CD">
        <w:trPr>
          <w:trHeight w:val="360"/>
        </w:trPr>
        <w:tc>
          <w:tcPr>
            <w:tcW w:w="1814" w:type="dxa"/>
            <w:vAlign w:val="bottom"/>
          </w:tcPr>
          <w:p w14:paraId="7DD298B6" w14:textId="6DCADBB0" w:rsidR="00A756CD" w:rsidRPr="00A756CD" w:rsidRDefault="00A756CD" w:rsidP="00A756CD">
            <w:pPr>
              <w:pStyle w:val="PT"/>
              <w:rPr>
                <w:rFonts w:cs="Arial"/>
              </w:rPr>
            </w:pPr>
            <w:r w:rsidRPr="00A756CD">
              <w:rPr>
                <w:rFonts w:cs="Arial"/>
              </w:rPr>
              <w:t>Addendum No.</w:t>
            </w:r>
          </w:p>
        </w:tc>
        <w:tc>
          <w:tcPr>
            <w:tcW w:w="540" w:type="dxa"/>
            <w:tcBorders>
              <w:bottom w:val="single" w:sz="4" w:space="0" w:color="auto"/>
            </w:tcBorders>
            <w:vAlign w:val="bottom"/>
          </w:tcPr>
          <w:p w14:paraId="13397A5A" w14:textId="77777777" w:rsidR="00A756CD" w:rsidRPr="00A756CD" w:rsidRDefault="00A756CD" w:rsidP="00A756CD">
            <w:pPr>
              <w:pStyle w:val="PT"/>
              <w:rPr>
                <w:rFonts w:cs="Arial"/>
              </w:rPr>
            </w:pPr>
          </w:p>
        </w:tc>
        <w:tc>
          <w:tcPr>
            <w:tcW w:w="900" w:type="dxa"/>
            <w:vAlign w:val="bottom"/>
          </w:tcPr>
          <w:p w14:paraId="1F178878" w14:textId="1A5AD2E5" w:rsidR="00A756CD" w:rsidRPr="00A756CD" w:rsidRDefault="00A756CD" w:rsidP="00A756CD">
            <w:pPr>
              <w:pStyle w:val="PT"/>
              <w:rPr>
                <w:rFonts w:cs="Arial"/>
              </w:rPr>
            </w:pPr>
            <w:r w:rsidRPr="00A756CD">
              <w:rPr>
                <w:rFonts w:cs="Arial"/>
              </w:rPr>
              <w:t>Dated</w:t>
            </w:r>
          </w:p>
        </w:tc>
        <w:tc>
          <w:tcPr>
            <w:tcW w:w="1642" w:type="dxa"/>
            <w:tcBorders>
              <w:bottom w:val="single" w:sz="6" w:space="0" w:color="auto"/>
            </w:tcBorders>
            <w:vAlign w:val="bottom"/>
          </w:tcPr>
          <w:p w14:paraId="64DB18CA" w14:textId="77777777" w:rsidR="00A756CD" w:rsidRPr="00A756CD" w:rsidRDefault="00A756CD" w:rsidP="00A756CD">
            <w:pPr>
              <w:pStyle w:val="PT"/>
              <w:rPr>
                <w:rFonts w:cs="Arial"/>
              </w:rPr>
            </w:pPr>
          </w:p>
        </w:tc>
        <w:tc>
          <w:tcPr>
            <w:tcW w:w="1778" w:type="dxa"/>
            <w:vAlign w:val="bottom"/>
          </w:tcPr>
          <w:p w14:paraId="4452FC3D" w14:textId="29595AA8" w:rsidR="00A756CD" w:rsidRPr="00A756CD" w:rsidRDefault="00A756CD" w:rsidP="00A756CD">
            <w:pPr>
              <w:pStyle w:val="PT"/>
              <w:rPr>
                <w:rFonts w:cs="Arial"/>
              </w:rPr>
            </w:pPr>
            <w:r w:rsidRPr="00A756CD">
              <w:rPr>
                <w:rFonts w:cs="Arial"/>
              </w:rPr>
              <w:t>Addendum No.</w:t>
            </w:r>
          </w:p>
        </w:tc>
        <w:tc>
          <w:tcPr>
            <w:tcW w:w="540" w:type="dxa"/>
            <w:tcBorders>
              <w:bottom w:val="single" w:sz="6" w:space="0" w:color="auto"/>
            </w:tcBorders>
            <w:vAlign w:val="bottom"/>
          </w:tcPr>
          <w:p w14:paraId="3EA3777E" w14:textId="77777777" w:rsidR="00A756CD" w:rsidRPr="00A756CD" w:rsidRDefault="00A756CD" w:rsidP="00A756CD">
            <w:pPr>
              <w:pStyle w:val="PT"/>
              <w:rPr>
                <w:rFonts w:cs="Arial"/>
              </w:rPr>
            </w:pPr>
          </w:p>
        </w:tc>
        <w:tc>
          <w:tcPr>
            <w:tcW w:w="900" w:type="dxa"/>
            <w:vAlign w:val="bottom"/>
          </w:tcPr>
          <w:p w14:paraId="202BF39E" w14:textId="63F7B319" w:rsidR="00A756CD" w:rsidRPr="00A756CD" w:rsidRDefault="00A756CD" w:rsidP="00A756CD">
            <w:pPr>
              <w:pStyle w:val="PT"/>
              <w:rPr>
                <w:rFonts w:cs="Arial"/>
              </w:rPr>
            </w:pPr>
            <w:r w:rsidRPr="00A756CD">
              <w:rPr>
                <w:rFonts w:cs="Arial"/>
              </w:rPr>
              <w:t>Dated</w:t>
            </w:r>
          </w:p>
        </w:tc>
        <w:tc>
          <w:tcPr>
            <w:tcW w:w="1678" w:type="dxa"/>
            <w:tcBorders>
              <w:bottom w:val="single" w:sz="6" w:space="0" w:color="auto"/>
            </w:tcBorders>
            <w:vAlign w:val="bottom"/>
          </w:tcPr>
          <w:p w14:paraId="512DBBE1" w14:textId="77777777" w:rsidR="00A756CD" w:rsidRPr="00A756CD" w:rsidRDefault="00A756CD" w:rsidP="00A756CD">
            <w:pPr>
              <w:pStyle w:val="PT"/>
              <w:rPr>
                <w:rFonts w:cs="Arial"/>
              </w:rPr>
            </w:pPr>
          </w:p>
        </w:tc>
      </w:tr>
      <w:tr w:rsidR="00A756CD" w:rsidRPr="00A756CD" w14:paraId="7564F6BD" w14:textId="77777777" w:rsidTr="00A756CD">
        <w:trPr>
          <w:trHeight w:val="360"/>
        </w:trPr>
        <w:tc>
          <w:tcPr>
            <w:tcW w:w="1814" w:type="dxa"/>
            <w:vAlign w:val="bottom"/>
          </w:tcPr>
          <w:p w14:paraId="3DD2EF49" w14:textId="77777777" w:rsidR="00A756CD" w:rsidRPr="00A756CD" w:rsidRDefault="00A756CD" w:rsidP="00A756CD">
            <w:pPr>
              <w:pStyle w:val="PT"/>
              <w:rPr>
                <w:rFonts w:cs="Arial"/>
              </w:rPr>
            </w:pPr>
            <w:r w:rsidRPr="00A756CD">
              <w:rPr>
                <w:rFonts w:cs="Arial"/>
              </w:rPr>
              <w:t>Addendum No.</w:t>
            </w:r>
          </w:p>
        </w:tc>
        <w:tc>
          <w:tcPr>
            <w:tcW w:w="540" w:type="dxa"/>
            <w:tcBorders>
              <w:top w:val="single" w:sz="4" w:space="0" w:color="auto"/>
              <w:bottom w:val="single" w:sz="6" w:space="0" w:color="auto"/>
            </w:tcBorders>
            <w:vAlign w:val="bottom"/>
          </w:tcPr>
          <w:p w14:paraId="60328BE6" w14:textId="77777777" w:rsidR="00A756CD" w:rsidRPr="00A756CD" w:rsidRDefault="00A756CD" w:rsidP="00A756CD">
            <w:pPr>
              <w:pStyle w:val="PT"/>
              <w:rPr>
                <w:rFonts w:cs="Arial"/>
              </w:rPr>
            </w:pPr>
          </w:p>
        </w:tc>
        <w:tc>
          <w:tcPr>
            <w:tcW w:w="900" w:type="dxa"/>
            <w:vAlign w:val="bottom"/>
          </w:tcPr>
          <w:p w14:paraId="0E2DE23B" w14:textId="77777777" w:rsidR="00A756CD" w:rsidRPr="00A756CD" w:rsidRDefault="00A756CD" w:rsidP="00A756CD">
            <w:pPr>
              <w:pStyle w:val="PT"/>
              <w:rPr>
                <w:rFonts w:cs="Arial"/>
              </w:rPr>
            </w:pPr>
            <w:r w:rsidRPr="00A756CD">
              <w:rPr>
                <w:rFonts w:cs="Arial"/>
              </w:rPr>
              <w:t>Dated</w:t>
            </w:r>
          </w:p>
        </w:tc>
        <w:tc>
          <w:tcPr>
            <w:tcW w:w="1642" w:type="dxa"/>
            <w:tcBorders>
              <w:top w:val="single" w:sz="6" w:space="0" w:color="auto"/>
              <w:bottom w:val="single" w:sz="6" w:space="0" w:color="auto"/>
            </w:tcBorders>
            <w:vAlign w:val="bottom"/>
          </w:tcPr>
          <w:p w14:paraId="114CA596" w14:textId="77777777" w:rsidR="00A756CD" w:rsidRPr="00A756CD" w:rsidRDefault="00A756CD" w:rsidP="00A756CD">
            <w:pPr>
              <w:pStyle w:val="PT"/>
              <w:rPr>
                <w:rFonts w:cs="Arial"/>
              </w:rPr>
            </w:pPr>
          </w:p>
        </w:tc>
        <w:tc>
          <w:tcPr>
            <w:tcW w:w="1778" w:type="dxa"/>
            <w:vAlign w:val="bottom"/>
          </w:tcPr>
          <w:p w14:paraId="44792F27" w14:textId="77777777" w:rsidR="00A756CD" w:rsidRPr="00A756CD" w:rsidRDefault="00A756CD" w:rsidP="00A756CD">
            <w:pPr>
              <w:pStyle w:val="PT"/>
              <w:rPr>
                <w:rFonts w:cs="Arial"/>
              </w:rPr>
            </w:pPr>
            <w:r w:rsidRPr="00A756CD">
              <w:rPr>
                <w:rFonts w:cs="Arial"/>
              </w:rPr>
              <w:t>Addendum No.</w:t>
            </w:r>
          </w:p>
        </w:tc>
        <w:tc>
          <w:tcPr>
            <w:tcW w:w="540" w:type="dxa"/>
            <w:tcBorders>
              <w:top w:val="single" w:sz="6" w:space="0" w:color="auto"/>
              <w:bottom w:val="single" w:sz="6" w:space="0" w:color="auto"/>
            </w:tcBorders>
            <w:vAlign w:val="bottom"/>
          </w:tcPr>
          <w:p w14:paraId="7812C5D4" w14:textId="77777777" w:rsidR="00A756CD" w:rsidRPr="00A756CD" w:rsidRDefault="00A756CD" w:rsidP="00A756CD">
            <w:pPr>
              <w:pStyle w:val="PT"/>
              <w:rPr>
                <w:rFonts w:cs="Arial"/>
              </w:rPr>
            </w:pPr>
          </w:p>
        </w:tc>
        <w:tc>
          <w:tcPr>
            <w:tcW w:w="900" w:type="dxa"/>
            <w:vAlign w:val="bottom"/>
          </w:tcPr>
          <w:p w14:paraId="033C4DFB" w14:textId="77777777" w:rsidR="00A756CD" w:rsidRPr="00A756CD" w:rsidRDefault="00A756CD" w:rsidP="00A756CD">
            <w:pPr>
              <w:pStyle w:val="PT"/>
              <w:rPr>
                <w:rFonts w:cs="Arial"/>
              </w:rPr>
            </w:pPr>
            <w:r w:rsidRPr="00A756CD">
              <w:rPr>
                <w:rFonts w:cs="Arial"/>
              </w:rPr>
              <w:t>Dated</w:t>
            </w:r>
          </w:p>
        </w:tc>
        <w:tc>
          <w:tcPr>
            <w:tcW w:w="1678" w:type="dxa"/>
            <w:tcBorders>
              <w:top w:val="single" w:sz="6" w:space="0" w:color="auto"/>
              <w:bottom w:val="single" w:sz="6" w:space="0" w:color="auto"/>
            </w:tcBorders>
            <w:vAlign w:val="bottom"/>
          </w:tcPr>
          <w:p w14:paraId="3B884251" w14:textId="77777777" w:rsidR="00A756CD" w:rsidRPr="00A756CD" w:rsidRDefault="00A756CD" w:rsidP="00A756CD">
            <w:pPr>
              <w:pStyle w:val="PT"/>
              <w:rPr>
                <w:rFonts w:cs="Arial"/>
              </w:rPr>
            </w:pPr>
          </w:p>
        </w:tc>
      </w:tr>
    </w:tbl>
    <w:p w14:paraId="3D5AB549" w14:textId="77777777" w:rsidR="00584C4C" w:rsidRPr="00A756CD" w:rsidRDefault="00584C4C" w:rsidP="00F66D3A">
      <w:pPr>
        <w:pStyle w:val="PT"/>
        <w:tabs>
          <w:tab w:val="right" w:pos="3600"/>
          <w:tab w:val="left" w:pos="3780"/>
        </w:tabs>
        <w:rPr>
          <w:rFonts w:cs="Arial"/>
        </w:rPr>
      </w:pPr>
    </w:p>
    <w:p w14:paraId="5BE9787A" w14:textId="77777777" w:rsidR="00706C6C" w:rsidRPr="00A756CD" w:rsidRDefault="00706C6C" w:rsidP="00F66D3A">
      <w:pPr>
        <w:pStyle w:val="PT"/>
        <w:tabs>
          <w:tab w:val="right" w:pos="3600"/>
          <w:tab w:val="left" w:pos="3780"/>
        </w:tabs>
        <w:rPr>
          <w:rFonts w:cs="Arial"/>
        </w:rPr>
      </w:pPr>
    </w:p>
    <w:p w14:paraId="26BFBAB0" w14:textId="77777777" w:rsidR="00765AD8" w:rsidRPr="00A756CD" w:rsidRDefault="00765AD8" w:rsidP="00F66D3A">
      <w:pPr>
        <w:pStyle w:val="PT"/>
        <w:keepNext/>
        <w:tabs>
          <w:tab w:val="right" w:pos="3600"/>
          <w:tab w:val="left" w:pos="3780"/>
        </w:tabs>
        <w:outlineLvl w:val="0"/>
        <w:rPr>
          <w:rFonts w:cs="Arial"/>
          <w:b/>
          <w:bCs/>
        </w:rPr>
      </w:pPr>
      <w:r w:rsidRPr="00A756CD">
        <w:rPr>
          <w:rFonts w:cs="Arial"/>
          <w:b/>
          <w:bCs/>
          <w:u w:val="single"/>
        </w:rPr>
        <w:lastRenderedPageBreak/>
        <w:t>WITHDRAWAL OF BIDS</w:t>
      </w:r>
    </w:p>
    <w:p w14:paraId="2469A7AA" w14:textId="77777777" w:rsidR="00765AD8" w:rsidRPr="00A756CD" w:rsidRDefault="00765AD8" w:rsidP="00F66D3A">
      <w:pPr>
        <w:pStyle w:val="PT"/>
        <w:keepNext/>
        <w:tabs>
          <w:tab w:val="right" w:pos="3600"/>
          <w:tab w:val="left" w:pos="3780"/>
        </w:tabs>
        <w:rPr>
          <w:rFonts w:cs="Arial"/>
        </w:rPr>
      </w:pPr>
    </w:p>
    <w:p w14:paraId="0451E14E" w14:textId="77777777" w:rsidR="00765AD8" w:rsidRPr="00A756CD" w:rsidRDefault="00765AD8" w:rsidP="00F66D3A">
      <w:pPr>
        <w:pStyle w:val="PT"/>
        <w:keepNext/>
        <w:tabs>
          <w:tab w:val="right" w:pos="3600"/>
          <w:tab w:val="left" w:pos="3780"/>
        </w:tabs>
        <w:rPr>
          <w:rFonts w:cs="Arial"/>
        </w:rPr>
      </w:pPr>
      <w:r w:rsidRPr="00A756CD">
        <w:rPr>
          <w:rFonts w:cs="Arial"/>
        </w:rPr>
        <w:t>The undersigned agrees that his/her proposal shall not be withdrawn for a period of ninety (90) days after the date set for receipt of proposal.</w:t>
      </w:r>
    </w:p>
    <w:p w14:paraId="543D17D2" w14:textId="77777777" w:rsidR="00765AD8" w:rsidRPr="00A756CD" w:rsidRDefault="00765AD8" w:rsidP="00F66D3A">
      <w:pPr>
        <w:pStyle w:val="PT"/>
        <w:keepNext/>
        <w:tabs>
          <w:tab w:val="right" w:pos="3600"/>
          <w:tab w:val="left" w:pos="3780"/>
        </w:tabs>
        <w:rPr>
          <w:rFonts w:cs="Arial"/>
        </w:rPr>
      </w:pPr>
    </w:p>
    <w:tbl>
      <w:tblPr>
        <w:tblW w:w="0" w:type="auto"/>
        <w:tblLook w:val="04A0" w:firstRow="1" w:lastRow="0" w:firstColumn="1" w:lastColumn="0" w:noHBand="0" w:noVBand="1"/>
      </w:tblPr>
      <w:tblGrid>
        <w:gridCol w:w="1571"/>
        <w:gridCol w:w="8077"/>
      </w:tblGrid>
      <w:tr w:rsidR="002616E1" w:rsidRPr="00A756CD" w14:paraId="7CABC754" w14:textId="77777777" w:rsidTr="009A0A79">
        <w:trPr>
          <w:trHeight w:val="360"/>
        </w:trPr>
        <w:tc>
          <w:tcPr>
            <w:tcW w:w="1575" w:type="dxa"/>
            <w:vAlign w:val="bottom"/>
          </w:tcPr>
          <w:p w14:paraId="46C7ACC1" w14:textId="77777777" w:rsidR="002616E1" w:rsidRPr="00A756CD" w:rsidRDefault="002616E1" w:rsidP="00F66D3A">
            <w:pPr>
              <w:pStyle w:val="PT"/>
              <w:tabs>
                <w:tab w:val="right" w:pos="3600"/>
                <w:tab w:val="left" w:pos="3780"/>
              </w:tabs>
              <w:rPr>
                <w:rFonts w:cs="Arial"/>
              </w:rPr>
            </w:pPr>
            <w:r w:rsidRPr="00A756CD">
              <w:rPr>
                <w:rFonts w:cs="Arial"/>
              </w:rPr>
              <w:t>COMMENTS:</w:t>
            </w:r>
          </w:p>
        </w:tc>
        <w:tc>
          <w:tcPr>
            <w:tcW w:w="8289" w:type="dxa"/>
            <w:tcBorders>
              <w:bottom w:val="single" w:sz="4" w:space="0" w:color="auto"/>
            </w:tcBorders>
            <w:vAlign w:val="bottom"/>
          </w:tcPr>
          <w:p w14:paraId="753B3D4E" w14:textId="77777777" w:rsidR="002616E1" w:rsidRPr="00A756CD" w:rsidRDefault="002616E1" w:rsidP="00F66D3A">
            <w:pPr>
              <w:pStyle w:val="PT"/>
              <w:tabs>
                <w:tab w:val="right" w:pos="3600"/>
                <w:tab w:val="left" w:pos="3780"/>
              </w:tabs>
              <w:rPr>
                <w:rFonts w:cs="Arial"/>
              </w:rPr>
            </w:pPr>
          </w:p>
        </w:tc>
      </w:tr>
      <w:tr w:rsidR="002616E1" w:rsidRPr="00A756CD" w14:paraId="6B7CB8DE" w14:textId="77777777" w:rsidTr="009A0A79">
        <w:trPr>
          <w:trHeight w:val="360"/>
        </w:trPr>
        <w:tc>
          <w:tcPr>
            <w:tcW w:w="9864" w:type="dxa"/>
            <w:gridSpan w:val="2"/>
            <w:tcBorders>
              <w:bottom w:val="single" w:sz="4" w:space="0" w:color="auto"/>
            </w:tcBorders>
          </w:tcPr>
          <w:p w14:paraId="650AD43B" w14:textId="77777777" w:rsidR="002616E1" w:rsidRPr="00A756CD" w:rsidRDefault="002616E1" w:rsidP="00F66D3A">
            <w:pPr>
              <w:pStyle w:val="PT"/>
              <w:tabs>
                <w:tab w:val="right" w:pos="3600"/>
                <w:tab w:val="left" w:pos="3780"/>
              </w:tabs>
              <w:rPr>
                <w:rFonts w:cs="Arial"/>
              </w:rPr>
            </w:pPr>
          </w:p>
        </w:tc>
      </w:tr>
      <w:tr w:rsidR="00B33CF1" w:rsidRPr="00A756CD" w14:paraId="170169BD" w14:textId="77777777" w:rsidTr="009A0A79">
        <w:trPr>
          <w:trHeight w:val="360"/>
        </w:trPr>
        <w:tc>
          <w:tcPr>
            <w:tcW w:w="9864" w:type="dxa"/>
            <w:gridSpan w:val="2"/>
            <w:tcBorders>
              <w:bottom w:val="single" w:sz="4" w:space="0" w:color="auto"/>
            </w:tcBorders>
          </w:tcPr>
          <w:p w14:paraId="2ACD09E5" w14:textId="77777777" w:rsidR="00B33CF1" w:rsidRPr="00A756CD" w:rsidRDefault="00B33CF1" w:rsidP="00F66D3A">
            <w:pPr>
              <w:pStyle w:val="PT"/>
              <w:tabs>
                <w:tab w:val="right" w:pos="3600"/>
                <w:tab w:val="left" w:pos="3780"/>
              </w:tabs>
              <w:rPr>
                <w:rFonts w:cs="Arial"/>
              </w:rPr>
            </w:pPr>
          </w:p>
        </w:tc>
      </w:tr>
      <w:tr w:rsidR="009A0A79" w:rsidRPr="00A756CD" w14:paraId="0488AC58" w14:textId="77777777" w:rsidTr="009A0A79">
        <w:trPr>
          <w:trHeight w:val="360"/>
        </w:trPr>
        <w:tc>
          <w:tcPr>
            <w:tcW w:w="9864" w:type="dxa"/>
            <w:gridSpan w:val="2"/>
            <w:tcBorders>
              <w:top w:val="single" w:sz="4" w:space="0" w:color="auto"/>
              <w:bottom w:val="single" w:sz="4" w:space="0" w:color="auto"/>
            </w:tcBorders>
          </w:tcPr>
          <w:p w14:paraId="2C423F71" w14:textId="77777777" w:rsidR="009A0A79" w:rsidRPr="00A756CD" w:rsidRDefault="009A0A79" w:rsidP="00F66D3A">
            <w:pPr>
              <w:pStyle w:val="PT"/>
              <w:tabs>
                <w:tab w:val="right" w:pos="3600"/>
                <w:tab w:val="left" w:pos="3780"/>
              </w:tabs>
              <w:rPr>
                <w:rFonts w:cs="Arial"/>
              </w:rPr>
            </w:pPr>
          </w:p>
        </w:tc>
      </w:tr>
    </w:tbl>
    <w:p w14:paraId="0A485ABA" w14:textId="77777777" w:rsidR="00C04794" w:rsidRPr="00A756CD" w:rsidRDefault="00C04794" w:rsidP="00F66D3A">
      <w:pPr>
        <w:pStyle w:val="PT"/>
        <w:outlineLvl w:val="0"/>
        <w:rPr>
          <w:rFonts w:cs="Arial"/>
          <w:b/>
          <w:bCs/>
          <w:u w:val="single"/>
        </w:rPr>
      </w:pPr>
    </w:p>
    <w:p w14:paraId="47566C0D" w14:textId="77777777" w:rsidR="00E731ED" w:rsidRPr="00A756CD" w:rsidRDefault="00E731ED" w:rsidP="00F66D3A">
      <w:pPr>
        <w:pStyle w:val="PT"/>
        <w:outlineLvl w:val="0"/>
        <w:rPr>
          <w:rFonts w:cs="Arial"/>
          <w:b/>
          <w:bCs/>
          <w:u w:val="single"/>
        </w:rPr>
      </w:pPr>
    </w:p>
    <w:p w14:paraId="597C1885" w14:textId="77777777" w:rsidR="00765AD8" w:rsidRPr="00A756CD" w:rsidRDefault="00765AD8" w:rsidP="00F66D3A">
      <w:pPr>
        <w:pStyle w:val="PT"/>
        <w:outlineLvl w:val="0"/>
        <w:rPr>
          <w:rFonts w:cs="Arial"/>
          <w:b/>
          <w:bCs/>
        </w:rPr>
      </w:pPr>
      <w:r w:rsidRPr="00A756CD">
        <w:rPr>
          <w:rFonts w:cs="Arial"/>
          <w:b/>
          <w:bCs/>
          <w:u w:val="single"/>
        </w:rPr>
        <w:t>SIGNATURE</w:t>
      </w:r>
    </w:p>
    <w:p w14:paraId="08C59271" w14:textId="77777777" w:rsidR="00765AD8" w:rsidRPr="00A756CD" w:rsidRDefault="00765AD8" w:rsidP="00F66D3A">
      <w:pPr>
        <w:pStyle w:val="PT"/>
        <w:rPr>
          <w:rFonts w:cs="Arial"/>
        </w:rPr>
      </w:pPr>
    </w:p>
    <w:p w14:paraId="1E8FB0A6" w14:textId="6BDCBB91" w:rsidR="00765AD8" w:rsidRPr="00A756CD" w:rsidRDefault="00765AD8" w:rsidP="00F66D3A">
      <w:pPr>
        <w:pStyle w:val="PT"/>
        <w:outlineLvl w:val="0"/>
        <w:rPr>
          <w:rFonts w:cs="Arial"/>
        </w:rPr>
      </w:pPr>
      <w:r w:rsidRPr="00A756CD">
        <w:rPr>
          <w:rFonts w:cs="Arial"/>
        </w:rPr>
        <w:t xml:space="preserve">Signed and sealed this </w:t>
      </w:r>
      <w:r w:rsidRPr="00DA3083">
        <w:rPr>
          <w:rFonts w:cs="Arial"/>
        </w:rPr>
        <w:t>______________</w:t>
      </w:r>
      <w:r w:rsidR="00E46BA8" w:rsidRPr="00A756CD">
        <w:rPr>
          <w:rFonts w:cs="Arial"/>
        </w:rPr>
        <w:t xml:space="preserve"> day of __________________, 20</w:t>
      </w:r>
      <w:r w:rsidR="00506D53" w:rsidRPr="00A756CD">
        <w:rPr>
          <w:rFonts w:cs="Arial"/>
        </w:rPr>
        <w:t>2</w:t>
      </w:r>
      <w:r w:rsidR="00C1721F" w:rsidRPr="00A756CD">
        <w:rPr>
          <w:rFonts w:cs="Arial"/>
        </w:rPr>
        <w:t>5.</w:t>
      </w:r>
    </w:p>
    <w:p w14:paraId="0978A19B" w14:textId="77777777" w:rsidR="00765AD8" w:rsidRPr="00A756CD" w:rsidRDefault="00765AD8" w:rsidP="00F66D3A">
      <w:pPr>
        <w:pStyle w:val="TCE"/>
        <w:jc w:val="both"/>
        <w:rPr>
          <w:rFonts w:cs="Arial"/>
        </w:rPr>
      </w:pPr>
    </w:p>
    <w:tbl>
      <w:tblPr>
        <w:tblW w:w="0" w:type="auto"/>
        <w:tblLayout w:type="fixed"/>
        <w:tblLook w:val="0000" w:firstRow="0" w:lastRow="0" w:firstColumn="0" w:lastColumn="0" w:noHBand="0" w:noVBand="0"/>
      </w:tblPr>
      <w:tblGrid>
        <w:gridCol w:w="4320"/>
        <w:gridCol w:w="576"/>
        <w:gridCol w:w="4932"/>
      </w:tblGrid>
      <w:tr w:rsidR="00765AD8" w:rsidRPr="00A756CD" w14:paraId="43CF11B6" w14:textId="77777777" w:rsidTr="002616E1">
        <w:trPr>
          <w:trHeight w:val="360"/>
        </w:trPr>
        <w:tc>
          <w:tcPr>
            <w:tcW w:w="4320" w:type="dxa"/>
            <w:vAlign w:val="bottom"/>
          </w:tcPr>
          <w:p w14:paraId="73DC6DDB" w14:textId="77777777" w:rsidR="00765AD8" w:rsidRPr="00A756CD" w:rsidRDefault="00765AD8" w:rsidP="00F66D3A">
            <w:pPr>
              <w:pStyle w:val="TCE"/>
              <w:ind w:left="0" w:firstLine="0"/>
              <w:jc w:val="both"/>
              <w:rPr>
                <w:rFonts w:cs="Arial"/>
              </w:rPr>
            </w:pPr>
          </w:p>
        </w:tc>
        <w:tc>
          <w:tcPr>
            <w:tcW w:w="576" w:type="dxa"/>
            <w:vAlign w:val="bottom"/>
          </w:tcPr>
          <w:p w14:paraId="6A6F4D63" w14:textId="77777777" w:rsidR="00765AD8" w:rsidRPr="00A756CD" w:rsidRDefault="00765AD8" w:rsidP="00F66D3A">
            <w:pPr>
              <w:pStyle w:val="TCE"/>
              <w:ind w:left="0" w:firstLine="0"/>
              <w:jc w:val="both"/>
              <w:rPr>
                <w:rFonts w:cs="Arial"/>
              </w:rPr>
            </w:pPr>
          </w:p>
        </w:tc>
        <w:tc>
          <w:tcPr>
            <w:tcW w:w="4932" w:type="dxa"/>
            <w:tcBorders>
              <w:bottom w:val="single" w:sz="6" w:space="0" w:color="auto"/>
            </w:tcBorders>
            <w:vAlign w:val="bottom"/>
          </w:tcPr>
          <w:p w14:paraId="4AF8BF48" w14:textId="77777777" w:rsidR="00765AD8" w:rsidRPr="00A756CD" w:rsidRDefault="00765AD8" w:rsidP="00F66D3A">
            <w:pPr>
              <w:pStyle w:val="TCE"/>
              <w:ind w:left="0" w:firstLine="0"/>
              <w:jc w:val="both"/>
              <w:rPr>
                <w:rFonts w:cs="Arial"/>
              </w:rPr>
            </w:pPr>
          </w:p>
        </w:tc>
      </w:tr>
      <w:tr w:rsidR="00765AD8" w:rsidRPr="00A756CD" w14:paraId="4361EBA6" w14:textId="77777777" w:rsidTr="002616E1">
        <w:tc>
          <w:tcPr>
            <w:tcW w:w="4320" w:type="dxa"/>
            <w:vAlign w:val="bottom"/>
          </w:tcPr>
          <w:p w14:paraId="79E743D0" w14:textId="77777777" w:rsidR="00765AD8" w:rsidRPr="00A756CD" w:rsidRDefault="00765AD8" w:rsidP="00F66D3A">
            <w:pPr>
              <w:pStyle w:val="TCE"/>
              <w:jc w:val="both"/>
              <w:rPr>
                <w:rFonts w:cs="Arial"/>
              </w:rPr>
            </w:pPr>
          </w:p>
        </w:tc>
        <w:tc>
          <w:tcPr>
            <w:tcW w:w="576" w:type="dxa"/>
            <w:vAlign w:val="bottom"/>
          </w:tcPr>
          <w:p w14:paraId="38217474" w14:textId="77777777" w:rsidR="00765AD8" w:rsidRPr="00A756CD" w:rsidRDefault="00765AD8" w:rsidP="00F66D3A">
            <w:pPr>
              <w:pStyle w:val="TCE"/>
              <w:jc w:val="both"/>
              <w:rPr>
                <w:rFonts w:cs="Arial"/>
              </w:rPr>
            </w:pPr>
          </w:p>
        </w:tc>
        <w:tc>
          <w:tcPr>
            <w:tcW w:w="4932" w:type="dxa"/>
            <w:vAlign w:val="bottom"/>
          </w:tcPr>
          <w:p w14:paraId="767D6393" w14:textId="77777777" w:rsidR="00765AD8" w:rsidRPr="00A756CD" w:rsidRDefault="00765AD8" w:rsidP="00F66D3A">
            <w:pPr>
              <w:pStyle w:val="TCE"/>
              <w:jc w:val="both"/>
              <w:rPr>
                <w:rFonts w:cs="Arial"/>
              </w:rPr>
            </w:pPr>
            <w:r w:rsidRPr="00A756CD">
              <w:rPr>
                <w:rFonts w:cs="Arial"/>
              </w:rPr>
              <w:t>(Individual, Partnership, Corporation)</w:t>
            </w:r>
          </w:p>
        </w:tc>
      </w:tr>
      <w:tr w:rsidR="00765AD8" w:rsidRPr="00A756CD" w14:paraId="3349504B" w14:textId="77777777" w:rsidTr="002616E1">
        <w:trPr>
          <w:trHeight w:val="360"/>
        </w:trPr>
        <w:tc>
          <w:tcPr>
            <w:tcW w:w="4320" w:type="dxa"/>
            <w:vAlign w:val="bottom"/>
          </w:tcPr>
          <w:p w14:paraId="1E9A12DA" w14:textId="77777777" w:rsidR="00765AD8" w:rsidRPr="00A756CD" w:rsidRDefault="00765AD8" w:rsidP="00F66D3A">
            <w:pPr>
              <w:pStyle w:val="TCE"/>
              <w:ind w:left="0" w:firstLine="0"/>
              <w:jc w:val="both"/>
              <w:rPr>
                <w:rFonts w:cs="Arial"/>
              </w:rPr>
            </w:pPr>
            <w:r w:rsidRPr="00A756CD">
              <w:rPr>
                <w:rFonts w:cs="Arial"/>
              </w:rPr>
              <w:t>Affix Corporate Seal</w:t>
            </w:r>
          </w:p>
        </w:tc>
        <w:tc>
          <w:tcPr>
            <w:tcW w:w="576" w:type="dxa"/>
            <w:vAlign w:val="bottom"/>
          </w:tcPr>
          <w:p w14:paraId="17D1FCFB" w14:textId="77777777" w:rsidR="00765AD8" w:rsidRPr="00A756CD" w:rsidRDefault="00765AD8" w:rsidP="00F66D3A">
            <w:pPr>
              <w:pStyle w:val="TCE"/>
              <w:ind w:left="0" w:firstLine="0"/>
              <w:jc w:val="both"/>
              <w:rPr>
                <w:rFonts w:cs="Arial"/>
              </w:rPr>
            </w:pPr>
            <w:r w:rsidRPr="00A756CD">
              <w:rPr>
                <w:rFonts w:cs="Arial"/>
              </w:rPr>
              <w:t>By:</w:t>
            </w:r>
          </w:p>
        </w:tc>
        <w:tc>
          <w:tcPr>
            <w:tcW w:w="4932" w:type="dxa"/>
            <w:tcBorders>
              <w:bottom w:val="single" w:sz="6" w:space="0" w:color="auto"/>
            </w:tcBorders>
            <w:vAlign w:val="bottom"/>
          </w:tcPr>
          <w:p w14:paraId="6DE2DD1B" w14:textId="77777777" w:rsidR="002616E1" w:rsidRPr="00A756CD" w:rsidRDefault="002616E1" w:rsidP="00F66D3A">
            <w:pPr>
              <w:pStyle w:val="TCE"/>
              <w:ind w:left="0" w:firstLine="0"/>
              <w:jc w:val="both"/>
              <w:rPr>
                <w:rFonts w:cs="Arial"/>
              </w:rPr>
            </w:pPr>
          </w:p>
        </w:tc>
      </w:tr>
      <w:tr w:rsidR="00765AD8" w:rsidRPr="00A756CD" w14:paraId="48B1EAE6" w14:textId="77777777" w:rsidTr="002616E1">
        <w:tc>
          <w:tcPr>
            <w:tcW w:w="4320" w:type="dxa"/>
            <w:vAlign w:val="bottom"/>
          </w:tcPr>
          <w:p w14:paraId="1E9A0DE9" w14:textId="77777777" w:rsidR="00765AD8" w:rsidRPr="00A756CD" w:rsidRDefault="00765AD8" w:rsidP="00F66D3A">
            <w:pPr>
              <w:pStyle w:val="TCE"/>
              <w:jc w:val="both"/>
              <w:rPr>
                <w:rFonts w:cs="Arial"/>
              </w:rPr>
            </w:pPr>
          </w:p>
        </w:tc>
        <w:tc>
          <w:tcPr>
            <w:tcW w:w="576" w:type="dxa"/>
            <w:vAlign w:val="bottom"/>
          </w:tcPr>
          <w:p w14:paraId="1714741F" w14:textId="77777777" w:rsidR="00765AD8" w:rsidRPr="00A756CD" w:rsidRDefault="00765AD8" w:rsidP="00F66D3A">
            <w:pPr>
              <w:pStyle w:val="TCE"/>
              <w:jc w:val="both"/>
              <w:rPr>
                <w:rFonts w:cs="Arial"/>
              </w:rPr>
            </w:pPr>
          </w:p>
        </w:tc>
        <w:tc>
          <w:tcPr>
            <w:tcW w:w="4932" w:type="dxa"/>
            <w:vAlign w:val="bottom"/>
          </w:tcPr>
          <w:p w14:paraId="06B77FE3" w14:textId="77777777" w:rsidR="00765AD8" w:rsidRPr="00A756CD" w:rsidRDefault="00765AD8" w:rsidP="00F66D3A">
            <w:pPr>
              <w:pStyle w:val="TCE"/>
              <w:jc w:val="both"/>
              <w:rPr>
                <w:rFonts w:cs="Arial"/>
              </w:rPr>
            </w:pPr>
            <w:r w:rsidRPr="00A756CD">
              <w:rPr>
                <w:rFonts w:cs="Arial"/>
              </w:rPr>
              <w:t xml:space="preserve">(Authorized Signature of </w:t>
            </w:r>
            <w:r w:rsidR="00DB5B93" w:rsidRPr="00A756CD">
              <w:rPr>
                <w:rFonts w:cs="Arial"/>
              </w:rPr>
              <w:t>Contractor</w:t>
            </w:r>
            <w:r w:rsidRPr="00A756CD">
              <w:rPr>
                <w:rFonts w:cs="Arial"/>
              </w:rPr>
              <w:t>)</w:t>
            </w:r>
          </w:p>
        </w:tc>
      </w:tr>
      <w:tr w:rsidR="00765AD8" w:rsidRPr="00A756CD" w14:paraId="7B17F5C9" w14:textId="77777777" w:rsidTr="002616E1">
        <w:trPr>
          <w:trHeight w:val="360"/>
        </w:trPr>
        <w:tc>
          <w:tcPr>
            <w:tcW w:w="4320" w:type="dxa"/>
            <w:vAlign w:val="bottom"/>
          </w:tcPr>
          <w:p w14:paraId="6C8D65AC" w14:textId="77777777" w:rsidR="00765AD8" w:rsidRPr="00A756CD" w:rsidRDefault="00765AD8" w:rsidP="00F66D3A">
            <w:pPr>
              <w:pStyle w:val="TCE"/>
              <w:jc w:val="both"/>
              <w:rPr>
                <w:rFonts w:cs="Arial"/>
              </w:rPr>
            </w:pPr>
          </w:p>
        </w:tc>
        <w:tc>
          <w:tcPr>
            <w:tcW w:w="576" w:type="dxa"/>
            <w:vAlign w:val="bottom"/>
          </w:tcPr>
          <w:p w14:paraId="07827BD0" w14:textId="77777777" w:rsidR="00765AD8" w:rsidRPr="00A756CD" w:rsidRDefault="00765AD8" w:rsidP="00F66D3A">
            <w:pPr>
              <w:pStyle w:val="TCE"/>
              <w:jc w:val="both"/>
              <w:rPr>
                <w:rFonts w:cs="Arial"/>
              </w:rPr>
            </w:pPr>
          </w:p>
        </w:tc>
        <w:tc>
          <w:tcPr>
            <w:tcW w:w="4932" w:type="dxa"/>
            <w:tcBorders>
              <w:bottom w:val="single" w:sz="6" w:space="0" w:color="auto"/>
            </w:tcBorders>
            <w:vAlign w:val="bottom"/>
          </w:tcPr>
          <w:p w14:paraId="33D485A6" w14:textId="77777777" w:rsidR="002616E1" w:rsidRPr="00A756CD" w:rsidRDefault="002616E1" w:rsidP="00F66D3A">
            <w:pPr>
              <w:pStyle w:val="TCE"/>
              <w:ind w:left="0" w:firstLine="0"/>
              <w:jc w:val="both"/>
              <w:rPr>
                <w:rFonts w:cs="Arial"/>
              </w:rPr>
            </w:pPr>
          </w:p>
        </w:tc>
      </w:tr>
      <w:tr w:rsidR="00765AD8" w:rsidRPr="00A756CD" w14:paraId="47C7F0A2" w14:textId="77777777" w:rsidTr="002616E1">
        <w:tc>
          <w:tcPr>
            <w:tcW w:w="4320" w:type="dxa"/>
            <w:vAlign w:val="bottom"/>
          </w:tcPr>
          <w:p w14:paraId="613D20F8" w14:textId="77777777" w:rsidR="00765AD8" w:rsidRPr="00A756CD" w:rsidRDefault="00765AD8" w:rsidP="00F66D3A">
            <w:pPr>
              <w:pStyle w:val="TCE"/>
              <w:jc w:val="both"/>
              <w:rPr>
                <w:rFonts w:cs="Arial"/>
              </w:rPr>
            </w:pPr>
          </w:p>
        </w:tc>
        <w:tc>
          <w:tcPr>
            <w:tcW w:w="576" w:type="dxa"/>
            <w:vAlign w:val="bottom"/>
          </w:tcPr>
          <w:p w14:paraId="0126BB2A" w14:textId="77777777" w:rsidR="00765AD8" w:rsidRPr="00A756CD" w:rsidRDefault="00765AD8" w:rsidP="00F66D3A">
            <w:pPr>
              <w:pStyle w:val="TCE"/>
              <w:jc w:val="both"/>
              <w:rPr>
                <w:rFonts w:cs="Arial"/>
              </w:rPr>
            </w:pPr>
          </w:p>
        </w:tc>
        <w:tc>
          <w:tcPr>
            <w:tcW w:w="4932" w:type="dxa"/>
            <w:vAlign w:val="bottom"/>
          </w:tcPr>
          <w:p w14:paraId="45E6F168" w14:textId="77777777" w:rsidR="00765AD8" w:rsidRPr="00A756CD" w:rsidRDefault="00765AD8" w:rsidP="00F66D3A">
            <w:pPr>
              <w:pStyle w:val="TCE"/>
              <w:jc w:val="both"/>
              <w:rPr>
                <w:rFonts w:cs="Arial"/>
              </w:rPr>
            </w:pPr>
            <w:r w:rsidRPr="00A756CD">
              <w:rPr>
                <w:rFonts w:cs="Arial"/>
              </w:rPr>
              <w:t>(Business Address)</w:t>
            </w:r>
          </w:p>
        </w:tc>
      </w:tr>
      <w:tr w:rsidR="00765AD8" w:rsidRPr="00A756CD" w14:paraId="50B2D97E" w14:textId="77777777" w:rsidTr="002616E1">
        <w:trPr>
          <w:trHeight w:val="360"/>
        </w:trPr>
        <w:tc>
          <w:tcPr>
            <w:tcW w:w="4320" w:type="dxa"/>
            <w:vAlign w:val="bottom"/>
          </w:tcPr>
          <w:p w14:paraId="5C675197" w14:textId="77777777" w:rsidR="00765AD8" w:rsidRPr="00A756CD" w:rsidRDefault="00765AD8" w:rsidP="00F66D3A">
            <w:pPr>
              <w:pStyle w:val="TCE"/>
              <w:jc w:val="both"/>
              <w:rPr>
                <w:rFonts w:cs="Arial"/>
              </w:rPr>
            </w:pPr>
          </w:p>
        </w:tc>
        <w:tc>
          <w:tcPr>
            <w:tcW w:w="576" w:type="dxa"/>
            <w:vAlign w:val="bottom"/>
          </w:tcPr>
          <w:p w14:paraId="02B1E66D" w14:textId="77777777" w:rsidR="00765AD8" w:rsidRPr="00A756CD" w:rsidRDefault="00765AD8" w:rsidP="00F66D3A">
            <w:pPr>
              <w:pStyle w:val="TCE"/>
              <w:jc w:val="both"/>
              <w:rPr>
                <w:rFonts w:cs="Arial"/>
              </w:rPr>
            </w:pPr>
          </w:p>
        </w:tc>
        <w:tc>
          <w:tcPr>
            <w:tcW w:w="4932" w:type="dxa"/>
            <w:tcBorders>
              <w:bottom w:val="single" w:sz="6" w:space="0" w:color="auto"/>
            </w:tcBorders>
            <w:vAlign w:val="bottom"/>
          </w:tcPr>
          <w:p w14:paraId="7DE18B88" w14:textId="77777777" w:rsidR="002616E1" w:rsidRPr="00A756CD" w:rsidRDefault="002616E1" w:rsidP="00F66D3A">
            <w:pPr>
              <w:pStyle w:val="TCE"/>
              <w:ind w:left="0" w:firstLine="0"/>
              <w:jc w:val="both"/>
              <w:rPr>
                <w:rFonts w:cs="Arial"/>
              </w:rPr>
            </w:pPr>
          </w:p>
        </w:tc>
      </w:tr>
      <w:tr w:rsidR="00765AD8" w:rsidRPr="00A756CD" w14:paraId="7E62C444" w14:textId="77777777">
        <w:tc>
          <w:tcPr>
            <w:tcW w:w="4320" w:type="dxa"/>
          </w:tcPr>
          <w:p w14:paraId="784E95B4" w14:textId="77777777" w:rsidR="00765AD8" w:rsidRPr="00A756CD" w:rsidRDefault="00765AD8" w:rsidP="00F66D3A">
            <w:pPr>
              <w:pStyle w:val="TCE"/>
              <w:jc w:val="both"/>
              <w:rPr>
                <w:rFonts w:cs="Arial"/>
              </w:rPr>
            </w:pPr>
          </w:p>
        </w:tc>
        <w:tc>
          <w:tcPr>
            <w:tcW w:w="576" w:type="dxa"/>
          </w:tcPr>
          <w:p w14:paraId="79D21FE9" w14:textId="77777777" w:rsidR="00765AD8" w:rsidRPr="00A756CD" w:rsidRDefault="00765AD8" w:rsidP="00F66D3A">
            <w:pPr>
              <w:pStyle w:val="TCE"/>
              <w:jc w:val="both"/>
              <w:rPr>
                <w:rFonts w:cs="Arial"/>
              </w:rPr>
            </w:pPr>
          </w:p>
        </w:tc>
        <w:tc>
          <w:tcPr>
            <w:tcW w:w="4932" w:type="dxa"/>
          </w:tcPr>
          <w:p w14:paraId="0D1F21DD" w14:textId="77777777" w:rsidR="00765AD8" w:rsidRPr="00A756CD" w:rsidRDefault="00765AD8" w:rsidP="00F66D3A">
            <w:pPr>
              <w:pStyle w:val="TCE"/>
              <w:jc w:val="both"/>
              <w:rPr>
                <w:rFonts w:cs="Arial"/>
              </w:rPr>
            </w:pPr>
            <w:r w:rsidRPr="00A756CD">
              <w:rPr>
                <w:rFonts w:cs="Arial"/>
              </w:rPr>
              <w:t>(Telephone Number)</w:t>
            </w:r>
          </w:p>
        </w:tc>
      </w:tr>
    </w:tbl>
    <w:p w14:paraId="2E10729E" w14:textId="77777777" w:rsidR="003A542D" w:rsidRPr="00A756CD" w:rsidRDefault="003A542D" w:rsidP="00F66D3A">
      <w:pPr>
        <w:tabs>
          <w:tab w:val="left" w:pos="720"/>
          <w:tab w:val="left" w:pos="1296"/>
          <w:tab w:val="left" w:pos="1872"/>
          <w:tab w:val="left" w:pos="2448"/>
          <w:tab w:val="left" w:pos="4176"/>
          <w:tab w:val="right" w:pos="10224"/>
        </w:tabs>
        <w:jc w:val="both"/>
        <w:rPr>
          <w:rFonts w:cs="Arial"/>
        </w:rPr>
      </w:pPr>
    </w:p>
    <w:p w14:paraId="4809F270" w14:textId="77777777" w:rsidR="00C94B10" w:rsidRPr="00A756CD" w:rsidRDefault="003A542D" w:rsidP="00F66D3A">
      <w:pPr>
        <w:pStyle w:val="PT"/>
        <w:ind w:firstLine="360"/>
        <w:rPr>
          <w:rFonts w:cs="Arial"/>
        </w:rPr>
      </w:pPr>
      <w:r w:rsidRPr="00C97E8D">
        <w:rPr>
          <w:rFonts w:cs="Arial"/>
        </w:rPr>
        <w:t>INSTRUCTIONS:</w:t>
      </w:r>
      <w:r w:rsidRPr="00C97E8D">
        <w:rPr>
          <w:rFonts w:cs="Arial"/>
        </w:rPr>
        <w:tab/>
      </w:r>
      <w:r w:rsidR="00FA223E" w:rsidRPr="00C97E8D">
        <w:rPr>
          <w:rFonts w:cs="Arial"/>
        </w:rPr>
        <w:tab/>
      </w:r>
      <w:r w:rsidR="00765AD8" w:rsidRPr="00C97E8D">
        <w:rPr>
          <w:rFonts w:cs="Arial"/>
        </w:rPr>
        <w:t xml:space="preserve">Submit </w:t>
      </w:r>
      <w:r w:rsidRPr="00C97E8D">
        <w:rPr>
          <w:rFonts w:cs="Arial"/>
        </w:rPr>
        <w:t>one (1) origina</w:t>
      </w:r>
      <w:r w:rsidR="00C94B10" w:rsidRPr="00C97E8D">
        <w:rPr>
          <w:rFonts w:cs="Arial"/>
        </w:rPr>
        <w:t>l and two (2) printed copies</w:t>
      </w:r>
    </w:p>
    <w:p w14:paraId="3E6B3DDF" w14:textId="4A4F7DEE" w:rsidR="008E455B" w:rsidRPr="00A756CD" w:rsidRDefault="00C94B10" w:rsidP="00A756CD">
      <w:pPr>
        <w:pStyle w:val="PT"/>
        <w:ind w:left="2160" w:firstLine="360"/>
        <w:rPr>
          <w:rFonts w:cs="Arial"/>
        </w:rPr>
      </w:pPr>
      <w:r w:rsidRPr="00A756CD">
        <w:rPr>
          <w:rFonts w:cs="Arial"/>
        </w:rPr>
        <w:t>Submit one (1) electronic copy</w:t>
      </w:r>
      <w:r w:rsidR="005629B7" w:rsidRPr="00A756CD">
        <w:rPr>
          <w:rFonts w:cs="Arial"/>
        </w:rPr>
        <w:t xml:space="preserve"> on USB drive</w:t>
      </w:r>
    </w:p>
    <w:sectPr w:rsidR="008E455B" w:rsidRPr="00A756CD" w:rsidSect="00152F40">
      <w:headerReference w:type="default" r:id="rId9"/>
      <w:footerReference w:type="default" r:id="rId10"/>
      <w:footnotePr>
        <w:numRestart w:val="eachSect"/>
      </w:footnotePr>
      <w:pgSz w:w="12240" w:h="15840" w:code="1"/>
      <w:pgMar w:top="1714" w:right="1296" w:bottom="1008" w:left="1296" w:header="720" w:footer="576" w:gutter="0"/>
      <w:paperSrc w:first="11" w:other="1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42AC6" w14:textId="77777777" w:rsidR="004B536E" w:rsidRDefault="004B536E">
      <w:r>
        <w:separator/>
      </w:r>
    </w:p>
  </w:endnote>
  <w:endnote w:type="continuationSeparator" w:id="0">
    <w:p w14:paraId="7D6F4925" w14:textId="77777777" w:rsidR="004B536E" w:rsidRDefault="004B5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inePrinter">
    <w:altName w:val="Cambria"/>
    <w:panose1 w:val="020B06040202020202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A845" w14:textId="77777777" w:rsidR="00535BFD" w:rsidRPr="00A756CD" w:rsidRDefault="00535BFD" w:rsidP="009F042B">
    <w:pPr>
      <w:pStyle w:val="FTR"/>
      <w:tabs>
        <w:tab w:val="clear" w:pos="9360"/>
        <w:tab w:val="center" w:pos="4950"/>
        <w:tab w:val="right" w:pos="9630"/>
      </w:tabs>
      <w:rPr>
        <w:rFonts w:cs="Arial"/>
      </w:rPr>
    </w:pPr>
    <w:r w:rsidRPr="00A756CD">
      <w:rPr>
        <w:rFonts w:cs="Arial"/>
      </w:rPr>
      <w:tab/>
    </w:r>
  </w:p>
  <w:p w14:paraId="5E533CBA" w14:textId="77777777" w:rsidR="00535BFD" w:rsidRPr="00A756CD" w:rsidRDefault="00535BFD" w:rsidP="009F042B">
    <w:pPr>
      <w:pStyle w:val="FTR"/>
      <w:pBdr>
        <w:top w:val="single" w:sz="4" w:space="1" w:color="auto"/>
      </w:pBdr>
      <w:tabs>
        <w:tab w:val="clear" w:pos="9360"/>
        <w:tab w:val="center" w:pos="4950"/>
        <w:tab w:val="right" w:pos="9630"/>
      </w:tabs>
      <w:rPr>
        <w:rFonts w:cs="Arial"/>
      </w:rPr>
    </w:pPr>
  </w:p>
  <w:p w14:paraId="3A4D875C" w14:textId="77777777" w:rsidR="00535BFD" w:rsidRPr="00A756CD" w:rsidRDefault="00535BFD" w:rsidP="00AC551C">
    <w:pPr>
      <w:pStyle w:val="FTR"/>
      <w:tabs>
        <w:tab w:val="clear" w:pos="9360"/>
        <w:tab w:val="center" w:pos="4770"/>
        <w:tab w:val="right" w:pos="9630"/>
      </w:tabs>
      <w:rPr>
        <w:rFonts w:cs="Arial"/>
      </w:rPr>
    </w:pPr>
    <w:r w:rsidRPr="00A756CD">
      <w:rPr>
        <w:rFonts w:cs="Arial"/>
      </w:rPr>
      <w:tab/>
      <w:t>BID FORMS</w:t>
    </w:r>
  </w:p>
  <w:p w14:paraId="4B4E9B74" w14:textId="77777777" w:rsidR="00535BFD" w:rsidRPr="00A756CD" w:rsidRDefault="00535BFD" w:rsidP="00AC551C">
    <w:pPr>
      <w:pStyle w:val="FTR"/>
      <w:tabs>
        <w:tab w:val="clear" w:pos="9360"/>
        <w:tab w:val="center" w:pos="4770"/>
        <w:tab w:val="right" w:pos="9630"/>
      </w:tabs>
      <w:rPr>
        <w:rFonts w:cs="Arial"/>
      </w:rPr>
    </w:pPr>
    <w:r w:rsidRPr="00A756CD">
      <w:rPr>
        <w:rFonts w:cs="Arial"/>
      </w:rPr>
      <w:tab/>
    </w:r>
    <w:r w:rsidRPr="00A756CD">
      <w:rPr>
        <w:rStyle w:val="PageNumber"/>
        <w:rFonts w:cs="Arial"/>
      </w:rPr>
      <w:fldChar w:fldCharType="begin"/>
    </w:r>
    <w:r w:rsidRPr="00A756CD">
      <w:rPr>
        <w:rStyle w:val="PageNumber"/>
        <w:rFonts w:cs="Arial"/>
      </w:rPr>
      <w:instrText xml:space="preserve"> PAGE </w:instrText>
    </w:r>
    <w:r w:rsidRPr="00A756CD">
      <w:rPr>
        <w:rStyle w:val="PageNumber"/>
        <w:rFonts w:cs="Arial"/>
      </w:rPr>
      <w:fldChar w:fldCharType="separate"/>
    </w:r>
    <w:r w:rsidR="00703148" w:rsidRPr="00A756CD">
      <w:rPr>
        <w:rStyle w:val="PageNumber"/>
        <w:rFonts w:cs="Arial"/>
        <w:noProof/>
      </w:rPr>
      <w:t>1</w:t>
    </w:r>
    <w:r w:rsidRPr="00A756CD">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39593" w14:textId="77777777" w:rsidR="004B536E" w:rsidRDefault="004B536E">
      <w:r>
        <w:separator/>
      </w:r>
    </w:p>
  </w:footnote>
  <w:footnote w:type="continuationSeparator" w:id="0">
    <w:p w14:paraId="4461F670" w14:textId="77777777" w:rsidR="004B536E" w:rsidRDefault="004B5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A3841" w14:textId="28B718EC" w:rsidR="00D0487B" w:rsidRPr="00A756CD" w:rsidRDefault="00F70F65" w:rsidP="00F70F65">
    <w:pPr>
      <w:pStyle w:val="Header"/>
      <w:tabs>
        <w:tab w:val="clear" w:pos="8640"/>
        <w:tab w:val="left" w:pos="180"/>
        <w:tab w:val="left" w:pos="6570"/>
        <w:tab w:val="right" w:pos="9630"/>
      </w:tabs>
      <w:ind w:right="-72"/>
      <w:rPr>
        <w:rFonts w:cs="Arial"/>
      </w:rPr>
    </w:pPr>
    <w:r w:rsidRPr="00A756CD">
      <w:rPr>
        <w:rFonts w:cs="Arial"/>
      </w:rPr>
      <w:t>NORTHVILLE</w:t>
    </w:r>
    <w:r w:rsidR="00FF6CDB" w:rsidRPr="00A756CD">
      <w:rPr>
        <w:rFonts w:cs="Arial"/>
      </w:rPr>
      <w:t xml:space="preserve"> </w:t>
    </w:r>
    <w:r w:rsidR="00D0487B" w:rsidRPr="00A756CD">
      <w:rPr>
        <w:rFonts w:cs="Arial"/>
      </w:rPr>
      <w:t>PUBLIC SCHOOLS</w:t>
    </w:r>
    <w:r w:rsidR="00D0487B" w:rsidRPr="00A756CD">
      <w:rPr>
        <w:rFonts w:cs="Arial"/>
      </w:rPr>
      <w:tab/>
    </w:r>
    <w:r w:rsidRPr="00A756CD">
      <w:rPr>
        <w:rFonts w:cs="Arial"/>
      </w:rPr>
      <w:tab/>
    </w:r>
    <w:r w:rsidRPr="00A756CD">
      <w:rPr>
        <w:rFonts w:cs="Arial"/>
      </w:rPr>
      <w:tab/>
    </w:r>
    <w:r w:rsidR="00D0487B" w:rsidRPr="00A756CD">
      <w:rPr>
        <w:rFonts w:cs="Arial"/>
      </w:rPr>
      <w:t>REQUEST FOR BID</w:t>
    </w:r>
  </w:p>
  <w:p w14:paraId="1CECDE5F" w14:textId="189FEA98" w:rsidR="00D0487B" w:rsidRPr="00A756CD" w:rsidRDefault="00FC10CA" w:rsidP="00D0487B">
    <w:pPr>
      <w:pStyle w:val="Header"/>
      <w:tabs>
        <w:tab w:val="left" w:pos="180"/>
        <w:tab w:val="left" w:pos="6570"/>
      </w:tabs>
      <w:rPr>
        <w:rFonts w:cs="Arial"/>
      </w:rPr>
    </w:pPr>
    <w:r>
      <w:rPr>
        <w:rFonts w:cs="Arial"/>
      </w:rPr>
      <w:t>VOIP</w:t>
    </w:r>
    <w:r w:rsidR="00AD3208" w:rsidRPr="00A756CD">
      <w:rPr>
        <w:rFonts w:cs="Arial"/>
      </w:rPr>
      <w:t xml:space="preserve"> </w:t>
    </w:r>
    <w:r>
      <w:rPr>
        <w:rFonts w:cs="Arial"/>
      </w:rPr>
      <w:t>TELEPHONE</w:t>
    </w:r>
    <w:r w:rsidR="00C1721F" w:rsidRPr="00A756CD">
      <w:rPr>
        <w:rFonts w:cs="Arial"/>
      </w:rPr>
      <w:t xml:space="preserve"> </w:t>
    </w:r>
    <w:r w:rsidR="00AD3208" w:rsidRPr="00A756CD">
      <w:rPr>
        <w:rFonts w:cs="Arial"/>
      </w:rPr>
      <w:t>SYSTEM</w:t>
    </w:r>
  </w:p>
  <w:p w14:paraId="461BA44C" w14:textId="12A2D168" w:rsidR="00D0487B" w:rsidRPr="00A756CD" w:rsidRDefault="00F70F65" w:rsidP="00A756CD">
    <w:pPr>
      <w:pStyle w:val="Header"/>
      <w:tabs>
        <w:tab w:val="clear" w:pos="8640"/>
        <w:tab w:val="left" w:pos="180"/>
        <w:tab w:val="right" w:pos="9630"/>
      </w:tabs>
      <w:ind w:right="18"/>
      <w:rPr>
        <w:rFonts w:cs="Arial"/>
      </w:rPr>
    </w:pPr>
    <w:r w:rsidRPr="00A756CD">
      <w:rPr>
        <w:rFonts w:cs="Arial"/>
      </w:rPr>
      <w:t>NORTHVILLE</w:t>
    </w:r>
    <w:r w:rsidR="00D0487B" w:rsidRPr="00A756CD">
      <w:rPr>
        <w:rFonts w:cs="Arial"/>
      </w:rPr>
      <w:t>, MICHIGAN</w:t>
    </w:r>
    <w:r w:rsidR="00A756CD" w:rsidRPr="00A756CD">
      <w:rPr>
        <w:rFonts w:cs="Arial"/>
      </w:rPr>
      <w:tab/>
    </w:r>
    <w:r w:rsidR="00A756CD" w:rsidRPr="00A756CD">
      <w:rPr>
        <w:rFonts w:cs="Arial"/>
      </w:rPr>
      <w:tab/>
    </w:r>
    <w:r w:rsidR="00194E21" w:rsidRPr="00A756CD">
      <w:rPr>
        <w:rFonts w:cs="Arial"/>
      </w:rPr>
      <w:t xml:space="preserve">W&amp;H </w:t>
    </w:r>
    <w:r w:rsidR="00FC10CA">
      <w:rPr>
        <w:rFonts w:cs="Arial"/>
      </w:rPr>
      <w:t>Project</w:t>
    </w:r>
    <w:r w:rsidR="00194E21" w:rsidRPr="00A756CD">
      <w:rPr>
        <w:rFonts w:cs="Arial"/>
      </w:rPr>
      <w:t xml:space="preserve"> </w:t>
    </w:r>
    <w:r w:rsidR="007C464B" w:rsidRPr="00A756CD">
      <w:rPr>
        <w:rFonts w:cs="Arial"/>
      </w:rPr>
      <w:t>No</w:t>
    </w:r>
    <w:r w:rsidR="00993B32">
      <w:rPr>
        <w:rFonts w:cs="Arial"/>
      </w:rPr>
      <w:t>.</w:t>
    </w:r>
    <w:r w:rsidR="007C464B" w:rsidRPr="00A756CD">
      <w:rPr>
        <w:rFonts w:cs="Arial"/>
      </w:rPr>
      <w:t xml:space="preserve">: </w:t>
    </w:r>
    <w:r w:rsidRPr="00A756CD">
      <w:rPr>
        <w:rFonts w:cs="Arial"/>
      </w:rPr>
      <w:t>25</w:t>
    </w:r>
    <w:r w:rsidR="00AD3208" w:rsidRPr="00A756CD">
      <w:rPr>
        <w:rFonts w:cs="Arial"/>
      </w:rPr>
      <w:t>-</w:t>
    </w:r>
    <w:r w:rsidR="00A756CD" w:rsidRPr="00A756CD">
      <w:rPr>
        <w:rFonts w:cs="Arial"/>
      </w:rPr>
      <w:t>NPS</w:t>
    </w:r>
    <w:r w:rsidR="00AD3208" w:rsidRPr="00A756CD">
      <w:rPr>
        <w:rFonts w:cs="Arial"/>
      </w:rPr>
      <w:t>-</w:t>
    </w:r>
    <w:r w:rsidR="00FC10CA">
      <w:rPr>
        <w:rFonts w:cs="Arial"/>
      </w:rPr>
      <w:t>VT</w:t>
    </w:r>
    <w:r w:rsidR="00AD3208" w:rsidRPr="00A756CD">
      <w:rPr>
        <w:rFonts w:cs="Arial"/>
      </w:rPr>
      <w:t>S-01</w:t>
    </w:r>
  </w:p>
  <w:p w14:paraId="713EAA52" w14:textId="6952C38B" w:rsidR="00482926" w:rsidRPr="00A756CD" w:rsidRDefault="00535BFD" w:rsidP="00482926">
    <w:pPr>
      <w:pStyle w:val="FTR"/>
      <w:pBdr>
        <w:bottom w:val="single" w:sz="4" w:space="1" w:color="auto"/>
      </w:pBdr>
      <w:tabs>
        <w:tab w:val="clear" w:pos="9360"/>
        <w:tab w:val="center" w:pos="4950"/>
        <w:tab w:val="right" w:pos="9630"/>
      </w:tabs>
      <w:rPr>
        <w:rFonts w:cs="Arial"/>
      </w:rPr>
    </w:pPr>
    <w:r w:rsidRPr="00A756CD">
      <w:rPr>
        <w:rFonts w:cs="Arial"/>
      </w:rPr>
      <w:tab/>
    </w:r>
    <w:r w:rsidR="00482926" w:rsidRPr="00A756CD">
      <w:rPr>
        <w:rFonts w:cs="Arial"/>
      </w:rPr>
      <w:tab/>
    </w:r>
  </w:p>
  <w:p w14:paraId="2D7AE3E2" w14:textId="0C18FB70" w:rsidR="00535BFD" w:rsidRPr="00A756CD" w:rsidRDefault="00535BFD" w:rsidP="009F042B">
    <w:pPr>
      <w:pStyle w:val="Header"/>
      <w:tabs>
        <w:tab w:val="left" w:pos="180"/>
        <w:tab w:val="left" w:pos="6570"/>
      </w:tabs>
      <w:rPr>
        <w:rFonts w:cs="Arial"/>
      </w:rPr>
    </w:pPr>
    <w:r w:rsidRPr="00A756CD">
      <w:rPr>
        <w:rFonts w:cs="Ari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13A68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182329E1"/>
    <w:multiLevelType w:val="hybridMultilevel"/>
    <w:tmpl w:val="6FFC9612"/>
    <w:lvl w:ilvl="0" w:tplc="B184ACD2">
      <w:start w:val="1"/>
      <w:numFmt w:val="decimal"/>
      <w:lvlText w:val="%1."/>
      <w:lvlJc w:val="left"/>
      <w:pPr>
        <w:tabs>
          <w:tab w:val="num" w:pos="1440"/>
        </w:tabs>
        <w:ind w:left="1440" w:hanging="360"/>
      </w:pPr>
      <w:rPr>
        <w:rFonts w:ascii="Arial" w:hAnsi="Arial" w:hint="default"/>
        <w:b w:val="0"/>
        <w:bCs w:val="0"/>
        <w:i w:val="0"/>
        <w:iCs w:val="0"/>
        <w:caps w:val="0"/>
        <w:smallCaps w:val="0"/>
        <w:strike w:val="0"/>
        <w:dstrike w:val="0"/>
        <w:color w:val="000000"/>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19EA682C"/>
    <w:multiLevelType w:val="hybridMultilevel"/>
    <w:tmpl w:val="AC749276"/>
    <w:lvl w:ilvl="0" w:tplc="27B47010">
      <w:start w:val="1"/>
      <w:numFmt w:val="upperLetter"/>
      <w:lvlText w:val="%1."/>
      <w:lvlJc w:val="left"/>
      <w:pPr>
        <w:ind w:left="990" w:hanging="360"/>
      </w:pPr>
    </w:lvl>
    <w:lvl w:ilvl="1" w:tplc="A7F020C2">
      <w:start w:val="1"/>
      <w:numFmt w:val="lowerLetter"/>
      <w:lvlText w:val="%2."/>
      <w:lvlJc w:val="left"/>
      <w:pPr>
        <w:ind w:left="1710" w:hanging="360"/>
      </w:pPr>
    </w:lvl>
    <w:lvl w:ilvl="2" w:tplc="0DB2A128">
      <w:start w:val="1"/>
      <w:numFmt w:val="lowerRoman"/>
      <w:lvlText w:val="%3."/>
      <w:lvlJc w:val="right"/>
      <w:pPr>
        <w:ind w:left="2430" w:hanging="180"/>
      </w:pPr>
    </w:lvl>
    <w:lvl w:ilvl="3" w:tplc="01403E4C">
      <w:start w:val="1"/>
      <w:numFmt w:val="decimal"/>
      <w:lvlText w:val="%4."/>
      <w:lvlJc w:val="left"/>
      <w:pPr>
        <w:ind w:left="3150" w:hanging="360"/>
      </w:pPr>
    </w:lvl>
    <w:lvl w:ilvl="4" w:tplc="6FF2F0D4">
      <w:start w:val="1"/>
      <w:numFmt w:val="lowerLetter"/>
      <w:lvlText w:val="%5."/>
      <w:lvlJc w:val="left"/>
      <w:pPr>
        <w:ind w:left="3870" w:hanging="360"/>
      </w:pPr>
    </w:lvl>
    <w:lvl w:ilvl="5" w:tplc="81D2CF72">
      <w:start w:val="1"/>
      <w:numFmt w:val="lowerRoman"/>
      <w:lvlText w:val="%6."/>
      <w:lvlJc w:val="right"/>
      <w:pPr>
        <w:ind w:left="4590" w:hanging="180"/>
      </w:pPr>
    </w:lvl>
    <w:lvl w:ilvl="6" w:tplc="FA227B7E">
      <w:start w:val="1"/>
      <w:numFmt w:val="decimal"/>
      <w:lvlText w:val="%7."/>
      <w:lvlJc w:val="left"/>
      <w:pPr>
        <w:ind w:left="5310" w:hanging="360"/>
      </w:pPr>
    </w:lvl>
    <w:lvl w:ilvl="7" w:tplc="27FEA39E">
      <w:start w:val="1"/>
      <w:numFmt w:val="lowerLetter"/>
      <w:lvlText w:val="%8."/>
      <w:lvlJc w:val="left"/>
      <w:pPr>
        <w:ind w:left="6030" w:hanging="360"/>
      </w:pPr>
    </w:lvl>
    <w:lvl w:ilvl="8" w:tplc="84BC8DCC">
      <w:start w:val="1"/>
      <w:numFmt w:val="lowerRoman"/>
      <w:lvlText w:val="%9."/>
      <w:lvlJc w:val="right"/>
      <w:pPr>
        <w:ind w:left="6750" w:hanging="180"/>
      </w:pPr>
    </w:lvl>
  </w:abstractNum>
  <w:abstractNum w:abstractNumId="4" w15:restartNumberingAfterBreak="0">
    <w:nsid w:val="70843C47"/>
    <w:multiLevelType w:val="multilevel"/>
    <w:tmpl w:val="CDAA6B7E"/>
    <w:lvl w:ilvl="0">
      <w:start w:val="1"/>
      <w:numFmt w:val="decimal"/>
      <w:suff w:val="nothing"/>
      <w:lvlText w:val="SECTION %1  "/>
      <w:lvlJc w:val="left"/>
      <w:pPr>
        <w:ind w:left="0" w:firstLine="0"/>
      </w:pPr>
      <w:rPr>
        <w:b/>
        <w:bCs/>
        <w:u w:val="single"/>
      </w:rPr>
    </w:lvl>
    <w:lvl w:ilvl="1">
      <w:start w:val="1"/>
      <w:numFmt w:val="decimal"/>
      <w:pStyle w:val="WHArticle"/>
      <w:lvlText w:val="%1.%2 "/>
      <w:lvlJc w:val="left"/>
      <w:pPr>
        <w:ind w:left="576" w:hanging="576"/>
      </w:pPr>
      <w:rPr>
        <w:sz w:val="20"/>
        <w:szCs w:val="20"/>
      </w:rPr>
    </w:lvl>
    <w:lvl w:ilvl="2">
      <w:start w:val="1"/>
      <w:numFmt w:val="upperLetter"/>
      <w:pStyle w:val="WHParagraph"/>
      <w:lvlText w:val="%3."/>
      <w:lvlJc w:val="left"/>
      <w:pPr>
        <w:ind w:left="1152" w:hanging="576"/>
      </w:pPr>
      <w:rPr>
        <w:b w:val="0"/>
        <w:bCs w:val="0"/>
      </w:rPr>
    </w:lvl>
    <w:lvl w:ilvl="3">
      <w:start w:val="1"/>
      <w:numFmt w:val="decimal"/>
      <w:pStyle w:val="WHSubPara"/>
      <w:lvlText w:val="%4. "/>
      <w:lvlJc w:val="left"/>
      <w:pPr>
        <w:ind w:left="1728" w:hanging="576"/>
      </w:pPr>
    </w:lvl>
    <w:lvl w:ilvl="4">
      <w:start w:val="1"/>
      <w:numFmt w:val="lowerLetter"/>
      <w:pStyle w:val="WHSubSub1"/>
      <w:lvlText w:val="%5. "/>
      <w:lvlJc w:val="left"/>
      <w:pPr>
        <w:ind w:left="2304" w:hanging="576"/>
      </w:pPr>
    </w:lvl>
    <w:lvl w:ilvl="5">
      <w:start w:val="1"/>
      <w:numFmt w:val="decimal"/>
      <w:pStyle w:val="WHSubSub2"/>
      <w:lvlText w:val="%6) "/>
      <w:lvlJc w:val="left"/>
      <w:pPr>
        <w:ind w:left="2880" w:hanging="576"/>
      </w:pPr>
    </w:lvl>
    <w:lvl w:ilvl="6">
      <w:start w:val="1"/>
      <w:numFmt w:val="lowerLetter"/>
      <w:pStyle w:val="WHSubSub3"/>
      <w:lvlText w:val="%7) "/>
      <w:lvlJc w:val="left"/>
      <w:pPr>
        <w:ind w:left="3456" w:hanging="576"/>
      </w:pPr>
    </w:lvl>
    <w:lvl w:ilvl="7">
      <w:start w:val="1"/>
      <w:numFmt w:val="decimal"/>
      <w:pStyle w:val="WHSubSub4"/>
      <w:lvlText w:val="%8) "/>
      <w:lvlJc w:val="left"/>
      <w:pPr>
        <w:ind w:left="4032" w:hanging="576"/>
      </w:pPr>
    </w:lvl>
    <w:lvl w:ilvl="8">
      <w:start w:val="1"/>
      <w:numFmt w:val="lowerLetter"/>
      <w:pStyle w:val="WHSubSub5"/>
      <w:lvlText w:val="%9) "/>
      <w:lvlJc w:val="left"/>
      <w:pPr>
        <w:ind w:left="4608" w:hanging="576"/>
      </w:pPr>
    </w:lvl>
  </w:abstractNum>
  <w:num w:numId="1" w16cid:durableId="993993628">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663773142">
    <w:abstractNumId w:val="0"/>
  </w:num>
  <w:num w:numId="3" w16cid:durableId="846747005">
    <w:abstractNumId w:val="2"/>
  </w:num>
  <w:num w:numId="4" w16cid:durableId="1199396198">
    <w:abstractNumId w:val="4"/>
  </w:num>
  <w:num w:numId="5" w16cid:durableId="13356470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8"/>
  <w:printFractionalCharacterWidth/>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19A"/>
    <w:rsid w:val="00003F9E"/>
    <w:rsid w:val="000103B8"/>
    <w:rsid w:val="0001140A"/>
    <w:rsid w:val="00015A46"/>
    <w:rsid w:val="0001649F"/>
    <w:rsid w:val="0002331C"/>
    <w:rsid w:val="00032B01"/>
    <w:rsid w:val="00036123"/>
    <w:rsid w:val="0003771C"/>
    <w:rsid w:val="00040946"/>
    <w:rsid w:val="00044787"/>
    <w:rsid w:val="000531E9"/>
    <w:rsid w:val="00066FE3"/>
    <w:rsid w:val="0007155E"/>
    <w:rsid w:val="0007158C"/>
    <w:rsid w:val="0008510C"/>
    <w:rsid w:val="00085F3D"/>
    <w:rsid w:val="00086290"/>
    <w:rsid w:val="000869F1"/>
    <w:rsid w:val="00094D3E"/>
    <w:rsid w:val="000A17ED"/>
    <w:rsid w:val="000A3A77"/>
    <w:rsid w:val="000A5F68"/>
    <w:rsid w:val="000B1C1A"/>
    <w:rsid w:val="000D1B81"/>
    <w:rsid w:val="000E7F0E"/>
    <w:rsid w:val="001024B9"/>
    <w:rsid w:val="00104FE8"/>
    <w:rsid w:val="00124CE9"/>
    <w:rsid w:val="00125C6B"/>
    <w:rsid w:val="001313A3"/>
    <w:rsid w:val="00133894"/>
    <w:rsid w:val="00141989"/>
    <w:rsid w:val="00143749"/>
    <w:rsid w:val="00152F40"/>
    <w:rsid w:val="0015377D"/>
    <w:rsid w:val="00156579"/>
    <w:rsid w:val="00163238"/>
    <w:rsid w:val="00172F79"/>
    <w:rsid w:val="00173C5F"/>
    <w:rsid w:val="00177917"/>
    <w:rsid w:val="00177EFE"/>
    <w:rsid w:val="001939F1"/>
    <w:rsid w:val="00194A5C"/>
    <w:rsid w:val="00194B36"/>
    <w:rsid w:val="00194E21"/>
    <w:rsid w:val="001954E6"/>
    <w:rsid w:val="001B47A3"/>
    <w:rsid w:val="001B6150"/>
    <w:rsid w:val="001C378D"/>
    <w:rsid w:val="001C412F"/>
    <w:rsid w:val="001D32DE"/>
    <w:rsid w:val="001D414C"/>
    <w:rsid w:val="001E1372"/>
    <w:rsid w:val="001E62F7"/>
    <w:rsid w:val="001E7F44"/>
    <w:rsid w:val="002000C9"/>
    <w:rsid w:val="0020183C"/>
    <w:rsid w:val="00211038"/>
    <w:rsid w:val="00214F56"/>
    <w:rsid w:val="00225141"/>
    <w:rsid w:val="002319BE"/>
    <w:rsid w:val="00235FBA"/>
    <w:rsid w:val="00236378"/>
    <w:rsid w:val="00242C4B"/>
    <w:rsid w:val="0024544F"/>
    <w:rsid w:val="00246260"/>
    <w:rsid w:val="00251C63"/>
    <w:rsid w:val="002542D7"/>
    <w:rsid w:val="00257481"/>
    <w:rsid w:val="002601B7"/>
    <w:rsid w:val="002616E1"/>
    <w:rsid w:val="00262EBD"/>
    <w:rsid w:val="00267136"/>
    <w:rsid w:val="00281B75"/>
    <w:rsid w:val="002855B9"/>
    <w:rsid w:val="00290F71"/>
    <w:rsid w:val="002A13F1"/>
    <w:rsid w:val="002A30DD"/>
    <w:rsid w:val="002C0158"/>
    <w:rsid w:val="002C41D9"/>
    <w:rsid w:val="002D445E"/>
    <w:rsid w:val="002D6D99"/>
    <w:rsid w:val="002D6DAC"/>
    <w:rsid w:val="002D7DDF"/>
    <w:rsid w:val="002E66EC"/>
    <w:rsid w:val="002F14F5"/>
    <w:rsid w:val="002F2A6C"/>
    <w:rsid w:val="002F6BD6"/>
    <w:rsid w:val="002F78F8"/>
    <w:rsid w:val="0030658F"/>
    <w:rsid w:val="00310F25"/>
    <w:rsid w:val="00313314"/>
    <w:rsid w:val="003232D5"/>
    <w:rsid w:val="00325A82"/>
    <w:rsid w:val="00341BC3"/>
    <w:rsid w:val="0034619A"/>
    <w:rsid w:val="003537A4"/>
    <w:rsid w:val="0035542C"/>
    <w:rsid w:val="003572C1"/>
    <w:rsid w:val="0036191F"/>
    <w:rsid w:val="00361DBD"/>
    <w:rsid w:val="00362BEB"/>
    <w:rsid w:val="00363352"/>
    <w:rsid w:val="0036566E"/>
    <w:rsid w:val="00370AD2"/>
    <w:rsid w:val="003711FA"/>
    <w:rsid w:val="00371586"/>
    <w:rsid w:val="00376DA9"/>
    <w:rsid w:val="00384664"/>
    <w:rsid w:val="003848D0"/>
    <w:rsid w:val="00386C9A"/>
    <w:rsid w:val="00387835"/>
    <w:rsid w:val="00395EE8"/>
    <w:rsid w:val="003A542D"/>
    <w:rsid w:val="003B4638"/>
    <w:rsid w:val="003C0D3E"/>
    <w:rsid w:val="003C163D"/>
    <w:rsid w:val="003D223B"/>
    <w:rsid w:val="003D36AC"/>
    <w:rsid w:val="003D5D54"/>
    <w:rsid w:val="003E5F4E"/>
    <w:rsid w:val="003F0FC9"/>
    <w:rsid w:val="003F250C"/>
    <w:rsid w:val="003F39CA"/>
    <w:rsid w:val="0040251C"/>
    <w:rsid w:val="00402952"/>
    <w:rsid w:val="00405C4C"/>
    <w:rsid w:val="0041159B"/>
    <w:rsid w:val="00425E39"/>
    <w:rsid w:val="00427D76"/>
    <w:rsid w:val="00433A96"/>
    <w:rsid w:val="00440525"/>
    <w:rsid w:val="004435EE"/>
    <w:rsid w:val="004613AF"/>
    <w:rsid w:val="00465006"/>
    <w:rsid w:val="00466635"/>
    <w:rsid w:val="0047272F"/>
    <w:rsid w:val="00476966"/>
    <w:rsid w:val="00482926"/>
    <w:rsid w:val="00484E4A"/>
    <w:rsid w:val="00485256"/>
    <w:rsid w:val="00485E13"/>
    <w:rsid w:val="00491119"/>
    <w:rsid w:val="004A3F83"/>
    <w:rsid w:val="004A468F"/>
    <w:rsid w:val="004A79DF"/>
    <w:rsid w:val="004B1770"/>
    <w:rsid w:val="004B536E"/>
    <w:rsid w:val="004B6285"/>
    <w:rsid w:val="004B6EF6"/>
    <w:rsid w:val="004C566E"/>
    <w:rsid w:val="004C7356"/>
    <w:rsid w:val="004D0591"/>
    <w:rsid w:val="004D0E55"/>
    <w:rsid w:val="004D14FA"/>
    <w:rsid w:val="004D3FAB"/>
    <w:rsid w:val="004F0279"/>
    <w:rsid w:val="004F1C0B"/>
    <w:rsid w:val="004F4716"/>
    <w:rsid w:val="004F4FE7"/>
    <w:rsid w:val="00503E50"/>
    <w:rsid w:val="005043EA"/>
    <w:rsid w:val="00506000"/>
    <w:rsid w:val="00506D53"/>
    <w:rsid w:val="005073D3"/>
    <w:rsid w:val="00516CFA"/>
    <w:rsid w:val="0052161E"/>
    <w:rsid w:val="005216E0"/>
    <w:rsid w:val="00524E3A"/>
    <w:rsid w:val="00525423"/>
    <w:rsid w:val="0053249C"/>
    <w:rsid w:val="00535BFD"/>
    <w:rsid w:val="00541C2F"/>
    <w:rsid w:val="005443AA"/>
    <w:rsid w:val="005464A6"/>
    <w:rsid w:val="005543FB"/>
    <w:rsid w:val="00554FBA"/>
    <w:rsid w:val="00555BBA"/>
    <w:rsid w:val="005573AE"/>
    <w:rsid w:val="005629B7"/>
    <w:rsid w:val="00583B6C"/>
    <w:rsid w:val="00584C4C"/>
    <w:rsid w:val="005869FF"/>
    <w:rsid w:val="00587F47"/>
    <w:rsid w:val="005943D4"/>
    <w:rsid w:val="005A66B3"/>
    <w:rsid w:val="005B0BAA"/>
    <w:rsid w:val="005B2421"/>
    <w:rsid w:val="005B3D14"/>
    <w:rsid w:val="005B6226"/>
    <w:rsid w:val="005B71B6"/>
    <w:rsid w:val="005C5ACC"/>
    <w:rsid w:val="005C69E8"/>
    <w:rsid w:val="005C73AC"/>
    <w:rsid w:val="005D7DF1"/>
    <w:rsid w:val="005E2381"/>
    <w:rsid w:val="005E35F1"/>
    <w:rsid w:val="005E5C84"/>
    <w:rsid w:val="005E68DE"/>
    <w:rsid w:val="005F08DE"/>
    <w:rsid w:val="005F0AAD"/>
    <w:rsid w:val="005F1D8D"/>
    <w:rsid w:val="005F7050"/>
    <w:rsid w:val="006051F2"/>
    <w:rsid w:val="006147E2"/>
    <w:rsid w:val="00623502"/>
    <w:rsid w:val="0062687F"/>
    <w:rsid w:val="00653471"/>
    <w:rsid w:val="006565A7"/>
    <w:rsid w:val="00657AB7"/>
    <w:rsid w:val="006638D6"/>
    <w:rsid w:val="00671D0A"/>
    <w:rsid w:val="00671F22"/>
    <w:rsid w:val="00677AFA"/>
    <w:rsid w:val="006852E9"/>
    <w:rsid w:val="00687187"/>
    <w:rsid w:val="0068766C"/>
    <w:rsid w:val="006931D9"/>
    <w:rsid w:val="006A1CE5"/>
    <w:rsid w:val="006A1D94"/>
    <w:rsid w:val="006A2E27"/>
    <w:rsid w:val="006A5518"/>
    <w:rsid w:val="006B3D30"/>
    <w:rsid w:val="006C21A5"/>
    <w:rsid w:val="006C51CE"/>
    <w:rsid w:val="006C5825"/>
    <w:rsid w:val="006C7F46"/>
    <w:rsid w:val="006D3F49"/>
    <w:rsid w:val="006D6D12"/>
    <w:rsid w:val="006E0BBB"/>
    <w:rsid w:val="006E3512"/>
    <w:rsid w:val="006E4C7A"/>
    <w:rsid w:val="006E61C1"/>
    <w:rsid w:val="006F775D"/>
    <w:rsid w:val="00700640"/>
    <w:rsid w:val="0070114B"/>
    <w:rsid w:val="00701A16"/>
    <w:rsid w:val="00701D2B"/>
    <w:rsid w:val="00703148"/>
    <w:rsid w:val="00706C6C"/>
    <w:rsid w:val="007141A6"/>
    <w:rsid w:val="00714841"/>
    <w:rsid w:val="00720440"/>
    <w:rsid w:val="00721916"/>
    <w:rsid w:val="0072217A"/>
    <w:rsid w:val="00723053"/>
    <w:rsid w:val="00724812"/>
    <w:rsid w:val="00730D14"/>
    <w:rsid w:val="00732B64"/>
    <w:rsid w:val="00733099"/>
    <w:rsid w:val="007368AA"/>
    <w:rsid w:val="00740EBB"/>
    <w:rsid w:val="007436CF"/>
    <w:rsid w:val="00744567"/>
    <w:rsid w:val="007543F4"/>
    <w:rsid w:val="00760985"/>
    <w:rsid w:val="0076390B"/>
    <w:rsid w:val="00765AD8"/>
    <w:rsid w:val="0076761A"/>
    <w:rsid w:val="00773EDF"/>
    <w:rsid w:val="007833B0"/>
    <w:rsid w:val="00783B9C"/>
    <w:rsid w:val="007846D1"/>
    <w:rsid w:val="0078516D"/>
    <w:rsid w:val="00787030"/>
    <w:rsid w:val="00793452"/>
    <w:rsid w:val="007A3398"/>
    <w:rsid w:val="007B1CD6"/>
    <w:rsid w:val="007B525B"/>
    <w:rsid w:val="007B6EB1"/>
    <w:rsid w:val="007C1B5E"/>
    <w:rsid w:val="007C25C0"/>
    <w:rsid w:val="007C43E2"/>
    <w:rsid w:val="007C464B"/>
    <w:rsid w:val="007D3655"/>
    <w:rsid w:val="007E1913"/>
    <w:rsid w:val="007E248D"/>
    <w:rsid w:val="007E32EB"/>
    <w:rsid w:val="007E63FF"/>
    <w:rsid w:val="0080285A"/>
    <w:rsid w:val="008137E8"/>
    <w:rsid w:val="00815F25"/>
    <w:rsid w:val="00820FF9"/>
    <w:rsid w:val="00822285"/>
    <w:rsid w:val="00826156"/>
    <w:rsid w:val="0083296A"/>
    <w:rsid w:val="00832D51"/>
    <w:rsid w:val="00840C40"/>
    <w:rsid w:val="00840F01"/>
    <w:rsid w:val="00850E71"/>
    <w:rsid w:val="00854CC7"/>
    <w:rsid w:val="00855C2B"/>
    <w:rsid w:val="0086710E"/>
    <w:rsid w:val="00873E07"/>
    <w:rsid w:val="0088247E"/>
    <w:rsid w:val="00882684"/>
    <w:rsid w:val="00896B07"/>
    <w:rsid w:val="008A5F3B"/>
    <w:rsid w:val="008A74A5"/>
    <w:rsid w:val="008B00C2"/>
    <w:rsid w:val="008C4355"/>
    <w:rsid w:val="008D30F6"/>
    <w:rsid w:val="008D499B"/>
    <w:rsid w:val="008D5BF7"/>
    <w:rsid w:val="008E0BA8"/>
    <w:rsid w:val="008E455B"/>
    <w:rsid w:val="008E58D6"/>
    <w:rsid w:val="008F33B9"/>
    <w:rsid w:val="00900343"/>
    <w:rsid w:val="0090206C"/>
    <w:rsid w:val="00903063"/>
    <w:rsid w:val="0090433E"/>
    <w:rsid w:val="0091235D"/>
    <w:rsid w:val="009142FC"/>
    <w:rsid w:val="00915BB3"/>
    <w:rsid w:val="009167D1"/>
    <w:rsid w:val="0093323B"/>
    <w:rsid w:val="009342E3"/>
    <w:rsid w:val="009370D0"/>
    <w:rsid w:val="0094147C"/>
    <w:rsid w:val="00945F9E"/>
    <w:rsid w:val="009556BC"/>
    <w:rsid w:val="009577EB"/>
    <w:rsid w:val="00962FAE"/>
    <w:rsid w:val="00966C47"/>
    <w:rsid w:val="0096736A"/>
    <w:rsid w:val="00967A41"/>
    <w:rsid w:val="00970A70"/>
    <w:rsid w:val="00977055"/>
    <w:rsid w:val="00980325"/>
    <w:rsid w:val="00981B37"/>
    <w:rsid w:val="00993144"/>
    <w:rsid w:val="00993B32"/>
    <w:rsid w:val="00996733"/>
    <w:rsid w:val="009A0A79"/>
    <w:rsid w:val="009A22C0"/>
    <w:rsid w:val="009B1628"/>
    <w:rsid w:val="009C139E"/>
    <w:rsid w:val="009C32D5"/>
    <w:rsid w:val="009C6D6D"/>
    <w:rsid w:val="009D1F25"/>
    <w:rsid w:val="009E52A8"/>
    <w:rsid w:val="009F042B"/>
    <w:rsid w:val="009F4888"/>
    <w:rsid w:val="009F651E"/>
    <w:rsid w:val="00A00CC3"/>
    <w:rsid w:val="00A0671B"/>
    <w:rsid w:val="00A13924"/>
    <w:rsid w:val="00A14A42"/>
    <w:rsid w:val="00A2004A"/>
    <w:rsid w:val="00A21C19"/>
    <w:rsid w:val="00A22972"/>
    <w:rsid w:val="00A22A82"/>
    <w:rsid w:val="00A357CB"/>
    <w:rsid w:val="00A36DF8"/>
    <w:rsid w:val="00A40A91"/>
    <w:rsid w:val="00A60F51"/>
    <w:rsid w:val="00A64701"/>
    <w:rsid w:val="00A72FE8"/>
    <w:rsid w:val="00A756CD"/>
    <w:rsid w:val="00A8223B"/>
    <w:rsid w:val="00A867AE"/>
    <w:rsid w:val="00A923B2"/>
    <w:rsid w:val="00A960EB"/>
    <w:rsid w:val="00AA1C94"/>
    <w:rsid w:val="00AA240E"/>
    <w:rsid w:val="00AA3CAC"/>
    <w:rsid w:val="00AA7F15"/>
    <w:rsid w:val="00AB0606"/>
    <w:rsid w:val="00AB17CE"/>
    <w:rsid w:val="00AC04FF"/>
    <w:rsid w:val="00AC08F6"/>
    <w:rsid w:val="00AC0A16"/>
    <w:rsid w:val="00AC2EAE"/>
    <w:rsid w:val="00AC305B"/>
    <w:rsid w:val="00AC4F40"/>
    <w:rsid w:val="00AC5175"/>
    <w:rsid w:val="00AC551C"/>
    <w:rsid w:val="00AD0534"/>
    <w:rsid w:val="00AD3208"/>
    <w:rsid w:val="00AD53C1"/>
    <w:rsid w:val="00AD56D6"/>
    <w:rsid w:val="00AE0E36"/>
    <w:rsid w:val="00AE5069"/>
    <w:rsid w:val="00AF5113"/>
    <w:rsid w:val="00B003CF"/>
    <w:rsid w:val="00B225C2"/>
    <w:rsid w:val="00B23A65"/>
    <w:rsid w:val="00B31394"/>
    <w:rsid w:val="00B33CF1"/>
    <w:rsid w:val="00B33DF3"/>
    <w:rsid w:val="00B37883"/>
    <w:rsid w:val="00B42520"/>
    <w:rsid w:val="00B42F5F"/>
    <w:rsid w:val="00B43C08"/>
    <w:rsid w:val="00B535E6"/>
    <w:rsid w:val="00B542F1"/>
    <w:rsid w:val="00B5464E"/>
    <w:rsid w:val="00B54910"/>
    <w:rsid w:val="00B55959"/>
    <w:rsid w:val="00B638D2"/>
    <w:rsid w:val="00B63EFD"/>
    <w:rsid w:val="00B70113"/>
    <w:rsid w:val="00B8010D"/>
    <w:rsid w:val="00B80180"/>
    <w:rsid w:val="00B82E9A"/>
    <w:rsid w:val="00B834E2"/>
    <w:rsid w:val="00B91986"/>
    <w:rsid w:val="00B9202A"/>
    <w:rsid w:val="00BA1AD4"/>
    <w:rsid w:val="00BB2620"/>
    <w:rsid w:val="00BB40AA"/>
    <w:rsid w:val="00BC0310"/>
    <w:rsid w:val="00BC353A"/>
    <w:rsid w:val="00BC550B"/>
    <w:rsid w:val="00BC551B"/>
    <w:rsid w:val="00BC5839"/>
    <w:rsid w:val="00BD0412"/>
    <w:rsid w:val="00BD6C05"/>
    <w:rsid w:val="00BD77E4"/>
    <w:rsid w:val="00BE0D8C"/>
    <w:rsid w:val="00BE6698"/>
    <w:rsid w:val="00BF1F1A"/>
    <w:rsid w:val="00C03A91"/>
    <w:rsid w:val="00C04794"/>
    <w:rsid w:val="00C06D5B"/>
    <w:rsid w:val="00C100D5"/>
    <w:rsid w:val="00C13DBC"/>
    <w:rsid w:val="00C159D1"/>
    <w:rsid w:val="00C1721F"/>
    <w:rsid w:val="00C17BDD"/>
    <w:rsid w:val="00C20D5E"/>
    <w:rsid w:val="00C21CC1"/>
    <w:rsid w:val="00C22342"/>
    <w:rsid w:val="00C235FB"/>
    <w:rsid w:val="00C26591"/>
    <w:rsid w:val="00C30382"/>
    <w:rsid w:val="00C3328F"/>
    <w:rsid w:val="00C45B11"/>
    <w:rsid w:val="00C56648"/>
    <w:rsid w:val="00C610E8"/>
    <w:rsid w:val="00C63382"/>
    <w:rsid w:val="00C63E40"/>
    <w:rsid w:val="00C757AE"/>
    <w:rsid w:val="00C85E37"/>
    <w:rsid w:val="00C90434"/>
    <w:rsid w:val="00C90CB6"/>
    <w:rsid w:val="00C94B10"/>
    <w:rsid w:val="00C96006"/>
    <w:rsid w:val="00C96EBF"/>
    <w:rsid w:val="00C97E8D"/>
    <w:rsid w:val="00CA6A9A"/>
    <w:rsid w:val="00CB03CE"/>
    <w:rsid w:val="00CC26CB"/>
    <w:rsid w:val="00CC3D6D"/>
    <w:rsid w:val="00CC5EC4"/>
    <w:rsid w:val="00CD6920"/>
    <w:rsid w:val="00CE1836"/>
    <w:rsid w:val="00CE3887"/>
    <w:rsid w:val="00CF4C91"/>
    <w:rsid w:val="00CF7C52"/>
    <w:rsid w:val="00D00B73"/>
    <w:rsid w:val="00D0487B"/>
    <w:rsid w:val="00D04CFD"/>
    <w:rsid w:val="00D16EBB"/>
    <w:rsid w:val="00D20661"/>
    <w:rsid w:val="00D262B4"/>
    <w:rsid w:val="00D30688"/>
    <w:rsid w:val="00D32649"/>
    <w:rsid w:val="00D33DC5"/>
    <w:rsid w:val="00D42347"/>
    <w:rsid w:val="00D528C2"/>
    <w:rsid w:val="00D66192"/>
    <w:rsid w:val="00D66368"/>
    <w:rsid w:val="00D70235"/>
    <w:rsid w:val="00D8331F"/>
    <w:rsid w:val="00D907AC"/>
    <w:rsid w:val="00D90FB2"/>
    <w:rsid w:val="00D93763"/>
    <w:rsid w:val="00D940D7"/>
    <w:rsid w:val="00D95150"/>
    <w:rsid w:val="00D968E4"/>
    <w:rsid w:val="00DA2386"/>
    <w:rsid w:val="00DA3083"/>
    <w:rsid w:val="00DB193C"/>
    <w:rsid w:val="00DB4C80"/>
    <w:rsid w:val="00DB538A"/>
    <w:rsid w:val="00DB57D7"/>
    <w:rsid w:val="00DB5B93"/>
    <w:rsid w:val="00DC19FA"/>
    <w:rsid w:val="00DC551B"/>
    <w:rsid w:val="00DC59F8"/>
    <w:rsid w:val="00DC7E43"/>
    <w:rsid w:val="00DD7C24"/>
    <w:rsid w:val="00DE238A"/>
    <w:rsid w:val="00DE4235"/>
    <w:rsid w:val="00DF2FF9"/>
    <w:rsid w:val="00E047F2"/>
    <w:rsid w:val="00E15A2D"/>
    <w:rsid w:val="00E16703"/>
    <w:rsid w:val="00E23B6D"/>
    <w:rsid w:val="00E23DC9"/>
    <w:rsid w:val="00E267E6"/>
    <w:rsid w:val="00E41114"/>
    <w:rsid w:val="00E419A1"/>
    <w:rsid w:val="00E42AEF"/>
    <w:rsid w:val="00E45C6A"/>
    <w:rsid w:val="00E46BA8"/>
    <w:rsid w:val="00E51564"/>
    <w:rsid w:val="00E51DE4"/>
    <w:rsid w:val="00E562AF"/>
    <w:rsid w:val="00E601C7"/>
    <w:rsid w:val="00E61A1A"/>
    <w:rsid w:val="00E6269A"/>
    <w:rsid w:val="00E62CFC"/>
    <w:rsid w:val="00E731ED"/>
    <w:rsid w:val="00E85FBA"/>
    <w:rsid w:val="00EA1A05"/>
    <w:rsid w:val="00EA2BE2"/>
    <w:rsid w:val="00EA2C9F"/>
    <w:rsid w:val="00EA3CA2"/>
    <w:rsid w:val="00EA518E"/>
    <w:rsid w:val="00EB6B62"/>
    <w:rsid w:val="00EC7781"/>
    <w:rsid w:val="00ED33E9"/>
    <w:rsid w:val="00EE1765"/>
    <w:rsid w:val="00EF58CA"/>
    <w:rsid w:val="00EF5FA3"/>
    <w:rsid w:val="00F023BC"/>
    <w:rsid w:val="00F03CFA"/>
    <w:rsid w:val="00F05E7B"/>
    <w:rsid w:val="00F0731F"/>
    <w:rsid w:val="00F11C09"/>
    <w:rsid w:val="00F13C9A"/>
    <w:rsid w:val="00F162E4"/>
    <w:rsid w:val="00F236BE"/>
    <w:rsid w:val="00F2400A"/>
    <w:rsid w:val="00F315BF"/>
    <w:rsid w:val="00F33060"/>
    <w:rsid w:val="00F333B0"/>
    <w:rsid w:val="00F368A1"/>
    <w:rsid w:val="00F37C4A"/>
    <w:rsid w:val="00F415B3"/>
    <w:rsid w:val="00F4746D"/>
    <w:rsid w:val="00F47964"/>
    <w:rsid w:val="00F53845"/>
    <w:rsid w:val="00F53A64"/>
    <w:rsid w:val="00F64C33"/>
    <w:rsid w:val="00F66D3A"/>
    <w:rsid w:val="00F70F65"/>
    <w:rsid w:val="00F76755"/>
    <w:rsid w:val="00F83A54"/>
    <w:rsid w:val="00F85A16"/>
    <w:rsid w:val="00F865EA"/>
    <w:rsid w:val="00FA223E"/>
    <w:rsid w:val="00FA2504"/>
    <w:rsid w:val="00FA2605"/>
    <w:rsid w:val="00FA278D"/>
    <w:rsid w:val="00FA4230"/>
    <w:rsid w:val="00FA54B3"/>
    <w:rsid w:val="00FB0D0D"/>
    <w:rsid w:val="00FB0EEE"/>
    <w:rsid w:val="00FB10FC"/>
    <w:rsid w:val="00FB3437"/>
    <w:rsid w:val="00FC094F"/>
    <w:rsid w:val="00FC10CA"/>
    <w:rsid w:val="00FC2B46"/>
    <w:rsid w:val="00FC4508"/>
    <w:rsid w:val="00FC5362"/>
    <w:rsid w:val="00FD29C7"/>
    <w:rsid w:val="00FD545E"/>
    <w:rsid w:val="00FD6CC6"/>
    <w:rsid w:val="00FD71B3"/>
    <w:rsid w:val="00FF0ECA"/>
    <w:rsid w:val="00FF1AAC"/>
    <w:rsid w:val="00FF4386"/>
    <w:rsid w:val="00FF6CDB"/>
    <w:rsid w:val="00FF7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A5EC7"/>
  <w14:defaultImageDpi w14:val="300"/>
  <w15:chartTrackingRefBased/>
  <w15:docId w15:val="{C283F770-3681-2D44-9956-B35F8043B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nePrinter" w:eastAsia="Times New Roman" w:hAnsi="LinePrinter"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semiHidden="1" w:uiPriority="99" w:unhideWhenUsed="1"/>
    <w:lsdException w:name="Smart Link" w:semiHidden="1" w:uiPriority="99" w:unhideWhenUsed="1"/>
  </w:latentStyles>
  <w:style w:type="paragraph" w:default="1" w:styleId="Normal">
    <w:name w:val="Normal"/>
    <w:qFormat/>
    <w:rsid w:val="00503E50"/>
    <w:rPr>
      <w:rFonts w:ascii="Arial" w:hAnsi="Arial"/>
    </w:rPr>
  </w:style>
  <w:style w:type="paragraph" w:styleId="Heading1">
    <w:name w:val="heading 1"/>
    <w:basedOn w:val="Normal"/>
    <w:next w:val="Normal"/>
    <w:qFormat/>
    <w:pPr>
      <w:keepNext/>
      <w:outlineLvl w:val="0"/>
    </w:pPr>
    <w:rPr>
      <w:b/>
      <w:snapToGrid w:val="0"/>
      <w:color w:val="000000"/>
    </w:rPr>
  </w:style>
  <w:style w:type="paragraph" w:styleId="Heading2">
    <w:name w:val="heading 2"/>
    <w:basedOn w:val="Normal"/>
    <w:next w:val="Normal"/>
    <w:qFormat/>
    <w:pPr>
      <w:keepNext/>
      <w:ind w:right="-30"/>
      <w:outlineLvl w:val="1"/>
    </w:pPr>
    <w:rPr>
      <w:b/>
      <w:bCs/>
      <w:snapToGrid w:val="0"/>
      <w:color w:val="000000"/>
    </w:rPr>
  </w:style>
  <w:style w:type="paragraph" w:styleId="Heading5">
    <w:name w:val="heading 5"/>
    <w:basedOn w:val="Normal"/>
    <w:next w:val="Normal"/>
    <w:link w:val="Heading5Char"/>
    <w:semiHidden/>
    <w:unhideWhenUsed/>
    <w:qFormat/>
    <w:rsid w:val="008E455B"/>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HDR">
    <w:name w:val="HDR"/>
    <w:basedOn w:val="Normal"/>
    <w:pPr>
      <w:tabs>
        <w:tab w:val="center" w:pos="4608"/>
        <w:tab w:val="right" w:pos="9360"/>
      </w:tabs>
      <w:jc w:val="both"/>
    </w:pPr>
  </w:style>
  <w:style w:type="paragraph" w:customStyle="1" w:styleId="FTR">
    <w:name w:val="FTR"/>
    <w:basedOn w:val="Normal"/>
    <w:pPr>
      <w:tabs>
        <w:tab w:val="right" w:pos="9360"/>
      </w:tabs>
      <w:jc w:val="both"/>
    </w:pPr>
  </w:style>
  <w:style w:type="paragraph" w:customStyle="1" w:styleId="ST">
    <w:name w:val="ST"/>
    <w:basedOn w:val="Normal"/>
    <w:pPr>
      <w:jc w:val="center"/>
    </w:pPr>
  </w:style>
  <w:style w:type="paragraph" w:customStyle="1" w:styleId="PT">
    <w:name w:val="PT"/>
    <w:basedOn w:val="Normal"/>
    <w:pPr>
      <w:jc w:val="both"/>
    </w:pPr>
  </w:style>
  <w:style w:type="paragraph" w:customStyle="1" w:styleId="DT">
    <w:name w:val="DT"/>
    <w:basedOn w:val="Normal"/>
    <w:pPr>
      <w:jc w:val="both"/>
    </w:pPr>
  </w:style>
  <w:style w:type="paragraph" w:customStyle="1" w:styleId="AT">
    <w:name w:val="AT"/>
    <w:basedOn w:val="Normal"/>
    <w:pPr>
      <w:jc w:val="both"/>
    </w:pPr>
  </w:style>
  <w:style w:type="paragraph" w:customStyle="1" w:styleId="P1">
    <w:name w:val="P1"/>
    <w:basedOn w:val="Normal"/>
    <w:pPr>
      <w:tabs>
        <w:tab w:val="left" w:pos="1008"/>
      </w:tabs>
      <w:ind w:left="1008" w:hanging="576"/>
      <w:jc w:val="both"/>
    </w:pPr>
  </w:style>
  <w:style w:type="paragraph" w:customStyle="1" w:styleId="P2">
    <w:name w:val="P2"/>
    <w:basedOn w:val="Normal"/>
    <w:pPr>
      <w:tabs>
        <w:tab w:val="left" w:pos="1584"/>
      </w:tabs>
      <w:ind w:left="1584" w:hanging="576"/>
      <w:jc w:val="both"/>
    </w:pPr>
  </w:style>
  <w:style w:type="paragraph" w:customStyle="1" w:styleId="P3">
    <w:name w:val="P3"/>
    <w:basedOn w:val="Normal"/>
    <w:pPr>
      <w:tabs>
        <w:tab w:val="left" w:pos="2160"/>
      </w:tabs>
      <w:ind w:left="2160" w:hanging="576"/>
      <w:jc w:val="both"/>
    </w:pPr>
  </w:style>
  <w:style w:type="paragraph" w:customStyle="1" w:styleId="P4">
    <w:name w:val="P4"/>
    <w:basedOn w:val="Normal"/>
    <w:pPr>
      <w:tabs>
        <w:tab w:val="left" w:pos="2736"/>
      </w:tabs>
      <w:ind w:left="2736" w:hanging="576"/>
      <w:jc w:val="both"/>
    </w:pPr>
  </w:style>
  <w:style w:type="paragraph" w:customStyle="1" w:styleId="P5">
    <w:name w:val="P5"/>
    <w:basedOn w:val="Normal"/>
    <w:pPr>
      <w:tabs>
        <w:tab w:val="left" w:pos="3312"/>
      </w:tabs>
      <w:ind w:left="3312" w:hanging="576"/>
      <w:jc w:val="both"/>
    </w:pPr>
  </w:style>
  <w:style w:type="paragraph" w:customStyle="1" w:styleId="L1">
    <w:name w:val="L1"/>
    <w:basedOn w:val="P1"/>
  </w:style>
  <w:style w:type="paragraph" w:customStyle="1" w:styleId="L2">
    <w:name w:val="L2"/>
    <w:basedOn w:val="P2"/>
  </w:style>
  <w:style w:type="paragraph" w:customStyle="1" w:styleId="L3">
    <w:name w:val="L3"/>
    <w:basedOn w:val="P3"/>
  </w:style>
  <w:style w:type="paragraph" w:customStyle="1" w:styleId="L4">
    <w:name w:val="L4"/>
    <w:basedOn w:val="P4"/>
  </w:style>
  <w:style w:type="paragraph" w:customStyle="1" w:styleId="L5">
    <w:name w:val="L5"/>
    <w:basedOn w:val="P5"/>
  </w:style>
  <w:style w:type="paragraph" w:customStyle="1" w:styleId="LL1">
    <w:name w:val="LL1"/>
    <w:basedOn w:val="P1"/>
    <w:pPr>
      <w:tabs>
        <w:tab w:val="left" w:pos="3312"/>
      </w:tabs>
      <w:ind w:left="3312" w:hanging="2880"/>
    </w:pPr>
  </w:style>
  <w:style w:type="paragraph" w:customStyle="1" w:styleId="LL2">
    <w:name w:val="LL2"/>
    <w:basedOn w:val="P2"/>
    <w:pPr>
      <w:tabs>
        <w:tab w:val="left" w:pos="3888"/>
      </w:tabs>
      <w:ind w:left="3888" w:hanging="2880"/>
    </w:pPr>
  </w:style>
  <w:style w:type="paragraph" w:customStyle="1" w:styleId="LL3">
    <w:name w:val="LL3"/>
    <w:basedOn w:val="P3"/>
    <w:pPr>
      <w:tabs>
        <w:tab w:val="left" w:pos="4464"/>
      </w:tabs>
      <w:ind w:left="4464" w:hanging="2880"/>
    </w:pPr>
  </w:style>
  <w:style w:type="paragraph" w:customStyle="1" w:styleId="LL4">
    <w:name w:val="LL4"/>
    <w:basedOn w:val="P4"/>
    <w:pPr>
      <w:tabs>
        <w:tab w:val="left" w:pos="5040"/>
      </w:tabs>
      <w:ind w:left="5040" w:hanging="2880"/>
    </w:pPr>
  </w:style>
  <w:style w:type="paragraph" w:customStyle="1" w:styleId="LL5">
    <w:name w:val="LL5"/>
    <w:basedOn w:val="P5"/>
    <w:pPr>
      <w:tabs>
        <w:tab w:val="left" w:pos="5616"/>
      </w:tabs>
      <w:ind w:left="5616" w:hanging="2880"/>
    </w:pPr>
  </w:style>
  <w:style w:type="paragraph" w:customStyle="1" w:styleId="T1">
    <w:name w:val="T1"/>
    <w:basedOn w:val="P1"/>
    <w:pPr>
      <w:tabs>
        <w:tab w:val="clear" w:pos="1008"/>
      </w:tabs>
      <w:ind w:firstLine="0"/>
    </w:pPr>
  </w:style>
  <w:style w:type="paragraph" w:customStyle="1" w:styleId="T2">
    <w:name w:val="T2"/>
    <w:basedOn w:val="P2"/>
    <w:pPr>
      <w:tabs>
        <w:tab w:val="clear" w:pos="1584"/>
      </w:tabs>
      <w:ind w:firstLine="0"/>
    </w:pPr>
  </w:style>
  <w:style w:type="paragraph" w:customStyle="1" w:styleId="T3">
    <w:name w:val="T3"/>
    <w:basedOn w:val="P3"/>
    <w:pPr>
      <w:tabs>
        <w:tab w:val="clear" w:pos="2160"/>
      </w:tabs>
      <w:ind w:firstLine="0"/>
    </w:pPr>
  </w:style>
  <w:style w:type="paragraph" w:customStyle="1" w:styleId="T4">
    <w:name w:val="T4"/>
    <w:basedOn w:val="P4"/>
    <w:pPr>
      <w:tabs>
        <w:tab w:val="clear" w:pos="2736"/>
      </w:tabs>
      <w:ind w:firstLine="0"/>
    </w:pPr>
  </w:style>
  <w:style w:type="paragraph" w:customStyle="1" w:styleId="T5">
    <w:name w:val="T5"/>
    <w:basedOn w:val="P5"/>
    <w:pPr>
      <w:tabs>
        <w:tab w:val="clear" w:pos="3312"/>
      </w:tabs>
      <w:ind w:firstLine="0"/>
    </w:pPr>
  </w:style>
  <w:style w:type="paragraph" w:customStyle="1" w:styleId="TCH">
    <w:name w:val="TCH"/>
    <w:basedOn w:val="Normal"/>
  </w:style>
  <w:style w:type="paragraph" w:customStyle="1" w:styleId="TCE">
    <w:name w:val="TCE"/>
    <w:basedOn w:val="Normal"/>
    <w:pPr>
      <w:ind w:left="144" w:hanging="144"/>
    </w:pPr>
  </w:style>
  <w:style w:type="paragraph" w:customStyle="1" w:styleId="EOS">
    <w:name w:val="EOS"/>
    <w:basedOn w:val="Normal"/>
    <w:pPr>
      <w:jc w:val="center"/>
    </w:pPr>
  </w:style>
  <w:style w:type="paragraph" w:customStyle="1" w:styleId="CMT">
    <w:name w:val="CMT"/>
    <w:basedOn w:val="Normal"/>
    <w:pPr>
      <w:ind w:left="3312"/>
      <w:jc w:val="both"/>
    </w:pPr>
    <w:rPr>
      <w:vanish/>
    </w:rPr>
  </w:style>
  <w:style w:type="character" w:styleId="PageNumber">
    <w:name w:val="page number"/>
    <w:basedOn w:val="DefaultParagraphFont"/>
  </w:style>
  <w:style w:type="paragraph" w:customStyle="1" w:styleId="body">
    <w:name w:val="body"/>
    <w:basedOn w:val="Normal"/>
    <w:pPr>
      <w:ind w:right="18"/>
      <w:jc w:val="both"/>
    </w:pPr>
  </w:style>
  <w:style w:type="paragraph" w:customStyle="1" w:styleId="body1">
    <w:name w:val="body1"/>
    <w:basedOn w:val="Normal"/>
    <w:pPr>
      <w:ind w:left="1080" w:right="18" w:hanging="540"/>
      <w:jc w:val="both"/>
    </w:pPr>
  </w:style>
  <w:style w:type="paragraph" w:customStyle="1" w:styleId="body3">
    <w:name w:val="body3"/>
    <w:basedOn w:val="Normal"/>
    <w:pPr>
      <w:ind w:left="1080" w:right="18" w:hanging="360"/>
      <w:jc w:val="both"/>
    </w:pPr>
  </w:style>
  <w:style w:type="paragraph" w:customStyle="1" w:styleId="bodyA">
    <w:name w:val="bodyA"/>
    <w:basedOn w:val="Normal"/>
    <w:pPr>
      <w:ind w:left="540" w:right="18" w:hanging="540"/>
      <w:jc w:val="both"/>
    </w:pPr>
  </w:style>
  <w:style w:type="paragraph" w:customStyle="1" w:styleId="UT">
    <w:name w:val="UT"/>
    <w:basedOn w:val="PT"/>
    <w:pPr>
      <w:tabs>
        <w:tab w:val="right" w:pos="9630"/>
      </w:tabs>
      <w:spacing w:after="240"/>
      <w:jc w:val="right"/>
    </w:pPr>
  </w:style>
  <w:style w:type="paragraph" w:styleId="Title">
    <w:name w:val="Title"/>
    <w:basedOn w:val="Normal"/>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b/>
      <w:sz w:val="24"/>
    </w:rPr>
  </w:style>
  <w:style w:type="table" w:styleId="TableGrid">
    <w:name w:val="Table Grid"/>
    <w:basedOn w:val="TableNormal"/>
    <w:rsid w:val="00032B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63EFD"/>
    <w:rPr>
      <w:rFonts w:ascii="Tahoma" w:hAnsi="Tahoma" w:cs="Tahoma"/>
      <w:sz w:val="16"/>
      <w:szCs w:val="16"/>
    </w:rPr>
  </w:style>
  <w:style w:type="paragraph" w:customStyle="1" w:styleId="ColorfulShading-Accent31">
    <w:name w:val="Colorful Shading - Accent 31"/>
    <w:basedOn w:val="Normal"/>
    <w:uiPriority w:val="34"/>
    <w:qFormat/>
    <w:rsid w:val="0007155E"/>
    <w:pPr>
      <w:ind w:left="720"/>
      <w:contextualSpacing/>
    </w:pPr>
    <w:rPr>
      <w:rFonts w:ascii="Calibri" w:eastAsia="Calibri" w:hAnsi="Calibri"/>
      <w:sz w:val="24"/>
      <w:szCs w:val="24"/>
      <w:lang w:bidi="en-US"/>
    </w:rPr>
  </w:style>
  <w:style w:type="character" w:customStyle="1" w:styleId="Heading5Char">
    <w:name w:val="Heading 5 Char"/>
    <w:link w:val="Heading5"/>
    <w:semiHidden/>
    <w:rsid w:val="008E455B"/>
    <w:rPr>
      <w:rFonts w:ascii="Calibri" w:eastAsia="Times New Roman" w:hAnsi="Calibri" w:cs="Times New Roman"/>
      <w:b/>
      <w:bCs/>
      <w:i/>
      <w:iCs/>
      <w:sz w:val="26"/>
      <w:szCs w:val="26"/>
    </w:rPr>
  </w:style>
  <w:style w:type="character" w:styleId="Hyperlink">
    <w:name w:val="Hyperlink"/>
    <w:rsid w:val="00706C6C"/>
    <w:rPr>
      <w:color w:val="467886"/>
      <w:u w:val="single"/>
    </w:rPr>
  </w:style>
  <w:style w:type="character" w:styleId="UnresolvedMention">
    <w:name w:val="Unresolved Mention"/>
    <w:uiPriority w:val="99"/>
    <w:semiHidden/>
    <w:unhideWhenUsed/>
    <w:rsid w:val="00706C6C"/>
    <w:rPr>
      <w:color w:val="605E5C"/>
      <w:shd w:val="clear" w:color="auto" w:fill="E1DFDD"/>
    </w:rPr>
  </w:style>
  <w:style w:type="character" w:styleId="FollowedHyperlink">
    <w:name w:val="FollowedHyperlink"/>
    <w:rsid w:val="00706C6C"/>
    <w:rPr>
      <w:color w:val="96607D"/>
      <w:u w:val="single"/>
    </w:rPr>
  </w:style>
  <w:style w:type="paragraph" w:customStyle="1" w:styleId="WHArticle">
    <w:name w:val="W&amp;H Article"/>
    <w:basedOn w:val="Normal"/>
    <w:link w:val="WHArticleChar"/>
    <w:rsid w:val="00F70F65"/>
    <w:pPr>
      <w:keepNext/>
      <w:numPr>
        <w:ilvl w:val="1"/>
        <w:numId w:val="4"/>
      </w:numPr>
    </w:pPr>
    <w:rPr>
      <w:caps/>
      <w:szCs w:val="24"/>
    </w:rPr>
  </w:style>
  <w:style w:type="paragraph" w:customStyle="1" w:styleId="WHParagraph">
    <w:name w:val="W&amp;H Paragraph"/>
    <w:basedOn w:val="Normal"/>
    <w:rsid w:val="00F70F65"/>
    <w:pPr>
      <w:numPr>
        <w:ilvl w:val="2"/>
        <w:numId w:val="4"/>
      </w:numPr>
    </w:pPr>
    <w:rPr>
      <w:szCs w:val="24"/>
    </w:rPr>
  </w:style>
  <w:style w:type="paragraph" w:customStyle="1" w:styleId="WHSubPara">
    <w:name w:val="W&amp;H SubPara"/>
    <w:basedOn w:val="Normal"/>
    <w:rsid w:val="00F70F65"/>
    <w:pPr>
      <w:numPr>
        <w:ilvl w:val="3"/>
        <w:numId w:val="4"/>
      </w:numPr>
    </w:pPr>
    <w:rPr>
      <w:szCs w:val="24"/>
    </w:rPr>
  </w:style>
  <w:style w:type="paragraph" w:customStyle="1" w:styleId="WHSubSub1">
    <w:name w:val="W&amp;H SubSub1"/>
    <w:basedOn w:val="Normal"/>
    <w:rsid w:val="00F70F65"/>
    <w:pPr>
      <w:numPr>
        <w:ilvl w:val="4"/>
        <w:numId w:val="4"/>
      </w:numPr>
    </w:pPr>
    <w:rPr>
      <w:szCs w:val="24"/>
    </w:rPr>
  </w:style>
  <w:style w:type="paragraph" w:customStyle="1" w:styleId="WHSubSub2">
    <w:name w:val="W&amp;H SubSub2"/>
    <w:basedOn w:val="Normal"/>
    <w:rsid w:val="00F70F65"/>
    <w:pPr>
      <w:numPr>
        <w:ilvl w:val="5"/>
        <w:numId w:val="4"/>
      </w:numPr>
    </w:pPr>
    <w:rPr>
      <w:szCs w:val="24"/>
    </w:rPr>
  </w:style>
  <w:style w:type="paragraph" w:customStyle="1" w:styleId="WHSubSub3">
    <w:name w:val="W&amp;H SubSub3"/>
    <w:basedOn w:val="Normal"/>
    <w:rsid w:val="00F70F65"/>
    <w:pPr>
      <w:numPr>
        <w:ilvl w:val="6"/>
        <w:numId w:val="4"/>
      </w:numPr>
    </w:pPr>
    <w:rPr>
      <w:szCs w:val="24"/>
    </w:rPr>
  </w:style>
  <w:style w:type="paragraph" w:customStyle="1" w:styleId="WHSubSub4">
    <w:name w:val="W&amp;H SubSub4"/>
    <w:basedOn w:val="Normal"/>
    <w:rsid w:val="00F70F65"/>
    <w:pPr>
      <w:numPr>
        <w:ilvl w:val="7"/>
        <w:numId w:val="4"/>
      </w:numPr>
    </w:pPr>
    <w:rPr>
      <w:szCs w:val="24"/>
    </w:rPr>
  </w:style>
  <w:style w:type="paragraph" w:customStyle="1" w:styleId="WHSubSub5">
    <w:name w:val="W&amp;H SubSub5"/>
    <w:basedOn w:val="Normal"/>
    <w:rsid w:val="00F70F65"/>
    <w:pPr>
      <w:numPr>
        <w:ilvl w:val="8"/>
        <w:numId w:val="4"/>
      </w:numPr>
    </w:pPr>
    <w:rPr>
      <w:szCs w:val="24"/>
    </w:rPr>
  </w:style>
  <w:style w:type="character" w:customStyle="1" w:styleId="WHArticleChar">
    <w:name w:val="W&amp;H Article Char"/>
    <w:basedOn w:val="DefaultParagraphFont"/>
    <w:link w:val="WHArticle"/>
    <w:rsid w:val="00966C47"/>
    <w:rPr>
      <w:rFonts w:ascii="Arial" w:hAnsi="Arial"/>
      <w:cap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68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orthvilleschool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GHBTEMPL\SPE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22AD6-D885-440D-BB58-E1A504EB0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C:\WINWORD\GHBTEMPL\SPEC.DOT</Template>
  <TotalTime>172</TotalTime>
  <Pages>9</Pages>
  <Words>1574</Words>
  <Characters>8976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SECTION 00300</vt:lpstr>
    </vt:vector>
  </TitlesOfParts>
  <Company>Giffels Hoyem Basso, Inc.</Company>
  <LinksUpToDate>false</LinksUpToDate>
  <CharactersWithSpaces>10529</CharactersWithSpaces>
  <SharedDoc>false</SharedDoc>
  <HLinks>
    <vt:vector size="6" baseType="variant">
      <vt:variant>
        <vt:i4>4915212</vt:i4>
      </vt:variant>
      <vt:variant>
        <vt:i4>0</vt:i4>
      </vt:variant>
      <vt:variant>
        <vt:i4>0</vt:i4>
      </vt:variant>
      <vt:variant>
        <vt:i4>5</vt:i4>
      </vt:variant>
      <vt:variant>
        <vt:lpwstr>http://www.lakeviewpublicschools.org/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00300</dc:title>
  <dc:subject>VOICE VIDEO AND DATA COMMUNICATIONS</dc:subject>
  <dc:creator>Kim Walker</dc:creator>
  <cp:keywords>SPECS</cp:keywords>
  <cp:lastModifiedBy>Scott Brune</cp:lastModifiedBy>
  <cp:revision>26</cp:revision>
  <cp:lastPrinted>2015-01-10T15:42:00Z</cp:lastPrinted>
  <dcterms:created xsi:type="dcterms:W3CDTF">2024-04-08T15:07:00Z</dcterms:created>
  <dcterms:modified xsi:type="dcterms:W3CDTF">2025-06-18T15:00:00Z</dcterms:modified>
</cp:coreProperties>
</file>