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5D22" w14:textId="503A9398" w:rsidR="00B9704E" w:rsidRDefault="006C08C8" w:rsidP="00375351">
      <w:pPr>
        <w:spacing w:after="0" w:line="240" w:lineRule="auto"/>
        <w:jc w:val="center"/>
        <w:rPr>
          <w:rFonts w:ascii="Aptos" w:hAnsi="Aptos" w:cstheme="minorHAnsi"/>
          <w:b/>
          <w:bCs/>
          <w:sz w:val="28"/>
          <w:szCs w:val="28"/>
          <w:u w:val="single"/>
        </w:rPr>
      </w:pPr>
      <w:bookmarkStart w:id="0" w:name="_Hlk204805354"/>
      <w:bookmarkEnd w:id="0"/>
      <w:r w:rsidRPr="00B24A45">
        <w:rPr>
          <w:rFonts w:ascii="Aptos" w:hAnsi="Aptos" w:cstheme="minorHAnsi"/>
          <w:b/>
          <w:bCs/>
          <w:sz w:val="28"/>
          <w:szCs w:val="28"/>
          <w:u w:val="single"/>
        </w:rPr>
        <w:t>T</w:t>
      </w:r>
      <w:r w:rsidR="00327B47" w:rsidRPr="00B24A45">
        <w:rPr>
          <w:rFonts w:ascii="Aptos" w:hAnsi="Aptos" w:cstheme="minorHAnsi"/>
          <w:b/>
          <w:bCs/>
          <w:sz w:val="28"/>
          <w:szCs w:val="28"/>
          <w:u w:val="single"/>
        </w:rPr>
        <w:t>eacher Incentive Allotment (T</w:t>
      </w:r>
      <w:r w:rsidRPr="00B24A45">
        <w:rPr>
          <w:rFonts w:ascii="Aptos" w:hAnsi="Aptos" w:cstheme="minorHAnsi"/>
          <w:b/>
          <w:bCs/>
          <w:sz w:val="28"/>
          <w:szCs w:val="28"/>
          <w:u w:val="single"/>
        </w:rPr>
        <w:t>IA</w:t>
      </w:r>
      <w:r w:rsidR="00327B47" w:rsidRPr="00B24A45">
        <w:rPr>
          <w:rFonts w:ascii="Aptos" w:hAnsi="Aptos" w:cstheme="minorHAnsi"/>
          <w:b/>
          <w:bCs/>
          <w:sz w:val="28"/>
          <w:szCs w:val="28"/>
          <w:u w:val="single"/>
        </w:rPr>
        <w:t>)</w:t>
      </w:r>
    </w:p>
    <w:p w14:paraId="0BBDA791" w14:textId="29B9A494" w:rsidR="00F471B6" w:rsidRPr="00350BB5" w:rsidRDefault="00B9704E" w:rsidP="00F471B6">
      <w:pPr>
        <w:spacing w:after="0" w:line="240" w:lineRule="auto"/>
        <w:jc w:val="center"/>
        <w:rPr>
          <w:rFonts w:ascii="Aptos" w:hAnsi="Aptos" w:cstheme="minorHAnsi"/>
          <w:b/>
          <w:bCs/>
          <w:sz w:val="24"/>
          <w:szCs w:val="24"/>
        </w:rPr>
      </w:pPr>
      <w:r w:rsidRPr="00350BB5">
        <w:rPr>
          <w:rFonts w:ascii="Aptos" w:hAnsi="Aptos" w:cstheme="minorHAnsi"/>
          <w:b/>
          <w:bCs/>
          <w:sz w:val="24"/>
          <w:szCs w:val="24"/>
        </w:rPr>
        <w:t>Faith Family Academy 2025-2026</w:t>
      </w:r>
    </w:p>
    <w:p w14:paraId="1E95E84B" w14:textId="42CEF162" w:rsidR="00027E6C" w:rsidRPr="00350BB5" w:rsidRDefault="004925EE" w:rsidP="004925EE">
      <w:pPr>
        <w:spacing w:after="0" w:line="240" w:lineRule="auto"/>
        <w:jc w:val="center"/>
        <w:rPr>
          <w:rFonts w:ascii="Aptos" w:hAnsi="Aptos" w:cstheme="minorHAnsi"/>
          <w:b/>
          <w:bCs/>
          <w:sz w:val="24"/>
          <w:szCs w:val="24"/>
        </w:rPr>
      </w:pPr>
      <w:r w:rsidRPr="00350BB5">
        <w:rPr>
          <w:rFonts w:ascii="Aptos" w:hAnsi="Aptos" w:cstheme="minorHAnsi"/>
          <w:b/>
          <w:bCs/>
          <w:sz w:val="24"/>
          <w:szCs w:val="24"/>
        </w:rPr>
        <w:t xml:space="preserve">Faith Family Academy </w:t>
      </w:r>
      <w:r w:rsidR="00F471B6" w:rsidRPr="00350BB5">
        <w:rPr>
          <w:rFonts w:ascii="Aptos" w:hAnsi="Aptos" w:cstheme="minorHAnsi"/>
          <w:b/>
          <w:bCs/>
          <w:sz w:val="24"/>
          <w:szCs w:val="24"/>
        </w:rPr>
        <w:t xml:space="preserve">is </w:t>
      </w:r>
      <w:r w:rsidR="000E129F" w:rsidRPr="00350BB5">
        <w:rPr>
          <w:rFonts w:ascii="Aptos" w:hAnsi="Aptos" w:cstheme="minorHAnsi"/>
          <w:b/>
          <w:bCs/>
          <w:sz w:val="24"/>
          <w:szCs w:val="24"/>
        </w:rPr>
        <w:t xml:space="preserve">now </w:t>
      </w:r>
      <w:r w:rsidR="00F471B6" w:rsidRPr="00350BB5">
        <w:rPr>
          <w:rFonts w:ascii="Aptos" w:hAnsi="Aptos" w:cstheme="minorHAnsi"/>
          <w:b/>
          <w:bCs/>
          <w:sz w:val="24"/>
          <w:szCs w:val="24"/>
        </w:rPr>
        <w:t>a</w:t>
      </w:r>
      <w:r w:rsidR="00752D85" w:rsidRPr="00350BB5">
        <w:rPr>
          <w:rFonts w:ascii="Aptos" w:hAnsi="Aptos" w:cstheme="minorHAnsi"/>
          <w:b/>
          <w:bCs/>
          <w:sz w:val="24"/>
          <w:szCs w:val="24"/>
        </w:rPr>
        <w:t xml:space="preserve"> TIA</w:t>
      </w:r>
      <w:r w:rsidR="00F471B6" w:rsidRPr="00350BB5">
        <w:rPr>
          <w:rFonts w:ascii="Aptos" w:hAnsi="Aptos" w:cstheme="minorHAnsi"/>
          <w:b/>
          <w:bCs/>
          <w:sz w:val="24"/>
          <w:szCs w:val="24"/>
        </w:rPr>
        <w:t xml:space="preserve"> “Application Accepted”</w:t>
      </w:r>
      <w:r w:rsidRPr="00350BB5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F471B6" w:rsidRPr="00350BB5">
        <w:rPr>
          <w:rFonts w:ascii="Aptos" w:hAnsi="Aptos" w:cstheme="minorHAnsi"/>
          <w:b/>
          <w:bCs/>
          <w:sz w:val="24"/>
          <w:szCs w:val="24"/>
        </w:rPr>
        <w:t>District</w:t>
      </w:r>
    </w:p>
    <w:p w14:paraId="4C130A63" w14:textId="77777777" w:rsidR="00F471B6" w:rsidRPr="00193C91" w:rsidRDefault="00F471B6" w:rsidP="00F471B6">
      <w:pPr>
        <w:spacing w:after="0" w:line="240" w:lineRule="auto"/>
        <w:rPr>
          <w:rFonts w:ascii="Aptos" w:hAnsi="Aptos" w:cstheme="minorHAnsi"/>
          <w:b/>
          <w:bCs/>
          <w:sz w:val="16"/>
          <w:szCs w:val="16"/>
        </w:rPr>
      </w:pPr>
    </w:p>
    <w:p w14:paraId="0E67CDE3" w14:textId="5A2C0D7E" w:rsidR="00935E72" w:rsidRDefault="00935E72" w:rsidP="00802D51">
      <w:pPr>
        <w:spacing w:after="0" w:line="240" w:lineRule="auto"/>
        <w:ind w:right="-360"/>
        <w:rPr>
          <w:rFonts w:ascii="Aptos" w:hAnsi="Aptos" w:cstheme="minorHAnsi"/>
        </w:rPr>
      </w:pPr>
      <w:r>
        <w:rPr>
          <w:rFonts w:ascii="Aptos" w:hAnsi="Aptos"/>
          <w:b/>
          <w:bCs/>
          <w:sz w:val="28"/>
          <w:szCs w:val="28"/>
        </w:rPr>
        <w:t xml:space="preserve">What is TIA? </w:t>
      </w:r>
      <w:r w:rsidR="00D106CE" w:rsidRPr="00997891">
        <w:rPr>
          <w:rFonts w:ascii="Aptos" w:hAnsi="Aptos"/>
        </w:rPr>
        <w:t>The</w:t>
      </w:r>
      <w:r w:rsidR="00D106CE" w:rsidRPr="00997891">
        <w:rPr>
          <w:rFonts w:ascii="Aptos" w:hAnsi="Aptos"/>
          <w:spacing w:val="-1"/>
        </w:rPr>
        <w:t xml:space="preserve"> </w:t>
      </w:r>
      <w:r w:rsidR="00D106CE" w:rsidRPr="008D54A6">
        <w:rPr>
          <w:rFonts w:ascii="Aptos" w:hAnsi="Aptos"/>
          <w:b/>
          <w:bCs/>
        </w:rPr>
        <w:t>Teacher</w:t>
      </w:r>
      <w:r w:rsidR="00D106CE" w:rsidRPr="008D54A6">
        <w:rPr>
          <w:rFonts w:ascii="Aptos" w:hAnsi="Aptos"/>
          <w:b/>
          <w:bCs/>
          <w:spacing w:val="-1"/>
        </w:rPr>
        <w:t xml:space="preserve"> </w:t>
      </w:r>
      <w:r w:rsidR="00D106CE" w:rsidRPr="008D54A6">
        <w:rPr>
          <w:rFonts w:ascii="Aptos" w:hAnsi="Aptos"/>
          <w:b/>
          <w:bCs/>
        </w:rPr>
        <w:t>Incentive</w:t>
      </w:r>
      <w:r w:rsidR="00D106CE" w:rsidRPr="008D54A6">
        <w:rPr>
          <w:rFonts w:ascii="Aptos" w:hAnsi="Aptos"/>
          <w:b/>
          <w:bCs/>
          <w:spacing w:val="-1"/>
        </w:rPr>
        <w:t xml:space="preserve"> </w:t>
      </w:r>
      <w:r w:rsidR="00D106CE" w:rsidRPr="008D54A6">
        <w:rPr>
          <w:rFonts w:ascii="Aptos" w:hAnsi="Aptos"/>
          <w:b/>
          <w:bCs/>
        </w:rPr>
        <w:t>Allotment</w:t>
      </w:r>
      <w:r w:rsidR="00D106CE" w:rsidRPr="008D54A6">
        <w:rPr>
          <w:rFonts w:ascii="Aptos" w:hAnsi="Aptos"/>
          <w:b/>
          <w:bCs/>
          <w:spacing w:val="-4"/>
        </w:rPr>
        <w:t xml:space="preserve"> </w:t>
      </w:r>
      <w:r w:rsidR="00D106CE" w:rsidRPr="008D54A6">
        <w:rPr>
          <w:rFonts w:ascii="Aptos" w:hAnsi="Aptos"/>
          <w:b/>
          <w:bCs/>
        </w:rPr>
        <w:t>(TIA)</w:t>
      </w:r>
      <w:r w:rsidR="00D106CE" w:rsidRPr="00997891">
        <w:rPr>
          <w:rFonts w:ascii="Aptos" w:hAnsi="Aptos"/>
          <w:spacing w:val="-4"/>
        </w:rPr>
        <w:t xml:space="preserve"> </w:t>
      </w:r>
      <w:r w:rsidR="00D106CE" w:rsidRPr="00997891">
        <w:rPr>
          <w:rFonts w:ascii="Aptos" w:hAnsi="Aptos"/>
        </w:rPr>
        <w:t>originated</w:t>
      </w:r>
      <w:r w:rsidR="00D106CE" w:rsidRPr="00997891">
        <w:rPr>
          <w:rFonts w:ascii="Aptos" w:hAnsi="Aptos"/>
          <w:spacing w:val="-5"/>
        </w:rPr>
        <w:t xml:space="preserve"> </w:t>
      </w:r>
      <w:r w:rsidR="00D106CE" w:rsidRPr="00997891">
        <w:rPr>
          <w:rFonts w:ascii="Aptos" w:hAnsi="Aptos"/>
        </w:rPr>
        <w:t>in</w:t>
      </w:r>
      <w:r w:rsidR="00D106CE" w:rsidRPr="00997891">
        <w:rPr>
          <w:rFonts w:ascii="Aptos" w:hAnsi="Aptos"/>
          <w:spacing w:val="-1"/>
        </w:rPr>
        <w:t xml:space="preserve"> </w:t>
      </w:r>
      <w:r w:rsidR="00D106CE" w:rsidRPr="00997891">
        <w:rPr>
          <w:rFonts w:ascii="Aptos" w:hAnsi="Aptos"/>
        </w:rPr>
        <w:t>Texas</w:t>
      </w:r>
      <w:r w:rsidR="00D106CE" w:rsidRPr="00997891">
        <w:rPr>
          <w:rFonts w:ascii="Aptos" w:hAnsi="Aptos"/>
          <w:spacing w:val="-1"/>
        </w:rPr>
        <w:t xml:space="preserve"> </w:t>
      </w:r>
      <w:r w:rsidR="00D106CE" w:rsidRPr="00997891">
        <w:rPr>
          <w:rFonts w:ascii="Aptos" w:hAnsi="Aptos"/>
        </w:rPr>
        <w:t>House</w:t>
      </w:r>
      <w:r w:rsidR="00D106CE" w:rsidRPr="00997891">
        <w:rPr>
          <w:rFonts w:ascii="Aptos" w:hAnsi="Aptos"/>
          <w:spacing w:val="-1"/>
        </w:rPr>
        <w:t xml:space="preserve"> </w:t>
      </w:r>
      <w:r w:rsidR="00D106CE" w:rsidRPr="00997891">
        <w:rPr>
          <w:rFonts w:ascii="Aptos" w:hAnsi="Aptos"/>
        </w:rPr>
        <w:t>Bill</w:t>
      </w:r>
      <w:r w:rsidR="00D106CE" w:rsidRPr="00997891">
        <w:rPr>
          <w:rFonts w:ascii="Aptos" w:hAnsi="Aptos"/>
          <w:spacing w:val="-3"/>
        </w:rPr>
        <w:t xml:space="preserve"> </w:t>
      </w:r>
      <w:r w:rsidR="00D106CE" w:rsidRPr="00997891">
        <w:rPr>
          <w:rFonts w:ascii="Aptos" w:hAnsi="Aptos"/>
        </w:rPr>
        <w:t>3</w:t>
      </w:r>
      <w:r w:rsidR="00D106CE" w:rsidRPr="00997891">
        <w:rPr>
          <w:rFonts w:ascii="Aptos" w:hAnsi="Aptos"/>
          <w:spacing w:val="-1"/>
        </w:rPr>
        <w:t xml:space="preserve"> </w:t>
      </w:r>
      <w:r w:rsidR="00D106CE" w:rsidRPr="00997891">
        <w:rPr>
          <w:rFonts w:ascii="Aptos" w:hAnsi="Aptos"/>
        </w:rPr>
        <w:t>(HB</w:t>
      </w:r>
      <w:r w:rsidR="00D106CE" w:rsidRPr="00997891">
        <w:rPr>
          <w:rFonts w:ascii="Aptos" w:hAnsi="Aptos"/>
          <w:spacing w:val="-4"/>
        </w:rPr>
        <w:t xml:space="preserve"> </w:t>
      </w:r>
      <w:r w:rsidR="00D106CE" w:rsidRPr="00997891">
        <w:rPr>
          <w:rFonts w:ascii="Aptos" w:hAnsi="Aptos"/>
        </w:rPr>
        <w:t>3) in</w:t>
      </w:r>
      <w:r w:rsidR="00D106CE" w:rsidRPr="00997891">
        <w:rPr>
          <w:rFonts w:ascii="Aptos" w:hAnsi="Aptos"/>
          <w:spacing w:val="-3"/>
        </w:rPr>
        <w:t xml:space="preserve"> </w:t>
      </w:r>
      <w:r w:rsidR="00D106CE" w:rsidRPr="00997891">
        <w:rPr>
          <w:rFonts w:ascii="Aptos" w:hAnsi="Aptos"/>
        </w:rPr>
        <w:t>2019</w:t>
      </w:r>
      <w:r w:rsidR="00107D74">
        <w:rPr>
          <w:rFonts w:ascii="Aptos" w:hAnsi="Aptos"/>
        </w:rPr>
        <w:t>.</w:t>
      </w:r>
      <w:r w:rsidR="0091762A">
        <w:rPr>
          <w:rFonts w:ascii="Aptos" w:hAnsi="Aptos"/>
        </w:rPr>
        <w:t xml:space="preserve"> </w:t>
      </w:r>
      <w:r w:rsidR="00107D74">
        <w:rPr>
          <w:rFonts w:ascii="Aptos" w:hAnsi="Aptos"/>
        </w:rPr>
        <w:t>TIA</w:t>
      </w:r>
      <w:r w:rsidR="0091762A">
        <w:rPr>
          <w:rFonts w:ascii="Aptos" w:hAnsi="Aptos"/>
        </w:rPr>
        <w:t xml:space="preserve"> </w:t>
      </w:r>
      <w:r w:rsidR="00CF3498">
        <w:rPr>
          <w:rFonts w:ascii="Aptos" w:hAnsi="Aptos"/>
        </w:rPr>
        <w:t xml:space="preserve">provides </w:t>
      </w:r>
      <w:r w:rsidR="00107D74">
        <w:rPr>
          <w:rFonts w:ascii="Aptos" w:hAnsi="Aptos"/>
        </w:rPr>
        <w:t xml:space="preserve">additional compensation to </w:t>
      </w:r>
      <w:proofErr w:type="gramStart"/>
      <w:r w:rsidR="00327FCF">
        <w:rPr>
          <w:rFonts w:ascii="Aptos" w:hAnsi="Aptos"/>
        </w:rPr>
        <w:t>highly-effective</w:t>
      </w:r>
      <w:proofErr w:type="gramEnd"/>
      <w:r w:rsidR="00327FCF">
        <w:rPr>
          <w:rFonts w:ascii="Aptos" w:hAnsi="Aptos"/>
        </w:rPr>
        <w:t xml:space="preserve"> teachers</w:t>
      </w:r>
      <w:r w:rsidR="002B1675">
        <w:rPr>
          <w:rFonts w:ascii="Aptos" w:hAnsi="Aptos"/>
        </w:rPr>
        <w:t xml:space="preserve"> through a </w:t>
      </w:r>
      <w:r w:rsidR="00F465D4">
        <w:rPr>
          <w:rFonts w:ascii="Aptos" w:hAnsi="Aptos"/>
          <w:b/>
          <w:bCs/>
        </w:rPr>
        <w:t>D</w:t>
      </w:r>
      <w:r w:rsidR="009C0A8F" w:rsidRPr="00BE1047">
        <w:rPr>
          <w:rFonts w:ascii="Aptos" w:hAnsi="Aptos"/>
          <w:b/>
          <w:bCs/>
        </w:rPr>
        <w:t xml:space="preserve">esignation </w:t>
      </w:r>
      <w:r w:rsidR="00F465D4">
        <w:rPr>
          <w:rFonts w:ascii="Aptos" w:hAnsi="Aptos"/>
          <w:b/>
          <w:bCs/>
        </w:rPr>
        <w:t>S</w:t>
      </w:r>
      <w:r w:rsidR="009C0A8F" w:rsidRPr="00BE1047">
        <w:rPr>
          <w:rFonts w:ascii="Aptos" w:hAnsi="Aptos"/>
          <w:b/>
          <w:bCs/>
        </w:rPr>
        <w:t>ystem</w:t>
      </w:r>
      <w:r w:rsidR="00CF3498">
        <w:rPr>
          <w:rFonts w:ascii="Aptos" w:hAnsi="Aptos"/>
          <w:b/>
          <w:bCs/>
        </w:rPr>
        <w:t>. Teachers can earn</w:t>
      </w:r>
      <w:r w:rsidR="009C0A8F" w:rsidRPr="00997891">
        <w:rPr>
          <w:rFonts w:ascii="Aptos" w:hAnsi="Aptos"/>
          <w:spacing w:val="-3"/>
        </w:rPr>
        <w:t xml:space="preserve"> </w:t>
      </w:r>
      <w:r w:rsidR="001E624D">
        <w:rPr>
          <w:rFonts w:ascii="Aptos" w:hAnsi="Aptos"/>
        </w:rPr>
        <w:t xml:space="preserve">a </w:t>
      </w:r>
      <w:r w:rsidR="001E624D" w:rsidRPr="00502B3E">
        <w:rPr>
          <w:rFonts w:ascii="Aptos" w:hAnsi="Aptos"/>
          <w:b/>
          <w:bCs/>
        </w:rPr>
        <w:t>Designation</w:t>
      </w:r>
      <w:r w:rsidR="001E624D">
        <w:rPr>
          <w:rFonts w:ascii="Aptos" w:hAnsi="Aptos"/>
        </w:rPr>
        <w:t xml:space="preserve"> on their teaching certificate </w:t>
      </w:r>
      <w:r w:rsidR="009C0A8F" w:rsidRPr="00997891">
        <w:rPr>
          <w:rFonts w:ascii="Aptos" w:hAnsi="Aptos"/>
        </w:rPr>
        <w:t>of</w:t>
      </w:r>
      <w:r w:rsidR="009C0A8F" w:rsidRPr="00997891">
        <w:rPr>
          <w:rFonts w:ascii="Aptos" w:hAnsi="Aptos"/>
          <w:spacing w:val="-5"/>
        </w:rPr>
        <w:t xml:space="preserve"> </w:t>
      </w:r>
      <w:r w:rsidR="009C0A8F" w:rsidRPr="00BE1047">
        <w:rPr>
          <w:rFonts w:ascii="Aptos" w:hAnsi="Aptos"/>
          <w:b/>
          <w:bCs/>
        </w:rPr>
        <w:t>Recognized,</w:t>
      </w:r>
      <w:r w:rsidR="009C0A8F" w:rsidRPr="00BE1047">
        <w:rPr>
          <w:rFonts w:ascii="Aptos" w:hAnsi="Aptos"/>
          <w:b/>
          <w:bCs/>
          <w:spacing w:val="-2"/>
        </w:rPr>
        <w:t xml:space="preserve"> </w:t>
      </w:r>
      <w:r w:rsidR="009C0A8F" w:rsidRPr="00BE1047">
        <w:rPr>
          <w:rFonts w:ascii="Aptos" w:hAnsi="Aptos"/>
          <w:b/>
          <w:bCs/>
        </w:rPr>
        <w:t>Exemplary,</w:t>
      </w:r>
      <w:r w:rsidR="009C0A8F" w:rsidRPr="00BE1047">
        <w:rPr>
          <w:rFonts w:ascii="Aptos" w:hAnsi="Aptos"/>
          <w:b/>
          <w:bCs/>
          <w:spacing w:val="-4"/>
        </w:rPr>
        <w:t xml:space="preserve"> </w:t>
      </w:r>
      <w:r w:rsidR="009C0A8F" w:rsidRPr="00BE1047">
        <w:rPr>
          <w:rFonts w:ascii="Aptos" w:hAnsi="Aptos"/>
          <w:b/>
          <w:bCs/>
        </w:rPr>
        <w:t>or</w:t>
      </w:r>
      <w:r w:rsidR="009C0A8F" w:rsidRPr="00BE1047">
        <w:rPr>
          <w:rFonts w:ascii="Aptos" w:hAnsi="Aptos"/>
          <w:b/>
          <w:bCs/>
          <w:spacing w:val="-4"/>
        </w:rPr>
        <w:t xml:space="preserve"> </w:t>
      </w:r>
      <w:r w:rsidR="009C0A8F" w:rsidRPr="00BE1047">
        <w:rPr>
          <w:rFonts w:ascii="Aptos" w:hAnsi="Aptos"/>
          <w:b/>
          <w:bCs/>
        </w:rPr>
        <w:t>Master</w:t>
      </w:r>
      <w:r w:rsidR="002C55D6">
        <w:rPr>
          <w:rFonts w:ascii="Aptos" w:hAnsi="Aptos"/>
          <w:b/>
          <w:bCs/>
        </w:rPr>
        <w:t xml:space="preserve">. </w:t>
      </w:r>
      <w:r w:rsidR="005F3E6F">
        <w:rPr>
          <w:rFonts w:ascii="Aptos" w:hAnsi="Aptos"/>
        </w:rPr>
        <w:t>TIA</w:t>
      </w:r>
      <w:r w:rsidR="000029D3" w:rsidRPr="00997891">
        <w:rPr>
          <w:rFonts w:ascii="Aptos" w:hAnsi="Aptos"/>
        </w:rPr>
        <w:t xml:space="preserve"> </w:t>
      </w:r>
      <w:r w:rsidR="002B665F">
        <w:rPr>
          <w:rFonts w:ascii="Aptos" w:hAnsi="Aptos"/>
        </w:rPr>
        <w:t>has s</w:t>
      </w:r>
      <w:r w:rsidR="000029D3" w:rsidRPr="00997891">
        <w:rPr>
          <w:rFonts w:ascii="Aptos" w:hAnsi="Aptos"/>
        </w:rPr>
        <w:t>ustainable funding</w:t>
      </w:r>
      <w:r w:rsidR="00C142E6">
        <w:rPr>
          <w:rFonts w:ascii="Aptos" w:hAnsi="Aptos"/>
        </w:rPr>
        <w:t xml:space="preserve">: </w:t>
      </w:r>
      <w:r w:rsidR="00C03912" w:rsidRPr="00A67002">
        <w:rPr>
          <w:rFonts w:ascii="Aptos" w:hAnsi="Aptos"/>
          <w:b/>
          <w:bCs/>
        </w:rPr>
        <w:t>there is no cap on TIA allotment funds or the number of teachers who may earn a designation</w:t>
      </w:r>
      <w:r w:rsidR="00C03912" w:rsidRPr="00997891">
        <w:rPr>
          <w:rFonts w:ascii="Aptos" w:hAnsi="Aptos"/>
        </w:rPr>
        <w:t>.</w:t>
      </w:r>
      <w:r w:rsidR="0053621E">
        <w:rPr>
          <w:rFonts w:ascii="Aptos" w:hAnsi="Aptos"/>
        </w:rPr>
        <w:t xml:space="preserve"> </w:t>
      </w:r>
      <w:r w:rsidR="0053621E" w:rsidRPr="00237849">
        <w:rPr>
          <w:rFonts w:ascii="Aptos" w:hAnsi="Aptos" w:cstheme="minorHAnsi"/>
        </w:rPr>
        <w:t xml:space="preserve">TEA determines campus allotment amounts </w:t>
      </w:r>
      <w:r w:rsidR="0053621E">
        <w:rPr>
          <w:rFonts w:ascii="Aptos" w:hAnsi="Aptos" w:cstheme="minorHAnsi"/>
        </w:rPr>
        <w:t xml:space="preserve">annually </w:t>
      </w:r>
      <w:r w:rsidR="0053621E" w:rsidRPr="00237849">
        <w:rPr>
          <w:rFonts w:ascii="Aptos" w:hAnsi="Aptos" w:cstheme="minorHAnsi"/>
        </w:rPr>
        <w:t>based on campus location and demographics.</w:t>
      </w:r>
      <w:r w:rsidR="0053621E">
        <w:rPr>
          <w:rFonts w:ascii="Aptos" w:hAnsi="Aptos" w:cstheme="minorHAnsi"/>
        </w:rPr>
        <w:t xml:space="preserve"> </w:t>
      </w:r>
      <w:r w:rsidR="0053621E" w:rsidRPr="00997891">
        <w:rPr>
          <w:rFonts w:ascii="Aptos" w:hAnsi="Aptos"/>
        </w:rPr>
        <w:t xml:space="preserve">Greater funding is assigned </w:t>
      </w:r>
      <w:proofErr w:type="gramStart"/>
      <w:r w:rsidR="0053621E" w:rsidRPr="00997891">
        <w:rPr>
          <w:rFonts w:ascii="Aptos" w:hAnsi="Aptos"/>
        </w:rPr>
        <w:t>for</w:t>
      </w:r>
      <w:proofErr w:type="gramEnd"/>
      <w:r w:rsidR="0053621E" w:rsidRPr="00997891">
        <w:rPr>
          <w:rFonts w:ascii="Aptos" w:hAnsi="Aptos"/>
        </w:rPr>
        <w:t xml:space="preserve"> designated teachers who serve in rural or high-need schools.</w:t>
      </w:r>
    </w:p>
    <w:p w14:paraId="0F00DAE7" w14:textId="77777777" w:rsidR="00802D51" w:rsidRPr="00193C91" w:rsidRDefault="00802D51" w:rsidP="00802D51">
      <w:pPr>
        <w:spacing w:after="0" w:line="240" w:lineRule="auto"/>
        <w:ind w:right="-360"/>
        <w:rPr>
          <w:rFonts w:ascii="Aptos" w:hAnsi="Aptos" w:cstheme="minorHAnsi"/>
          <w:sz w:val="16"/>
          <w:szCs w:val="16"/>
        </w:rPr>
      </w:pPr>
    </w:p>
    <w:tbl>
      <w:tblPr>
        <w:tblW w:w="9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2340"/>
        <w:gridCol w:w="2340"/>
        <w:gridCol w:w="2430"/>
      </w:tblGrid>
      <w:tr w:rsidR="009C0A8F" w:rsidRPr="00067644" w14:paraId="5D2FDAD6" w14:textId="77777777" w:rsidTr="002B1675">
        <w:trPr>
          <w:trHeight w:val="300"/>
        </w:trPr>
        <w:tc>
          <w:tcPr>
            <w:tcW w:w="26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19D72B5D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FFA Average Campus Allotment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6EA75F08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Campus Allotment – Oak Cliff </w:t>
            </w:r>
          </w:p>
          <w:p w14:paraId="25F5A45A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(2025 Actual)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hideMark/>
          </w:tcPr>
          <w:p w14:paraId="5BAEE0A4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Campus Allotment – Waxahachie </w:t>
            </w:r>
          </w:p>
          <w:p w14:paraId="5EECEC83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(2025 Actual) 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423A3DDF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Qualifying </w:t>
            </w:r>
          </w:p>
          <w:p w14:paraId="4F647D83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Statewide Default % </w:t>
            </w:r>
          </w:p>
        </w:tc>
      </w:tr>
      <w:tr w:rsidR="009C0A8F" w:rsidRPr="00067644" w14:paraId="4C15C2D1" w14:textId="77777777" w:rsidTr="002B1675">
        <w:trPr>
          <w:trHeight w:val="300"/>
        </w:trPr>
        <w:tc>
          <w:tcPr>
            <w:tcW w:w="26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0FEB3231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Recognized ($3K-$9K)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4CF12B3C" w14:textId="77777777" w:rsidR="009C0A8F" w:rsidRPr="00067644" w:rsidRDefault="009C0A8F" w:rsidP="00B50322">
            <w:pPr>
              <w:spacing w:after="0" w:line="240" w:lineRule="auto"/>
              <w:ind w:left="360"/>
              <w:jc w:val="right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$7,396.00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5B1487CB" w14:textId="77777777" w:rsidR="009C0A8F" w:rsidRPr="00067644" w:rsidRDefault="009C0A8F" w:rsidP="00B50322">
            <w:pPr>
              <w:spacing w:after="0" w:line="240" w:lineRule="auto"/>
              <w:ind w:left="360"/>
              <w:jc w:val="right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$7,340.00 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3DAA5F46" w14:textId="540FB85F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13% </w:t>
            </w:r>
            <w:r w:rsidR="0091008D">
              <w:rPr>
                <w:rFonts w:ascii="Aptos" w:hAnsi="Aptos" w:cstheme="minorHAnsi"/>
              </w:rPr>
              <w:t>of teachers earn</w:t>
            </w:r>
          </w:p>
        </w:tc>
      </w:tr>
      <w:tr w:rsidR="009C0A8F" w:rsidRPr="00067644" w14:paraId="34BFE552" w14:textId="77777777" w:rsidTr="002B1675">
        <w:trPr>
          <w:trHeight w:val="300"/>
        </w:trPr>
        <w:tc>
          <w:tcPr>
            <w:tcW w:w="26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79DFA337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Exemplary ($6-$18K)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13856646" w14:textId="77777777" w:rsidR="009C0A8F" w:rsidRPr="00067644" w:rsidRDefault="009C0A8F" w:rsidP="00B50322">
            <w:pPr>
              <w:spacing w:after="0" w:line="240" w:lineRule="auto"/>
              <w:ind w:left="360"/>
              <w:jc w:val="right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$14,792.00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7FB1577A" w14:textId="77777777" w:rsidR="009C0A8F" w:rsidRPr="00067644" w:rsidRDefault="009C0A8F" w:rsidP="00B50322">
            <w:pPr>
              <w:spacing w:after="0" w:line="240" w:lineRule="auto"/>
              <w:ind w:left="360"/>
              <w:jc w:val="right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$14,680.00 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5175F189" w14:textId="7358B35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15% </w:t>
            </w:r>
            <w:r w:rsidR="0091008D">
              <w:rPr>
                <w:rFonts w:ascii="Aptos" w:hAnsi="Aptos" w:cstheme="minorHAnsi"/>
              </w:rPr>
              <w:t>of teachers earn</w:t>
            </w:r>
          </w:p>
        </w:tc>
      </w:tr>
      <w:tr w:rsidR="009C0A8F" w:rsidRPr="00067644" w14:paraId="5EC60307" w14:textId="77777777" w:rsidTr="002B1675">
        <w:trPr>
          <w:trHeight w:val="300"/>
        </w:trPr>
        <w:tc>
          <w:tcPr>
            <w:tcW w:w="26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40CD3861" w14:textId="7777777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Master ($12K-$32K)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1BF8C6EB" w14:textId="77777777" w:rsidR="009C0A8F" w:rsidRPr="00067644" w:rsidRDefault="009C0A8F" w:rsidP="00B50322">
            <w:pPr>
              <w:spacing w:after="0" w:line="240" w:lineRule="auto"/>
              <w:ind w:left="360"/>
              <w:jc w:val="right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$26,653.00 </w:t>
            </w:r>
          </w:p>
        </w:tc>
        <w:tc>
          <w:tcPr>
            <w:tcW w:w="23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31F3EB81" w14:textId="77777777" w:rsidR="009C0A8F" w:rsidRPr="00067644" w:rsidRDefault="009C0A8F" w:rsidP="00B50322">
            <w:pPr>
              <w:spacing w:after="0" w:line="240" w:lineRule="auto"/>
              <w:ind w:left="360"/>
              <w:jc w:val="right"/>
              <w:rPr>
                <w:rFonts w:ascii="Aptos" w:hAnsi="Aptos" w:cstheme="minorHAnsi"/>
              </w:rPr>
            </w:pPr>
            <w:r w:rsidRPr="00067644">
              <w:rPr>
                <w:rFonts w:ascii="Aptos" w:hAnsi="Aptos" w:cstheme="minorHAnsi"/>
              </w:rPr>
              <w:t>$26,467.00 </w:t>
            </w:r>
          </w:p>
        </w:tc>
        <w:tc>
          <w:tcPr>
            <w:tcW w:w="24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EAED"/>
            <w:vAlign w:val="center"/>
            <w:hideMark/>
          </w:tcPr>
          <w:p w14:paraId="759E8E4C" w14:textId="3DD98C07" w:rsidR="009C0A8F" w:rsidRPr="00067644" w:rsidRDefault="009C0A8F" w:rsidP="00B50322">
            <w:pPr>
              <w:spacing w:after="0" w:line="240" w:lineRule="auto"/>
              <w:ind w:left="360"/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 xml:space="preserve">  </w:t>
            </w:r>
            <w:r w:rsidRPr="00067644">
              <w:rPr>
                <w:rFonts w:ascii="Aptos" w:hAnsi="Aptos" w:cstheme="minorHAnsi"/>
              </w:rPr>
              <w:t>5% </w:t>
            </w:r>
            <w:r w:rsidR="0091008D">
              <w:rPr>
                <w:rFonts w:ascii="Aptos" w:hAnsi="Aptos" w:cstheme="minorHAnsi"/>
              </w:rPr>
              <w:t>of teachers earn</w:t>
            </w:r>
          </w:p>
        </w:tc>
      </w:tr>
    </w:tbl>
    <w:p w14:paraId="389C4BE7" w14:textId="77777777" w:rsidR="00C03912" w:rsidRPr="00C03912" w:rsidRDefault="00C03912" w:rsidP="00C03912">
      <w:pPr>
        <w:spacing w:after="0" w:line="240" w:lineRule="auto"/>
        <w:ind w:right="-360"/>
        <w:rPr>
          <w:rFonts w:ascii="Aptos" w:hAnsi="Aptos" w:cstheme="minorHAnsi"/>
        </w:rPr>
      </w:pPr>
    </w:p>
    <w:p w14:paraId="12992D9B" w14:textId="77777777" w:rsidR="0021622E" w:rsidRDefault="0021622E" w:rsidP="20E54497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Who is Eligible to Earn a Designation? </w:t>
      </w:r>
    </w:p>
    <w:p w14:paraId="63265718" w14:textId="0847D8A4" w:rsidR="00100865" w:rsidRPr="00237849" w:rsidRDefault="006C08C8" w:rsidP="20E54497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20E54497">
        <w:rPr>
          <w:rFonts w:ascii="Aptos" w:hAnsi="Aptos"/>
          <w:b/>
          <w:bCs/>
          <w:sz w:val="28"/>
          <w:szCs w:val="28"/>
        </w:rPr>
        <w:t>Eligible Teaching Assignments</w:t>
      </w:r>
      <w:r w:rsidR="00027E6C" w:rsidRPr="20E54497">
        <w:rPr>
          <w:rFonts w:ascii="Aptos" w:hAnsi="Aptos"/>
          <w:b/>
          <w:bCs/>
          <w:sz w:val="28"/>
          <w:szCs w:val="28"/>
        </w:rPr>
        <w:t xml:space="preserve"> </w:t>
      </w:r>
      <w:r w:rsidR="001C6D4C">
        <w:rPr>
          <w:rFonts w:ascii="Aptos" w:hAnsi="Aptos"/>
          <w:b/>
          <w:bCs/>
          <w:sz w:val="28"/>
          <w:szCs w:val="28"/>
        </w:rPr>
        <w:t xml:space="preserve">at FFA in </w:t>
      </w:r>
      <w:r w:rsidR="00027E6C" w:rsidRPr="20E54497">
        <w:rPr>
          <w:rFonts w:ascii="Aptos" w:hAnsi="Aptos"/>
          <w:b/>
          <w:bCs/>
          <w:sz w:val="28"/>
          <w:szCs w:val="28"/>
        </w:rPr>
        <w:t>2025-2026</w:t>
      </w:r>
    </w:p>
    <w:p w14:paraId="045C190F" w14:textId="5C1F618C" w:rsidR="00D10A16" w:rsidRDefault="00D10A16" w:rsidP="00D10A16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 w:cstheme="minorHAnsi"/>
        </w:rPr>
      </w:pPr>
      <w:r w:rsidRPr="00237849">
        <w:rPr>
          <w:rFonts w:ascii="Aptos" w:hAnsi="Aptos" w:cstheme="minorHAnsi"/>
        </w:rPr>
        <w:t>Teachers from both Oak Cliff and Waxahachie Campuses are Eligible</w:t>
      </w:r>
      <w:r>
        <w:rPr>
          <w:rFonts w:ascii="Aptos" w:hAnsi="Aptos" w:cstheme="minorHAnsi"/>
        </w:rPr>
        <w:t>.</w:t>
      </w:r>
    </w:p>
    <w:p w14:paraId="59A597A6" w14:textId="41F6AA95" w:rsidR="00D10A16" w:rsidRPr="00237849" w:rsidRDefault="00D10A16" w:rsidP="00D10A16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/>
        </w:rPr>
      </w:pPr>
      <w:r w:rsidRPr="1DF6FA91">
        <w:rPr>
          <w:rFonts w:ascii="Aptos" w:hAnsi="Aptos"/>
        </w:rPr>
        <w:t>202</w:t>
      </w:r>
      <w:r w:rsidR="7332D176" w:rsidRPr="1DF6FA91">
        <w:rPr>
          <w:rFonts w:ascii="Aptos" w:hAnsi="Aptos"/>
        </w:rPr>
        <w:t>4</w:t>
      </w:r>
      <w:r w:rsidRPr="1DF6FA91">
        <w:rPr>
          <w:rFonts w:ascii="Aptos" w:hAnsi="Aptos"/>
        </w:rPr>
        <w:t>-2025 Eligible Teaching Assignments include: PreK3/PreK4; ELAR &amp; Math Grades 3-8, and Science 5</w:t>
      </w:r>
      <w:r w:rsidRPr="1DF6FA91">
        <w:rPr>
          <w:rFonts w:ascii="Aptos" w:hAnsi="Aptos"/>
          <w:vertAlign w:val="superscript"/>
        </w:rPr>
        <w:t>th</w:t>
      </w:r>
      <w:r w:rsidRPr="1DF6FA91">
        <w:rPr>
          <w:rFonts w:ascii="Aptos" w:hAnsi="Aptos"/>
        </w:rPr>
        <w:t xml:space="preserve"> &amp; 8</w:t>
      </w:r>
      <w:r w:rsidRPr="1DF6FA91">
        <w:rPr>
          <w:rFonts w:ascii="Aptos" w:hAnsi="Aptos"/>
          <w:vertAlign w:val="superscript"/>
        </w:rPr>
        <w:t>th</w:t>
      </w:r>
      <w:r w:rsidRPr="1DF6FA91">
        <w:rPr>
          <w:rFonts w:ascii="Aptos" w:hAnsi="Aptos"/>
        </w:rPr>
        <w:t xml:space="preserve"> Grade.</w:t>
      </w:r>
      <w:r w:rsidR="00DC70E6" w:rsidRPr="1DF6FA91">
        <w:rPr>
          <w:rFonts w:ascii="Aptos" w:hAnsi="Aptos"/>
        </w:rPr>
        <w:t xml:space="preserve"> (These were the Teaching Assignments approved by TEA).</w:t>
      </w:r>
    </w:p>
    <w:p w14:paraId="06D2DA92" w14:textId="468F693B" w:rsidR="006C08C8" w:rsidRPr="00237849" w:rsidRDefault="00E5606E" w:rsidP="008720C8">
      <w:pPr>
        <w:pStyle w:val="ListParagraph"/>
        <w:numPr>
          <w:ilvl w:val="0"/>
          <w:numId w:val="12"/>
        </w:numPr>
        <w:spacing w:after="0" w:line="240" w:lineRule="auto"/>
        <w:ind w:right="-720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Teacher must </w:t>
      </w:r>
      <w:r w:rsidR="00975ECD">
        <w:rPr>
          <w:rFonts w:ascii="Aptos" w:hAnsi="Aptos" w:cstheme="minorHAnsi"/>
        </w:rPr>
        <w:t xml:space="preserve">be in an </w:t>
      </w:r>
      <w:r w:rsidR="006C08C8" w:rsidRPr="00237849">
        <w:rPr>
          <w:rFonts w:ascii="Aptos" w:hAnsi="Aptos" w:cstheme="minorHAnsi"/>
        </w:rPr>
        <w:t xml:space="preserve">087 </w:t>
      </w:r>
      <w:r w:rsidR="00917267" w:rsidRPr="00237849">
        <w:rPr>
          <w:rFonts w:ascii="Aptos" w:hAnsi="Aptos" w:cstheme="minorHAnsi"/>
        </w:rPr>
        <w:t>PEIMS Classification (State Requirement)</w:t>
      </w:r>
      <w:r w:rsidR="00975ECD">
        <w:rPr>
          <w:rFonts w:ascii="Aptos" w:hAnsi="Aptos" w:cstheme="minorHAnsi"/>
        </w:rPr>
        <w:t xml:space="preserve"> </w:t>
      </w:r>
      <w:r w:rsidR="003F7178">
        <w:rPr>
          <w:rFonts w:ascii="Aptos" w:hAnsi="Aptos" w:cstheme="minorHAnsi"/>
        </w:rPr>
        <w:t>(</w:t>
      </w:r>
      <w:r w:rsidR="00956FF1" w:rsidRPr="00237849">
        <w:rPr>
          <w:rFonts w:ascii="Aptos" w:hAnsi="Aptos" w:cstheme="minorHAnsi"/>
        </w:rPr>
        <w:t xml:space="preserve">Non-Certified </w:t>
      </w:r>
      <w:r w:rsidR="00975ECD">
        <w:rPr>
          <w:rFonts w:ascii="Aptos" w:hAnsi="Aptos" w:cstheme="minorHAnsi"/>
        </w:rPr>
        <w:t xml:space="preserve">are </w:t>
      </w:r>
      <w:r w:rsidR="00956FF1" w:rsidRPr="00237849">
        <w:rPr>
          <w:rFonts w:ascii="Aptos" w:hAnsi="Aptos" w:cstheme="minorHAnsi"/>
        </w:rPr>
        <w:t>Eligible</w:t>
      </w:r>
      <w:r w:rsidR="003F7178">
        <w:rPr>
          <w:rFonts w:ascii="Aptos" w:hAnsi="Aptos" w:cstheme="minorHAnsi"/>
        </w:rPr>
        <w:t>)</w:t>
      </w:r>
      <w:r w:rsidR="008720C8">
        <w:rPr>
          <w:rFonts w:ascii="Aptos" w:hAnsi="Aptos" w:cstheme="minorHAnsi"/>
        </w:rPr>
        <w:t>.</w:t>
      </w:r>
    </w:p>
    <w:p w14:paraId="06D42BE4" w14:textId="46C640BB" w:rsidR="00917267" w:rsidRPr="00237849" w:rsidRDefault="00917267" w:rsidP="00917267">
      <w:pPr>
        <w:spacing w:after="0" w:line="240" w:lineRule="auto"/>
        <w:ind w:left="1080"/>
        <w:rPr>
          <w:rFonts w:ascii="Aptos" w:hAnsi="Aptos" w:cstheme="minorHAnsi"/>
        </w:rPr>
      </w:pP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2859"/>
        <w:gridCol w:w="2361"/>
        <w:gridCol w:w="2340"/>
        <w:gridCol w:w="2340"/>
      </w:tblGrid>
      <w:tr w:rsidR="00237849" w:rsidRPr="00237849" w14:paraId="023F6B2C" w14:textId="77777777" w:rsidTr="00FD4E6F">
        <w:trPr>
          <w:trHeight w:val="593"/>
        </w:trPr>
        <w:tc>
          <w:tcPr>
            <w:tcW w:w="2859" w:type="dxa"/>
          </w:tcPr>
          <w:p w14:paraId="24C2CBFA" w14:textId="1D639388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bookmarkStart w:id="1" w:name="_Hlk204867500"/>
            <w:r w:rsidRPr="00237849">
              <w:rPr>
                <w:rFonts w:ascii="Aptos" w:hAnsi="Aptos" w:cstheme="minorHAnsi"/>
                <w:b/>
                <w:bCs/>
              </w:rPr>
              <w:t>Cohort A</w:t>
            </w:r>
            <w:r w:rsidRPr="00237849">
              <w:rPr>
                <w:rStyle w:val="FootnoteReference"/>
                <w:rFonts w:ascii="Aptos" w:hAnsi="Aptos" w:cstheme="minorHAnsi"/>
                <w:b/>
                <w:bCs/>
              </w:rPr>
              <w:footnoteReference w:id="1"/>
            </w:r>
          </w:p>
          <w:p w14:paraId="13D8688A" w14:textId="0F82F654" w:rsidR="00237849" w:rsidRPr="00237849" w:rsidRDefault="00793D04" w:rsidP="00237849">
            <w:pPr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>2025-2026</w:t>
            </w:r>
          </w:p>
        </w:tc>
        <w:tc>
          <w:tcPr>
            <w:tcW w:w="2361" w:type="dxa"/>
          </w:tcPr>
          <w:p w14:paraId="70304820" w14:textId="77777777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Student Assessment</w:t>
            </w:r>
          </w:p>
          <w:p w14:paraId="23D6452F" w14:textId="074BF1BC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(60%)</w:t>
            </w:r>
          </w:p>
        </w:tc>
        <w:tc>
          <w:tcPr>
            <w:tcW w:w="2340" w:type="dxa"/>
          </w:tcPr>
          <w:p w14:paraId="1FDF086B" w14:textId="77777777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 xml:space="preserve">T-TESS Appraisal </w:t>
            </w:r>
          </w:p>
          <w:p w14:paraId="702F3B37" w14:textId="5432D597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(10%)</w:t>
            </w:r>
          </w:p>
        </w:tc>
        <w:tc>
          <w:tcPr>
            <w:tcW w:w="2340" w:type="dxa"/>
          </w:tcPr>
          <w:p w14:paraId="4706DC2E" w14:textId="77777777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Local Criteria</w:t>
            </w:r>
          </w:p>
          <w:p w14:paraId="0E9B98BE" w14:textId="6FEBD4CD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(30%)</w:t>
            </w:r>
          </w:p>
        </w:tc>
      </w:tr>
      <w:tr w:rsidR="00237849" w:rsidRPr="00237849" w14:paraId="38D83E9D" w14:textId="77777777" w:rsidTr="00FD4E6F">
        <w:trPr>
          <w:trHeight w:val="272"/>
        </w:trPr>
        <w:tc>
          <w:tcPr>
            <w:tcW w:w="2859" w:type="dxa"/>
          </w:tcPr>
          <w:p w14:paraId="55FF28A9" w14:textId="1CEFF435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PreK3/PreK4</w:t>
            </w:r>
          </w:p>
        </w:tc>
        <w:tc>
          <w:tcPr>
            <w:tcW w:w="2361" w:type="dxa"/>
          </w:tcPr>
          <w:p w14:paraId="2FF3F748" w14:textId="07856163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CIRCLE</w:t>
            </w:r>
          </w:p>
        </w:tc>
        <w:tc>
          <w:tcPr>
            <w:tcW w:w="2340" w:type="dxa"/>
          </w:tcPr>
          <w:p w14:paraId="38C7C5A5" w14:textId="4AEEFAB6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T-TESS Domains 2 &amp; 3</w:t>
            </w:r>
          </w:p>
        </w:tc>
        <w:tc>
          <w:tcPr>
            <w:tcW w:w="2340" w:type="dxa"/>
          </w:tcPr>
          <w:p w14:paraId="18E23357" w14:textId="0847F59C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T-TESS Domains 1 &amp; 4</w:t>
            </w:r>
          </w:p>
        </w:tc>
      </w:tr>
      <w:tr w:rsidR="00237849" w:rsidRPr="00237849" w14:paraId="45AF5447" w14:textId="77777777" w:rsidTr="00FD4E6F">
        <w:trPr>
          <w:trHeight w:val="272"/>
        </w:trPr>
        <w:tc>
          <w:tcPr>
            <w:tcW w:w="2859" w:type="dxa"/>
          </w:tcPr>
          <w:p w14:paraId="5AE6D4BD" w14:textId="3BC57642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ELAR &amp; Math Grades 3-8</w:t>
            </w:r>
          </w:p>
        </w:tc>
        <w:tc>
          <w:tcPr>
            <w:tcW w:w="2361" w:type="dxa"/>
          </w:tcPr>
          <w:p w14:paraId="0108B824" w14:textId="22F5CD43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IOWA</w:t>
            </w:r>
          </w:p>
        </w:tc>
        <w:tc>
          <w:tcPr>
            <w:tcW w:w="2340" w:type="dxa"/>
          </w:tcPr>
          <w:p w14:paraId="647C5058" w14:textId="408783C7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T-TESS Domains 2 &amp; 3</w:t>
            </w:r>
          </w:p>
        </w:tc>
        <w:tc>
          <w:tcPr>
            <w:tcW w:w="2340" w:type="dxa"/>
          </w:tcPr>
          <w:p w14:paraId="2D8AECE8" w14:textId="4BA60749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T-TESS Domains 1 &amp; 4</w:t>
            </w:r>
          </w:p>
        </w:tc>
      </w:tr>
      <w:tr w:rsidR="00237849" w:rsidRPr="00237849" w14:paraId="2F350C6F" w14:textId="77777777" w:rsidTr="00FD4E6F">
        <w:trPr>
          <w:trHeight w:val="272"/>
        </w:trPr>
        <w:tc>
          <w:tcPr>
            <w:tcW w:w="2859" w:type="dxa"/>
          </w:tcPr>
          <w:p w14:paraId="6F803508" w14:textId="4025297F" w:rsidR="00237849" w:rsidRPr="00237849" w:rsidRDefault="00237849" w:rsidP="00237849">
            <w:pPr>
              <w:rPr>
                <w:rFonts w:ascii="Aptos" w:hAnsi="Aptos" w:cstheme="minorHAnsi"/>
                <w:b/>
                <w:bCs/>
              </w:rPr>
            </w:pPr>
            <w:r w:rsidRPr="00237849">
              <w:rPr>
                <w:rFonts w:ascii="Aptos" w:hAnsi="Aptos" w:cstheme="minorHAnsi"/>
                <w:b/>
                <w:bCs/>
              </w:rPr>
              <w:t>Science Grade 5 &amp; 8</w:t>
            </w:r>
          </w:p>
        </w:tc>
        <w:tc>
          <w:tcPr>
            <w:tcW w:w="2361" w:type="dxa"/>
          </w:tcPr>
          <w:p w14:paraId="28D57F2C" w14:textId="4AD042F4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IOWA</w:t>
            </w:r>
          </w:p>
        </w:tc>
        <w:tc>
          <w:tcPr>
            <w:tcW w:w="2340" w:type="dxa"/>
          </w:tcPr>
          <w:p w14:paraId="247F692C" w14:textId="6CC3E82B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T-TESS Domains 2 &amp; 3</w:t>
            </w:r>
          </w:p>
        </w:tc>
        <w:tc>
          <w:tcPr>
            <w:tcW w:w="2340" w:type="dxa"/>
          </w:tcPr>
          <w:p w14:paraId="5F5DDEB1" w14:textId="5312CF8F" w:rsidR="00237849" w:rsidRPr="00237849" w:rsidRDefault="00237849" w:rsidP="00237849">
            <w:pPr>
              <w:rPr>
                <w:rFonts w:ascii="Aptos" w:hAnsi="Aptos" w:cstheme="minorHAnsi"/>
              </w:rPr>
            </w:pPr>
            <w:r w:rsidRPr="00237849">
              <w:rPr>
                <w:rFonts w:ascii="Aptos" w:hAnsi="Aptos" w:cstheme="minorHAnsi"/>
              </w:rPr>
              <w:t>T-TESS Domains 1 &amp; 4</w:t>
            </w:r>
          </w:p>
        </w:tc>
      </w:tr>
      <w:bookmarkEnd w:id="1"/>
    </w:tbl>
    <w:p w14:paraId="40C0077E" w14:textId="77777777" w:rsidR="0001098C" w:rsidRPr="00350BB5" w:rsidRDefault="0001098C" w:rsidP="00855600">
      <w:pPr>
        <w:spacing w:after="0" w:line="240" w:lineRule="auto"/>
        <w:rPr>
          <w:rFonts w:ascii="Aptos" w:hAnsi="Aptos" w:cstheme="minorHAnsi"/>
          <w:b/>
          <w:bCs/>
          <w:sz w:val="16"/>
          <w:szCs w:val="16"/>
        </w:rPr>
      </w:pPr>
    </w:p>
    <w:p w14:paraId="65E98E05" w14:textId="4AA51C16" w:rsidR="00D66BC4" w:rsidRDefault="00CD4433" w:rsidP="00D66BC4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20E54497">
        <w:rPr>
          <w:rFonts w:ascii="Aptos" w:hAnsi="Aptos"/>
          <w:b/>
          <w:bCs/>
          <w:sz w:val="28"/>
          <w:szCs w:val="28"/>
        </w:rPr>
        <w:t xml:space="preserve">How do </w:t>
      </w:r>
      <w:r w:rsidR="00772315" w:rsidRPr="20E54497">
        <w:rPr>
          <w:rFonts w:ascii="Aptos" w:hAnsi="Aptos"/>
          <w:b/>
          <w:bCs/>
          <w:sz w:val="28"/>
          <w:szCs w:val="28"/>
        </w:rPr>
        <w:t>Teacher</w:t>
      </w:r>
      <w:r w:rsidRPr="20E54497">
        <w:rPr>
          <w:rFonts w:ascii="Aptos" w:hAnsi="Aptos"/>
          <w:b/>
          <w:bCs/>
          <w:sz w:val="28"/>
          <w:szCs w:val="28"/>
        </w:rPr>
        <w:t>s Earn a</w:t>
      </w:r>
      <w:r w:rsidR="00772315" w:rsidRPr="20E54497">
        <w:rPr>
          <w:rFonts w:ascii="Aptos" w:hAnsi="Aptos"/>
          <w:b/>
          <w:bCs/>
          <w:sz w:val="28"/>
          <w:szCs w:val="28"/>
        </w:rPr>
        <w:t xml:space="preserve"> Designation</w:t>
      </w:r>
      <w:r w:rsidRPr="20E54497">
        <w:rPr>
          <w:rFonts w:ascii="Aptos" w:hAnsi="Aptos"/>
          <w:b/>
          <w:bCs/>
          <w:sz w:val="28"/>
          <w:szCs w:val="28"/>
        </w:rPr>
        <w:t>?</w:t>
      </w:r>
    </w:p>
    <w:p w14:paraId="5F812BAD" w14:textId="79B1DF23" w:rsidR="008E36DB" w:rsidRDefault="00D66BC4" w:rsidP="00434E2F">
      <w:pPr>
        <w:spacing w:after="0" w:line="240" w:lineRule="auto"/>
        <w:ind w:right="-720"/>
        <w:rPr>
          <w:rFonts w:ascii="Aptos" w:hAnsi="Aptos"/>
        </w:rPr>
      </w:pPr>
      <w:r w:rsidRPr="00997891">
        <w:rPr>
          <w:rFonts w:ascii="Aptos" w:hAnsi="Aptos"/>
        </w:rPr>
        <w:t xml:space="preserve">All </w:t>
      </w:r>
      <w:r w:rsidR="00FF4523">
        <w:rPr>
          <w:rFonts w:ascii="Aptos" w:hAnsi="Aptos"/>
        </w:rPr>
        <w:t xml:space="preserve">TIA </w:t>
      </w:r>
      <w:r w:rsidRPr="00997891">
        <w:rPr>
          <w:rFonts w:ascii="Aptos" w:hAnsi="Aptos"/>
        </w:rPr>
        <w:t xml:space="preserve">designation systems must include a </w:t>
      </w:r>
      <w:r w:rsidRPr="00670EA8">
        <w:rPr>
          <w:rFonts w:ascii="Aptos" w:hAnsi="Aptos"/>
          <w:b/>
          <w:bCs/>
        </w:rPr>
        <w:t>student growth measure</w:t>
      </w:r>
      <w:r w:rsidR="00FA41C5">
        <w:rPr>
          <w:rFonts w:ascii="Aptos" w:hAnsi="Aptos"/>
          <w:b/>
          <w:bCs/>
        </w:rPr>
        <w:t xml:space="preserve"> (CIRCLE/IOWA)</w:t>
      </w:r>
      <w:r w:rsidR="009A43B9">
        <w:rPr>
          <w:rFonts w:ascii="Aptos" w:hAnsi="Aptos"/>
        </w:rPr>
        <w:t xml:space="preserve"> </w:t>
      </w:r>
      <w:r>
        <w:rPr>
          <w:rFonts w:ascii="Aptos" w:hAnsi="Aptos"/>
        </w:rPr>
        <w:t xml:space="preserve">and </w:t>
      </w:r>
      <w:r w:rsidRPr="00670EA8">
        <w:rPr>
          <w:rFonts w:ascii="Aptos" w:hAnsi="Aptos"/>
          <w:b/>
          <w:bCs/>
        </w:rPr>
        <w:t>teacher observation measure</w:t>
      </w:r>
      <w:r w:rsidR="00FA41C5">
        <w:rPr>
          <w:rFonts w:ascii="Aptos" w:hAnsi="Aptos"/>
          <w:b/>
          <w:bCs/>
        </w:rPr>
        <w:t xml:space="preserve"> (T-TESS Domains 2 &amp; 3)</w:t>
      </w:r>
      <w:r w:rsidRPr="00670EA8">
        <w:rPr>
          <w:rFonts w:ascii="Aptos" w:hAnsi="Aptos"/>
          <w:b/>
          <w:bCs/>
        </w:rPr>
        <w:t xml:space="preserve"> </w:t>
      </w:r>
      <w:r w:rsidRPr="00997891">
        <w:rPr>
          <w:rFonts w:ascii="Aptos" w:hAnsi="Aptos"/>
        </w:rPr>
        <w:t>for determining teacher designations</w:t>
      </w:r>
      <w:r>
        <w:rPr>
          <w:rFonts w:ascii="Aptos" w:hAnsi="Aptos"/>
        </w:rPr>
        <w:t>. FFA’s</w:t>
      </w:r>
      <w:r w:rsidR="00FA41C5">
        <w:rPr>
          <w:rFonts w:ascii="Aptos" w:hAnsi="Aptos"/>
        </w:rPr>
        <w:t xml:space="preserve"> TIA Designation System </w:t>
      </w:r>
      <w:r>
        <w:rPr>
          <w:rFonts w:ascii="Aptos" w:hAnsi="Aptos"/>
        </w:rPr>
        <w:t>also includes</w:t>
      </w:r>
      <w:r w:rsidR="00707FD2">
        <w:rPr>
          <w:rFonts w:ascii="Aptos" w:hAnsi="Aptos"/>
        </w:rPr>
        <w:t xml:space="preserve"> </w:t>
      </w:r>
      <w:r w:rsidRPr="00B654FF">
        <w:rPr>
          <w:rFonts w:ascii="Aptos" w:hAnsi="Aptos"/>
          <w:b/>
          <w:bCs/>
        </w:rPr>
        <w:t>local designation criter</w:t>
      </w:r>
      <w:r>
        <w:rPr>
          <w:rFonts w:ascii="Aptos" w:hAnsi="Aptos"/>
          <w:b/>
          <w:bCs/>
        </w:rPr>
        <w:t>i</w:t>
      </w:r>
      <w:r w:rsidRPr="00B654FF">
        <w:rPr>
          <w:rFonts w:ascii="Aptos" w:hAnsi="Aptos"/>
          <w:b/>
          <w:bCs/>
        </w:rPr>
        <w:t>a</w:t>
      </w:r>
      <w:r w:rsidR="00FA41C5">
        <w:rPr>
          <w:rFonts w:ascii="Aptos" w:hAnsi="Aptos"/>
          <w:b/>
          <w:bCs/>
        </w:rPr>
        <w:t xml:space="preserve"> (T-TESS Domains 1 &amp; 4)</w:t>
      </w:r>
      <w:r w:rsidRPr="00997891">
        <w:rPr>
          <w:rFonts w:ascii="Aptos" w:hAnsi="Aptos"/>
        </w:rPr>
        <w:t>.</w:t>
      </w:r>
      <w:r w:rsidR="00983FDE">
        <w:rPr>
          <w:rFonts w:ascii="Aptos" w:hAnsi="Aptos"/>
        </w:rPr>
        <w:t xml:space="preserve"> Teachers must meet </w:t>
      </w:r>
      <w:r w:rsidR="00304B7A">
        <w:rPr>
          <w:rFonts w:ascii="Aptos" w:hAnsi="Aptos"/>
        </w:rPr>
        <w:t xml:space="preserve">student growth minimum requirements and teacher observation minimum requirements to earn </w:t>
      </w:r>
      <w:r w:rsidR="008E36DB">
        <w:rPr>
          <w:rFonts w:ascii="Aptos" w:hAnsi="Aptos"/>
        </w:rPr>
        <w:t>designation levels.</w:t>
      </w:r>
    </w:p>
    <w:p w14:paraId="2BFDF23E" w14:textId="77777777" w:rsidR="008E36DB" w:rsidRPr="00350BB5" w:rsidRDefault="008E36DB" w:rsidP="00434E2F">
      <w:pPr>
        <w:spacing w:after="0" w:line="240" w:lineRule="auto"/>
        <w:ind w:right="-720"/>
        <w:rPr>
          <w:rFonts w:ascii="Aptos" w:hAnsi="Aptos"/>
          <w:sz w:val="16"/>
          <w:szCs w:val="16"/>
        </w:rPr>
      </w:pPr>
    </w:p>
    <w:p w14:paraId="61FA4599" w14:textId="4B3E610D" w:rsidR="00160984" w:rsidRPr="00160984" w:rsidRDefault="00160984" w:rsidP="00434E2F">
      <w:pPr>
        <w:spacing w:after="0" w:line="240" w:lineRule="auto"/>
        <w:ind w:right="-720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FFA’s Designation System</w:t>
      </w:r>
    </w:p>
    <w:p w14:paraId="0F547FED" w14:textId="2D4E0DDE" w:rsidR="00772315" w:rsidRPr="00D66BC4" w:rsidRDefault="00772315" w:rsidP="00434E2F">
      <w:pPr>
        <w:spacing w:after="0" w:line="240" w:lineRule="auto"/>
        <w:ind w:right="-720"/>
        <w:rPr>
          <w:rFonts w:ascii="Aptos" w:hAnsi="Aptos"/>
          <w:b/>
          <w:bCs/>
          <w:sz w:val="28"/>
          <w:szCs w:val="28"/>
        </w:rPr>
      </w:pPr>
      <w:r w:rsidRPr="00237849">
        <w:rPr>
          <w:rFonts w:ascii="Aptos" w:hAnsi="Aptos" w:cstheme="minorHAnsi"/>
          <w:b/>
          <w:bCs/>
          <w:noProof/>
        </w:rPr>
        <w:drawing>
          <wp:inline distT="0" distB="0" distL="0" distR="0" wp14:anchorId="69C5FF9B" wp14:editId="03BC7E2B">
            <wp:extent cx="4457700" cy="682548"/>
            <wp:effectExtent l="0" t="0" r="0" b="3810"/>
            <wp:docPr id="996257582" name="Picture 1" descr="A green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257582" name="Picture 1" descr="A green and black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5312" cy="71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5AB42" w14:textId="77777777" w:rsidR="009524B7" w:rsidRPr="00237849" w:rsidRDefault="009524B7" w:rsidP="00855600">
      <w:pPr>
        <w:spacing w:after="0" w:line="240" w:lineRule="auto"/>
        <w:rPr>
          <w:rFonts w:ascii="Aptos" w:hAnsi="Aptos" w:cstheme="minorHAnsi"/>
          <w:b/>
          <w:bCs/>
        </w:rPr>
      </w:pPr>
    </w:p>
    <w:p w14:paraId="51333C55" w14:textId="248465EF" w:rsidR="00772315" w:rsidRPr="00237849" w:rsidRDefault="00F73255" w:rsidP="006052BC">
      <w:pPr>
        <w:spacing w:after="0" w:line="240" w:lineRule="auto"/>
        <w:rPr>
          <w:rFonts w:ascii="Aptos" w:hAnsi="Aptos" w:cstheme="minorHAnsi"/>
          <w:b/>
          <w:bCs/>
        </w:rPr>
      </w:pPr>
      <w:r w:rsidRPr="00237849">
        <w:rPr>
          <w:noProof/>
        </w:rPr>
        <w:lastRenderedPageBreak/>
        <w:drawing>
          <wp:inline distT="0" distB="0" distL="0" distR="0" wp14:anchorId="06473873" wp14:editId="128E8955">
            <wp:extent cx="4831080" cy="1309966"/>
            <wp:effectExtent l="0" t="0" r="0" b="5080"/>
            <wp:docPr id="68472622" name="Picture 1" descr="A screenshot of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2622" name="Picture 1" descr="A screenshot of a white background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1302" cy="131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4328E" w14:textId="77777777" w:rsidR="009524B7" w:rsidRPr="00237849" w:rsidRDefault="009524B7" w:rsidP="009524B7">
      <w:pPr>
        <w:spacing w:after="0" w:line="240" w:lineRule="auto"/>
        <w:jc w:val="center"/>
        <w:rPr>
          <w:rFonts w:ascii="Aptos" w:hAnsi="Aptos" w:cstheme="minorHAnsi"/>
          <w:b/>
          <w:bCs/>
        </w:rPr>
      </w:pPr>
    </w:p>
    <w:p w14:paraId="78DCAD07" w14:textId="52421E56" w:rsidR="20E54497" w:rsidRPr="000D025B" w:rsidRDefault="00936969" w:rsidP="20E54497">
      <w:pPr>
        <w:spacing w:after="0" w:line="240" w:lineRule="auto"/>
        <w:rPr>
          <w:rFonts w:ascii="Aptos" w:hAnsi="Aptos" w:cstheme="minorHAnsi"/>
          <w:b/>
          <w:bCs/>
        </w:rPr>
      </w:pPr>
      <w:r w:rsidRPr="00237849">
        <w:rPr>
          <w:noProof/>
        </w:rPr>
        <w:drawing>
          <wp:inline distT="0" distB="0" distL="0" distR="0" wp14:anchorId="41FEC189" wp14:editId="1589A6BC">
            <wp:extent cx="4785360" cy="1346649"/>
            <wp:effectExtent l="0" t="0" r="0" b="6350"/>
            <wp:docPr id="1906140245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140245" name="Picture 1" descr="A white background with black tex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7328" cy="135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ABCF1" w14:textId="77777777" w:rsidR="001C53A6" w:rsidRPr="00350BB5" w:rsidRDefault="001C53A6" w:rsidP="00664C48">
      <w:pPr>
        <w:spacing w:after="0" w:line="240" w:lineRule="auto"/>
        <w:rPr>
          <w:rFonts w:ascii="Aptos" w:hAnsi="Aptos" w:cstheme="minorHAnsi"/>
          <w:b/>
          <w:bCs/>
          <w:sz w:val="16"/>
          <w:szCs w:val="16"/>
        </w:rPr>
      </w:pPr>
    </w:p>
    <w:p w14:paraId="382D9047" w14:textId="4E0212DE" w:rsidR="006C08C8" w:rsidRPr="00237849" w:rsidRDefault="006C08C8" w:rsidP="20E54497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20E54497">
        <w:rPr>
          <w:rFonts w:ascii="Aptos" w:hAnsi="Aptos"/>
          <w:b/>
          <w:bCs/>
          <w:sz w:val="28"/>
          <w:szCs w:val="28"/>
        </w:rPr>
        <w:t>Spending Plan</w:t>
      </w:r>
      <w:r w:rsidR="00FC577D" w:rsidRPr="20E54497">
        <w:rPr>
          <w:rFonts w:ascii="Aptos" w:hAnsi="Aptos"/>
          <w:b/>
          <w:bCs/>
          <w:sz w:val="28"/>
          <w:szCs w:val="28"/>
        </w:rPr>
        <w:t>: 90/10</w:t>
      </w:r>
    </w:p>
    <w:p w14:paraId="0B9B2936" w14:textId="6E084D95" w:rsidR="00C445FE" w:rsidRPr="00237849" w:rsidRDefault="001E5273" w:rsidP="00C2286A">
      <w:pPr>
        <w:spacing w:after="0" w:line="240" w:lineRule="auto"/>
        <w:ind w:left="360"/>
        <w:rPr>
          <w:rFonts w:ascii="Aptos" w:hAnsi="Aptos" w:cstheme="minorHAnsi"/>
        </w:rPr>
      </w:pPr>
      <w:r w:rsidRPr="00237849">
        <w:rPr>
          <w:rFonts w:ascii="Aptos" w:hAnsi="Aptos" w:cstheme="minorHAnsi"/>
        </w:rPr>
        <w:t xml:space="preserve">Teachers who earn a TIA </w:t>
      </w:r>
      <w:r w:rsidR="006052BC">
        <w:rPr>
          <w:rFonts w:ascii="Aptos" w:hAnsi="Aptos" w:cstheme="minorHAnsi"/>
        </w:rPr>
        <w:t>D</w:t>
      </w:r>
      <w:r w:rsidRPr="00237849">
        <w:rPr>
          <w:rFonts w:ascii="Aptos" w:hAnsi="Aptos" w:cstheme="minorHAnsi"/>
        </w:rPr>
        <w:t>esignation</w:t>
      </w:r>
      <w:r w:rsidR="00047AA4" w:rsidRPr="00237849">
        <w:rPr>
          <w:rFonts w:ascii="Aptos" w:hAnsi="Aptos" w:cstheme="minorHAnsi"/>
        </w:rPr>
        <w:t xml:space="preserve"> (Recognized, Exemplary, Masters)</w:t>
      </w:r>
      <w:r w:rsidR="00FC577D" w:rsidRPr="00237849">
        <w:rPr>
          <w:rFonts w:ascii="Aptos" w:hAnsi="Aptos" w:cstheme="minorHAnsi"/>
        </w:rPr>
        <w:t xml:space="preserve"> will receive 90% of the amount associated with the designation.</w:t>
      </w:r>
      <w:r w:rsidR="007B3115" w:rsidRPr="00237849">
        <w:rPr>
          <w:rFonts w:ascii="Aptos" w:hAnsi="Aptos" w:cstheme="minorHAnsi"/>
        </w:rPr>
        <w:t xml:space="preserve"> </w:t>
      </w:r>
      <w:r w:rsidR="00241603" w:rsidRPr="00237849">
        <w:rPr>
          <w:rFonts w:ascii="Aptos" w:hAnsi="Aptos" w:cstheme="minorHAnsi"/>
        </w:rPr>
        <w:t>10% reserved at the district level will be used to cover standard deductions for designated teacher</w:t>
      </w:r>
      <w:r w:rsidR="00E21A57" w:rsidRPr="00237849">
        <w:rPr>
          <w:rFonts w:ascii="Aptos" w:hAnsi="Aptos" w:cstheme="minorHAnsi"/>
        </w:rPr>
        <w:t>s</w:t>
      </w:r>
      <w:r w:rsidR="009F5735">
        <w:rPr>
          <w:rFonts w:ascii="Aptos" w:hAnsi="Aptos" w:cstheme="minorHAnsi"/>
        </w:rPr>
        <w:t xml:space="preserve">. </w:t>
      </w:r>
      <w:r w:rsidR="00606627" w:rsidRPr="00606627">
        <w:rPr>
          <w:rFonts w:ascii="Aptos" w:hAnsi="Aptos" w:cstheme="minorHAnsi"/>
        </w:rPr>
        <w:t>The TIA Allotment Payout is TRS eligible and subject to Federal, State, local fees and taxes.</w:t>
      </w:r>
    </w:p>
    <w:p w14:paraId="3A51B38D" w14:textId="77777777" w:rsidR="00D4782A" w:rsidRPr="00350BB5" w:rsidRDefault="00D4782A" w:rsidP="00EE0E7C">
      <w:pPr>
        <w:spacing w:after="0" w:line="240" w:lineRule="auto"/>
        <w:rPr>
          <w:rFonts w:ascii="Aptos" w:hAnsi="Aptos" w:cstheme="minorHAnsi"/>
          <w:b/>
          <w:bCs/>
          <w:color w:val="0070C0"/>
          <w:sz w:val="16"/>
          <w:szCs w:val="16"/>
        </w:rPr>
      </w:pPr>
    </w:p>
    <w:p w14:paraId="612C0961" w14:textId="1A77C673" w:rsidR="00664C48" w:rsidRPr="00237849" w:rsidRDefault="00664C48" w:rsidP="20E54497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20E54497">
        <w:rPr>
          <w:rFonts w:ascii="Aptos" w:hAnsi="Aptos"/>
          <w:b/>
          <w:bCs/>
          <w:sz w:val="28"/>
          <w:szCs w:val="28"/>
        </w:rPr>
        <w:t xml:space="preserve">When </w:t>
      </w:r>
      <w:r w:rsidR="006E01AF" w:rsidRPr="20E54497">
        <w:rPr>
          <w:rFonts w:ascii="Aptos" w:hAnsi="Aptos"/>
          <w:b/>
          <w:bCs/>
          <w:sz w:val="28"/>
          <w:szCs w:val="28"/>
        </w:rPr>
        <w:t>will</w:t>
      </w:r>
      <w:r w:rsidRPr="20E54497">
        <w:rPr>
          <w:rFonts w:ascii="Aptos" w:hAnsi="Aptos"/>
          <w:b/>
          <w:bCs/>
          <w:sz w:val="28"/>
          <w:szCs w:val="28"/>
        </w:rPr>
        <w:t xml:space="preserve"> Designations </w:t>
      </w:r>
      <w:r w:rsidR="009810B9" w:rsidRPr="20E54497">
        <w:rPr>
          <w:rFonts w:ascii="Aptos" w:hAnsi="Aptos"/>
          <w:b/>
          <w:bCs/>
          <w:sz w:val="28"/>
          <w:szCs w:val="28"/>
        </w:rPr>
        <w:t xml:space="preserve">and the TIA Allotment </w:t>
      </w:r>
      <w:r w:rsidR="006E01AF" w:rsidRPr="20E54497">
        <w:rPr>
          <w:rFonts w:ascii="Aptos" w:hAnsi="Aptos"/>
          <w:b/>
          <w:bCs/>
          <w:sz w:val="28"/>
          <w:szCs w:val="28"/>
        </w:rPr>
        <w:t xml:space="preserve">be </w:t>
      </w:r>
      <w:r w:rsidR="004D4FCA" w:rsidRPr="20E54497">
        <w:rPr>
          <w:rFonts w:ascii="Aptos" w:hAnsi="Aptos"/>
          <w:b/>
          <w:bCs/>
          <w:sz w:val="28"/>
          <w:szCs w:val="28"/>
        </w:rPr>
        <w:t>Finalized?</w:t>
      </w:r>
    </w:p>
    <w:p w14:paraId="7CCA397A" w14:textId="1A7F20F5" w:rsidR="00664C48" w:rsidRPr="00FD191C" w:rsidRDefault="00D546E4" w:rsidP="00FD191C">
      <w:pPr>
        <w:pStyle w:val="ListParagraph"/>
        <w:spacing w:after="0" w:line="240" w:lineRule="auto"/>
        <w:ind w:left="360" w:right="-720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t xml:space="preserve">The initial program is a </w:t>
      </w:r>
      <w:proofErr w:type="gramStart"/>
      <w:r>
        <w:rPr>
          <w:rFonts w:ascii="Aptos" w:hAnsi="Aptos" w:cstheme="minorHAnsi"/>
          <w:b/>
          <w:bCs/>
        </w:rPr>
        <w:t>2 year</w:t>
      </w:r>
      <w:proofErr w:type="gramEnd"/>
      <w:r>
        <w:rPr>
          <w:rFonts w:ascii="Aptos" w:hAnsi="Aptos" w:cstheme="minorHAnsi"/>
          <w:b/>
          <w:bCs/>
        </w:rPr>
        <w:t xml:space="preserve"> process. </w:t>
      </w:r>
      <w:r w:rsidR="00664C48" w:rsidRPr="00F12C4F">
        <w:rPr>
          <w:rFonts w:ascii="Aptos" w:hAnsi="Aptos" w:cstheme="minorHAnsi"/>
          <w:b/>
          <w:bCs/>
        </w:rPr>
        <w:t>Designations</w:t>
      </w:r>
      <w:r w:rsidR="00664C48" w:rsidRPr="00237849">
        <w:rPr>
          <w:rFonts w:ascii="Aptos" w:hAnsi="Aptos" w:cstheme="minorHAnsi"/>
        </w:rPr>
        <w:t xml:space="preserve"> </w:t>
      </w:r>
      <w:r w:rsidR="00913D07" w:rsidRPr="00237849">
        <w:rPr>
          <w:rFonts w:ascii="Aptos" w:hAnsi="Aptos" w:cstheme="minorHAnsi"/>
        </w:rPr>
        <w:t xml:space="preserve">will be finalized in SPRING 2027 for data collected </w:t>
      </w:r>
      <w:r w:rsidR="00B34277" w:rsidRPr="00237849">
        <w:rPr>
          <w:rFonts w:ascii="Aptos" w:hAnsi="Aptos" w:cstheme="minorHAnsi"/>
        </w:rPr>
        <w:t xml:space="preserve">during </w:t>
      </w:r>
      <w:r w:rsidR="00913D07" w:rsidRPr="00237849">
        <w:rPr>
          <w:rFonts w:ascii="Aptos" w:hAnsi="Aptos" w:cstheme="minorHAnsi"/>
        </w:rPr>
        <w:t xml:space="preserve">the 2025-2026 school year. </w:t>
      </w:r>
      <w:r w:rsidR="00664C48" w:rsidRPr="00237849">
        <w:rPr>
          <w:rFonts w:ascii="Aptos" w:hAnsi="Aptos" w:cstheme="minorHAnsi"/>
          <w:b/>
          <w:bCs/>
        </w:rPr>
        <w:t>2025-2026</w:t>
      </w:r>
      <w:r w:rsidR="00913D07" w:rsidRPr="00237849">
        <w:rPr>
          <w:rFonts w:ascii="Aptos" w:hAnsi="Aptos" w:cstheme="minorHAnsi"/>
          <w:b/>
          <w:bCs/>
        </w:rPr>
        <w:t xml:space="preserve"> is FFA’s first</w:t>
      </w:r>
      <w:r w:rsidR="00664C48" w:rsidRPr="00237849">
        <w:rPr>
          <w:rFonts w:ascii="Aptos" w:hAnsi="Aptos" w:cstheme="minorHAnsi"/>
          <w:b/>
          <w:bCs/>
        </w:rPr>
        <w:t xml:space="preserve"> Data Capture Year (Student Performance &amp; Teacher Appraisal)</w:t>
      </w:r>
      <w:r w:rsidR="00913D07" w:rsidRPr="00237849">
        <w:rPr>
          <w:rFonts w:ascii="Aptos" w:hAnsi="Aptos" w:cstheme="minorHAnsi"/>
          <w:b/>
          <w:bCs/>
        </w:rPr>
        <w:t>.</w:t>
      </w:r>
      <w:r w:rsidR="00913D07" w:rsidRPr="00237849">
        <w:rPr>
          <w:rFonts w:ascii="Aptos" w:hAnsi="Aptos" w:cstheme="minorHAnsi"/>
        </w:rPr>
        <w:t xml:space="preserve"> By the fall of 2026, FFA will </w:t>
      </w:r>
      <w:r w:rsidR="00C709DE" w:rsidRPr="00237849">
        <w:rPr>
          <w:rFonts w:ascii="Aptos" w:hAnsi="Aptos" w:cstheme="minorHAnsi"/>
        </w:rPr>
        <w:t>send</w:t>
      </w:r>
      <w:r w:rsidR="00913D07" w:rsidRPr="00237849">
        <w:rPr>
          <w:rFonts w:ascii="Aptos" w:hAnsi="Aptos" w:cstheme="minorHAnsi"/>
        </w:rPr>
        <w:t xml:space="preserve"> proposed </w:t>
      </w:r>
      <w:r w:rsidR="00C709DE" w:rsidRPr="00237849">
        <w:rPr>
          <w:rFonts w:ascii="Aptos" w:hAnsi="Aptos" w:cstheme="minorHAnsi"/>
        </w:rPr>
        <w:t xml:space="preserve">TIA </w:t>
      </w:r>
      <w:r w:rsidR="00913D07" w:rsidRPr="00237849">
        <w:rPr>
          <w:rFonts w:ascii="Aptos" w:hAnsi="Aptos" w:cstheme="minorHAnsi"/>
        </w:rPr>
        <w:t xml:space="preserve">designations to TEA. </w:t>
      </w:r>
      <w:r w:rsidR="00664C48" w:rsidRPr="00FD191C">
        <w:rPr>
          <w:rFonts w:ascii="Aptos" w:hAnsi="Aptos" w:cstheme="minorHAnsi"/>
          <w:b/>
          <w:bCs/>
        </w:rPr>
        <w:t>2026-2027</w:t>
      </w:r>
      <w:r w:rsidR="00913D07" w:rsidRPr="00FD191C">
        <w:rPr>
          <w:rFonts w:ascii="Aptos" w:hAnsi="Aptos" w:cstheme="minorHAnsi"/>
          <w:b/>
          <w:bCs/>
        </w:rPr>
        <w:t xml:space="preserve"> is the </w:t>
      </w:r>
      <w:r w:rsidR="00664C48" w:rsidRPr="00FD191C">
        <w:rPr>
          <w:rFonts w:ascii="Aptos" w:hAnsi="Aptos" w:cstheme="minorHAnsi"/>
          <w:b/>
          <w:bCs/>
        </w:rPr>
        <w:t>Data Validation Year</w:t>
      </w:r>
      <w:r w:rsidR="00913D07" w:rsidRPr="00FD191C">
        <w:rPr>
          <w:rFonts w:ascii="Aptos" w:hAnsi="Aptos" w:cstheme="minorHAnsi"/>
          <w:b/>
          <w:bCs/>
        </w:rPr>
        <w:t xml:space="preserve">. </w:t>
      </w:r>
      <w:r w:rsidR="00913D07" w:rsidRPr="00FD191C">
        <w:rPr>
          <w:rFonts w:ascii="Aptos" w:hAnsi="Aptos" w:cstheme="minorHAnsi"/>
        </w:rPr>
        <w:t xml:space="preserve">During this year, </w:t>
      </w:r>
      <w:r w:rsidR="00664C48" w:rsidRPr="00FD191C">
        <w:rPr>
          <w:rFonts w:ascii="Aptos" w:hAnsi="Aptos" w:cstheme="minorHAnsi"/>
        </w:rPr>
        <w:t>Texas Tech</w:t>
      </w:r>
      <w:r w:rsidR="00913D07" w:rsidRPr="00FD191C">
        <w:rPr>
          <w:rFonts w:ascii="Aptos" w:hAnsi="Aptos" w:cstheme="minorHAnsi"/>
        </w:rPr>
        <w:t xml:space="preserve"> will review FFA’s data from </w:t>
      </w:r>
      <w:r w:rsidR="00C2286A" w:rsidRPr="00FD191C">
        <w:rPr>
          <w:rFonts w:ascii="Aptos" w:hAnsi="Aptos" w:cstheme="minorHAnsi"/>
        </w:rPr>
        <w:t>the 2025-2026 school year, to determine if the data is reliable and valid, and finalize which FFA teachers earn</w:t>
      </w:r>
      <w:r w:rsidR="00DB431A" w:rsidRPr="00FD191C">
        <w:rPr>
          <w:rFonts w:ascii="Aptos" w:hAnsi="Aptos" w:cstheme="minorHAnsi"/>
        </w:rPr>
        <w:t xml:space="preserve"> a designation.</w:t>
      </w:r>
      <w:r w:rsidR="00C2286A" w:rsidRPr="00FD191C">
        <w:rPr>
          <w:rFonts w:ascii="Aptos" w:hAnsi="Aptos" w:cstheme="minorHAnsi"/>
        </w:rPr>
        <w:t xml:space="preserve"> </w:t>
      </w:r>
      <w:r w:rsidR="009810B9" w:rsidRPr="00FD191C">
        <w:rPr>
          <w:rFonts w:ascii="Aptos" w:hAnsi="Aptos" w:cstheme="minorHAnsi"/>
        </w:rPr>
        <w:t xml:space="preserve">TEA releases the </w:t>
      </w:r>
      <w:r w:rsidR="002A2B18" w:rsidRPr="00FD191C">
        <w:rPr>
          <w:rFonts w:ascii="Aptos" w:hAnsi="Aptos" w:cstheme="minorHAnsi"/>
        </w:rPr>
        <w:t>TIA Allotment to districts near the end of April each year.</w:t>
      </w:r>
    </w:p>
    <w:p w14:paraId="4EE2A0DD" w14:textId="77777777" w:rsidR="008F358B" w:rsidRPr="00350BB5" w:rsidRDefault="008F358B" w:rsidP="00EE0E7C">
      <w:pPr>
        <w:spacing w:after="0" w:line="240" w:lineRule="auto"/>
        <w:rPr>
          <w:rFonts w:ascii="Aptos" w:hAnsi="Aptos" w:cstheme="minorHAnsi"/>
          <w:b/>
          <w:bCs/>
          <w:sz w:val="16"/>
          <w:szCs w:val="16"/>
        </w:rPr>
      </w:pPr>
    </w:p>
    <w:p w14:paraId="28BECFFE" w14:textId="19FC2465" w:rsidR="008F358B" w:rsidRPr="00237849" w:rsidRDefault="008F358B" w:rsidP="20E54497">
      <w:pPr>
        <w:spacing w:after="0" w:line="240" w:lineRule="auto"/>
        <w:rPr>
          <w:rFonts w:ascii="Aptos" w:hAnsi="Aptos"/>
          <w:b/>
          <w:bCs/>
        </w:rPr>
      </w:pPr>
      <w:r w:rsidRPr="20E54497">
        <w:rPr>
          <w:rFonts w:ascii="Aptos" w:hAnsi="Aptos"/>
          <w:b/>
          <w:bCs/>
          <w:sz w:val="28"/>
          <w:szCs w:val="28"/>
        </w:rPr>
        <w:t>When will the first TIA Payouts occur?</w:t>
      </w:r>
    </w:p>
    <w:p w14:paraId="08519CC9" w14:textId="53B2351E" w:rsidR="00951AB2" w:rsidRDefault="008F358B" w:rsidP="00350BB5">
      <w:pPr>
        <w:pStyle w:val="ListParagraph"/>
        <w:spacing w:after="0" w:line="240" w:lineRule="auto"/>
        <w:ind w:left="360" w:right="-720"/>
        <w:rPr>
          <w:rFonts w:ascii="Aptos" w:hAnsi="Aptos" w:cstheme="minorHAnsi"/>
        </w:rPr>
      </w:pPr>
      <w:r w:rsidRPr="00237849">
        <w:rPr>
          <w:rFonts w:ascii="Aptos" w:hAnsi="Aptos" w:cstheme="minorHAnsi"/>
        </w:rPr>
        <w:t xml:space="preserve">Assuming </w:t>
      </w:r>
      <w:r w:rsidR="00F0751F" w:rsidRPr="00237849">
        <w:rPr>
          <w:rFonts w:ascii="Aptos" w:hAnsi="Aptos" w:cstheme="minorHAnsi"/>
        </w:rPr>
        <w:t xml:space="preserve">the district’s data from the 2025-2026 school year validates, </w:t>
      </w:r>
      <w:r w:rsidRPr="00237849">
        <w:rPr>
          <w:rFonts w:ascii="Aptos" w:hAnsi="Aptos" w:cstheme="minorHAnsi"/>
        </w:rPr>
        <w:t xml:space="preserve">FFA teachers </w:t>
      </w:r>
      <w:r w:rsidR="0016451F">
        <w:rPr>
          <w:rFonts w:ascii="Aptos" w:hAnsi="Aptos" w:cstheme="minorHAnsi"/>
        </w:rPr>
        <w:t xml:space="preserve">will </w:t>
      </w:r>
      <w:r w:rsidRPr="00237849">
        <w:rPr>
          <w:rFonts w:ascii="Aptos" w:hAnsi="Aptos" w:cstheme="minorHAnsi"/>
        </w:rPr>
        <w:t>earn a designation</w:t>
      </w:r>
      <w:r w:rsidR="003573A7" w:rsidRPr="00237849">
        <w:rPr>
          <w:rFonts w:ascii="Aptos" w:hAnsi="Aptos" w:cstheme="minorHAnsi"/>
        </w:rPr>
        <w:t xml:space="preserve"> in Spring 2027</w:t>
      </w:r>
      <w:r w:rsidR="0016451F">
        <w:rPr>
          <w:rFonts w:ascii="Aptos" w:hAnsi="Aptos" w:cstheme="minorHAnsi"/>
        </w:rPr>
        <w:t>. T</w:t>
      </w:r>
      <w:r w:rsidR="003573A7" w:rsidRPr="00237849">
        <w:rPr>
          <w:rFonts w:ascii="Aptos" w:hAnsi="Aptos" w:cstheme="minorHAnsi"/>
        </w:rPr>
        <w:t>he first payout will be in Summer 2027</w:t>
      </w:r>
      <w:r w:rsidR="00237849" w:rsidRPr="00237849">
        <w:rPr>
          <w:rFonts w:ascii="Aptos" w:hAnsi="Aptos" w:cstheme="minorHAnsi"/>
        </w:rPr>
        <w:t>.</w:t>
      </w:r>
    </w:p>
    <w:p w14:paraId="4046B2FD" w14:textId="77777777" w:rsidR="002F5376" w:rsidRDefault="002F5376" w:rsidP="00350BB5">
      <w:pPr>
        <w:pStyle w:val="ListParagraph"/>
        <w:spacing w:after="0" w:line="240" w:lineRule="auto"/>
        <w:ind w:left="360" w:right="-720"/>
        <w:rPr>
          <w:rFonts w:ascii="Aptos" w:hAnsi="Aptos" w:cstheme="minorHAnsi"/>
        </w:rPr>
      </w:pPr>
    </w:p>
    <w:p w14:paraId="7BE59704" w14:textId="4178FD4C" w:rsidR="002F5376" w:rsidRPr="0006234F" w:rsidRDefault="003F3E73" w:rsidP="0006234F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8"/>
          <w:szCs w:val="28"/>
        </w:rPr>
        <w:t xml:space="preserve">PLEASE COMPLETE THE </w:t>
      </w:r>
      <w:r w:rsidR="002F5376" w:rsidRPr="002F5376">
        <w:rPr>
          <w:rFonts w:ascii="Aptos" w:hAnsi="Aptos"/>
          <w:b/>
          <w:bCs/>
          <w:sz w:val="28"/>
          <w:szCs w:val="28"/>
        </w:rPr>
        <w:t xml:space="preserve">TIA </w:t>
      </w:r>
      <w:r>
        <w:rPr>
          <w:rFonts w:ascii="Aptos" w:hAnsi="Aptos"/>
          <w:b/>
          <w:bCs/>
          <w:sz w:val="28"/>
          <w:szCs w:val="28"/>
        </w:rPr>
        <w:t xml:space="preserve">Teacher </w:t>
      </w:r>
      <w:r w:rsidR="002F5376" w:rsidRPr="002F5376">
        <w:rPr>
          <w:rFonts w:ascii="Aptos" w:hAnsi="Aptos"/>
          <w:b/>
          <w:bCs/>
          <w:sz w:val="28"/>
          <w:szCs w:val="28"/>
        </w:rPr>
        <w:t>Survey</w:t>
      </w:r>
      <w:r>
        <w:rPr>
          <w:rFonts w:ascii="Aptos" w:hAnsi="Aptos"/>
          <w:b/>
          <w:bCs/>
          <w:sz w:val="28"/>
          <w:szCs w:val="28"/>
        </w:rPr>
        <w:t xml:space="preserve"> from Texas Tech</w:t>
      </w:r>
      <w:r w:rsidR="002F5376">
        <w:rPr>
          <w:rFonts w:ascii="Aptos" w:hAnsi="Aptos"/>
          <w:b/>
          <w:bCs/>
          <w:sz w:val="28"/>
          <w:szCs w:val="28"/>
        </w:rPr>
        <w:t xml:space="preserve">: </w:t>
      </w:r>
      <w:r w:rsidR="002F5376">
        <w:rPr>
          <w:rFonts w:ascii="Aptos" w:hAnsi="Aptos"/>
          <w:sz w:val="28"/>
          <w:szCs w:val="28"/>
        </w:rPr>
        <w:t>T</w:t>
      </w:r>
      <w:r w:rsidR="002F5376" w:rsidRPr="002F5376">
        <w:rPr>
          <w:rFonts w:ascii="Aptos" w:hAnsi="Aptos"/>
          <w:sz w:val="24"/>
          <w:szCs w:val="24"/>
        </w:rPr>
        <w:t xml:space="preserve">exas Tech will be sending you a survey regarding TIA beginning August 25. Please fill this out by the </w:t>
      </w:r>
      <w:proofErr w:type="gramStart"/>
      <w:r w:rsidR="002F5376" w:rsidRPr="002F5376">
        <w:rPr>
          <w:rFonts w:ascii="Aptos" w:hAnsi="Aptos"/>
          <w:sz w:val="24"/>
          <w:szCs w:val="24"/>
        </w:rPr>
        <w:t>deadline</w:t>
      </w:r>
      <w:proofErr w:type="gramEnd"/>
      <w:r w:rsidR="002F5376" w:rsidRPr="002F5376">
        <w:rPr>
          <w:rFonts w:ascii="Aptos" w:hAnsi="Aptos"/>
          <w:sz w:val="24"/>
          <w:szCs w:val="24"/>
        </w:rPr>
        <w:t xml:space="preserve"> </w:t>
      </w:r>
      <w:r w:rsidR="002F5376" w:rsidRPr="008D0BC8">
        <w:rPr>
          <w:rFonts w:ascii="Aptos" w:hAnsi="Aptos"/>
          <w:b/>
          <w:bCs/>
          <w:sz w:val="24"/>
          <w:szCs w:val="24"/>
        </w:rPr>
        <w:t>September</w:t>
      </w:r>
      <w:r w:rsidR="008D0BC8" w:rsidRPr="008D0BC8">
        <w:rPr>
          <w:rFonts w:ascii="Aptos" w:hAnsi="Aptos"/>
          <w:b/>
          <w:bCs/>
          <w:sz w:val="24"/>
          <w:szCs w:val="24"/>
        </w:rPr>
        <w:t xml:space="preserve"> 19</w:t>
      </w:r>
      <w:r w:rsidR="002F5376" w:rsidRPr="002F5376">
        <w:rPr>
          <w:rFonts w:ascii="Aptos" w:hAnsi="Aptos"/>
          <w:sz w:val="24"/>
          <w:szCs w:val="24"/>
        </w:rPr>
        <w:t>!</w:t>
      </w:r>
      <w:r w:rsidR="002F5376">
        <w:rPr>
          <w:rFonts w:ascii="Aptos" w:hAnsi="Aptos"/>
          <w:sz w:val="24"/>
          <w:szCs w:val="24"/>
        </w:rPr>
        <w:t xml:space="preserve"> This impacts </w:t>
      </w:r>
      <w:proofErr w:type="gramStart"/>
      <w:r w:rsidR="002F5376">
        <w:rPr>
          <w:rFonts w:ascii="Aptos" w:hAnsi="Aptos"/>
          <w:sz w:val="24"/>
          <w:szCs w:val="24"/>
        </w:rPr>
        <w:t>whether or not</w:t>
      </w:r>
      <w:proofErr w:type="gramEnd"/>
      <w:r w:rsidR="002F5376">
        <w:rPr>
          <w:rFonts w:ascii="Aptos" w:hAnsi="Aptos"/>
          <w:sz w:val="24"/>
          <w:szCs w:val="24"/>
        </w:rPr>
        <w:t xml:space="preserve"> payouts will happen in 2027!</w:t>
      </w:r>
    </w:p>
    <w:p w14:paraId="6DB5E272" w14:textId="77777777" w:rsidR="0093667D" w:rsidRPr="00350BB5" w:rsidRDefault="0093667D" w:rsidP="20E54497">
      <w:pPr>
        <w:spacing w:after="0" w:line="240" w:lineRule="auto"/>
        <w:rPr>
          <w:rFonts w:ascii="Aptos" w:hAnsi="Aptos"/>
          <w:b/>
          <w:bCs/>
          <w:sz w:val="16"/>
          <w:szCs w:val="16"/>
        </w:rPr>
      </w:pPr>
    </w:p>
    <w:p w14:paraId="167211C4" w14:textId="1CE0A7C8" w:rsidR="14CEC806" w:rsidRPr="00A75DE4" w:rsidRDefault="00A75DE4" w:rsidP="14CEC806">
      <w:pPr>
        <w:spacing w:after="0" w:line="240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  <w:sz w:val="28"/>
          <w:szCs w:val="28"/>
        </w:rPr>
        <w:t xml:space="preserve">Where can I find more information? </w:t>
      </w:r>
      <w:r w:rsidR="008D0BC8">
        <w:rPr>
          <w:rFonts w:ascii="Aptos" w:hAnsi="Aptos"/>
          <w:b/>
          <w:bCs/>
          <w:sz w:val="24"/>
          <w:szCs w:val="24"/>
        </w:rPr>
        <w:t>FFA T</w:t>
      </w:r>
      <w:r w:rsidR="3C02B628" w:rsidRPr="00350BB5">
        <w:rPr>
          <w:rFonts w:ascii="Aptos" w:hAnsi="Aptos"/>
          <w:b/>
          <w:bCs/>
          <w:sz w:val="24"/>
          <w:szCs w:val="24"/>
        </w:rPr>
        <w:t>IA Handbook</w:t>
      </w:r>
      <w:r>
        <w:rPr>
          <w:rFonts w:ascii="Aptos" w:hAnsi="Aptos"/>
          <w:b/>
          <w:bCs/>
          <w:sz w:val="24"/>
          <w:szCs w:val="24"/>
        </w:rPr>
        <w:t xml:space="preserve"> &amp; </w:t>
      </w:r>
      <w:r w:rsidR="00DE4985">
        <w:rPr>
          <w:rFonts w:ascii="Aptos" w:hAnsi="Aptos"/>
          <w:b/>
          <w:bCs/>
          <w:sz w:val="24"/>
          <w:szCs w:val="24"/>
        </w:rPr>
        <w:t xml:space="preserve">FFA </w:t>
      </w:r>
      <w:r w:rsidR="44090AA9" w:rsidRPr="00350BB5">
        <w:rPr>
          <w:rFonts w:ascii="Aptos" w:hAnsi="Aptos"/>
          <w:b/>
          <w:bCs/>
          <w:sz w:val="24"/>
          <w:szCs w:val="24"/>
        </w:rPr>
        <w:t>TIA Website</w:t>
      </w:r>
      <w:r>
        <w:rPr>
          <w:rFonts w:ascii="Aptos" w:hAnsi="Aptos"/>
          <w:b/>
          <w:bCs/>
          <w:sz w:val="24"/>
          <w:szCs w:val="24"/>
        </w:rPr>
        <w:t xml:space="preserve"> (Coming Soon)</w:t>
      </w:r>
      <w:r w:rsidR="00FD4C3E">
        <w:rPr>
          <w:rFonts w:ascii="Aptos" w:hAnsi="Aptos"/>
          <w:b/>
          <w:bCs/>
          <w:sz w:val="24"/>
          <w:szCs w:val="24"/>
        </w:rPr>
        <w:t xml:space="preserve">; </w:t>
      </w:r>
      <w:r w:rsidR="00F44E50" w:rsidRPr="00F44E50">
        <w:rPr>
          <w:rFonts w:ascii="Aptos" w:hAnsi="Aptos"/>
          <w:b/>
          <w:bCs/>
          <w:sz w:val="24"/>
          <w:szCs w:val="24"/>
        </w:rPr>
        <w:t>https://tiatexas.org/</w:t>
      </w:r>
    </w:p>
    <w:p w14:paraId="4D089A47" w14:textId="77777777" w:rsidR="00A75DE4" w:rsidRPr="00A75DE4" w:rsidRDefault="00A75DE4" w:rsidP="22C42A58">
      <w:pPr>
        <w:spacing w:after="0" w:line="240" w:lineRule="auto"/>
        <w:rPr>
          <w:rFonts w:ascii="Aptos" w:hAnsi="Aptos"/>
          <w:b/>
          <w:bCs/>
          <w:sz w:val="16"/>
          <w:szCs w:val="16"/>
        </w:rPr>
      </w:pPr>
    </w:p>
    <w:p w14:paraId="6E75590B" w14:textId="3994B556" w:rsidR="00A75DE4" w:rsidRPr="00A75DE4" w:rsidRDefault="00A75DE4" w:rsidP="0056636E">
      <w:pPr>
        <w:shd w:val="clear" w:color="auto" w:fill="FFC000"/>
        <w:spacing w:after="0" w:line="240" w:lineRule="auto"/>
        <w:rPr>
          <w:rFonts w:ascii="Aptos" w:hAnsi="Aptos"/>
          <w:sz w:val="24"/>
          <w:szCs w:val="24"/>
        </w:rPr>
      </w:pPr>
      <w:r w:rsidRPr="0056636E">
        <w:rPr>
          <w:rFonts w:ascii="Aptos" w:hAnsi="Aptos"/>
          <w:b/>
          <w:bCs/>
          <w:sz w:val="28"/>
          <w:szCs w:val="28"/>
        </w:rPr>
        <w:t xml:space="preserve">Questions? </w:t>
      </w:r>
      <w:r w:rsidR="009E54F3" w:rsidRPr="0056636E">
        <w:rPr>
          <w:rFonts w:ascii="Aptos" w:hAnsi="Aptos"/>
          <w:sz w:val="28"/>
          <w:szCs w:val="28"/>
        </w:rPr>
        <w:t>Send us your questions through this link: _____________________</w:t>
      </w:r>
      <w:r w:rsidR="00841CCA" w:rsidRPr="0056636E">
        <w:rPr>
          <w:rFonts w:ascii="Aptos" w:hAnsi="Aptos"/>
          <w:sz w:val="28"/>
          <w:szCs w:val="28"/>
        </w:rPr>
        <w:t>; Email: _____________________________________</w:t>
      </w:r>
    </w:p>
    <w:p w14:paraId="5C0E7173" w14:textId="77777777" w:rsidR="00A75DE4" w:rsidRDefault="00A75DE4" w:rsidP="22C42A58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22D82DE8" w14:textId="77777777" w:rsidR="002F5376" w:rsidRDefault="002F5376" w:rsidP="00EE0E7C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1926590D" w14:textId="77777777" w:rsidR="00A000BA" w:rsidRDefault="00A000BA" w:rsidP="00EE0E7C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</w:p>
    <w:p w14:paraId="148D862A" w14:textId="77777777" w:rsidR="00A000BA" w:rsidRDefault="00A000BA" w:rsidP="00EE0E7C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</w:p>
    <w:p w14:paraId="45AC7D29" w14:textId="6F330D2E" w:rsidR="00187652" w:rsidRDefault="00187652" w:rsidP="00EE0E7C">
      <w:pPr>
        <w:spacing w:after="0" w:line="240" w:lineRule="auto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PRESENTER QUESTIONS</w:t>
      </w:r>
    </w:p>
    <w:p w14:paraId="427937A3" w14:textId="77777777" w:rsidR="00187652" w:rsidRDefault="00187652" w:rsidP="00EE0E7C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45023D75" w14:textId="7C32D89A" w:rsidR="008C1CA3" w:rsidRPr="002F5376" w:rsidRDefault="00746298" w:rsidP="00EE0E7C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2F5376">
        <w:rPr>
          <w:rFonts w:ascii="Aptos" w:hAnsi="Aptos"/>
          <w:b/>
          <w:bCs/>
          <w:sz w:val="24"/>
          <w:szCs w:val="24"/>
        </w:rPr>
        <w:t>Check for Understanding</w:t>
      </w:r>
      <w:r w:rsidR="00951AB2" w:rsidRPr="002F5376">
        <w:rPr>
          <w:rFonts w:ascii="Aptos" w:hAnsi="Aptos"/>
          <w:b/>
          <w:bCs/>
          <w:sz w:val="24"/>
          <w:szCs w:val="24"/>
        </w:rPr>
        <w:t xml:space="preserve">: </w:t>
      </w:r>
    </w:p>
    <w:p w14:paraId="3BE7F115" w14:textId="4CD9EA33" w:rsidR="00840064" w:rsidRPr="002F5376" w:rsidRDefault="00380220" w:rsidP="00350BB5">
      <w:pPr>
        <w:spacing w:after="0" w:line="240" w:lineRule="auto"/>
        <w:ind w:left="720"/>
        <w:rPr>
          <w:rFonts w:ascii="Aptos" w:hAnsi="Aptos" w:cstheme="minorHAnsi"/>
          <w:b/>
          <w:bCs/>
          <w:sz w:val="24"/>
          <w:szCs w:val="24"/>
        </w:rPr>
      </w:pPr>
      <w:r w:rsidRPr="002F5376">
        <w:rPr>
          <w:rFonts w:ascii="Aptos" w:hAnsi="Aptos" w:cstheme="minorHAnsi"/>
          <w:b/>
          <w:bCs/>
          <w:sz w:val="24"/>
          <w:szCs w:val="24"/>
        </w:rPr>
        <w:t>1. Which grade level teachers and subjects are eligible to try to earn a designation in the 2025-2026 school year?</w:t>
      </w:r>
    </w:p>
    <w:p w14:paraId="7A81596C" w14:textId="4226BBAD" w:rsidR="00D07416" w:rsidRPr="00CB69B1" w:rsidRDefault="00380220" w:rsidP="00CB69B1">
      <w:pPr>
        <w:spacing w:after="0" w:line="240" w:lineRule="auto"/>
        <w:ind w:left="720"/>
        <w:rPr>
          <w:rFonts w:ascii="Aptos" w:hAnsi="Aptos"/>
          <w:b/>
          <w:bCs/>
        </w:rPr>
      </w:pPr>
      <w:r w:rsidRPr="002F5376">
        <w:rPr>
          <w:rFonts w:ascii="Aptos" w:hAnsi="Aptos"/>
          <w:b/>
          <w:bCs/>
          <w:sz w:val="24"/>
          <w:szCs w:val="24"/>
        </w:rPr>
        <w:t xml:space="preserve">2. </w:t>
      </w:r>
      <w:r w:rsidR="009634E4" w:rsidRPr="002F5376">
        <w:rPr>
          <w:rFonts w:ascii="Aptos" w:hAnsi="Aptos"/>
          <w:b/>
          <w:bCs/>
          <w:sz w:val="24"/>
          <w:szCs w:val="24"/>
        </w:rPr>
        <w:t xml:space="preserve">When will the first </w:t>
      </w:r>
      <w:proofErr w:type="gramStart"/>
      <w:r w:rsidR="00476660" w:rsidRPr="002F5376">
        <w:rPr>
          <w:rFonts w:ascii="Aptos" w:hAnsi="Aptos"/>
          <w:b/>
          <w:bCs/>
          <w:sz w:val="24"/>
          <w:szCs w:val="24"/>
        </w:rPr>
        <w:t>payouts</w:t>
      </w:r>
      <w:proofErr w:type="gramEnd"/>
      <w:r w:rsidR="00476660" w:rsidRPr="002F5376">
        <w:rPr>
          <w:rFonts w:ascii="Aptos" w:hAnsi="Aptos"/>
          <w:b/>
          <w:bCs/>
          <w:sz w:val="24"/>
          <w:szCs w:val="24"/>
        </w:rPr>
        <w:t xml:space="preserve"> occur</w:t>
      </w:r>
      <w:r w:rsidR="00237849" w:rsidRPr="002F5376">
        <w:rPr>
          <w:rFonts w:ascii="Aptos" w:hAnsi="Aptos"/>
          <w:b/>
          <w:bCs/>
          <w:sz w:val="24"/>
          <w:szCs w:val="24"/>
        </w:rPr>
        <w:t xml:space="preserve"> if we are validated</w:t>
      </w:r>
      <w:r w:rsidR="009634E4" w:rsidRPr="002F5376">
        <w:rPr>
          <w:rFonts w:ascii="Aptos" w:hAnsi="Aptos"/>
          <w:b/>
          <w:bCs/>
          <w:sz w:val="24"/>
          <w:szCs w:val="24"/>
        </w:rPr>
        <w:t>?</w:t>
      </w:r>
    </w:p>
    <w:sectPr w:rsidR="00D07416" w:rsidRPr="00CB69B1" w:rsidSect="00957F9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72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CD08" w14:textId="77777777" w:rsidR="009A1245" w:rsidRDefault="009A1245" w:rsidP="00352383">
      <w:pPr>
        <w:spacing w:after="0" w:line="240" w:lineRule="auto"/>
      </w:pPr>
      <w:r>
        <w:separator/>
      </w:r>
    </w:p>
  </w:endnote>
  <w:endnote w:type="continuationSeparator" w:id="0">
    <w:p w14:paraId="19A2566D" w14:textId="77777777" w:rsidR="009A1245" w:rsidRDefault="009A1245" w:rsidP="0035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Corbe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A5C8" w14:textId="77777777" w:rsidR="002C6F5A" w:rsidRDefault="002C6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30362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6907DB" w14:textId="03F55532" w:rsidR="00D9462A" w:rsidRPr="006E0E74" w:rsidRDefault="002C6F5A" w:rsidP="002C6F5A">
        <w:pPr>
          <w:pStyle w:val="Footer"/>
        </w:pPr>
        <w:r>
          <w:t>Rev 08/05/2025</w:t>
        </w:r>
        <w:r>
          <w:tab/>
        </w:r>
        <w:r>
          <w:tab/>
        </w:r>
        <w:r w:rsidR="006E0E74">
          <w:fldChar w:fldCharType="begin"/>
        </w:r>
        <w:r w:rsidR="006E0E74">
          <w:instrText xml:space="preserve"> PAGE   \* MERGEFORMAT </w:instrText>
        </w:r>
        <w:r w:rsidR="006E0E74">
          <w:fldChar w:fldCharType="separate"/>
        </w:r>
        <w:r w:rsidR="006E0E74">
          <w:rPr>
            <w:noProof/>
          </w:rPr>
          <w:t>2</w:t>
        </w:r>
        <w:r w:rsidR="006E0E74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6CA05" w14:textId="77777777" w:rsidR="002C6F5A" w:rsidRDefault="002C6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DF6B5" w14:textId="77777777" w:rsidR="009A1245" w:rsidRDefault="009A1245" w:rsidP="00352383">
      <w:pPr>
        <w:spacing w:after="0" w:line="240" w:lineRule="auto"/>
      </w:pPr>
      <w:r>
        <w:separator/>
      </w:r>
    </w:p>
  </w:footnote>
  <w:footnote w:type="continuationSeparator" w:id="0">
    <w:p w14:paraId="0BD79F9B" w14:textId="77777777" w:rsidR="009A1245" w:rsidRDefault="009A1245" w:rsidP="00352383">
      <w:pPr>
        <w:spacing w:after="0" w:line="240" w:lineRule="auto"/>
      </w:pPr>
      <w:r>
        <w:continuationSeparator/>
      </w:r>
    </w:p>
  </w:footnote>
  <w:footnote w:id="1">
    <w:p w14:paraId="101F80D5" w14:textId="67CF7EE7" w:rsidR="00237849" w:rsidRPr="00492B73" w:rsidRDefault="00237849" w:rsidP="00237849">
      <w:pPr>
        <w:pStyle w:val="FootnoteText"/>
        <w:rPr>
          <w:sz w:val="18"/>
          <w:szCs w:val="18"/>
        </w:rPr>
      </w:pPr>
      <w:r w:rsidRPr="006D491B">
        <w:rPr>
          <w:rStyle w:val="FootnoteReference"/>
          <w:sz w:val="18"/>
          <w:szCs w:val="18"/>
        </w:rPr>
        <w:footnoteRef/>
      </w:r>
      <w:r w:rsidRPr="006D491B">
        <w:rPr>
          <w:sz w:val="18"/>
          <w:szCs w:val="18"/>
        </w:rPr>
        <w:t xml:space="preserve"> </w:t>
      </w:r>
      <w:r w:rsidRPr="006D491B">
        <w:rPr>
          <w:rFonts w:ascii="Aptos" w:hAnsi="Aptos" w:cstheme="minorHAnsi"/>
          <w:b/>
          <w:bCs/>
          <w:sz w:val="18"/>
          <w:szCs w:val="18"/>
        </w:rPr>
        <w:t xml:space="preserve">More Eligible Teaching Assignments will be </w:t>
      </w:r>
      <w:r>
        <w:rPr>
          <w:rFonts w:ascii="Aptos" w:hAnsi="Aptos" w:cstheme="minorHAnsi"/>
          <w:b/>
          <w:bCs/>
          <w:sz w:val="18"/>
          <w:szCs w:val="18"/>
        </w:rPr>
        <w:t>a</w:t>
      </w:r>
      <w:r w:rsidRPr="006D491B">
        <w:rPr>
          <w:rFonts w:ascii="Aptos" w:hAnsi="Aptos" w:cstheme="minorHAnsi"/>
          <w:b/>
          <w:bCs/>
          <w:sz w:val="18"/>
          <w:szCs w:val="18"/>
        </w:rPr>
        <w:t>dded in Upcoming School Years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8F55" w14:textId="77777777" w:rsidR="002C6F5A" w:rsidRDefault="002C6F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B329D" w14:textId="7BC22222" w:rsidR="00352383" w:rsidRPr="00193C91" w:rsidRDefault="00352383" w:rsidP="008F435F">
    <w:pPr>
      <w:pStyle w:val="Header"/>
    </w:pPr>
    <w:r>
      <w:rPr>
        <w:noProof/>
      </w:rPr>
      <w:drawing>
        <wp:inline distT="0" distB="0" distL="0" distR="0" wp14:anchorId="57B95C99" wp14:editId="7D22488C">
          <wp:extent cx="1311409" cy="927470"/>
          <wp:effectExtent l="0" t="0" r="3175" b="6350"/>
          <wp:docPr id="2" name="Picture 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FA.Logo.Vertical_T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711" cy="947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E45E4">
      <w:tab/>
    </w:r>
    <w:r w:rsidR="007E45E4">
      <w:tab/>
    </w:r>
    <w:r w:rsidR="007E45E4">
      <w:rPr>
        <w:noProof/>
      </w:rPr>
      <w:drawing>
        <wp:inline distT="0" distB="0" distL="0" distR="0" wp14:anchorId="0620D13B" wp14:editId="6E5CA576">
          <wp:extent cx="2066925" cy="1000125"/>
          <wp:effectExtent l="0" t="0" r="9525" b="9525"/>
          <wp:docPr id="94133074" name="Picture 1" descr="A logo for a teach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33074" name="Picture 1" descr="A logo for a teacher&#10;&#10;AI-generated content may be incorrect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66925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ADB4" w14:textId="77777777" w:rsidR="002C6F5A" w:rsidRDefault="002C6F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A06B6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0F27B3"/>
    <w:multiLevelType w:val="hybridMultilevel"/>
    <w:tmpl w:val="D5829C1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3197A"/>
    <w:multiLevelType w:val="hybridMultilevel"/>
    <w:tmpl w:val="24A8C4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99633E"/>
    <w:multiLevelType w:val="hybridMultilevel"/>
    <w:tmpl w:val="BE8C75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9C53EE"/>
    <w:multiLevelType w:val="hybridMultilevel"/>
    <w:tmpl w:val="DB306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66D20"/>
    <w:multiLevelType w:val="hybridMultilevel"/>
    <w:tmpl w:val="5584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818A6"/>
    <w:multiLevelType w:val="hybridMultilevel"/>
    <w:tmpl w:val="B1D237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EE2342"/>
    <w:multiLevelType w:val="hybridMultilevel"/>
    <w:tmpl w:val="8B1C1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F3A2F"/>
    <w:multiLevelType w:val="hybridMultilevel"/>
    <w:tmpl w:val="A9F46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00118"/>
    <w:multiLevelType w:val="hybridMultilevel"/>
    <w:tmpl w:val="306A9D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671C578F"/>
    <w:multiLevelType w:val="hybridMultilevel"/>
    <w:tmpl w:val="EBC0A66A"/>
    <w:lvl w:ilvl="0" w:tplc="0FBE42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5E33F9"/>
    <w:multiLevelType w:val="hybridMultilevel"/>
    <w:tmpl w:val="813AFC5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844633">
    <w:abstractNumId w:val="10"/>
  </w:num>
  <w:num w:numId="2" w16cid:durableId="2125952147">
    <w:abstractNumId w:val="1"/>
  </w:num>
  <w:num w:numId="3" w16cid:durableId="493567124">
    <w:abstractNumId w:val="5"/>
  </w:num>
  <w:num w:numId="4" w16cid:durableId="1962877644">
    <w:abstractNumId w:val="2"/>
  </w:num>
  <w:num w:numId="5" w16cid:durableId="29959476">
    <w:abstractNumId w:val="0"/>
  </w:num>
  <w:num w:numId="6" w16cid:durableId="281572500">
    <w:abstractNumId w:val="3"/>
  </w:num>
  <w:num w:numId="7" w16cid:durableId="970403303">
    <w:abstractNumId w:val="6"/>
  </w:num>
  <w:num w:numId="8" w16cid:durableId="636183551">
    <w:abstractNumId w:val="11"/>
  </w:num>
  <w:num w:numId="9" w16cid:durableId="845166674">
    <w:abstractNumId w:val="9"/>
  </w:num>
  <w:num w:numId="10" w16cid:durableId="701320229">
    <w:abstractNumId w:val="4"/>
  </w:num>
  <w:num w:numId="11" w16cid:durableId="171378022">
    <w:abstractNumId w:val="7"/>
  </w:num>
  <w:num w:numId="12" w16cid:durableId="1712998776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7B"/>
    <w:rsid w:val="00000E59"/>
    <w:rsid w:val="00001418"/>
    <w:rsid w:val="000029D3"/>
    <w:rsid w:val="00002CD3"/>
    <w:rsid w:val="00002DC2"/>
    <w:rsid w:val="000052CA"/>
    <w:rsid w:val="00005F03"/>
    <w:rsid w:val="000071EC"/>
    <w:rsid w:val="0001098C"/>
    <w:rsid w:val="00015781"/>
    <w:rsid w:val="00017D59"/>
    <w:rsid w:val="00017E53"/>
    <w:rsid w:val="000204F9"/>
    <w:rsid w:val="00020CB0"/>
    <w:rsid w:val="00023C65"/>
    <w:rsid w:val="00024536"/>
    <w:rsid w:val="000257E8"/>
    <w:rsid w:val="000270A8"/>
    <w:rsid w:val="00027A6E"/>
    <w:rsid w:val="00027E6C"/>
    <w:rsid w:val="00033A93"/>
    <w:rsid w:val="00036F7D"/>
    <w:rsid w:val="00040B6F"/>
    <w:rsid w:val="000444DF"/>
    <w:rsid w:val="00044A89"/>
    <w:rsid w:val="00044E3B"/>
    <w:rsid w:val="000469C9"/>
    <w:rsid w:val="00047AA4"/>
    <w:rsid w:val="00052F66"/>
    <w:rsid w:val="000535C7"/>
    <w:rsid w:val="00053B58"/>
    <w:rsid w:val="00053CFA"/>
    <w:rsid w:val="000555A8"/>
    <w:rsid w:val="000574FA"/>
    <w:rsid w:val="00061A6E"/>
    <w:rsid w:val="0006234F"/>
    <w:rsid w:val="0006312B"/>
    <w:rsid w:val="000661CD"/>
    <w:rsid w:val="00066308"/>
    <w:rsid w:val="00067644"/>
    <w:rsid w:val="000676C1"/>
    <w:rsid w:val="00067EEC"/>
    <w:rsid w:val="0007364A"/>
    <w:rsid w:val="00073713"/>
    <w:rsid w:val="00074367"/>
    <w:rsid w:val="00075AD9"/>
    <w:rsid w:val="000760AA"/>
    <w:rsid w:val="0007634E"/>
    <w:rsid w:val="0007709F"/>
    <w:rsid w:val="0008130A"/>
    <w:rsid w:val="00082F14"/>
    <w:rsid w:val="000834E2"/>
    <w:rsid w:val="00087539"/>
    <w:rsid w:val="000921E5"/>
    <w:rsid w:val="000A0044"/>
    <w:rsid w:val="000A40AD"/>
    <w:rsid w:val="000A4491"/>
    <w:rsid w:val="000A4F12"/>
    <w:rsid w:val="000A7024"/>
    <w:rsid w:val="000B17D4"/>
    <w:rsid w:val="000B18B6"/>
    <w:rsid w:val="000B1AC8"/>
    <w:rsid w:val="000B45D5"/>
    <w:rsid w:val="000B5EA6"/>
    <w:rsid w:val="000B6F36"/>
    <w:rsid w:val="000B7A43"/>
    <w:rsid w:val="000C03EF"/>
    <w:rsid w:val="000C2F58"/>
    <w:rsid w:val="000C4152"/>
    <w:rsid w:val="000C4359"/>
    <w:rsid w:val="000C4E11"/>
    <w:rsid w:val="000D025B"/>
    <w:rsid w:val="000D0B89"/>
    <w:rsid w:val="000D1A75"/>
    <w:rsid w:val="000D2496"/>
    <w:rsid w:val="000D292B"/>
    <w:rsid w:val="000D3462"/>
    <w:rsid w:val="000D37EA"/>
    <w:rsid w:val="000D3973"/>
    <w:rsid w:val="000E129F"/>
    <w:rsid w:val="000E175D"/>
    <w:rsid w:val="000E2E69"/>
    <w:rsid w:val="000E3B9D"/>
    <w:rsid w:val="000E6E0B"/>
    <w:rsid w:val="000F11A8"/>
    <w:rsid w:val="000F2ADC"/>
    <w:rsid w:val="000F376B"/>
    <w:rsid w:val="000F3F8C"/>
    <w:rsid w:val="000F44F7"/>
    <w:rsid w:val="000F5F4B"/>
    <w:rsid w:val="000F6D35"/>
    <w:rsid w:val="00100865"/>
    <w:rsid w:val="001018DB"/>
    <w:rsid w:val="00104D92"/>
    <w:rsid w:val="00105605"/>
    <w:rsid w:val="001066E7"/>
    <w:rsid w:val="00107D74"/>
    <w:rsid w:val="001149F5"/>
    <w:rsid w:val="0011532D"/>
    <w:rsid w:val="001162A9"/>
    <w:rsid w:val="00116FB0"/>
    <w:rsid w:val="00120AA2"/>
    <w:rsid w:val="00120B92"/>
    <w:rsid w:val="00121AA7"/>
    <w:rsid w:val="0012647F"/>
    <w:rsid w:val="00126EA4"/>
    <w:rsid w:val="001272C9"/>
    <w:rsid w:val="001312D4"/>
    <w:rsid w:val="001347C8"/>
    <w:rsid w:val="00134A4D"/>
    <w:rsid w:val="00135684"/>
    <w:rsid w:val="00135926"/>
    <w:rsid w:val="0013720E"/>
    <w:rsid w:val="00137D32"/>
    <w:rsid w:val="00141A9C"/>
    <w:rsid w:val="001422CE"/>
    <w:rsid w:val="00143B5C"/>
    <w:rsid w:val="0014413B"/>
    <w:rsid w:val="001449EC"/>
    <w:rsid w:val="00145F42"/>
    <w:rsid w:val="001521F6"/>
    <w:rsid w:val="001558CF"/>
    <w:rsid w:val="00156944"/>
    <w:rsid w:val="0015753C"/>
    <w:rsid w:val="00157B63"/>
    <w:rsid w:val="00160984"/>
    <w:rsid w:val="0016175F"/>
    <w:rsid w:val="0016451F"/>
    <w:rsid w:val="00166AC0"/>
    <w:rsid w:val="0016746A"/>
    <w:rsid w:val="00167EFF"/>
    <w:rsid w:val="001703B5"/>
    <w:rsid w:val="001706A8"/>
    <w:rsid w:val="00171FBD"/>
    <w:rsid w:val="00173124"/>
    <w:rsid w:val="00173656"/>
    <w:rsid w:val="00174112"/>
    <w:rsid w:val="001807A9"/>
    <w:rsid w:val="001810D9"/>
    <w:rsid w:val="00184C77"/>
    <w:rsid w:val="00185D95"/>
    <w:rsid w:val="00187091"/>
    <w:rsid w:val="00187652"/>
    <w:rsid w:val="00193C91"/>
    <w:rsid w:val="001955D2"/>
    <w:rsid w:val="0019586F"/>
    <w:rsid w:val="00197076"/>
    <w:rsid w:val="00197CE9"/>
    <w:rsid w:val="001A0862"/>
    <w:rsid w:val="001A3BE6"/>
    <w:rsid w:val="001A603A"/>
    <w:rsid w:val="001A71C4"/>
    <w:rsid w:val="001A74DE"/>
    <w:rsid w:val="001A7918"/>
    <w:rsid w:val="001B1240"/>
    <w:rsid w:val="001B1594"/>
    <w:rsid w:val="001B45DF"/>
    <w:rsid w:val="001B5C1C"/>
    <w:rsid w:val="001B7121"/>
    <w:rsid w:val="001B7667"/>
    <w:rsid w:val="001C16DC"/>
    <w:rsid w:val="001C1CFE"/>
    <w:rsid w:val="001C3133"/>
    <w:rsid w:val="001C37E6"/>
    <w:rsid w:val="001C4A88"/>
    <w:rsid w:val="001C53A6"/>
    <w:rsid w:val="001C5FE4"/>
    <w:rsid w:val="001C5FEC"/>
    <w:rsid w:val="001C6D4C"/>
    <w:rsid w:val="001C7A52"/>
    <w:rsid w:val="001C7F03"/>
    <w:rsid w:val="001D20E2"/>
    <w:rsid w:val="001D3472"/>
    <w:rsid w:val="001D37F8"/>
    <w:rsid w:val="001D4C50"/>
    <w:rsid w:val="001D6D96"/>
    <w:rsid w:val="001E2719"/>
    <w:rsid w:val="001E43EF"/>
    <w:rsid w:val="001E5273"/>
    <w:rsid w:val="001E5674"/>
    <w:rsid w:val="001E624D"/>
    <w:rsid w:val="001F0E9A"/>
    <w:rsid w:val="001F137F"/>
    <w:rsid w:val="001F2AC0"/>
    <w:rsid w:val="001F4704"/>
    <w:rsid w:val="001F5A73"/>
    <w:rsid w:val="001F5B9A"/>
    <w:rsid w:val="001F7F60"/>
    <w:rsid w:val="0020004E"/>
    <w:rsid w:val="0020051C"/>
    <w:rsid w:val="00203090"/>
    <w:rsid w:val="00204562"/>
    <w:rsid w:val="00204B59"/>
    <w:rsid w:val="00205D03"/>
    <w:rsid w:val="0020657E"/>
    <w:rsid w:val="00206D90"/>
    <w:rsid w:val="00207BC5"/>
    <w:rsid w:val="00211806"/>
    <w:rsid w:val="00212705"/>
    <w:rsid w:val="00213F8E"/>
    <w:rsid w:val="002144FC"/>
    <w:rsid w:val="0021459E"/>
    <w:rsid w:val="0021481D"/>
    <w:rsid w:val="00215B1A"/>
    <w:rsid w:val="00215F4B"/>
    <w:rsid w:val="0021622E"/>
    <w:rsid w:val="00220174"/>
    <w:rsid w:val="00220421"/>
    <w:rsid w:val="0022085A"/>
    <w:rsid w:val="00222284"/>
    <w:rsid w:val="00223B70"/>
    <w:rsid w:val="0022450B"/>
    <w:rsid w:val="00227F96"/>
    <w:rsid w:val="00230834"/>
    <w:rsid w:val="00231786"/>
    <w:rsid w:val="00232A64"/>
    <w:rsid w:val="0023778C"/>
    <w:rsid w:val="00237849"/>
    <w:rsid w:val="00241603"/>
    <w:rsid w:val="002417B5"/>
    <w:rsid w:val="002428C6"/>
    <w:rsid w:val="00242A92"/>
    <w:rsid w:val="00243F1B"/>
    <w:rsid w:val="00244173"/>
    <w:rsid w:val="00244543"/>
    <w:rsid w:val="0024628A"/>
    <w:rsid w:val="00247D7B"/>
    <w:rsid w:val="002505EA"/>
    <w:rsid w:val="002537AE"/>
    <w:rsid w:val="00254DA7"/>
    <w:rsid w:val="00260E91"/>
    <w:rsid w:val="00262F77"/>
    <w:rsid w:val="00264178"/>
    <w:rsid w:val="00264ABF"/>
    <w:rsid w:val="00265228"/>
    <w:rsid w:val="0026553A"/>
    <w:rsid w:val="00267B6A"/>
    <w:rsid w:val="002704C3"/>
    <w:rsid w:val="00271D76"/>
    <w:rsid w:val="00272EFE"/>
    <w:rsid w:val="00274E45"/>
    <w:rsid w:val="002772FD"/>
    <w:rsid w:val="0027750B"/>
    <w:rsid w:val="002779E7"/>
    <w:rsid w:val="00282ED8"/>
    <w:rsid w:val="00283250"/>
    <w:rsid w:val="002839FE"/>
    <w:rsid w:val="00287427"/>
    <w:rsid w:val="0028773E"/>
    <w:rsid w:val="00287CB4"/>
    <w:rsid w:val="002911B8"/>
    <w:rsid w:val="002919FC"/>
    <w:rsid w:val="00292292"/>
    <w:rsid w:val="00294D2D"/>
    <w:rsid w:val="00295570"/>
    <w:rsid w:val="002A2B18"/>
    <w:rsid w:val="002A4368"/>
    <w:rsid w:val="002A50D5"/>
    <w:rsid w:val="002A624B"/>
    <w:rsid w:val="002A6814"/>
    <w:rsid w:val="002B0A3B"/>
    <w:rsid w:val="002B1675"/>
    <w:rsid w:val="002B2ACC"/>
    <w:rsid w:val="002B3013"/>
    <w:rsid w:val="002B4860"/>
    <w:rsid w:val="002B5713"/>
    <w:rsid w:val="002B665F"/>
    <w:rsid w:val="002B7A29"/>
    <w:rsid w:val="002C16F0"/>
    <w:rsid w:val="002C23A3"/>
    <w:rsid w:val="002C4766"/>
    <w:rsid w:val="002C4D18"/>
    <w:rsid w:val="002C51F6"/>
    <w:rsid w:val="002C55D6"/>
    <w:rsid w:val="002C6F5A"/>
    <w:rsid w:val="002C7E60"/>
    <w:rsid w:val="002D170F"/>
    <w:rsid w:val="002D1D92"/>
    <w:rsid w:val="002D4108"/>
    <w:rsid w:val="002D554D"/>
    <w:rsid w:val="002D5ECF"/>
    <w:rsid w:val="002E6609"/>
    <w:rsid w:val="002E690A"/>
    <w:rsid w:val="002E6C25"/>
    <w:rsid w:val="002F114B"/>
    <w:rsid w:val="002F157A"/>
    <w:rsid w:val="002F16FF"/>
    <w:rsid w:val="002F22DA"/>
    <w:rsid w:val="002F244E"/>
    <w:rsid w:val="002F2759"/>
    <w:rsid w:val="002F5376"/>
    <w:rsid w:val="00300F91"/>
    <w:rsid w:val="003015F4"/>
    <w:rsid w:val="00301FD5"/>
    <w:rsid w:val="00303B0D"/>
    <w:rsid w:val="00304B7A"/>
    <w:rsid w:val="00304F16"/>
    <w:rsid w:val="0030643E"/>
    <w:rsid w:val="00306C22"/>
    <w:rsid w:val="003076AA"/>
    <w:rsid w:val="0031035A"/>
    <w:rsid w:val="00310DB8"/>
    <w:rsid w:val="00314141"/>
    <w:rsid w:val="0031493D"/>
    <w:rsid w:val="00315783"/>
    <w:rsid w:val="00316634"/>
    <w:rsid w:val="0031744D"/>
    <w:rsid w:val="0032101E"/>
    <w:rsid w:val="003239A8"/>
    <w:rsid w:val="00324916"/>
    <w:rsid w:val="00325690"/>
    <w:rsid w:val="0032788D"/>
    <w:rsid w:val="00327B47"/>
    <w:rsid w:val="00327E8B"/>
    <w:rsid w:val="00327FCF"/>
    <w:rsid w:val="0033020E"/>
    <w:rsid w:val="003306EE"/>
    <w:rsid w:val="00330D75"/>
    <w:rsid w:val="003319F9"/>
    <w:rsid w:val="0033397C"/>
    <w:rsid w:val="00333E10"/>
    <w:rsid w:val="00334354"/>
    <w:rsid w:val="0033580B"/>
    <w:rsid w:val="003426A1"/>
    <w:rsid w:val="003430A0"/>
    <w:rsid w:val="00345F82"/>
    <w:rsid w:val="00346ABD"/>
    <w:rsid w:val="00350BB5"/>
    <w:rsid w:val="00350FA7"/>
    <w:rsid w:val="003513C0"/>
    <w:rsid w:val="003518F4"/>
    <w:rsid w:val="00352383"/>
    <w:rsid w:val="00353C35"/>
    <w:rsid w:val="00356407"/>
    <w:rsid w:val="003566E1"/>
    <w:rsid w:val="0035708A"/>
    <w:rsid w:val="003573A7"/>
    <w:rsid w:val="003573BE"/>
    <w:rsid w:val="00357708"/>
    <w:rsid w:val="00360113"/>
    <w:rsid w:val="003618A6"/>
    <w:rsid w:val="0036317D"/>
    <w:rsid w:val="00363328"/>
    <w:rsid w:val="00363A21"/>
    <w:rsid w:val="003640AF"/>
    <w:rsid w:val="00364979"/>
    <w:rsid w:val="00367293"/>
    <w:rsid w:val="00367CB8"/>
    <w:rsid w:val="00371BEE"/>
    <w:rsid w:val="003722C0"/>
    <w:rsid w:val="003728FB"/>
    <w:rsid w:val="00372CAD"/>
    <w:rsid w:val="00372CEB"/>
    <w:rsid w:val="00374E8F"/>
    <w:rsid w:val="00375351"/>
    <w:rsid w:val="00377A4E"/>
    <w:rsid w:val="00380220"/>
    <w:rsid w:val="003803C0"/>
    <w:rsid w:val="00382D12"/>
    <w:rsid w:val="00383077"/>
    <w:rsid w:val="00384A79"/>
    <w:rsid w:val="00384EB4"/>
    <w:rsid w:val="0038758B"/>
    <w:rsid w:val="003876B2"/>
    <w:rsid w:val="003911F4"/>
    <w:rsid w:val="0039131D"/>
    <w:rsid w:val="00395EB9"/>
    <w:rsid w:val="003A058A"/>
    <w:rsid w:val="003A0C5F"/>
    <w:rsid w:val="003A2492"/>
    <w:rsid w:val="003A2B0F"/>
    <w:rsid w:val="003A2E1E"/>
    <w:rsid w:val="003A42E6"/>
    <w:rsid w:val="003A47AD"/>
    <w:rsid w:val="003A47AF"/>
    <w:rsid w:val="003A492B"/>
    <w:rsid w:val="003A5312"/>
    <w:rsid w:val="003A6E6B"/>
    <w:rsid w:val="003A7E26"/>
    <w:rsid w:val="003B04DB"/>
    <w:rsid w:val="003B3020"/>
    <w:rsid w:val="003B34B3"/>
    <w:rsid w:val="003B3796"/>
    <w:rsid w:val="003B6767"/>
    <w:rsid w:val="003B74F1"/>
    <w:rsid w:val="003B79D3"/>
    <w:rsid w:val="003C22C5"/>
    <w:rsid w:val="003C32E7"/>
    <w:rsid w:val="003D1278"/>
    <w:rsid w:val="003D127B"/>
    <w:rsid w:val="003D2D4C"/>
    <w:rsid w:val="003D2FB2"/>
    <w:rsid w:val="003D4E4B"/>
    <w:rsid w:val="003D519E"/>
    <w:rsid w:val="003D6A76"/>
    <w:rsid w:val="003E06BB"/>
    <w:rsid w:val="003E1E0F"/>
    <w:rsid w:val="003E20D8"/>
    <w:rsid w:val="003E7946"/>
    <w:rsid w:val="003E7ECF"/>
    <w:rsid w:val="003F1937"/>
    <w:rsid w:val="003F255C"/>
    <w:rsid w:val="003F301B"/>
    <w:rsid w:val="003F3E73"/>
    <w:rsid w:val="003F45FF"/>
    <w:rsid w:val="003F4AFC"/>
    <w:rsid w:val="003F5012"/>
    <w:rsid w:val="003F5A66"/>
    <w:rsid w:val="003F6888"/>
    <w:rsid w:val="003F7178"/>
    <w:rsid w:val="003F73A9"/>
    <w:rsid w:val="003F77FD"/>
    <w:rsid w:val="003F79F5"/>
    <w:rsid w:val="00402AA5"/>
    <w:rsid w:val="00407A3E"/>
    <w:rsid w:val="004113F4"/>
    <w:rsid w:val="004122DC"/>
    <w:rsid w:val="00413AFB"/>
    <w:rsid w:val="00413EC0"/>
    <w:rsid w:val="00415672"/>
    <w:rsid w:val="00420D1A"/>
    <w:rsid w:val="004213FA"/>
    <w:rsid w:val="00421411"/>
    <w:rsid w:val="00423FF5"/>
    <w:rsid w:val="00424C22"/>
    <w:rsid w:val="00430C6B"/>
    <w:rsid w:val="004323B7"/>
    <w:rsid w:val="004329FA"/>
    <w:rsid w:val="00433C22"/>
    <w:rsid w:val="00434E2F"/>
    <w:rsid w:val="004357BE"/>
    <w:rsid w:val="00440875"/>
    <w:rsid w:val="00442DB3"/>
    <w:rsid w:val="00443152"/>
    <w:rsid w:val="00443A57"/>
    <w:rsid w:val="00446393"/>
    <w:rsid w:val="004469EB"/>
    <w:rsid w:val="00446F39"/>
    <w:rsid w:val="0045038F"/>
    <w:rsid w:val="00452E43"/>
    <w:rsid w:val="00453ADB"/>
    <w:rsid w:val="00454BD8"/>
    <w:rsid w:val="00456834"/>
    <w:rsid w:val="004578AC"/>
    <w:rsid w:val="00464723"/>
    <w:rsid w:val="00467A59"/>
    <w:rsid w:val="00467A79"/>
    <w:rsid w:val="00467C00"/>
    <w:rsid w:val="004703CE"/>
    <w:rsid w:val="00470CF9"/>
    <w:rsid w:val="00472435"/>
    <w:rsid w:val="00472CCC"/>
    <w:rsid w:val="00476660"/>
    <w:rsid w:val="004775A5"/>
    <w:rsid w:val="00480430"/>
    <w:rsid w:val="00480609"/>
    <w:rsid w:val="0048328E"/>
    <w:rsid w:val="00483BFB"/>
    <w:rsid w:val="00486006"/>
    <w:rsid w:val="004877C2"/>
    <w:rsid w:val="004878B0"/>
    <w:rsid w:val="0049160E"/>
    <w:rsid w:val="004919FD"/>
    <w:rsid w:val="004925EE"/>
    <w:rsid w:val="00492B73"/>
    <w:rsid w:val="00494A58"/>
    <w:rsid w:val="00495615"/>
    <w:rsid w:val="0049705D"/>
    <w:rsid w:val="004978BC"/>
    <w:rsid w:val="004A4E99"/>
    <w:rsid w:val="004A6310"/>
    <w:rsid w:val="004A72B0"/>
    <w:rsid w:val="004A7D69"/>
    <w:rsid w:val="004B0D75"/>
    <w:rsid w:val="004B42A5"/>
    <w:rsid w:val="004B4B05"/>
    <w:rsid w:val="004B5B5C"/>
    <w:rsid w:val="004B682E"/>
    <w:rsid w:val="004B6847"/>
    <w:rsid w:val="004B709B"/>
    <w:rsid w:val="004B71C0"/>
    <w:rsid w:val="004C2E57"/>
    <w:rsid w:val="004C503B"/>
    <w:rsid w:val="004C5E65"/>
    <w:rsid w:val="004C7028"/>
    <w:rsid w:val="004C7119"/>
    <w:rsid w:val="004C7923"/>
    <w:rsid w:val="004D0238"/>
    <w:rsid w:val="004D426D"/>
    <w:rsid w:val="004D4A34"/>
    <w:rsid w:val="004D4FCA"/>
    <w:rsid w:val="004D7AF3"/>
    <w:rsid w:val="004E00EC"/>
    <w:rsid w:val="004E01DA"/>
    <w:rsid w:val="004E03C0"/>
    <w:rsid w:val="004E0B29"/>
    <w:rsid w:val="004E0EBC"/>
    <w:rsid w:val="004E1CAA"/>
    <w:rsid w:val="004E265E"/>
    <w:rsid w:val="004E56FA"/>
    <w:rsid w:val="004E5E01"/>
    <w:rsid w:val="004E7F3F"/>
    <w:rsid w:val="004F18C4"/>
    <w:rsid w:val="004F1A0D"/>
    <w:rsid w:val="004F3090"/>
    <w:rsid w:val="004F35EB"/>
    <w:rsid w:val="004F5DEF"/>
    <w:rsid w:val="005012E4"/>
    <w:rsid w:val="00502B3E"/>
    <w:rsid w:val="00503543"/>
    <w:rsid w:val="00506DD3"/>
    <w:rsid w:val="00510738"/>
    <w:rsid w:val="005112F4"/>
    <w:rsid w:val="00511597"/>
    <w:rsid w:val="00512746"/>
    <w:rsid w:val="0051328F"/>
    <w:rsid w:val="00514F1A"/>
    <w:rsid w:val="00516BCB"/>
    <w:rsid w:val="00517919"/>
    <w:rsid w:val="00522AB0"/>
    <w:rsid w:val="005230DD"/>
    <w:rsid w:val="00523DB5"/>
    <w:rsid w:val="00523EA6"/>
    <w:rsid w:val="00523FB0"/>
    <w:rsid w:val="00531181"/>
    <w:rsid w:val="005319CF"/>
    <w:rsid w:val="005352D7"/>
    <w:rsid w:val="00535FDE"/>
    <w:rsid w:val="0053621E"/>
    <w:rsid w:val="00536552"/>
    <w:rsid w:val="00536731"/>
    <w:rsid w:val="00540D72"/>
    <w:rsid w:val="005416D3"/>
    <w:rsid w:val="00544247"/>
    <w:rsid w:val="005446C0"/>
    <w:rsid w:val="00550566"/>
    <w:rsid w:val="00550D2F"/>
    <w:rsid w:val="00552AA6"/>
    <w:rsid w:val="00556E91"/>
    <w:rsid w:val="00560DFA"/>
    <w:rsid w:val="005623AE"/>
    <w:rsid w:val="00563EB6"/>
    <w:rsid w:val="00564277"/>
    <w:rsid w:val="00565C19"/>
    <w:rsid w:val="005662A4"/>
    <w:rsid w:val="0056636E"/>
    <w:rsid w:val="0057057A"/>
    <w:rsid w:val="0057178B"/>
    <w:rsid w:val="00572840"/>
    <w:rsid w:val="00577C26"/>
    <w:rsid w:val="005809DF"/>
    <w:rsid w:val="00581952"/>
    <w:rsid w:val="00581AD8"/>
    <w:rsid w:val="00582856"/>
    <w:rsid w:val="00582D69"/>
    <w:rsid w:val="00583ADC"/>
    <w:rsid w:val="005842C5"/>
    <w:rsid w:val="00586272"/>
    <w:rsid w:val="00587C87"/>
    <w:rsid w:val="005920E2"/>
    <w:rsid w:val="00592680"/>
    <w:rsid w:val="005A143A"/>
    <w:rsid w:val="005A30CD"/>
    <w:rsid w:val="005A7315"/>
    <w:rsid w:val="005B1262"/>
    <w:rsid w:val="005B1B07"/>
    <w:rsid w:val="005B33DB"/>
    <w:rsid w:val="005B36B5"/>
    <w:rsid w:val="005B3F93"/>
    <w:rsid w:val="005B64B3"/>
    <w:rsid w:val="005C275D"/>
    <w:rsid w:val="005C2E95"/>
    <w:rsid w:val="005C372F"/>
    <w:rsid w:val="005C7080"/>
    <w:rsid w:val="005D025E"/>
    <w:rsid w:val="005D208D"/>
    <w:rsid w:val="005D3369"/>
    <w:rsid w:val="005D3848"/>
    <w:rsid w:val="005D40EA"/>
    <w:rsid w:val="005D4567"/>
    <w:rsid w:val="005D4C2F"/>
    <w:rsid w:val="005D559F"/>
    <w:rsid w:val="005D57F2"/>
    <w:rsid w:val="005D5E4E"/>
    <w:rsid w:val="005D6C87"/>
    <w:rsid w:val="005E4B0F"/>
    <w:rsid w:val="005E5B10"/>
    <w:rsid w:val="005E7C45"/>
    <w:rsid w:val="005F0484"/>
    <w:rsid w:val="005F13F1"/>
    <w:rsid w:val="005F232F"/>
    <w:rsid w:val="005F3253"/>
    <w:rsid w:val="005F3E6F"/>
    <w:rsid w:val="005F42D1"/>
    <w:rsid w:val="005F6253"/>
    <w:rsid w:val="005F6819"/>
    <w:rsid w:val="00601BE0"/>
    <w:rsid w:val="00604335"/>
    <w:rsid w:val="006052BC"/>
    <w:rsid w:val="00606627"/>
    <w:rsid w:val="006077C3"/>
    <w:rsid w:val="00610E84"/>
    <w:rsid w:val="00611E80"/>
    <w:rsid w:val="006135F3"/>
    <w:rsid w:val="0061695B"/>
    <w:rsid w:val="00621476"/>
    <w:rsid w:val="00622E6F"/>
    <w:rsid w:val="00626C88"/>
    <w:rsid w:val="006303FB"/>
    <w:rsid w:val="0063159F"/>
    <w:rsid w:val="00632097"/>
    <w:rsid w:val="00633890"/>
    <w:rsid w:val="006405BA"/>
    <w:rsid w:val="0064511D"/>
    <w:rsid w:val="00645D5C"/>
    <w:rsid w:val="00645F40"/>
    <w:rsid w:val="00646907"/>
    <w:rsid w:val="00647D45"/>
    <w:rsid w:val="00647EC0"/>
    <w:rsid w:val="00650F23"/>
    <w:rsid w:val="0065106F"/>
    <w:rsid w:val="00652FFA"/>
    <w:rsid w:val="00653E7A"/>
    <w:rsid w:val="006540EF"/>
    <w:rsid w:val="006556F7"/>
    <w:rsid w:val="006567D7"/>
    <w:rsid w:val="00657315"/>
    <w:rsid w:val="006577E1"/>
    <w:rsid w:val="00664C48"/>
    <w:rsid w:val="00664CBF"/>
    <w:rsid w:val="00671B35"/>
    <w:rsid w:val="006723D2"/>
    <w:rsid w:val="006736CC"/>
    <w:rsid w:val="00674492"/>
    <w:rsid w:val="0067539D"/>
    <w:rsid w:val="006761E6"/>
    <w:rsid w:val="00677F1B"/>
    <w:rsid w:val="00681779"/>
    <w:rsid w:val="00681DFE"/>
    <w:rsid w:val="006826F3"/>
    <w:rsid w:val="006833F2"/>
    <w:rsid w:val="00683580"/>
    <w:rsid w:val="00684EC6"/>
    <w:rsid w:val="0068516B"/>
    <w:rsid w:val="0069689D"/>
    <w:rsid w:val="00697A6C"/>
    <w:rsid w:val="006A09D4"/>
    <w:rsid w:val="006A353F"/>
    <w:rsid w:val="006A3AC5"/>
    <w:rsid w:val="006A42DE"/>
    <w:rsid w:val="006A54CF"/>
    <w:rsid w:val="006A58DD"/>
    <w:rsid w:val="006A641F"/>
    <w:rsid w:val="006A6DFE"/>
    <w:rsid w:val="006B1085"/>
    <w:rsid w:val="006B2EB0"/>
    <w:rsid w:val="006B39B0"/>
    <w:rsid w:val="006B4552"/>
    <w:rsid w:val="006C003F"/>
    <w:rsid w:val="006C08C8"/>
    <w:rsid w:val="006C1046"/>
    <w:rsid w:val="006C163A"/>
    <w:rsid w:val="006C69C4"/>
    <w:rsid w:val="006D124A"/>
    <w:rsid w:val="006D491B"/>
    <w:rsid w:val="006D4D46"/>
    <w:rsid w:val="006D61EA"/>
    <w:rsid w:val="006D724A"/>
    <w:rsid w:val="006E01AF"/>
    <w:rsid w:val="006E0E74"/>
    <w:rsid w:val="006E2F85"/>
    <w:rsid w:val="006E5D44"/>
    <w:rsid w:val="006F01FC"/>
    <w:rsid w:val="006F034E"/>
    <w:rsid w:val="006F1D21"/>
    <w:rsid w:val="006F1D46"/>
    <w:rsid w:val="006F2106"/>
    <w:rsid w:val="006F223D"/>
    <w:rsid w:val="006F6F31"/>
    <w:rsid w:val="00700954"/>
    <w:rsid w:val="0070110F"/>
    <w:rsid w:val="0070205C"/>
    <w:rsid w:val="0070337A"/>
    <w:rsid w:val="00704002"/>
    <w:rsid w:val="00704DFE"/>
    <w:rsid w:val="00705D89"/>
    <w:rsid w:val="0070625A"/>
    <w:rsid w:val="007075A5"/>
    <w:rsid w:val="00707FD2"/>
    <w:rsid w:val="007129BF"/>
    <w:rsid w:val="007129DA"/>
    <w:rsid w:val="00713893"/>
    <w:rsid w:val="00714168"/>
    <w:rsid w:val="007149AA"/>
    <w:rsid w:val="007157F9"/>
    <w:rsid w:val="00716110"/>
    <w:rsid w:val="00716871"/>
    <w:rsid w:val="0071764A"/>
    <w:rsid w:val="00717CA9"/>
    <w:rsid w:val="00722138"/>
    <w:rsid w:val="00722CEF"/>
    <w:rsid w:val="00724495"/>
    <w:rsid w:val="00725D9E"/>
    <w:rsid w:val="007301D2"/>
    <w:rsid w:val="00730BC2"/>
    <w:rsid w:val="0073131C"/>
    <w:rsid w:val="00731CDE"/>
    <w:rsid w:val="007322D5"/>
    <w:rsid w:val="007325EE"/>
    <w:rsid w:val="00733D50"/>
    <w:rsid w:val="0073420D"/>
    <w:rsid w:val="0073441D"/>
    <w:rsid w:val="00735AA4"/>
    <w:rsid w:val="007362C4"/>
    <w:rsid w:val="00736579"/>
    <w:rsid w:val="00736BE4"/>
    <w:rsid w:val="00737065"/>
    <w:rsid w:val="007407B3"/>
    <w:rsid w:val="00740875"/>
    <w:rsid w:val="00741337"/>
    <w:rsid w:val="00744747"/>
    <w:rsid w:val="00744ADC"/>
    <w:rsid w:val="00744EF5"/>
    <w:rsid w:val="00746298"/>
    <w:rsid w:val="00751AA2"/>
    <w:rsid w:val="00752336"/>
    <w:rsid w:val="00752D85"/>
    <w:rsid w:val="00753AEA"/>
    <w:rsid w:val="00754368"/>
    <w:rsid w:val="00754F56"/>
    <w:rsid w:val="0075646B"/>
    <w:rsid w:val="00757914"/>
    <w:rsid w:val="00757B2F"/>
    <w:rsid w:val="00765336"/>
    <w:rsid w:val="00767D79"/>
    <w:rsid w:val="007712EC"/>
    <w:rsid w:val="00772315"/>
    <w:rsid w:val="007774D8"/>
    <w:rsid w:val="00780568"/>
    <w:rsid w:val="00783041"/>
    <w:rsid w:val="00783284"/>
    <w:rsid w:val="0078443D"/>
    <w:rsid w:val="007863E9"/>
    <w:rsid w:val="00787673"/>
    <w:rsid w:val="00793D04"/>
    <w:rsid w:val="0079411B"/>
    <w:rsid w:val="00794903"/>
    <w:rsid w:val="0079564E"/>
    <w:rsid w:val="0079693E"/>
    <w:rsid w:val="00797FC7"/>
    <w:rsid w:val="007A26B6"/>
    <w:rsid w:val="007A3649"/>
    <w:rsid w:val="007A38B4"/>
    <w:rsid w:val="007A4290"/>
    <w:rsid w:val="007A517F"/>
    <w:rsid w:val="007B136B"/>
    <w:rsid w:val="007B1561"/>
    <w:rsid w:val="007B2BB7"/>
    <w:rsid w:val="007B2BE8"/>
    <w:rsid w:val="007B3115"/>
    <w:rsid w:val="007C04F6"/>
    <w:rsid w:val="007D0162"/>
    <w:rsid w:val="007D241F"/>
    <w:rsid w:val="007D2A04"/>
    <w:rsid w:val="007D2C88"/>
    <w:rsid w:val="007D396D"/>
    <w:rsid w:val="007D43D0"/>
    <w:rsid w:val="007D50BA"/>
    <w:rsid w:val="007D5F24"/>
    <w:rsid w:val="007D69C0"/>
    <w:rsid w:val="007E0F0B"/>
    <w:rsid w:val="007E21E5"/>
    <w:rsid w:val="007E26F3"/>
    <w:rsid w:val="007E4038"/>
    <w:rsid w:val="007E45E4"/>
    <w:rsid w:val="007E6133"/>
    <w:rsid w:val="007E6A93"/>
    <w:rsid w:val="007E73CE"/>
    <w:rsid w:val="007E7ACB"/>
    <w:rsid w:val="007F069F"/>
    <w:rsid w:val="007F1507"/>
    <w:rsid w:val="007F30F9"/>
    <w:rsid w:val="007F3F46"/>
    <w:rsid w:val="007F47A3"/>
    <w:rsid w:val="007F4D76"/>
    <w:rsid w:val="007F5AF8"/>
    <w:rsid w:val="00802D51"/>
    <w:rsid w:val="00803375"/>
    <w:rsid w:val="00804131"/>
    <w:rsid w:val="00805928"/>
    <w:rsid w:val="00805A7E"/>
    <w:rsid w:val="00806E10"/>
    <w:rsid w:val="00807068"/>
    <w:rsid w:val="00811B2B"/>
    <w:rsid w:val="00815104"/>
    <w:rsid w:val="0081703D"/>
    <w:rsid w:val="00821059"/>
    <w:rsid w:val="00822D45"/>
    <w:rsid w:val="00823136"/>
    <w:rsid w:val="00824539"/>
    <w:rsid w:val="00831113"/>
    <w:rsid w:val="00840064"/>
    <w:rsid w:val="00840B0F"/>
    <w:rsid w:val="00841CCA"/>
    <w:rsid w:val="00842B20"/>
    <w:rsid w:val="0084341E"/>
    <w:rsid w:val="0084387D"/>
    <w:rsid w:val="00844F74"/>
    <w:rsid w:val="0084528E"/>
    <w:rsid w:val="00845C07"/>
    <w:rsid w:val="00846676"/>
    <w:rsid w:val="008513F1"/>
    <w:rsid w:val="00851533"/>
    <w:rsid w:val="00851F74"/>
    <w:rsid w:val="00852182"/>
    <w:rsid w:val="00852452"/>
    <w:rsid w:val="00852647"/>
    <w:rsid w:val="00853CBF"/>
    <w:rsid w:val="00855600"/>
    <w:rsid w:val="008560FF"/>
    <w:rsid w:val="00856715"/>
    <w:rsid w:val="008568B6"/>
    <w:rsid w:val="008572F6"/>
    <w:rsid w:val="0086024F"/>
    <w:rsid w:val="00860B9F"/>
    <w:rsid w:val="0086162F"/>
    <w:rsid w:val="00861901"/>
    <w:rsid w:val="00862161"/>
    <w:rsid w:val="008625A8"/>
    <w:rsid w:val="008663B7"/>
    <w:rsid w:val="00866CF1"/>
    <w:rsid w:val="00871BB7"/>
    <w:rsid w:val="00871F7F"/>
    <w:rsid w:val="008720C8"/>
    <w:rsid w:val="00872981"/>
    <w:rsid w:val="00873599"/>
    <w:rsid w:val="008736FC"/>
    <w:rsid w:val="00874394"/>
    <w:rsid w:val="00874BC4"/>
    <w:rsid w:val="0087547E"/>
    <w:rsid w:val="00877B01"/>
    <w:rsid w:val="00882C6E"/>
    <w:rsid w:val="00886649"/>
    <w:rsid w:val="00886DCF"/>
    <w:rsid w:val="00886EE4"/>
    <w:rsid w:val="00886F52"/>
    <w:rsid w:val="008871BE"/>
    <w:rsid w:val="008879DF"/>
    <w:rsid w:val="00893078"/>
    <w:rsid w:val="008A116D"/>
    <w:rsid w:val="008A1C6F"/>
    <w:rsid w:val="008A3747"/>
    <w:rsid w:val="008A53FA"/>
    <w:rsid w:val="008A5675"/>
    <w:rsid w:val="008A62F0"/>
    <w:rsid w:val="008B2661"/>
    <w:rsid w:val="008B3224"/>
    <w:rsid w:val="008B3B5F"/>
    <w:rsid w:val="008B46F4"/>
    <w:rsid w:val="008B4C11"/>
    <w:rsid w:val="008B75B3"/>
    <w:rsid w:val="008B7764"/>
    <w:rsid w:val="008C1CA3"/>
    <w:rsid w:val="008C47EA"/>
    <w:rsid w:val="008C60D5"/>
    <w:rsid w:val="008C6141"/>
    <w:rsid w:val="008C62B5"/>
    <w:rsid w:val="008C771F"/>
    <w:rsid w:val="008C7D58"/>
    <w:rsid w:val="008D06A6"/>
    <w:rsid w:val="008D0BC8"/>
    <w:rsid w:val="008D2AE2"/>
    <w:rsid w:val="008D3B75"/>
    <w:rsid w:val="008D3E45"/>
    <w:rsid w:val="008D4A20"/>
    <w:rsid w:val="008D58FD"/>
    <w:rsid w:val="008D6CFA"/>
    <w:rsid w:val="008D7F59"/>
    <w:rsid w:val="008E36DB"/>
    <w:rsid w:val="008E3B1F"/>
    <w:rsid w:val="008E4D5F"/>
    <w:rsid w:val="008E6945"/>
    <w:rsid w:val="008E697C"/>
    <w:rsid w:val="008E7335"/>
    <w:rsid w:val="008F1AF4"/>
    <w:rsid w:val="008F358B"/>
    <w:rsid w:val="008F435F"/>
    <w:rsid w:val="008F4AE6"/>
    <w:rsid w:val="008F642E"/>
    <w:rsid w:val="008F7C13"/>
    <w:rsid w:val="00901F6A"/>
    <w:rsid w:val="00902E3E"/>
    <w:rsid w:val="0090485A"/>
    <w:rsid w:val="0091008D"/>
    <w:rsid w:val="00910252"/>
    <w:rsid w:val="00911633"/>
    <w:rsid w:val="00912244"/>
    <w:rsid w:val="00913D07"/>
    <w:rsid w:val="00915C4D"/>
    <w:rsid w:val="009169BF"/>
    <w:rsid w:val="00917267"/>
    <w:rsid w:val="0091762A"/>
    <w:rsid w:val="00924539"/>
    <w:rsid w:val="009252F8"/>
    <w:rsid w:val="00930A6B"/>
    <w:rsid w:val="00931E63"/>
    <w:rsid w:val="0093310B"/>
    <w:rsid w:val="009332B2"/>
    <w:rsid w:val="00935E72"/>
    <w:rsid w:val="0093667D"/>
    <w:rsid w:val="00936969"/>
    <w:rsid w:val="0093712D"/>
    <w:rsid w:val="00940C76"/>
    <w:rsid w:val="009412F9"/>
    <w:rsid w:val="0094395B"/>
    <w:rsid w:val="009445C8"/>
    <w:rsid w:val="00945F04"/>
    <w:rsid w:val="009467C7"/>
    <w:rsid w:val="009470C2"/>
    <w:rsid w:val="00947614"/>
    <w:rsid w:val="00951AB2"/>
    <w:rsid w:val="00951EFF"/>
    <w:rsid w:val="009524B7"/>
    <w:rsid w:val="00952C7A"/>
    <w:rsid w:val="0095325A"/>
    <w:rsid w:val="009535EE"/>
    <w:rsid w:val="0095392A"/>
    <w:rsid w:val="009539E3"/>
    <w:rsid w:val="009555C1"/>
    <w:rsid w:val="00955757"/>
    <w:rsid w:val="00955D64"/>
    <w:rsid w:val="00955FB5"/>
    <w:rsid w:val="009560ED"/>
    <w:rsid w:val="00956FF1"/>
    <w:rsid w:val="00957F97"/>
    <w:rsid w:val="009634E4"/>
    <w:rsid w:val="009638C3"/>
    <w:rsid w:val="00964994"/>
    <w:rsid w:val="00964D6B"/>
    <w:rsid w:val="00970AA4"/>
    <w:rsid w:val="00972FAD"/>
    <w:rsid w:val="00975440"/>
    <w:rsid w:val="00975ECD"/>
    <w:rsid w:val="00977D30"/>
    <w:rsid w:val="00980C16"/>
    <w:rsid w:val="009810B9"/>
    <w:rsid w:val="00983FDE"/>
    <w:rsid w:val="00990D18"/>
    <w:rsid w:val="00994678"/>
    <w:rsid w:val="00995845"/>
    <w:rsid w:val="009961D0"/>
    <w:rsid w:val="0099654B"/>
    <w:rsid w:val="009A1245"/>
    <w:rsid w:val="009A1671"/>
    <w:rsid w:val="009A2116"/>
    <w:rsid w:val="009A43B9"/>
    <w:rsid w:val="009A4D04"/>
    <w:rsid w:val="009B0D13"/>
    <w:rsid w:val="009B1E74"/>
    <w:rsid w:val="009B2994"/>
    <w:rsid w:val="009B29E1"/>
    <w:rsid w:val="009B362B"/>
    <w:rsid w:val="009B3C12"/>
    <w:rsid w:val="009B479F"/>
    <w:rsid w:val="009B58D5"/>
    <w:rsid w:val="009B5B7C"/>
    <w:rsid w:val="009C034C"/>
    <w:rsid w:val="009C0962"/>
    <w:rsid w:val="009C0A8F"/>
    <w:rsid w:val="009C31A0"/>
    <w:rsid w:val="009C3207"/>
    <w:rsid w:val="009C62EB"/>
    <w:rsid w:val="009C7758"/>
    <w:rsid w:val="009D07A8"/>
    <w:rsid w:val="009D70F5"/>
    <w:rsid w:val="009E1521"/>
    <w:rsid w:val="009E19B9"/>
    <w:rsid w:val="009E2126"/>
    <w:rsid w:val="009E470C"/>
    <w:rsid w:val="009E54F3"/>
    <w:rsid w:val="009E66BF"/>
    <w:rsid w:val="009E7083"/>
    <w:rsid w:val="009F1E92"/>
    <w:rsid w:val="009F26E9"/>
    <w:rsid w:val="009F2A46"/>
    <w:rsid w:val="009F3181"/>
    <w:rsid w:val="009F4A1D"/>
    <w:rsid w:val="009F4E85"/>
    <w:rsid w:val="009F5735"/>
    <w:rsid w:val="009F657D"/>
    <w:rsid w:val="00A000BA"/>
    <w:rsid w:val="00A028E8"/>
    <w:rsid w:val="00A02A77"/>
    <w:rsid w:val="00A03233"/>
    <w:rsid w:val="00A03F18"/>
    <w:rsid w:val="00A06E5E"/>
    <w:rsid w:val="00A11980"/>
    <w:rsid w:val="00A11DC9"/>
    <w:rsid w:val="00A12DC2"/>
    <w:rsid w:val="00A139E8"/>
    <w:rsid w:val="00A13DE3"/>
    <w:rsid w:val="00A16268"/>
    <w:rsid w:val="00A179D4"/>
    <w:rsid w:val="00A20848"/>
    <w:rsid w:val="00A21F1E"/>
    <w:rsid w:val="00A23740"/>
    <w:rsid w:val="00A23FED"/>
    <w:rsid w:val="00A245D5"/>
    <w:rsid w:val="00A2504C"/>
    <w:rsid w:val="00A26CD9"/>
    <w:rsid w:val="00A27B81"/>
    <w:rsid w:val="00A30E6C"/>
    <w:rsid w:val="00A31AB2"/>
    <w:rsid w:val="00A32B0B"/>
    <w:rsid w:val="00A33A58"/>
    <w:rsid w:val="00A33D98"/>
    <w:rsid w:val="00A35E14"/>
    <w:rsid w:val="00A416FF"/>
    <w:rsid w:val="00A42E86"/>
    <w:rsid w:val="00A4582B"/>
    <w:rsid w:val="00A4721E"/>
    <w:rsid w:val="00A5280D"/>
    <w:rsid w:val="00A538DC"/>
    <w:rsid w:val="00A55587"/>
    <w:rsid w:val="00A55BEC"/>
    <w:rsid w:val="00A6298B"/>
    <w:rsid w:val="00A652DE"/>
    <w:rsid w:val="00A7366C"/>
    <w:rsid w:val="00A74695"/>
    <w:rsid w:val="00A75DE4"/>
    <w:rsid w:val="00A7796E"/>
    <w:rsid w:val="00A77E87"/>
    <w:rsid w:val="00A80466"/>
    <w:rsid w:val="00A81992"/>
    <w:rsid w:val="00A82012"/>
    <w:rsid w:val="00A836B7"/>
    <w:rsid w:val="00A83B08"/>
    <w:rsid w:val="00A84393"/>
    <w:rsid w:val="00A844CF"/>
    <w:rsid w:val="00A849ED"/>
    <w:rsid w:val="00A86287"/>
    <w:rsid w:val="00A86AE3"/>
    <w:rsid w:val="00A93822"/>
    <w:rsid w:val="00A97FB9"/>
    <w:rsid w:val="00AA26B8"/>
    <w:rsid w:val="00AA3E08"/>
    <w:rsid w:val="00AA4FAC"/>
    <w:rsid w:val="00AA5F2D"/>
    <w:rsid w:val="00AB01A9"/>
    <w:rsid w:val="00AB0A45"/>
    <w:rsid w:val="00AB22CD"/>
    <w:rsid w:val="00AB2C3B"/>
    <w:rsid w:val="00AB3C56"/>
    <w:rsid w:val="00AB4157"/>
    <w:rsid w:val="00AB55DA"/>
    <w:rsid w:val="00AC45AD"/>
    <w:rsid w:val="00AD0AF4"/>
    <w:rsid w:val="00AD267B"/>
    <w:rsid w:val="00AD293C"/>
    <w:rsid w:val="00AD3238"/>
    <w:rsid w:val="00AD388D"/>
    <w:rsid w:val="00AD6DEA"/>
    <w:rsid w:val="00AD77F6"/>
    <w:rsid w:val="00AD7E3B"/>
    <w:rsid w:val="00AE0024"/>
    <w:rsid w:val="00AE02C1"/>
    <w:rsid w:val="00AE2BDB"/>
    <w:rsid w:val="00AE334C"/>
    <w:rsid w:val="00AE536E"/>
    <w:rsid w:val="00AE5FC0"/>
    <w:rsid w:val="00AE6B6B"/>
    <w:rsid w:val="00AE7D12"/>
    <w:rsid w:val="00AE7F9C"/>
    <w:rsid w:val="00AF2926"/>
    <w:rsid w:val="00AF4771"/>
    <w:rsid w:val="00B03E51"/>
    <w:rsid w:val="00B06EA6"/>
    <w:rsid w:val="00B121E1"/>
    <w:rsid w:val="00B133F0"/>
    <w:rsid w:val="00B1415F"/>
    <w:rsid w:val="00B21C27"/>
    <w:rsid w:val="00B21F18"/>
    <w:rsid w:val="00B227F2"/>
    <w:rsid w:val="00B22D99"/>
    <w:rsid w:val="00B24A45"/>
    <w:rsid w:val="00B259A7"/>
    <w:rsid w:val="00B26124"/>
    <w:rsid w:val="00B30A52"/>
    <w:rsid w:val="00B32BDB"/>
    <w:rsid w:val="00B32F9C"/>
    <w:rsid w:val="00B34002"/>
    <w:rsid w:val="00B34277"/>
    <w:rsid w:val="00B34F07"/>
    <w:rsid w:val="00B353F5"/>
    <w:rsid w:val="00B357FC"/>
    <w:rsid w:val="00B36519"/>
    <w:rsid w:val="00B40A13"/>
    <w:rsid w:val="00B50E74"/>
    <w:rsid w:val="00B52435"/>
    <w:rsid w:val="00B526D6"/>
    <w:rsid w:val="00B548F5"/>
    <w:rsid w:val="00B54C21"/>
    <w:rsid w:val="00B562A8"/>
    <w:rsid w:val="00B57799"/>
    <w:rsid w:val="00B6173E"/>
    <w:rsid w:val="00B62B8F"/>
    <w:rsid w:val="00B63A44"/>
    <w:rsid w:val="00B63E21"/>
    <w:rsid w:val="00B6407F"/>
    <w:rsid w:val="00B668F7"/>
    <w:rsid w:val="00B66960"/>
    <w:rsid w:val="00B67015"/>
    <w:rsid w:val="00B67C51"/>
    <w:rsid w:val="00B708B7"/>
    <w:rsid w:val="00B71A27"/>
    <w:rsid w:val="00B74B1B"/>
    <w:rsid w:val="00B77915"/>
    <w:rsid w:val="00B77B44"/>
    <w:rsid w:val="00B81360"/>
    <w:rsid w:val="00B81660"/>
    <w:rsid w:val="00B82159"/>
    <w:rsid w:val="00B83E49"/>
    <w:rsid w:val="00B85033"/>
    <w:rsid w:val="00B8524D"/>
    <w:rsid w:val="00B90A79"/>
    <w:rsid w:val="00B92A27"/>
    <w:rsid w:val="00B9704E"/>
    <w:rsid w:val="00BA0285"/>
    <w:rsid w:val="00BA07D5"/>
    <w:rsid w:val="00BA106E"/>
    <w:rsid w:val="00BA1360"/>
    <w:rsid w:val="00BA342F"/>
    <w:rsid w:val="00BA3598"/>
    <w:rsid w:val="00BA45B0"/>
    <w:rsid w:val="00BA5BEA"/>
    <w:rsid w:val="00BA7F20"/>
    <w:rsid w:val="00BB2B63"/>
    <w:rsid w:val="00BB317E"/>
    <w:rsid w:val="00BB7BC9"/>
    <w:rsid w:val="00BC200A"/>
    <w:rsid w:val="00BC28F3"/>
    <w:rsid w:val="00BC358F"/>
    <w:rsid w:val="00BC50CB"/>
    <w:rsid w:val="00BC6D8E"/>
    <w:rsid w:val="00BC72E4"/>
    <w:rsid w:val="00BD0C10"/>
    <w:rsid w:val="00BD0DE3"/>
    <w:rsid w:val="00BD1BDA"/>
    <w:rsid w:val="00BD4BA4"/>
    <w:rsid w:val="00BD4BAF"/>
    <w:rsid w:val="00BD53BB"/>
    <w:rsid w:val="00BD570E"/>
    <w:rsid w:val="00BD7B72"/>
    <w:rsid w:val="00BE0262"/>
    <w:rsid w:val="00BE1B8B"/>
    <w:rsid w:val="00BE4F0E"/>
    <w:rsid w:val="00BF058F"/>
    <w:rsid w:val="00BF080A"/>
    <w:rsid w:val="00BF1388"/>
    <w:rsid w:val="00BF1953"/>
    <w:rsid w:val="00BF1F74"/>
    <w:rsid w:val="00BF2FC6"/>
    <w:rsid w:val="00BF471D"/>
    <w:rsid w:val="00BF7A60"/>
    <w:rsid w:val="00C00D73"/>
    <w:rsid w:val="00C01330"/>
    <w:rsid w:val="00C0171C"/>
    <w:rsid w:val="00C037AA"/>
    <w:rsid w:val="00C03912"/>
    <w:rsid w:val="00C0606E"/>
    <w:rsid w:val="00C0611F"/>
    <w:rsid w:val="00C07BF1"/>
    <w:rsid w:val="00C1182E"/>
    <w:rsid w:val="00C127BE"/>
    <w:rsid w:val="00C142E6"/>
    <w:rsid w:val="00C1542C"/>
    <w:rsid w:val="00C16D01"/>
    <w:rsid w:val="00C172BE"/>
    <w:rsid w:val="00C2286A"/>
    <w:rsid w:val="00C264C8"/>
    <w:rsid w:val="00C26E7C"/>
    <w:rsid w:val="00C278CC"/>
    <w:rsid w:val="00C307B3"/>
    <w:rsid w:val="00C3164E"/>
    <w:rsid w:val="00C31B85"/>
    <w:rsid w:val="00C32A79"/>
    <w:rsid w:val="00C330E7"/>
    <w:rsid w:val="00C335BA"/>
    <w:rsid w:val="00C33B86"/>
    <w:rsid w:val="00C34FD3"/>
    <w:rsid w:val="00C35B81"/>
    <w:rsid w:val="00C35FB7"/>
    <w:rsid w:val="00C36274"/>
    <w:rsid w:val="00C40D62"/>
    <w:rsid w:val="00C4197F"/>
    <w:rsid w:val="00C41D0B"/>
    <w:rsid w:val="00C42306"/>
    <w:rsid w:val="00C43ABF"/>
    <w:rsid w:val="00C445FE"/>
    <w:rsid w:val="00C44A78"/>
    <w:rsid w:val="00C50CF7"/>
    <w:rsid w:val="00C51A42"/>
    <w:rsid w:val="00C532BB"/>
    <w:rsid w:val="00C54241"/>
    <w:rsid w:val="00C548D5"/>
    <w:rsid w:val="00C5504B"/>
    <w:rsid w:val="00C556E2"/>
    <w:rsid w:val="00C57899"/>
    <w:rsid w:val="00C620B6"/>
    <w:rsid w:val="00C64715"/>
    <w:rsid w:val="00C64DA0"/>
    <w:rsid w:val="00C659BE"/>
    <w:rsid w:val="00C66863"/>
    <w:rsid w:val="00C66BEC"/>
    <w:rsid w:val="00C67ACE"/>
    <w:rsid w:val="00C709DE"/>
    <w:rsid w:val="00C72ECB"/>
    <w:rsid w:val="00C75FE2"/>
    <w:rsid w:val="00C7754E"/>
    <w:rsid w:val="00C80739"/>
    <w:rsid w:val="00C82AC4"/>
    <w:rsid w:val="00C836A1"/>
    <w:rsid w:val="00C848C1"/>
    <w:rsid w:val="00C87E0E"/>
    <w:rsid w:val="00C92580"/>
    <w:rsid w:val="00C930F8"/>
    <w:rsid w:val="00CA1BF8"/>
    <w:rsid w:val="00CA2399"/>
    <w:rsid w:val="00CB477E"/>
    <w:rsid w:val="00CB5206"/>
    <w:rsid w:val="00CB69B1"/>
    <w:rsid w:val="00CB7364"/>
    <w:rsid w:val="00CB7F8B"/>
    <w:rsid w:val="00CC1096"/>
    <w:rsid w:val="00CC2DA5"/>
    <w:rsid w:val="00CC448B"/>
    <w:rsid w:val="00CC68DE"/>
    <w:rsid w:val="00CC7C01"/>
    <w:rsid w:val="00CD2188"/>
    <w:rsid w:val="00CD23A1"/>
    <w:rsid w:val="00CD29A9"/>
    <w:rsid w:val="00CD4433"/>
    <w:rsid w:val="00CD4D90"/>
    <w:rsid w:val="00CD6623"/>
    <w:rsid w:val="00CD70E2"/>
    <w:rsid w:val="00CD75B4"/>
    <w:rsid w:val="00CE202B"/>
    <w:rsid w:val="00CF193B"/>
    <w:rsid w:val="00CF1C46"/>
    <w:rsid w:val="00CF3498"/>
    <w:rsid w:val="00CF7E33"/>
    <w:rsid w:val="00D0080B"/>
    <w:rsid w:val="00D01CE8"/>
    <w:rsid w:val="00D02D09"/>
    <w:rsid w:val="00D03C25"/>
    <w:rsid w:val="00D04559"/>
    <w:rsid w:val="00D04951"/>
    <w:rsid w:val="00D07416"/>
    <w:rsid w:val="00D105BE"/>
    <w:rsid w:val="00D106CE"/>
    <w:rsid w:val="00D10A16"/>
    <w:rsid w:val="00D10D6F"/>
    <w:rsid w:val="00D10D99"/>
    <w:rsid w:val="00D147D9"/>
    <w:rsid w:val="00D14EB0"/>
    <w:rsid w:val="00D17C20"/>
    <w:rsid w:val="00D17C6B"/>
    <w:rsid w:val="00D212F6"/>
    <w:rsid w:val="00D22B8D"/>
    <w:rsid w:val="00D23358"/>
    <w:rsid w:val="00D25B8E"/>
    <w:rsid w:val="00D30A61"/>
    <w:rsid w:val="00D322D3"/>
    <w:rsid w:val="00D325DD"/>
    <w:rsid w:val="00D34446"/>
    <w:rsid w:val="00D40E1A"/>
    <w:rsid w:val="00D41B5C"/>
    <w:rsid w:val="00D4370A"/>
    <w:rsid w:val="00D43EE4"/>
    <w:rsid w:val="00D45415"/>
    <w:rsid w:val="00D475D9"/>
    <w:rsid w:val="00D4782A"/>
    <w:rsid w:val="00D518EC"/>
    <w:rsid w:val="00D546E4"/>
    <w:rsid w:val="00D56138"/>
    <w:rsid w:val="00D572A3"/>
    <w:rsid w:val="00D60732"/>
    <w:rsid w:val="00D6128F"/>
    <w:rsid w:val="00D62317"/>
    <w:rsid w:val="00D64475"/>
    <w:rsid w:val="00D64494"/>
    <w:rsid w:val="00D652C0"/>
    <w:rsid w:val="00D65B35"/>
    <w:rsid w:val="00D65BF1"/>
    <w:rsid w:val="00D66BC4"/>
    <w:rsid w:val="00D66D5D"/>
    <w:rsid w:val="00D6712A"/>
    <w:rsid w:val="00D702CD"/>
    <w:rsid w:val="00D70530"/>
    <w:rsid w:val="00D71345"/>
    <w:rsid w:val="00D7319D"/>
    <w:rsid w:val="00D73EF0"/>
    <w:rsid w:val="00D7408E"/>
    <w:rsid w:val="00D75D44"/>
    <w:rsid w:val="00D76648"/>
    <w:rsid w:val="00D7670A"/>
    <w:rsid w:val="00D77CE4"/>
    <w:rsid w:val="00D77FDE"/>
    <w:rsid w:val="00D82B6E"/>
    <w:rsid w:val="00D84578"/>
    <w:rsid w:val="00D85B8E"/>
    <w:rsid w:val="00D87071"/>
    <w:rsid w:val="00D91B40"/>
    <w:rsid w:val="00D91C47"/>
    <w:rsid w:val="00D943E8"/>
    <w:rsid w:val="00D944B1"/>
    <w:rsid w:val="00D9462A"/>
    <w:rsid w:val="00D9661B"/>
    <w:rsid w:val="00DA104D"/>
    <w:rsid w:val="00DA21DC"/>
    <w:rsid w:val="00DA374B"/>
    <w:rsid w:val="00DA3833"/>
    <w:rsid w:val="00DA4A3C"/>
    <w:rsid w:val="00DA61AF"/>
    <w:rsid w:val="00DA63A3"/>
    <w:rsid w:val="00DA7985"/>
    <w:rsid w:val="00DA7D54"/>
    <w:rsid w:val="00DB088A"/>
    <w:rsid w:val="00DB0B60"/>
    <w:rsid w:val="00DB13CF"/>
    <w:rsid w:val="00DB2E93"/>
    <w:rsid w:val="00DB3301"/>
    <w:rsid w:val="00DB431A"/>
    <w:rsid w:val="00DB4E08"/>
    <w:rsid w:val="00DB519E"/>
    <w:rsid w:val="00DB5A31"/>
    <w:rsid w:val="00DB6196"/>
    <w:rsid w:val="00DB6859"/>
    <w:rsid w:val="00DB6E9F"/>
    <w:rsid w:val="00DB6EA0"/>
    <w:rsid w:val="00DC16C5"/>
    <w:rsid w:val="00DC5793"/>
    <w:rsid w:val="00DC70E6"/>
    <w:rsid w:val="00DC7C53"/>
    <w:rsid w:val="00DD0004"/>
    <w:rsid w:val="00DD2B18"/>
    <w:rsid w:val="00DE3E22"/>
    <w:rsid w:val="00DE4985"/>
    <w:rsid w:val="00DE7B77"/>
    <w:rsid w:val="00DF3236"/>
    <w:rsid w:val="00DF3EB9"/>
    <w:rsid w:val="00DF6364"/>
    <w:rsid w:val="00DF7408"/>
    <w:rsid w:val="00DF7726"/>
    <w:rsid w:val="00E0187E"/>
    <w:rsid w:val="00E03B4B"/>
    <w:rsid w:val="00E05974"/>
    <w:rsid w:val="00E06B7F"/>
    <w:rsid w:val="00E074BE"/>
    <w:rsid w:val="00E1038C"/>
    <w:rsid w:val="00E105B5"/>
    <w:rsid w:val="00E12576"/>
    <w:rsid w:val="00E12E03"/>
    <w:rsid w:val="00E12F85"/>
    <w:rsid w:val="00E1506B"/>
    <w:rsid w:val="00E21A57"/>
    <w:rsid w:val="00E21B5A"/>
    <w:rsid w:val="00E23B7A"/>
    <w:rsid w:val="00E2556E"/>
    <w:rsid w:val="00E268B8"/>
    <w:rsid w:val="00E27327"/>
    <w:rsid w:val="00E306DD"/>
    <w:rsid w:val="00E318C5"/>
    <w:rsid w:val="00E40347"/>
    <w:rsid w:val="00E41DBF"/>
    <w:rsid w:val="00E449D0"/>
    <w:rsid w:val="00E453FE"/>
    <w:rsid w:val="00E46794"/>
    <w:rsid w:val="00E53507"/>
    <w:rsid w:val="00E53A3B"/>
    <w:rsid w:val="00E5511F"/>
    <w:rsid w:val="00E5606E"/>
    <w:rsid w:val="00E56295"/>
    <w:rsid w:val="00E5653F"/>
    <w:rsid w:val="00E61A05"/>
    <w:rsid w:val="00E63D49"/>
    <w:rsid w:val="00E6454B"/>
    <w:rsid w:val="00E70434"/>
    <w:rsid w:val="00E74C45"/>
    <w:rsid w:val="00E82785"/>
    <w:rsid w:val="00E84AAD"/>
    <w:rsid w:val="00E90A93"/>
    <w:rsid w:val="00E97689"/>
    <w:rsid w:val="00EA2876"/>
    <w:rsid w:val="00EA4016"/>
    <w:rsid w:val="00EA6546"/>
    <w:rsid w:val="00EB045C"/>
    <w:rsid w:val="00EB07DA"/>
    <w:rsid w:val="00EB2840"/>
    <w:rsid w:val="00EB2EF3"/>
    <w:rsid w:val="00EB4AFA"/>
    <w:rsid w:val="00EB55B1"/>
    <w:rsid w:val="00EB5B45"/>
    <w:rsid w:val="00EB655F"/>
    <w:rsid w:val="00EC0941"/>
    <w:rsid w:val="00EC654B"/>
    <w:rsid w:val="00EC6830"/>
    <w:rsid w:val="00EC7C58"/>
    <w:rsid w:val="00ED0A3B"/>
    <w:rsid w:val="00ED1286"/>
    <w:rsid w:val="00ED251A"/>
    <w:rsid w:val="00ED251E"/>
    <w:rsid w:val="00ED26E6"/>
    <w:rsid w:val="00ED3FC0"/>
    <w:rsid w:val="00ED4FA6"/>
    <w:rsid w:val="00ED639E"/>
    <w:rsid w:val="00EE0E7C"/>
    <w:rsid w:val="00EE5EF1"/>
    <w:rsid w:val="00EE6FEB"/>
    <w:rsid w:val="00EF2959"/>
    <w:rsid w:val="00EF3581"/>
    <w:rsid w:val="00EF4BDB"/>
    <w:rsid w:val="00EF68FC"/>
    <w:rsid w:val="00EF6C0D"/>
    <w:rsid w:val="00EF6CF7"/>
    <w:rsid w:val="00EF6D79"/>
    <w:rsid w:val="00F01DA5"/>
    <w:rsid w:val="00F02F26"/>
    <w:rsid w:val="00F042B3"/>
    <w:rsid w:val="00F043B5"/>
    <w:rsid w:val="00F05512"/>
    <w:rsid w:val="00F07047"/>
    <w:rsid w:val="00F0721E"/>
    <w:rsid w:val="00F0751F"/>
    <w:rsid w:val="00F10B12"/>
    <w:rsid w:val="00F110D0"/>
    <w:rsid w:val="00F11EAE"/>
    <w:rsid w:val="00F12C4F"/>
    <w:rsid w:val="00F12EE4"/>
    <w:rsid w:val="00F157BC"/>
    <w:rsid w:val="00F15E91"/>
    <w:rsid w:val="00F17290"/>
    <w:rsid w:val="00F174DC"/>
    <w:rsid w:val="00F20041"/>
    <w:rsid w:val="00F20D38"/>
    <w:rsid w:val="00F21691"/>
    <w:rsid w:val="00F2297D"/>
    <w:rsid w:val="00F22DE4"/>
    <w:rsid w:val="00F22FEA"/>
    <w:rsid w:val="00F24F5B"/>
    <w:rsid w:val="00F27F45"/>
    <w:rsid w:val="00F3208E"/>
    <w:rsid w:val="00F32607"/>
    <w:rsid w:val="00F35925"/>
    <w:rsid w:val="00F35DC5"/>
    <w:rsid w:val="00F37CFD"/>
    <w:rsid w:val="00F405C8"/>
    <w:rsid w:val="00F4238C"/>
    <w:rsid w:val="00F42526"/>
    <w:rsid w:val="00F44E50"/>
    <w:rsid w:val="00F465D4"/>
    <w:rsid w:val="00F471B6"/>
    <w:rsid w:val="00F526D5"/>
    <w:rsid w:val="00F52E19"/>
    <w:rsid w:val="00F52E5D"/>
    <w:rsid w:val="00F55BE9"/>
    <w:rsid w:val="00F55ED7"/>
    <w:rsid w:val="00F57178"/>
    <w:rsid w:val="00F573B9"/>
    <w:rsid w:val="00F6389C"/>
    <w:rsid w:val="00F71FC4"/>
    <w:rsid w:val="00F73255"/>
    <w:rsid w:val="00F77543"/>
    <w:rsid w:val="00F77BFA"/>
    <w:rsid w:val="00F8170F"/>
    <w:rsid w:val="00F8328F"/>
    <w:rsid w:val="00F83316"/>
    <w:rsid w:val="00F86354"/>
    <w:rsid w:val="00F873A3"/>
    <w:rsid w:val="00F9046E"/>
    <w:rsid w:val="00F90F0C"/>
    <w:rsid w:val="00F915F8"/>
    <w:rsid w:val="00F95150"/>
    <w:rsid w:val="00F9683C"/>
    <w:rsid w:val="00F97243"/>
    <w:rsid w:val="00FA33A2"/>
    <w:rsid w:val="00FA3F70"/>
    <w:rsid w:val="00FA41C5"/>
    <w:rsid w:val="00FA4AD5"/>
    <w:rsid w:val="00FB394C"/>
    <w:rsid w:val="00FB71F3"/>
    <w:rsid w:val="00FC068F"/>
    <w:rsid w:val="00FC39C2"/>
    <w:rsid w:val="00FC3DE6"/>
    <w:rsid w:val="00FC3F0E"/>
    <w:rsid w:val="00FC577D"/>
    <w:rsid w:val="00FC66EE"/>
    <w:rsid w:val="00FC69AB"/>
    <w:rsid w:val="00FD191C"/>
    <w:rsid w:val="00FD407C"/>
    <w:rsid w:val="00FD4C3E"/>
    <w:rsid w:val="00FD4E6F"/>
    <w:rsid w:val="00FD5080"/>
    <w:rsid w:val="00FD600B"/>
    <w:rsid w:val="00FE164B"/>
    <w:rsid w:val="00FE53EC"/>
    <w:rsid w:val="00FE7EE8"/>
    <w:rsid w:val="00FF0919"/>
    <w:rsid w:val="00FF1453"/>
    <w:rsid w:val="00FF1B15"/>
    <w:rsid w:val="00FF2BBB"/>
    <w:rsid w:val="00FF3A54"/>
    <w:rsid w:val="00FF43D7"/>
    <w:rsid w:val="00FF4523"/>
    <w:rsid w:val="00FF4681"/>
    <w:rsid w:val="00FF490B"/>
    <w:rsid w:val="00FF65A8"/>
    <w:rsid w:val="00FF6B88"/>
    <w:rsid w:val="00FF725A"/>
    <w:rsid w:val="05FAACC5"/>
    <w:rsid w:val="0B6303FD"/>
    <w:rsid w:val="107C2D3C"/>
    <w:rsid w:val="116230D3"/>
    <w:rsid w:val="12B4F32A"/>
    <w:rsid w:val="14CEC806"/>
    <w:rsid w:val="1A0C9557"/>
    <w:rsid w:val="1DF6FA91"/>
    <w:rsid w:val="20E54497"/>
    <w:rsid w:val="2205E856"/>
    <w:rsid w:val="22C42A58"/>
    <w:rsid w:val="23748DAE"/>
    <w:rsid w:val="23EF4E23"/>
    <w:rsid w:val="2774E508"/>
    <w:rsid w:val="27A232A4"/>
    <w:rsid w:val="293F3D29"/>
    <w:rsid w:val="2A892AA9"/>
    <w:rsid w:val="2A8FBCC6"/>
    <w:rsid w:val="2C893F51"/>
    <w:rsid w:val="2EA458A9"/>
    <w:rsid w:val="3BA95E32"/>
    <w:rsid w:val="3C02B628"/>
    <w:rsid w:val="44090AA9"/>
    <w:rsid w:val="4A98E2DD"/>
    <w:rsid w:val="4DA7C74B"/>
    <w:rsid w:val="4F0DD6E7"/>
    <w:rsid w:val="59024CC6"/>
    <w:rsid w:val="5B702FFA"/>
    <w:rsid w:val="5C26C620"/>
    <w:rsid w:val="5C64A39B"/>
    <w:rsid w:val="721C4A5C"/>
    <w:rsid w:val="7332D176"/>
    <w:rsid w:val="73972FE7"/>
    <w:rsid w:val="75D5C117"/>
    <w:rsid w:val="7CEAC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A4DD6"/>
  <w15:chartTrackingRefBased/>
  <w15:docId w15:val="{831E938D-271E-4249-9FA9-610102D4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476"/>
    <w:rPr>
      <w:rFonts w:eastAsia="MS Mincho"/>
    </w:rPr>
  </w:style>
  <w:style w:type="paragraph" w:styleId="Heading3">
    <w:name w:val="heading 3"/>
    <w:basedOn w:val="Normal"/>
    <w:link w:val="Heading3Char"/>
    <w:uiPriority w:val="9"/>
    <w:qFormat/>
    <w:rsid w:val="003D2D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0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383"/>
  </w:style>
  <w:style w:type="paragraph" w:styleId="Footer">
    <w:name w:val="footer"/>
    <w:basedOn w:val="Normal"/>
    <w:link w:val="FooterChar"/>
    <w:uiPriority w:val="99"/>
    <w:unhideWhenUsed/>
    <w:rsid w:val="00352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383"/>
  </w:style>
  <w:style w:type="paragraph" w:styleId="ListParagraph">
    <w:name w:val="List Paragraph"/>
    <w:basedOn w:val="Normal"/>
    <w:uiPriority w:val="34"/>
    <w:qFormat/>
    <w:rsid w:val="0062147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2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B45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B45DF"/>
    <w:rPr>
      <w:rFonts w:ascii="Calibri" w:eastAsia="Calibri" w:hAnsi="Calibri" w:cs="Calibri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B45DF"/>
    <w:pPr>
      <w:widowControl w:val="0"/>
      <w:autoSpaceDE w:val="0"/>
      <w:autoSpaceDN w:val="0"/>
      <w:spacing w:after="0" w:line="240" w:lineRule="auto"/>
      <w:ind w:left="403"/>
    </w:pPr>
    <w:rPr>
      <w:rFonts w:ascii="Calibri" w:eastAsia="Calibri" w:hAnsi="Calibri" w:cs="Calibri"/>
    </w:rPr>
  </w:style>
  <w:style w:type="paragraph" w:customStyle="1" w:styleId="Text1">
    <w:name w:val="Text 1"/>
    <w:link w:val="Text1Char"/>
    <w:uiPriority w:val="7"/>
    <w:qFormat/>
    <w:rsid w:val="003F6888"/>
    <w:pPr>
      <w:spacing w:after="120" w:line="240" w:lineRule="auto"/>
      <w:jc w:val="center"/>
    </w:pPr>
    <w:rPr>
      <w:rFonts w:asciiTheme="majorHAnsi" w:hAnsiTheme="majorHAnsi"/>
    </w:rPr>
  </w:style>
  <w:style w:type="character" w:customStyle="1" w:styleId="Text1Char">
    <w:name w:val="Text 1 Char"/>
    <w:basedOn w:val="DefaultParagraphFont"/>
    <w:link w:val="Text1"/>
    <w:uiPriority w:val="7"/>
    <w:rsid w:val="003F6888"/>
    <w:rPr>
      <w:rFonts w:asciiTheme="majorHAnsi" w:hAnsiTheme="majorHAnsi"/>
    </w:rPr>
  </w:style>
  <w:style w:type="paragraph" w:customStyle="1" w:styleId="FreeForm">
    <w:name w:val="Free Form"/>
    <w:rsid w:val="00647EC0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</w:rPr>
  </w:style>
  <w:style w:type="paragraph" w:styleId="NoSpacing">
    <w:name w:val="No Spacing"/>
    <w:uiPriority w:val="1"/>
    <w:qFormat/>
    <w:rsid w:val="00647EC0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3D2D4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D2D4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0E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735AA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073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D7E3B"/>
    <w:rPr>
      <w:color w:val="605E5C"/>
      <w:shd w:val="clear" w:color="auto" w:fill="E1DFDD"/>
    </w:rPr>
  </w:style>
  <w:style w:type="paragraph" w:customStyle="1" w:styleId="Default">
    <w:name w:val="Default"/>
    <w:rsid w:val="00653E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17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746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4695"/>
    <w:rPr>
      <w:rFonts w:eastAsia="MS Minch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46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05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74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9473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090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0098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4002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511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63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53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5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9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83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54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84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6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2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385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7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8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7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4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3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34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84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84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09197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60857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068336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502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3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6452440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67014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361569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5768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7795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0819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633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6168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3226068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53327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1809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985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9718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7937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1909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57617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6506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98693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664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132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1890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33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59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itzman\OneDrive%20-%20faithfamilyacademy.org\+FFA%20-%20Shirley\ADMIN%20FORMS\Faith%20Family%20Academy%20Letterhead%20September%20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C9A6B09FE974785329D075CAF6F7D" ma:contentTypeVersion="13" ma:contentTypeDescription="Create a new document." ma:contentTypeScope="" ma:versionID="869c985e6ae776a297144ee6567ceadb">
  <xsd:schema xmlns:xsd="http://www.w3.org/2001/XMLSchema" xmlns:xs="http://www.w3.org/2001/XMLSchema" xmlns:p="http://schemas.microsoft.com/office/2006/metadata/properties" xmlns:ns3="8c743abf-2507-4105-acc1-7ae260e3bd90" xmlns:ns4="74682fab-580f-454d-898d-70b0322c50ee" targetNamespace="http://schemas.microsoft.com/office/2006/metadata/properties" ma:root="true" ma:fieldsID="5080ea12d78e80773d1965077d9f545b" ns3:_="" ns4:_="">
    <xsd:import namespace="8c743abf-2507-4105-acc1-7ae260e3bd90"/>
    <xsd:import namespace="74682fab-580f-454d-898d-70b0322c50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43abf-2507-4105-acc1-7ae260e3b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82fab-580f-454d-898d-70b0322c50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1BF1-0291-4B15-A86C-8B890E15C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C1BA3-75AD-41ED-94E8-8049A8477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43abf-2507-4105-acc1-7ae260e3bd90"/>
    <ds:schemaRef ds:uri="74682fab-580f-454d-898d-70b0322c5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347166-5850-43CA-8DD6-CCBCB7741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5BB5FB-2C0C-46D8-9252-DCAD0E21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Faith Family Academy Letterhead September 2020</Template>
  <TotalTime>1</TotalTime>
  <Pages>3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Heitzman</dc:creator>
  <cp:keywords/>
  <dc:description/>
  <cp:lastModifiedBy>Monica Kramer</cp:lastModifiedBy>
  <cp:revision>2</cp:revision>
  <cp:lastPrinted>2025-07-31T20:01:00Z</cp:lastPrinted>
  <dcterms:created xsi:type="dcterms:W3CDTF">2025-09-24T20:38:00Z</dcterms:created>
  <dcterms:modified xsi:type="dcterms:W3CDTF">2025-09-24T20:38:00Z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0x010100EA4C9A6B09FE974785329D075CAF6F7D</vt:lpwstr>
  </property>
</Properties>
</file>