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8AC0" w14:textId="0F2C8479" w:rsidR="00B2036D" w:rsidRPr="002202D7" w:rsidRDefault="002D0A5E">
      <w:pPr>
        <w:pStyle w:val="Title"/>
        <w:rPr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2062FA" wp14:editId="1C39CE91">
            <wp:simplePos x="0" y="0"/>
            <wp:positionH relativeFrom="margin">
              <wp:posOffset>730250</wp:posOffset>
            </wp:positionH>
            <wp:positionV relativeFrom="paragraph">
              <wp:posOffset>-170815</wp:posOffset>
            </wp:positionV>
            <wp:extent cx="1403350" cy="1499060"/>
            <wp:effectExtent l="0" t="0" r="0" b="0"/>
            <wp:wrapNone/>
            <wp:docPr id="1929502951" name="Picture 3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02951" name="Picture 3" descr="A diagram of a 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99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4D6"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3CD1EF43" wp14:editId="3262A1E9">
            <wp:simplePos x="0" y="0"/>
            <wp:positionH relativeFrom="margin">
              <wp:posOffset>-615950</wp:posOffset>
            </wp:positionH>
            <wp:positionV relativeFrom="paragraph">
              <wp:posOffset>-307974</wp:posOffset>
            </wp:positionV>
            <wp:extent cx="1657350" cy="16573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1EF00" w14:textId="79FD4F5C" w:rsidR="00604FBD" w:rsidRPr="004A46F2" w:rsidRDefault="00990881">
      <w:pPr>
        <w:pStyle w:val="Title"/>
      </w:pPr>
      <w:r>
        <w:t>September</w:t>
      </w:r>
      <w:r w:rsidR="009E7F87" w:rsidRPr="004A46F2">
        <w:t xml:space="preserve"> </w:t>
      </w:r>
      <w:r w:rsidR="0024050A" w:rsidRPr="004A46F2">
        <w:t>agenda</w:t>
      </w:r>
    </w:p>
    <w:p w14:paraId="3CD1EF01" w14:textId="522AA787" w:rsidR="00604FBD" w:rsidRPr="004A46F2" w:rsidRDefault="007B7D94">
      <w:pPr>
        <w:pStyle w:val="Subtitle"/>
      </w:pPr>
      <w:r w:rsidRPr="004A46F2">
        <w:t>Autrey Mill Middle School</w:t>
      </w:r>
      <w:r w:rsidR="0024050A" w:rsidRPr="004A46F2">
        <w:t xml:space="preserve"> Governance Council</w:t>
      </w:r>
    </w:p>
    <w:p w14:paraId="3CD1EF02" w14:textId="6F55D88A" w:rsidR="00604FBD" w:rsidRPr="004A46F2" w:rsidRDefault="00000000">
      <w:pPr>
        <w:pBdr>
          <w:top w:val="single" w:sz="4" w:space="1" w:color="444D26" w:themeColor="text2"/>
        </w:pBdr>
        <w:jc w:val="right"/>
        <w:rPr>
          <w:rFonts w:asciiTheme="majorHAnsi" w:hAnsiTheme="majorHAnsi"/>
        </w:rPr>
      </w:pPr>
      <w:sdt>
        <w:sdtPr>
          <w:rPr>
            <w:rStyle w:val="IntenseEmphasis"/>
            <w:rFonts w:asciiTheme="majorHAnsi" w:hAnsiTheme="majorHAnsi"/>
          </w:rPr>
          <w:alias w:val="Date | time:"/>
          <w:tag w:val="Date | time:"/>
          <w:id w:val="742918608"/>
          <w:placeholder>
            <w:docPart w:val="96557ECB14D446F2A54DDF03015817D9"/>
          </w:placeholder>
          <w:temporary/>
          <w:showingPlcHdr/>
          <w15:appearance w15:val="hidden"/>
        </w:sdtPr>
        <w:sdtContent>
          <w:r w:rsidR="0092131B" w:rsidRPr="004A46F2">
            <w:rPr>
              <w:rStyle w:val="IntenseEmphasis"/>
              <w:rFonts w:asciiTheme="majorHAnsi" w:hAnsiTheme="majorHAnsi"/>
            </w:rPr>
            <w:t>Date | time</w:t>
          </w:r>
        </w:sdtContent>
      </w:sdt>
      <w:r w:rsidR="001C478F" w:rsidRPr="004A46F2">
        <w:rPr>
          <w:rFonts w:asciiTheme="majorHAnsi" w:hAnsiTheme="majorHAnsi"/>
        </w:rPr>
        <w:t xml:space="preserve"> </w:t>
      </w:r>
      <w:r w:rsidR="00990881">
        <w:rPr>
          <w:rFonts w:asciiTheme="majorHAnsi" w:hAnsiTheme="majorHAnsi"/>
        </w:rPr>
        <w:t xml:space="preserve">September </w:t>
      </w:r>
      <w:r w:rsidR="000150C9">
        <w:rPr>
          <w:rFonts w:asciiTheme="majorHAnsi" w:hAnsiTheme="majorHAnsi"/>
        </w:rPr>
        <w:t>15</w:t>
      </w:r>
      <w:r w:rsidR="003A3A4C">
        <w:rPr>
          <w:rFonts w:asciiTheme="majorHAnsi" w:hAnsiTheme="majorHAnsi"/>
        </w:rPr>
        <w:t>, 2025</w:t>
      </w:r>
      <w:r w:rsidR="00E63A1A" w:rsidRPr="004A46F2">
        <w:rPr>
          <w:rFonts w:asciiTheme="majorHAnsi" w:hAnsiTheme="majorHAnsi"/>
        </w:rPr>
        <w:t xml:space="preserve">| </w:t>
      </w:r>
      <w:r w:rsidR="007B7D94" w:rsidRPr="004A46F2">
        <w:rPr>
          <w:rFonts w:asciiTheme="majorHAnsi" w:hAnsiTheme="majorHAnsi"/>
        </w:rPr>
        <w:t xml:space="preserve">7:45 </w:t>
      </w:r>
      <w:r w:rsidR="0024050A" w:rsidRPr="004A46F2">
        <w:rPr>
          <w:rFonts w:asciiTheme="majorHAnsi" w:hAnsiTheme="majorHAnsi"/>
        </w:rPr>
        <w:t>am</w:t>
      </w:r>
      <w:r w:rsidR="001C478F" w:rsidRPr="004A46F2">
        <w:rPr>
          <w:rFonts w:asciiTheme="majorHAnsi" w:hAnsiTheme="majorHAnsi"/>
        </w:rPr>
        <w:t xml:space="preserve"> | </w:t>
      </w:r>
      <w:r w:rsidR="0024050A" w:rsidRPr="004A46F2">
        <w:rPr>
          <w:rStyle w:val="IntenseEmphasis"/>
          <w:rFonts w:asciiTheme="majorHAnsi" w:hAnsiTheme="majorHAnsi"/>
        </w:rPr>
        <w:t xml:space="preserve">Location </w:t>
      </w:r>
      <w:r w:rsidR="007B7D94" w:rsidRPr="004A46F2">
        <w:rPr>
          <w:rFonts w:asciiTheme="majorHAnsi" w:hAnsiTheme="majorHAnsi"/>
        </w:rPr>
        <w:t>Room A1</w:t>
      </w:r>
      <w:r w:rsidR="0098328E" w:rsidRPr="004A46F2">
        <w:rPr>
          <w:rFonts w:asciiTheme="majorHAnsi" w:hAnsiTheme="majorHAnsi"/>
        </w:rPr>
        <w:t>30</w:t>
      </w:r>
    </w:p>
    <w:p w14:paraId="174C29BE" w14:textId="393A8DE0" w:rsidR="009B349F" w:rsidRPr="009B349F" w:rsidRDefault="0024050A" w:rsidP="009B349F">
      <w:pPr>
        <w:pStyle w:val="Heading1"/>
        <w:rPr>
          <w:sz w:val="19"/>
          <w:szCs w:val="19"/>
        </w:rPr>
      </w:pPr>
      <w:r w:rsidRPr="004A46F2">
        <w:t>SGC Members</w:t>
      </w:r>
      <w:r w:rsidR="009B349F">
        <w:t xml:space="preserve">: </w:t>
      </w:r>
      <w:r w:rsidR="007B7D94" w:rsidRPr="004A46F2">
        <w:rPr>
          <w:sz w:val="19"/>
          <w:szCs w:val="19"/>
        </w:rPr>
        <w:t xml:space="preserve">Trey Martin, Principal | </w:t>
      </w:r>
      <w:r w:rsidR="008B5381" w:rsidRPr="004A46F2">
        <w:rPr>
          <w:sz w:val="19"/>
          <w:szCs w:val="19"/>
        </w:rPr>
        <w:t>Emma Cornwall</w:t>
      </w:r>
      <w:r w:rsidR="007B7D94" w:rsidRPr="004A46F2">
        <w:rPr>
          <w:sz w:val="19"/>
          <w:szCs w:val="19"/>
        </w:rPr>
        <w:t>, Teacher |</w:t>
      </w:r>
      <w:r w:rsidR="002D0A5E" w:rsidRPr="004A46F2">
        <w:rPr>
          <w:sz w:val="19"/>
          <w:szCs w:val="19"/>
        </w:rPr>
        <w:t>Maud</w:t>
      </w:r>
      <w:r w:rsidR="00E6487E">
        <w:rPr>
          <w:sz w:val="19"/>
          <w:szCs w:val="19"/>
        </w:rPr>
        <w:t xml:space="preserve"> </w:t>
      </w:r>
      <w:r w:rsidR="00D9023A" w:rsidRPr="004A46F2">
        <w:rPr>
          <w:sz w:val="19"/>
          <w:szCs w:val="19"/>
        </w:rPr>
        <w:t xml:space="preserve">de </w:t>
      </w:r>
      <w:r w:rsidR="002D0A5E" w:rsidRPr="004A46F2">
        <w:rPr>
          <w:sz w:val="19"/>
          <w:szCs w:val="19"/>
        </w:rPr>
        <w:t>Groot</w:t>
      </w:r>
      <w:r w:rsidR="007B7D94" w:rsidRPr="004A46F2">
        <w:rPr>
          <w:sz w:val="19"/>
          <w:szCs w:val="19"/>
        </w:rPr>
        <w:t xml:space="preserve">, Teacher | </w:t>
      </w:r>
      <w:r w:rsidR="00D9023A" w:rsidRPr="004A46F2">
        <w:rPr>
          <w:sz w:val="19"/>
          <w:szCs w:val="19"/>
        </w:rPr>
        <w:t>Ashley Perry</w:t>
      </w:r>
      <w:r w:rsidR="007B7D94" w:rsidRPr="004A46F2">
        <w:rPr>
          <w:sz w:val="19"/>
          <w:szCs w:val="19"/>
        </w:rPr>
        <w:t xml:space="preserve">, </w:t>
      </w:r>
      <w:r w:rsidR="0098328E" w:rsidRPr="004A46F2">
        <w:rPr>
          <w:sz w:val="19"/>
          <w:szCs w:val="19"/>
        </w:rPr>
        <w:t>School Employee</w:t>
      </w:r>
      <w:r w:rsidR="007B7D94" w:rsidRPr="004A46F2">
        <w:rPr>
          <w:sz w:val="19"/>
          <w:szCs w:val="19"/>
        </w:rPr>
        <w:t xml:space="preserve"> | </w:t>
      </w:r>
      <w:r w:rsidR="003A3A4C" w:rsidRPr="003A3A4C">
        <w:rPr>
          <w:sz w:val="19"/>
          <w:szCs w:val="19"/>
        </w:rPr>
        <w:t>Matthew McNamara</w:t>
      </w:r>
      <w:r w:rsidR="003A3A4C">
        <w:rPr>
          <w:sz w:val="19"/>
          <w:szCs w:val="19"/>
        </w:rPr>
        <w:t xml:space="preserve">, </w:t>
      </w:r>
      <w:r w:rsidR="003A3A4C" w:rsidRPr="004A46F2">
        <w:rPr>
          <w:sz w:val="19"/>
          <w:szCs w:val="19"/>
        </w:rPr>
        <w:t>School Employee |</w:t>
      </w:r>
      <w:r w:rsidR="00900D4E" w:rsidRPr="004A46F2">
        <w:rPr>
          <w:sz w:val="19"/>
          <w:szCs w:val="19"/>
        </w:rPr>
        <w:t>Kathleen Newquist</w:t>
      </w:r>
      <w:r w:rsidR="007B7D94" w:rsidRPr="004A46F2">
        <w:rPr>
          <w:sz w:val="19"/>
          <w:szCs w:val="19"/>
        </w:rPr>
        <w:t>, Parent |</w:t>
      </w:r>
      <w:r w:rsidR="00900D4E">
        <w:rPr>
          <w:sz w:val="19"/>
          <w:szCs w:val="19"/>
        </w:rPr>
        <w:t xml:space="preserve"> Jessica Saszi</w:t>
      </w:r>
      <w:r w:rsidR="00053122" w:rsidRPr="004A46F2">
        <w:rPr>
          <w:sz w:val="19"/>
          <w:szCs w:val="19"/>
        </w:rPr>
        <w:t>,</w:t>
      </w:r>
      <w:r w:rsidR="007B7D94" w:rsidRPr="004A46F2">
        <w:rPr>
          <w:sz w:val="19"/>
          <w:szCs w:val="19"/>
        </w:rPr>
        <w:t xml:space="preserve"> Parent |</w:t>
      </w:r>
      <w:r w:rsidR="00E71273" w:rsidRPr="004A46F2">
        <w:rPr>
          <w:sz w:val="19"/>
          <w:szCs w:val="19"/>
        </w:rPr>
        <w:t>Beth Zampieri</w:t>
      </w:r>
      <w:r w:rsidR="007B7D94" w:rsidRPr="004A46F2">
        <w:rPr>
          <w:sz w:val="19"/>
          <w:szCs w:val="19"/>
        </w:rPr>
        <w:t xml:space="preserve">, Parent| </w:t>
      </w:r>
      <w:r w:rsidR="00820C16" w:rsidRPr="004A46F2">
        <w:rPr>
          <w:sz w:val="19"/>
          <w:szCs w:val="19"/>
        </w:rPr>
        <w:t>Korina Calbay, Community Member |</w:t>
      </w:r>
    </w:p>
    <w:tbl>
      <w:tblPr>
        <w:tblStyle w:val="ListTable6Colorful"/>
        <w:tblpPr w:leftFromText="180" w:rightFromText="180" w:vertAnchor="text" w:tblpY="1"/>
        <w:tblOverlap w:val="never"/>
        <w:tblW w:w="5132" w:type="pct"/>
        <w:tblBorders>
          <w:top w:val="none" w:sz="0" w:space="0" w:color="auto"/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570"/>
        <w:gridCol w:w="7756"/>
        <w:gridCol w:w="1759"/>
      </w:tblGrid>
      <w:tr w:rsidR="00604FBD" w14:paraId="3CD1EF08" w14:textId="77777777" w:rsidTr="008455BE">
        <w:trPr>
          <w:trHeight w:val="354"/>
          <w:tblHeader/>
        </w:trPr>
        <w:tc>
          <w:tcPr>
            <w:tcW w:w="1570" w:type="dxa"/>
          </w:tcPr>
          <w:sdt>
            <w:sdtPr>
              <w:alias w:val="Time:"/>
              <w:tag w:val="Time:"/>
              <w:id w:val="-718661838"/>
              <w:placeholder>
                <w:docPart w:val="C9D360AA04E64FB1A0A65335585537E0"/>
              </w:placeholder>
              <w:temporary/>
              <w:showingPlcHdr/>
              <w15:appearance w15:val="hidden"/>
            </w:sdtPr>
            <w:sdtContent>
              <w:p w14:paraId="3CD1EF05" w14:textId="77777777" w:rsidR="00604FBD" w:rsidRDefault="0092131B" w:rsidP="009E7F87">
                <w:pPr>
                  <w:pStyle w:val="Heading2"/>
                </w:pPr>
                <w:r>
                  <w:t>Time</w:t>
                </w:r>
              </w:p>
            </w:sdtContent>
          </w:sdt>
        </w:tc>
        <w:tc>
          <w:tcPr>
            <w:tcW w:w="7757" w:type="dxa"/>
          </w:tcPr>
          <w:sdt>
            <w:sdtPr>
              <w:alias w:val="Item:"/>
              <w:tag w:val="Item:"/>
              <w:id w:val="614954302"/>
              <w:placeholder>
                <w:docPart w:val="DDF2ECBDC51542E68A1061AC702256CA"/>
              </w:placeholder>
              <w:temporary/>
              <w:showingPlcHdr/>
              <w15:appearance w15:val="hidden"/>
            </w:sdtPr>
            <w:sdtContent>
              <w:p w14:paraId="3CD1EF06" w14:textId="77777777" w:rsidR="00604FBD" w:rsidRPr="00802038" w:rsidRDefault="0092131B" w:rsidP="009E7F87">
                <w:pPr>
                  <w:pStyle w:val="Heading2"/>
                </w:pPr>
                <w:r w:rsidRPr="00802038">
                  <w:t>Item</w:t>
                </w:r>
              </w:p>
            </w:sdtContent>
          </w:sdt>
        </w:tc>
        <w:tc>
          <w:tcPr>
            <w:tcW w:w="1759" w:type="dxa"/>
          </w:tcPr>
          <w:sdt>
            <w:sdtPr>
              <w:alias w:val="Owner:"/>
              <w:tag w:val="Owner:"/>
              <w:id w:val="355778012"/>
              <w:placeholder>
                <w:docPart w:val="D5C8918981424D4E8B22CFAB3245B0A1"/>
              </w:placeholder>
              <w:temporary/>
              <w:showingPlcHdr/>
              <w15:appearance w15:val="hidden"/>
            </w:sdtPr>
            <w:sdtContent>
              <w:p w14:paraId="3CD1EF07" w14:textId="77777777" w:rsidR="00604FBD" w:rsidRDefault="0092131B" w:rsidP="009E7F87">
                <w:pPr>
                  <w:pStyle w:val="Heading2"/>
                </w:pPr>
                <w:r>
                  <w:t>Owner</w:t>
                </w:r>
              </w:p>
            </w:sdtContent>
          </w:sdt>
        </w:tc>
      </w:tr>
      <w:tr w:rsidR="00604FBD" w:rsidRPr="004A46F2" w14:paraId="3CD1EF0C" w14:textId="77777777" w:rsidTr="008455BE">
        <w:trPr>
          <w:trHeight w:val="369"/>
        </w:trPr>
        <w:tc>
          <w:tcPr>
            <w:tcW w:w="1570" w:type="dxa"/>
          </w:tcPr>
          <w:p w14:paraId="3CD1EF09" w14:textId="47D1BB21" w:rsidR="00604FBD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</w:t>
            </w:r>
            <w:r w:rsidR="0024050A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="008B6F6A" w:rsidRPr="004A46F2">
              <w:rPr>
                <w:rFonts w:asciiTheme="majorHAnsi" w:hAnsiTheme="majorHAnsi"/>
                <w:sz w:val="24"/>
                <w:szCs w:val="24"/>
              </w:rPr>
              <w:t>45</w:t>
            </w:r>
            <w:r w:rsidR="0024050A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757" w:type="dxa"/>
          </w:tcPr>
          <w:p w14:paraId="3CD1EF0A" w14:textId="148071C0" w:rsidR="0056207B" w:rsidRPr="004A46F2" w:rsidRDefault="00873F41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Call to Order</w:t>
            </w:r>
          </w:p>
        </w:tc>
        <w:tc>
          <w:tcPr>
            <w:tcW w:w="1759" w:type="dxa"/>
          </w:tcPr>
          <w:p w14:paraId="3CD1EF0B" w14:textId="2DC257C4" w:rsidR="00604FBD" w:rsidRPr="004A46F2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</w:tc>
      </w:tr>
      <w:tr w:rsidR="00EC7169" w:rsidRPr="004A46F2" w14:paraId="3CD1EF10" w14:textId="77777777" w:rsidTr="008455BE">
        <w:trPr>
          <w:trHeight w:val="672"/>
        </w:trPr>
        <w:tc>
          <w:tcPr>
            <w:tcW w:w="1570" w:type="dxa"/>
          </w:tcPr>
          <w:p w14:paraId="69141CB5" w14:textId="77777777" w:rsidR="00EC7169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</w:t>
            </w:r>
            <w:r w:rsidR="0060587F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="008B6F6A" w:rsidRPr="004A46F2">
              <w:rPr>
                <w:rFonts w:asciiTheme="majorHAnsi" w:hAnsiTheme="majorHAnsi"/>
                <w:sz w:val="24"/>
                <w:szCs w:val="24"/>
              </w:rPr>
              <w:t>46</w:t>
            </w:r>
            <w:r w:rsidR="0060587F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3CD1EF0D" w14:textId="5B8CFDB4" w:rsidR="007B7FDF" w:rsidRPr="004A46F2" w:rsidRDefault="007B7FDF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757" w:type="dxa"/>
          </w:tcPr>
          <w:p w14:paraId="3CD1EF0E" w14:textId="5A509ABA" w:rsidR="0056207B" w:rsidRPr="004A46F2" w:rsidRDefault="0060587F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Action Item: Approve Agenda</w:t>
            </w:r>
            <w:r w:rsidR="7C360B62" w:rsidRPr="004A46F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1759" w:type="dxa"/>
          </w:tcPr>
          <w:p w14:paraId="3CD1EF0F" w14:textId="258A0450" w:rsidR="00EC7169" w:rsidRPr="004A46F2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</w:tc>
      </w:tr>
      <w:tr w:rsidR="001632EE" w:rsidRPr="004A46F2" w14:paraId="2A1EC092" w14:textId="77777777" w:rsidTr="008455BE">
        <w:trPr>
          <w:trHeight w:val="672"/>
        </w:trPr>
        <w:tc>
          <w:tcPr>
            <w:tcW w:w="1570" w:type="dxa"/>
          </w:tcPr>
          <w:p w14:paraId="06EB308B" w14:textId="5E97C742" w:rsidR="001632EE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</w:t>
            </w:r>
            <w:r w:rsidR="001A0B65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="008B6F6A" w:rsidRPr="004A46F2">
              <w:rPr>
                <w:rFonts w:asciiTheme="majorHAnsi" w:hAnsiTheme="majorHAnsi"/>
                <w:sz w:val="24"/>
                <w:szCs w:val="24"/>
              </w:rPr>
              <w:t>47</w:t>
            </w:r>
            <w:r w:rsidR="001A0B65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757" w:type="dxa"/>
          </w:tcPr>
          <w:p w14:paraId="70F08589" w14:textId="2CF8BFFC" w:rsidR="001632EE" w:rsidRPr="004A46F2" w:rsidRDefault="0007764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 xml:space="preserve">Action Item: Approve </w:t>
            </w:r>
            <w:r w:rsidR="000150C9">
              <w:rPr>
                <w:rFonts w:asciiTheme="majorHAnsi" w:hAnsiTheme="majorHAnsi"/>
                <w:sz w:val="24"/>
                <w:szCs w:val="24"/>
              </w:rPr>
              <w:t>September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 xml:space="preserve"> Minutes</w:t>
            </w:r>
          </w:p>
          <w:p w14:paraId="07B20011" w14:textId="62C0A404" w:rsidR="0056207B" w:rsidRPr="004A46F2" w:rsidRDefault="68E9E836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1759" w:type="dxa"/>
          </w:tcPr>
          <w:p w14:paraId="52B94F29" w14:textId="79C8912F" w:rsidR="001632EE" w:rsidRPr="004A46F2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</w:tc>
      </w:tr>
      <w:tr w:rsidR="00B84222" w:rsidRPr="004A46F2" w14:paraId="3CD1EF18" w14:textId="77777777" w:rsidTr="008455BE">
        <w:trPr>
          <w:trHeight w:val="672"/>
        </w:trPr>
        <w:tc>
          <w:tcPr>
            <w:tcW w:w="1570" w:type="dxa"/>
          </w:tcPr>
          <w:p w14:paraId="3CD1EF15" w14:textId="29161CE1" w:rsidR="00B84222" w:rsidRPr="004A46F2" w:rsidRDefault="008B6F6A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</w:t>
            </w:r>
            <w:r w:rsidR="00B84222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>5</w:t>
            </w:r>
            <w:r w:rsidR="005748F8" w:rsidRPr="004A46F2">
              <w:rPr>
                <w:rFonts w:asciiTheme="majorHAnsi" w:hAnsiTheme="majorHAnsi"/>
                <w:sz w:val="24"/>
                <w:szCs w:val="24"/>
              </w:rPr>
              <w:t>0</w:t>
            </w:r>
            <w:r w:rsidR="00B84222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757" w:type="dxa"/>
          </w:tcPr>
          <w:p w14:paraId="66ED02CF" w14:textId="392B5603" w:rsidR="00B84222" w:rsidRPr="004A46F2" w:rsidRDefault="00A16F36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Discussion Item</w:t>
            </w:r>
            <w:r w:rsidR="00B84222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="00564B74" w:rsidRPr="004A46F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3A19C7">
              <w:rPr>
                <w:rFonts w:asciiTheme="majorHAnsi" w:hAnsiTheme="majorHAnsi"/>
                <w:sz w:val="24"/>
                <w:szCs w:val="24"/>
              </w:rPr>
              <w:t>Community Member</w:t>
            </w:r>
          </w:p>
          <w:p w14:paraId="3CD1EF16" w14:textId="1F658F59" w:rsidR="0056207B" w:rsidRPr="004A46F2" w:rsidRDefault="0056207B" w:rsidP="009E7F87">
            <w:pPr>
              <w:rPr>
                <w:rFonts w:asciiTheme="majorHAnsi" w:hAnsiTheme="majorHAnsi"/>
                <w:b/>
                <w:bCs/>
                <w:sz w:val="24"/>
                <w:szCs w:val="24"/>
              </w:rPr>
            </w:pPr>
          </w:p>
        </w:tc>
        <w:tc>
          <w:tcPr>
            <w:tcW w:w="1759" w:type="dxa"/>
          </w:tcPr>
          <w:p w14:paraId="3CD1EF17" w14:textId="38761326" w:rsidR="00B84222" w:rsidRPr="004A46F2" w:rsidRDefault="005347AC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 xml:space="preserve">All Members </w:t>
            </w:r>
          </w:p>
        </w:tc>
      </w:tr>
      <w:tr w:rsidR="00EC7169" w:rsidRPr="004A46F2" w14:paraId="3CD1EF20" w14:textId="77777777" w:rsidTr="008455BE">
        <w:trPr>
          <w:trHeight w:val="3500"/>
        </w:trPr>
        <w:tc>
          <w:tcPr>
            <w:tcW w:w="1570" w:type="dxa"/>
          </w:tcPr>
          <w:p w14:paraId="523E2A32" w14:textId="77777777" w:rsidR="00EC7169" w:rsidRPr="004A46F2" w:rsidRDefault="005748F8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7</w:t>
            </w:r>
            <w:r w:rsidR="0060587F" w:rsidRPr="004A46F2">
              <w:rPr>
                <w:rFonts w:asciiTheme="majorHAnsi" w:hAnsiTheme="majorHAnsi"/>
                <w:sz w:val="24"/>
                <w:szCs w:val="24"/>
              </w:rPr>
              <w:t>: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>55</w:t>
            </w:r>
            <w:r w:rsidR="0060587F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458E1BCF" w14:textId="77777777" w:rsidR="00324A6F" w:rsidRPr="004A46F2" w:rsidRDefault="00324A6F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5AD34AE5" w14:textId="77777777" w:rsidR="00A01F08" w:rsidRDefault="00A01F08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0693EDDA" w14:textId="79D646DD" w:rsidR="008D6FD3" w:rsidRDefault="003B2C8F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7:58</w:t>
            </w:r>
            <w:r w:rsidR="00324A6F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32117D95" w14:textId="77777777" w:rsidR="0025374C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7F42C857" w14:textId="73578F90" w:rsidR="0025374C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</w:t>
            </w:r>
            <w:r w:rsidR="003B2C8F">
              <w:rPr>
                <w:rFonts w:asciiTheme="majorHAnsi" w:hAnsiTheme="majorHAnsi"/>
                <w:sz w:val="24"/>
                <w:szCs w:val="24"/>
              </w:rPr>
              <w:t xml:space="preserve">05am </w:t>
            </w:r>
          </w:p>
          <w:p w14:paraId="1F766AE5" w14:textId="77777777" w:rsidR="0025374C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ED13FFB" w14:textId="1459BF63" w:rsidR="0025374C" w:rsidRDefault="0025374C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8:1</w:t>
            </w:r>
            <w:r w:rsidR="00FB5ACF">
              <w:rPr>
                <w:rFonts w:asciiTheme="majorHAnsi" w:hAnsiTheme="majorHAnsi"/>
                <w:sz w:val="24"/>
                <w:szCs w:val="24"/>
              </w:rPr>
              <w:t xml:space="preserve">0am </w:t>
            </w:r>
          </w:p>
          <w:p w14:paraId="48199AC8" w14:textId="77777777" w:rsidR="00FB5ACF" w:rsidRDefault="00FB5ACF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FD0D4D9" w14:textId="18B4BF47" w:rsidR="00FB5ACF" w:rsidRDefault="00FB5ACF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8:15am </w:t>
            </w:r>
          </w:p>
          <w:p w14:paraId="69D94877" w14:textId="77777777" w:rsidR="008D6FD3" w:rsidRDefault="008D6FD3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1D" w14:textId="09707ED1" w:rsidR="00324A6F" w:rsidRPr="004A46F2" w:rsidRDefault="00324A6F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757" w:type="dxa"/>
          </w:tcPr>
          <w:p w14:paraId="52C5A046" w14:textId="0108FBBF" w:rsidR="00B22ECB" w:rsidRPr="004A46F2" w:rsidRDefault="001F21B5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Action Item</w:t>
            </w:r>
            <w:r w:rsidR="00946749">
              <w:rPr>
                <w:rFonts w:asciiTheme="majorHAnsi" w:hAnsiTheme="majorHAnsi"/>
                <w:sz w:val="24"/>
                <w:szCs w:val="24"/>
              </w:rPr>
              <w:t xml:space="preserve"> (if needed)</w:t>
            </w:r>
            <w:r w:rsidR="00564B74" w:rsidRPr="004A46F2">
              <w:rPr>
                <w:rFonts w:asciiTheme="majorHAnsi" w:hAnsiTheme="majorHAnsi"/>
                <w:sz w:val="24"/>
                <w:szCs w:val="24"/>
              </w:rPr>
              <w:t xml:space="preserve">: 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>Approve nominated Community Member</w:t>
            </w:r>
            <w:r w:rsidR="00946749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14:paraId="4D1C6D93" w14:textId="77777777" w:rsidR="00946749" w:rsidRDefault="00946749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5F17813E" w14:textId="3DB6273E" w:rsidR="004A46F2" w:rsidRDefault="00B35F9D" w:rsidP="00755396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 xml:space="preserve">Action Item: </w:t>
            </w:r>
            <w:r w:rsidR="00465C02">
              <w:rPr>
                <w:rFonts w:asciiTheme="majorHAnsi" w:hAnsiTheme="majorHAnsi"/>
                <w:sz w:val="24"/>
                <w:szCs w:val="24"/>
              </w:rPr>
              <w:t xml:space="preserve">Approve </w:t>
            </w:r>
            <w:r w:rsidR="00755396">
              <w:rPr>
                <w:rFonts w:asciiTheme="majorHAnsi" w:hAnsiTheme="majorHAnsi"/>
                <w:sz w:val="24"/>
                <w:szCs w:val="24"/>
              </w:rPr>
              <w:t xml:space="preserve">Strategic Plan </w:t>
            </w:r>
          </w:p>
          <w:p w14:paraId="02622E18" w14:textId="77777777" w:rsidR="00755396" w:rsidRDefault="00755396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4F7A8AD4" w14:textId="7D5E2A54" w:rsidR="00755396" w:rsidRDefault="00755396" w:rsidP="0075539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Action item: Charter Dollar Fund</w:t>
            </w:r>
            <w:r w:rsidR="00A01F08">
              <w:rPr>
                <w:rFonts w:asciiTheme="majorHAnsi" w:hAnsiTheme="majorHAnsi"/>
                <w:sz w:val="24"/>
                <w:szCs w:val="24"/>
              </w:rPr>
              <w:t>s</w:t>
            </w:r>
          </w:p>
          <w:p w14:paraId="6E17CCED" w14:textId="77777777" w:rsidR="00A01F08" w:rsidRDefault="00A01F08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221DA207" w14:textId="77777777" w:rsidR="00A01F08" w:rsidRDefault="00A01F08" w:rsidP="00A01F0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Discussion Item: Charter Proposals </w:t>
            </w:r>
          </w:p>
          <w:p w14:paraId="212512A3" w14:textId="77777777" w:rsidR="00A01F08" w:rsidRDefault="00A01F08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1E0682BF" w14:textId="167B5011" w:rsidR="00A01F08" w:rsidRDefault="00A01F08" w:rsidP="0075539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Action item: </w:t>
            </w:r>
            <w:r w:rsidR="008455BE">
              <w:rPr>
                <w:rFonts w:asciiTheme="majorHAnsi" w:hAnsiTheme="majorHAnsi"/>
                <w:sz w:val="24"/>
                <w:szCs w:val="24"/>
              </w:rPr>
              <w:t>C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harter Dollar Proposals </w:t>
            </w:r>
          </w:p>
          <w:p w14:paraId="3CD1EF1E" w14:textId="02D18BD0" w:rsidR="00A01F08" w:rsidRPr="00755396" w:rsidRDefault="00A01F08" w:rsidP="0075539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45157D6D" w14:textId="08DE0D49" w:rsidR="004A46F2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Cornwall </w:t>
            </w:r>
          </w:p>
          <w:p w14:paraId="43CEE9E0" w14:textId="77777777" w:rsidR="00B22ECB" w:rsidRDefault="00B22ECB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592DC8D" w14:textId="2DE05243" w:rsidR="00B22ECB" w:rsidRPr="004A46F2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14:paraId="0063E642" w14:textId="77777777" w:rsidR="008D6FD3" w:rsidRDefault="008D6FD3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7584CA1D" w14:textId="35E82E6F" w:rsidR="008D6FD3" w:rsidRDefault="00755396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Cornwall</w:t>
            </w:r>
          </w:p>
          <w:p w14:paraId="67F3BD5B" w14:textId="77777777" w:rsidR="00FB5ACF" w:rsidRDefault="00FB5ACF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685E5F33" w14:textId="77777777" w:rsidR="00A01F08" w:rsidRDefault="00A01F08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Cornwall </w:t>
            </w:r>
          </w:p>
          <w:p w14:paraId="7C429BE5" w14:textId="77777777" w:rsidR="00A01F08" w:rsidRDefault="00A01F08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609D5093" w14:textId="77777777" w:rsidR="00A01F08" w:rsidRDefault="00A01F08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1F" w14:textId="17FEE3D5" w:rsidR="00A01F08" w:rsidRPr="004A46F2" w:rsidRDefault="00A01F08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Cornwall </w:t>
            </w:r>
          </w:p>
        </w:tc>
      </w:tr>
      <w:tr w:rsidR="003F2432" w:rsidRPr="004A46F2" w14:paraId="3CD1EF2B" w14:textId="77777777" w:rsidTr="008455BE">
        <w:trPr>
          <w:trHeight w:val="672"/>
        </w:trPr>
        <w:tc>
          <w:tcPr>
            <w:tcW w:w="1570" w:type="dxa"/>
          </w:tcPr>
          <w:p w14:paraId="3CD1EF25" w14:textId="4DFA0CCC" w:rsidR="003F2432" w:rsidRPr="00A20770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A20770">
              <w:rPr>
                <w:rFonts w:asciiTheme="majorHAnsi" w:hAnsiTheme="majorHAnsi"/>
                <w:sz w:val="24"/>
                <w:szCs w:val="24"/>
              </w:rPr>
              <w:t>8</w:t>
            </w:r>
            <w:r w:rsidR="003F2432" w:rsidRPr="00A20770">
              <w:rPr>
                <w:rFonts w:asciiTheme="majorHAnsi" w:hAnsiTheme="majorHAnsi"/>
                <w:sz w:val="24"/>
                <w:szCs w:val="24"/>
              </w:rPr>
              <w:t>:</w:t>
            </w:r>
            <w:r w:rsidR="0025374C">
              <w:rPr>
                <w:rFonts w:asciiTheme="majorHAnsi" w:hAnsiTheme="majorHAnsi"/>
                <w:sz w:val="24"/>
                <w:szCs w:val="24"/>
              </w:rPr>
              <w:t>20</w:t>
            </w:r>
            <w:r w:rsidR="003F2432" w:rsidRPr="00A20770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757" w:type="dxa"/>
          </w:tcPr>
          <w:p w14:paraId="72D4A26A" w14:textId="24BDE18D" w:rsidR="00755396" w:rsidRPr="00A20770" w:rsidRDefault="00755396" w:rsidP="00CD3008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 Ite</w:t>
            </w:r>
            <w:r w:rsidR="00EF3106">
              <w:rPr>
                <w:rFonts w:asciiTheme="majorHAnsi" w:hAnsiTheme="majorHAnsi"/>
                <w:sz w:val="24"/>
                <w:szCs w:val="24"/>
              </w:rPr>
              <w:t>m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: Student Safety </w:t>
            </w:r>
          </w:p>
          <w:p w14:paraId="3CD1EF29" w14:textId="2D53DCB2" w:rsidR="00A20770" w:rsidRPr="00A20770" w:rsidRDefault="00A20770" w:rsidP="003A19C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1491ED26" w14:textId="4B9760CD" w:rsidR="00755396" w:rsidRPr="004A46F2" w:rsidRDefault="00755396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All Members </w:t>
            </w:r>
          </w:p>
          <w:p w14:paraId="3CD1EF2A" w14:textId="22034BBD" w:rsidR="003F2432" w:rsidRPr="004A46F2" w:rsidRDefault="003F2432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F2432" w:rsidRPr="004A46F2" w14:paraId="3CD1EF33" w14:textId="77777777" w:rsidTr="008455BE">
        <w:trPr>
          <w:trHeight w:val="369"/>
        </w:trPr>
        <w:tc>
          <w:tcPr>
            <w:tcW w:w="1570" w:type="dxa"/>
          </w:tcPr>
          <w:p w14:paraId="3CD1EF30" w14:textId="3E2F5C5F" w:rsidR="003F2432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8:</w:t>
            </w:r>
            <w:r w:rsidR="0025374C">
              <w:rPr>
                <w:rFonts w:asciiTheme="majorHAnsi" w:hAnsiTheme="majorHAnsi"/>
                <w:sz w:val="24"/>
                <w:szCs w:val="24"/>
              </w:rPr>
              <w:t>30</w:t>
            </w:r>
            <w:r w:rsidR="003F2432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757" w:type="dxa"/>
          </w:tcPr>
          <w:p w14:paraId="4494255B" w14:textId="2271F6B6" w:rsidR="003F2432" w:rsidRPr="004A46F2" w:rsidRDefault="00F34A1B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Informational</w:t>
            </w:r>
            <w:r w:rsidR="003F2432" w:rsidRPr="004A46F2">
              <w:rPr>
                <w:rFonts w:asciiTheme="majorHAnsi" w:hAnsiTheme="majorHAnsi"/>
                <w:sz w:val="24"/>
                <w:szCs w:val="24"/>
              </w:rPr>
              <w:t xml:space="preserve"> Item: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Principals Update </w:t>
            </w:r>
          </w:p>
          <w:p w14:paraId="3CD1EF31" w14:textId="7B970C18" w:rsidR="003F2432" w:rsidRPr="004A46F2" w:rsidRDefault="003F2432" w:rsidP="0084178C">
            <w:pPr>
              <w:pStyle w:val="ListParagraph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</w:p>
        </w:tc>
        <w:tc>
          <w:tcPr>
            <w:tcW w:w="1759" w:type="dxa"/>
          </w:tcPr>
          <w:p w14:paraId="3CD1EF32" w14:textId="23046B59" w:rsidR="003F2432" w:rsidRPr="004A46F2" w:rsidRDefault="00F34A1B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Mr. Martin</w:t>
            </w:r>
          </w:p>
        </w:tc>
      </w:tr>
      <w:tr w:rsidR="003F2432" w:rsidRPr="004A46F2" w14:paraId="3CD1EF37" w14:textId="77777777" w:rsidTr="008455BE">
        <w:trPr>
          <w:trHeight w:val="50"/>
        </w:trPr>
        <w:tc>
          <w:tcPr>
            <w:tcW w:w="1570" w:type="dxa"/>
          </w:tcPr>
          <w:p w14:paraId="3539A95D" w14:textId="780C819D" w:rsidR="003F2432" w:rsidRPr="004A46F2" w:rsidRDefault="007B7D94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t>8:</w:t>
            </w:r>
            <w:r w:rsidR="0025374C">
              <w:rPr>
                <w:rFonts w:asciiTheme="majorHAnsi" w:hAnsiTheme="majorHAnsi"/>
                <w:sz w:val="24"/>
                <w:szCs w:val="24"/>
              </w:rPr>
              <w:t>40</w:t>
            </w:r>
            <w:r w:rsidR="003F2432"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  <w:p w14:paraId="0D133A93" w14:textId="1178DA0F" w:rsidR="00DD46F7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34" w14:textId="4AE03909" w:rsidR="00DD46F7" w:rsidRPr="004A46F2" w:rsidRDefault="08ECCAA2" w:rsidP="00BE6D18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lastRenderedPageBreak/>
              <w:t>8:</w:t>
            </w:r>
            <w:r w:rsidR="00A01F08">
              <w:rPr>
                <w:rFonts w:asciiTheme="majorHAnsi" w:hAnsiTheme="majorHAnsi"/>
                <w:sz w:val="24"/>
                <w:szCs w:val="24"/>
              </w:rPr>
              <w:t>45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>am</w:t>
            </w:r>
          </w:p>
        </w:tc>
        <w:tc>
          <w:tcPr>
            <w:tcW w:w="7757" w:type="dxa"/>
          </w:tcPr>
          <w:p w14:paraId="2B752882" w14:textId="77777777" w:rsidR="00DD46F7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lastRenderedPageBreak/>
              <w:t>Discussion Item: Draft Next Meeting Agenda</w:t>
            </w:r>
          </w:p>
          <w:p w14:paraId="418371B4" w14:textId="77777777" w:rsidR="00BE6D18" w:rsidRDefault="00BE6D18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35" w14:textId="65DDF7D9" w:rsidR="00BC4C3C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lastRenderedPageBreak/>
              <w:t>Action Item: Meeting Adjournment</w:t>
            </w:r>
          </w:p>
        </w:tc>
        <w:tc>
          <w:tcPr>
            <w:tcW w:w="1759" w:type="dxa"/>
          </w:tcPr>
          <w:p w14:paraId="76FCCF40" w14:textId="0CF3EDD9" w:rsidR="003F2432" w:rsidRPr="004A46F2" w:rsidRDefault="00DD46F7" w:rsidP="009E7F87">
            <w:pPr>
              <w:rPr>
                <w:rFonts w:asciiTheme="majorHAnsi" w:hAnsiTheme="majorHAnsi"/>
                <w:sz w:val="24"/>
                <w:szCs w:val="24"/>
              </w:rPr>
            </w:pPr>
            <w:r w:rsidRPr="004A46F2">
              <w:rPr>
                <w:rFonts w:asciiTheme="majorHAnsi" w:hAnsiTheme="majorHAnsi"/>
                <w:sz w:val="24"/>
                <w:szCs w:val="24"/>
              </w:rPr>
              <w:lastRenderedPageBreak/>
              <w:t>All Members</w:t>
            </w:r>
          </w:p>
          <w:p w14:paraId="286893C9" w14:textId="77777777" w:rsidR="009E7F87" w:rsidRPr="004A46F2" w:rsidRDefault="009E7F87" w:rsidP="009E7F87">
            <w:pPr>
              <w:rPr>
                <w:rFonts w:asciiTheme="majorHAnsi" w:hAnsiTheme="majorHAnsi"/>
                <w:sz w:val="24"/>
                <w:szCs w:val="24"/>
              </w:rPr>
            </w:pPr>
          </w:p>
          <w:p w14:paraId="3CD1EF36" w14:textId="449FE792" w:rsidR="00DD46F7" w:rsidRPr="004A46F2" w:rsidRDefault="000150C9" w:rsidP="009E7F8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Cornwall</w:t>
            </w:r>
            <w:r w:rsidRPr="004A46F2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</w:tbl>
    <w:p w14:paraId="3CD1EF38" w14:textId="2B090415" w:rsidR="006B7020" w:rsidRPr="004A46F2" w:rsidRDefault="009E7F87" w:rsidP="00B22ECB">
      <w:pPr>
        <w:pStyle w:val="Heading1"/>
        <w:pBdr>
          <w:top w:val="single" w:sz="4" w:space="31" w:color="7A610D" w:themeColor="accent3" w:themeShade="80"/>
        </w:pBdr>
        <w:tabs>
          <w:tab w:val="left" w:pos="9290"/>
        </w:tabs>
      </w:pPr>
      <w:r w:rsidRPr="004A46F2">
        <w:lastRenderedPageBreak/>
        <w:br w:type="textWrapping" w:clear="all"/>
      </w:r>
      <w:r w:rsidR="006B7020" w:rsidRPr="004A46F2">
        <w:t>Meeting Norms</w:t>
      </w:r>
    </w:p>
    <w:p w14:paraId="21EE7EE9" w14:textId="66E3162D" w:rsidR="002202D7" w:rsidRPr="004A46F2" w:rsidRDefault="00C60858" w:rsidP="007B7D94">
      <w:pPr>
        <w:jc w:val="center"/>
        <w:rPr>
          <w:rFonts w:asciiTheme="majorHAnsi" w:hAnsiTheme="majorHAnsi"/>
          <w:sz w:val="24"/>
          <w:szCs w:val="24"/>
        </w:rPr>
      </w:pPr>
      <w:r w:rsidRPr="004A46F2">
        <w:rPr>
          <w:rFonts w:asciiTheme="majorHAnsi" w:hAnsiTheme="majorHAnsi"/>
          <w:sz w:val="24"/>
          <w:szCs w:val="24"/>
        </w:rPr>
        <w:t>Silences Phones</w:t>
      </w:r>
      <w:r w:rsidR="006B7020" w:rsidRPr="004A46F2">
        <w:rPr>
          <w:rFonts w:asciiTheme="majorHAnsi" w:hAnsiTheme="majorHAnsi"/>
          <w:sz w:val="24"/>
          <w:szCs w:val="24"/>
        </w:rPr>
        <w:t xml:space="preserve"> | Be Respectful of Others’ Opinions | Work for the Good of All Students</w:t>
      </w:r>
    </w:p>
    <w:p w14:paraId="375533E9" w14:textId="78546D2B" w:rsidR="009D43FB" w:rsidRPr="004A46F2" w:rsidRDefault="009D43FB" w:rsidP="0042555F">
      <w:pPr>
        <w:rPr>
          <w:rFonts w:asciiTheme="majorHAnsi" w:hAnsiTheme="majorHAnsi"/>
          <w:sz w:val="24"/>
          <w:szCs w:val="24"/>
        </w:rPr>
      </w:pPr>
    </w:p>
    <w:sectPr w:rsidR="009D43FB" w:rsidRPr="004A46F2" w:rsidSect="00B2036D">
      <w:footerReference w:type="default" r:id="rId12"/>
      <w:pgSz w:w="12240" w:h="15840"/>
      <w:pgMar w:top="27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32A08" w14:textId="77777777" w:rsidR="0074084E" w:rsidRDefault="0074084E">
      <w:r>
        <w:separator/>
      </w:r>
    </w:p>
  </w:endnote>
  <w:endnote w:type="continuationSeparator" w:id="0">
    <w:p w14:paraId="446019E2" w14:textId="77777777" w:rsidR="0074084E" w:rsidRDefault="00740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EF49" w14:textId="77777777" w:rsidR="00A667BA" w:rsidRDefault="00A667BA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7748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38749" w14:textId="77777777" w:rsidR="0074084E" w:rsidRDefault="0074084E">
      <w:r>
        <w:separator/>
      </w:r>
    </w:p>
  </w:footnote>
  <w:footnote w:type="continuationSeparator" w:id="0">
    <w:p w14:paraId="1BABA3FC" w14:textId="77777777" w:rsidR="0074084E" w:rsidRDefault="00740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C94EB7"/>
    <w:multiLevelType w:val="hybridMultilevel"/>
    <w:tmpl w:val="ECAA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9E688B"/>
    <w:multiLevelType w:val="hybridMultilevel"/>
    <w:tmpl w:val="7DC4694A"/>
    <w:lvl w:ilvl="0" w:tplc="D4B4B8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B8E4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CEB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FE6E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C40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3A6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E48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263A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421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52933D"/>
    <w:multiLevelType w:val="hybridMultilevel"/>
    <w:tmpl w:val="4CACC1BE"/>
    <w:lvl w:ilvl="0" w:tplc="06F6545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DFC99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641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A2B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9E5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B01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4E3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A72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D63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4825BE"/>
    <w:multiLevelType w:val="hybridMultilevel"/>
    <w:tmpl w:val="393C1FA6"/>
    <w:lvl w:ilvl="0" w:tplc="78C80A6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88E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48A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64A6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88E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0A6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1AB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667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5844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2CD1E1"/>
    <w:multiLevelType w:val="hybridMultilevel"/>
    <w:tmpl w:val="D47EA224"/>
    <w:lvl w:ilvl="0" w:tplc="F1282A9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37AC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90A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A6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835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61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D2E1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C84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A685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46D14"/>
    <w:multiLevelType w:val="hybridMultilevel"/>
    <w:tmpl w:val="827A1EBC"/>
    <w:lvl w:ilvl="0" w:tplc="82F8F3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E81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6C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8A03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9A6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0DF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5220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96F3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7677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47A2C"/>
    <w:multiLevelType w:val="hybridMultilevel"/>
    <w:tmpl w:val="3926B482"/>
    <w:lvl w:ilvl="0" w:tplc="4EE660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0E2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E7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20CE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068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5A15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5E41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461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80B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6767DF"/>
    <w:multiLevelType w:val="hybridMultilevel"/>
    <w:tmpl w:val="B082F83C"/>
    <w:lvl w:ilvl="0" w:tplc="BD2011D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3D28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14E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A8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C30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AED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8059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4BA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E05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6B2A5"/>
    <w:multiLevelType w:val="hybridMultilevel"/>
    <w:tmpl w:val="5210B33A"/>
    <w:lvl w:ilvl="0" w:tplc="53E4A4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73AC4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AAD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D05C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DADA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941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DA5D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46B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FEE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053059"/>
    <w:multiLevelType w:val="hybridMultilevel"/>
    <w:tmpl w:val="342CCA1E"/>
    <w:lvl w:ilvl="0" w:tplc="63E268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0F649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F288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EE0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165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CEA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DC8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FCD8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A20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545226"/>
    <w:multiLevelType w:val="hybridMultilevel"/>
    <w:tmpl w:val="B7024E2C"/>
    <w:lvl w:ilvl="0" w:tplc="402438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93C67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BE7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8AE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CA4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A8D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64BC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2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FA69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C902D"/>
    <w:multiLevelType w:val="hybridMultilevel"/>
    <w:tmpl w:val="84FE9A2A"/>
    <w:lvl w:ilvl="0" w:tplc="EC96F92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132B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EEB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9680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4050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B0BD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C8C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66E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0244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678310">
    <w:abstractNumId w:val="24"/>
  </w:num>
  <w:num w:numId="2" w16cid:durableId="1328945913">
    <w:abstractNumId w:val="23"/>
  </w:num>
  <w:num w:numId="3" w16cid:durableId="141851797">
    <w:abstractNumId w:val="14"/>
  </w:num>
  <w:num w:numId="4" w16cid:durableId="128138123">
    <w:abstractNumId w:val="26"/>
  </w:num>
  <w:num w:numId="5" w16cid:durableId="1017386097">
    <w:abstractNumId w:val="22"/>
  </w:num>
  <w:num w:numId="6" w16cid:durableId="1812290195">
    <w:abstractNumId w:val="15"/>
  </w:num>
  <w:num w:numId="7" w16cid:durableId="1245186346">
    <w:abstractNumId w:val="16"/>
  </w:num>
  <w:num w:numId="8" w16cid:durableId="508301432">
    <w:abstractNumId w:val="19"/>
  </w:num>
  <w:num w:numId="9" w16cid:durableId="173887232">
    <w:abstractNumId w:val="17"/>
  </w:num>
  <w:num w:numId="10" w16cid:durableId="1113404918">
    <w:abstractNumId w:val="21"/>
  </w:num>
  <w:num w:numId="11" w16cid:durableId="1800879380">
    <w:abstractNumId w:val="20"/>
  </w:num>
  <w:num w:numId="12" w16cid:durableId="1314917144">
    <w:abstractNumId w:val="18"/>
  </w:num>
  <w:num w:numId="13" w16cid:durableId="446000177">
    <w:abstractNumId w:val="25"/>
  </w:num>
  <w:num w:numId="14" w16cid:durableId="1517966665">
    <w:abstractNumId w:val="12"/>
  </w:num>
  <w:num w:numId="15" w16cid:durableId="534586783">
    <w:abstractNumId w:val="10"/>
  </w:num>
  <w:num w:numId="16" w16cid:durableId="1545092555">
    <w:abstractNumId w:val="13"/>
  </w:num>
  <w:num w:numId="17" w16cid:durableId="1588535310">
    <w:abstractNumId w:val="9"/>
  </w:num>
  <w:num w:numId="18" w16cid:durableId="1207721897">
    <w:abstractNumId w:val="7"/>
  </w:num>
  <w:num w:numId="19" w16cid:durableId="160393836">
    <w:abstractNumId w:val="6"/>
  </w:num>
  <w:num w:numId="20" w16cid:durableId="1612666860">
    <w:abstractNumId w:val="5"/>
  </w:num>
  <w:num w:numId="21" w16cid:durableId="1296646116">
    <w:abstractNumId w:val="4"/>
  </w:num>
  <w:num w:numId="22" w16cid:durableId="619455675">
    <w:abstractNumId w:val="8"/>
  </w:num>
  <w:num w:numId="23" w16cid:durableId="35005886">
    <w:abstractNumId w:val="3"/>
  </w:num>
  <w:num w:numId="24" w16cid:durableId="760300728">
    <w:abstractNumId w:val="2"/>
  </w:num>
  <w:num w:numId="25" w16cid:durableId="1612860909">
    <w:abstractNumId w:val="1"/>
  </w:num>
  <w:num w:numId="26" w16cid:durableId="430783873">
    <w:abstractNumId w:val="0"/>
  </w:num>
  <w:num w:numId="27" w16cid:durableId="1370686429">
    <w:abstractNumId w:val="11"/>
  </w:num>
  <w:num w:numId="28" w16cid:durableId="11910555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137EE"/>
    <w:rsid w:val="000150C9"/>
    <w:rsid w:val="00020B0A"/>
    <w:rsid w:val="00053122"/>
    <w:rsid w:val="000679F2"/>
    <w:rsid w:val="00077644"/>
    <w:rsid w:val="00091924"/>
    <w:rsid w:val="00092DCA"/>
    <w:rsid w:val="000B3751"/>
    <w:rsid w:val="000B3CB8"/>
    <w:rsid w:val="000B6065"/>
    <w:rsid w:val="000C4AFA"/>
    <w:rsid w:val="000E01CD"/>
    <w:rsid w:val="000E7A35"/>
    <w:rsid w:val="00102E15"/>
    <w:rsid w:val="00141B2B"/>
    <w:rsid w:val="0015208A"/>
    <w:rsid w:val="001632EE"/>
    <w:rsid w:val="00164F9A"/>
    <w:rsid w:val="001A041B"/>
    <w:rsid w:val="001A0B65"/>
    <w:rsid w:val="001A5E90"/>
    <w:rsid w:val="001B4D7F"/>
    <w:rsid w:val="001C478F"/>
    <w:rsid w:val="001C6304"/>
    <w:rsid w:val="001D0897"/>
    <w:rsid w:val="001D2A94"/>
    <w:rsid w:val="001D5040"/>
    <w:rsid w:val="001E74E8"/>
    <w:rsid w:val="001F21B5"/>
    <w:rsid w:val="001F2A39"/>
    <w:rsid w:val="001F32A9"/>
    <w:rsid w:val="00203FC9"/>
    <w:rsid w:val="00207BCB"/>
    <w:rsid w:val="002111DD"/>
    <w:rsid w:val="00217FA0"/>
    <w:rsid w:val="002202D7"/>
    <w:rsid w:val="00234D4E"/>
    <w:rsid w:val="002358C7"/>
    <w:rsid w:val="0024050A"/>
    <w:rsid w:val="00251210"/>
    <w:rsid w:val="0025374C"/>
    <w:rsid w:val="00267B5F"/>
    <w:rsid w:val="00293D81"/>
    <w:rsid w:val="00294963"/>
    <w:rsid w:val="00295601"/>
    <w:rsid w:val="002A7092"/>
    <w:rsid w:val="002B6987"/>
    <w:rsid w:val="002D0A5E"/>
    <w:rsid w:val="002D3A60"/>
    <w:rsid w:val="002D6ECC"/>
    <w:rsid w:val="002F135E"/>
    <w:rsid w:val="003105EB"/>
    <w:rsid w:val="00310D52"/>
    <w:rsid w:val="00322AA9"/>
    <w:rsid w:val="00324A6F"/>
    <w:rsid w:val="003511A5"/>
    <w:rsid w:val="00354D4E"/>
    <w:rsid w:val="00361FED"/>
    <w:rsid w:val="00365C3E"/>
    <w:rsid w:val="00374240"/>
    <w:rsid w:val="003762D9"/>
    <w:rsid w:val="003844D0"/>
    <w:rsid w:val="00391C93"/>
    <w:rsid w:val="00393880"/>
    <w:rsid w:val="003A19C7"/>
    <w:rsid w:val="003A2CE0"/>
    <w:rsid w:val="003A3A4C"/>
    <w:rsid w:val="003A7BBF"/>
    <w:rsid w:val="003B2C8F"/>
    <w:rsid w:val="003F2432"/>
    <w:rsid w:val="00402313"/>
    <w:rsid w:val="004027D0"/>
    <w:rsid w:val="0041239B"/>
    <w:rsid w:val="00422E31"/>
    <w:rsid w:val="0042555F"/>
    <w:rsid w:val="00434D2B"/>
    <w:rsid w:val="0046546D"/>
    <w:rsid w:val="00465C02"/>
    <w:rsid w:val="0048612F"/>
    <w:rsid w:val="0049237B"/>
    <w:rsid w:val="004A46F2"/>
    <w:rsid w:val="004C6F94"/>
    <w:rsid w:val="004D38FF"/>
    <w:rsid w:val="004D3C18"/>
    <w:rsid w:val="004E0994"/>
    <w:rsid w:val="004E6392"/>
    <w:rsid w:val="005252E5"/>
    <w:rsid w:val="005335D6"/>
    <w:rsid w:val="005347AC"/>
    <w:rsid w:val="0054169F"/>
    <w:rsid w:val="0054380D"/>
    <w:rsid w:val="00555698"/>
    <w:rsid w:val="00561654"/>
    <w:rsid w:val="0056207B"/>
    <w:rsid w:val="00564B74"/>
    <w:rsid w:val="005748F8"/>
    <w:rsid w:val="0059165E"/>
    <w:rsid w:val="005951FE"/>
    <w:rsid w:val="00595F10"/>
    <w:rsid w:val="005B624C"/>
    <w:rsid w:val="005B76B5"/>
    <w:rsid w:val="005C75C2"/>
    <w:rsid w:val="005D1B74"/>
    <w:rsid w:val="005E18B7"/>
    <w:rsid w:val="00604FBD"/>
    <w:rsid w:val="0060587F"/>
    <w:rsid w:val="006065FF"/>
    <w:rsid w:val="00612F8E"/>
    <w:rsid w:val="00625085"/>
    <w:rsid w:val="00643F92"/>
    <w:rsid w:val="00646228"/>
    <w:rsid w:val="00651C4A"/>
    <w:rsid w:val="006562B1"/>
    <w:rsid w:val="0067178F"/>
    <w:rsid w:val="006800B1"/>
    <w:rsid w:val="006948B3"/>
    <w:rsid w:val="006B2068"/>
    <w:rsid w:val="006B7020"/>
    <w:rsid w:val="006C5AE0"/>
    <w:rsid w:val="006E6FC4"/>
    <w:rsid w:val="006F32B6"/>
    <w:rsid w:val="007279C1"/>
    <w:rsid w:val="0074084E"/>
    <w:rsid w:val="00747D97"/>
    <w:rsid w:val="00750437"/>
    <w:rsid w:val="00755396"/>
    <w:rsid w:val="00761DEA"/>
    <w:rsid w:val="00780270"/>
    <w:rsid w:val="0079166F"/>
    <w:rsid w:val="007A3B7C"/>
    <w:rsid w:val="007A7603"/>
    <w:rsid w:val="007B08A2"/>
    <w:rsid w:val="007B7D94"/>
    <w:rsid w:val="007B7FDF"/>
    <w:rsid w:val="007D0F5A"/>
    <w:rsid w:val="007D57CE"/>
    <w:rsid w:val="00802038"/>
    <w:rsid w:val="00820C16"/>
    <w:rsid w:val="00824BD7"/>
    <w:rsid w:val="008353E2"/>
    <w:rsid w:val="0084178C"/>
    <w:rsid w:val="00841BE8"/>
    <w:rsid w:val="008455BE"/>
    <w:rsid w:val="00861986"/>
    <w:rsid w:val="00865090"/>
    <w:rsid w:val="00873F41"/>
    <w:rsid w:val="00887934"/>
    <w:rsid w:val="008B2E4D"/>
    <w:rsid w:val="008B3E75"/>
    <w:rsid w:val="008B5381"/>
    <w:rsid w:val="008B6F6A"/>
    <w:rsid w:val="008C6212"/>
    <w:rsid w:val="008D53FD"/>
    <w:rsid w:val="008D6FD3"/>
    <w:rsid w:val="008E7104"/>
    <w:rsid w:val="008F3A7E"/>
    <w:rsid w:val="00900D4E"/>
    <w:rsid w:val="0091067B"/>
    <w:rsid w:val="0092131B"/>
    <w:rsid w:val="00937CE7"/>
    <w:rsid w:val="00946749"/>
    <w:rsid w:val="00977CE4"/>
    <w:rsid w:val="0098328E"/>
    <w:rsid w:val="00990881"/>
    <w:rsid w:val="009A2149"/>
    <w:rsid w:val="009A2FF4"/>
    <w:rsid w:val="009B349F"/>
    <w:rsid w:val="009C4FB6"/>
    <w:rsid w:val="009D43FB"/>
    <w:rsid w:val="009E30E5"/>
    <w:rsid w:val="009E362E"/>
    <w:rsid w:val="009E7F87"/>
    <w:rsid w:val="00A01F08"/>
    <w:rsid w:val="00A02066"/>
    <w:rsid w:val="00A05634"/>
    <w:rsid w:val="00A16F36"/>
    <w:rsid w:val="00A20770"/>
    <w:rsid w:val="00A250B3"/>
    <w:rsid w:val="00A32A49"/>
    <w:rsid w:val="00A3333A"/>
    <w:rsid w:val="00A62060"/>
    <w:rsid w:val="00A666ED"/>
    <w:rsid w:val="00A667BA"/>
    <w:rsid w:val="00A700B1"/>
    <w:rsid w:val="00A77BAC"/>
    <w:rsid w:val="00AA1798"/>
    <w:rsid w:val="00AB0DE4"/>
    <w:rsid w:val="00AD3A60"/>
    <w:rsid w:val="00AE4B7F"/>
    <w:rsid w:val="00B1761E"/>
    <w:rsid w:val="00B2036D"/>
    <w:rsid w:val="00B22ECB"/>
    <w:rsid w:val="00B32E0E"/>
    <w:rsid w:val="00B35F9D"/>
    <w:rsid w:val="00B455A6"/>
    <w:rsid w:val="00B613E0"/>
    <w:rsid w:val="00B77757"/>
    <w:rsid w:val="00B835B9"/>
    <w:rsid w:val="00B83A8A"/>
    <w:rsid w:val="00B84222"/>
    <w:rsid w:val="00B95DB4"/>
    <w:rsid w:val="00BB0A66"/>
    <w:rsid w:val="00BC066E"/>
    <w:rsid w:val="00BC4C3C"/>
    <w:rsid w:val="00BD2FFC"/>
    <w:rsid w:val="00BE64A2"/>
    <w:rsid w:val="00BE6D18"/>
    <w:rsid w:val="00BE6E91"/>
    <w:rsid w:val="00C10233"/>
    <w:rsid w:val="00C1689B"/>
    <w:rsid w:val="00C2172A"/>
    <w:rsid w:val="00C229F0"/>
    <w:rsid w:val="00C249C6"/>
    <w:rsid w:val="00C33CEC"/>
    <w:rsid w:val="00C45260"/>
    <w:rsid w:val="00C52473"/>
    <w:rsid w:val="00C54E04"/>
    <w:rsid w:val="00C56017"/>
    <w:rsid w:val="00C60858"/>
    <w:rsid w:val="00C624F5"/>
    <w:rsid w:val="00C70305"/>
    <w:rsid w:val="00C703E5"/>
    <w:rsid w:val="00C7748D"/>
    <w:rsid w:val="00C86790"/>
    <w:rsid w:val="00CA1942"/>
    <w:rsid w:val="00CC1FB0"/>
    <w:rsid w:val="00CC5E63"/>
    <w:rsid w:val="00CD3008"/>
    <w:rsid w:val="00CD3E3E"/>
    <w:rsid w:val="00D0630C"/>
    <w:rsid w:val="00D21397"/>
    <w:rsid w:val="00D2367A"/>
    <w:rsid w:val="00D269E7"/>
    <w:rsid w:val="00D304D6"/>
    <w:rsid w:val="00D34FA2"/>
    <w:rsid w:val="00D74CE5"/>
    <w:rsid w:val="00D827D1"/>
    <w:rsid w:val="00D8320C"/>
    <w:rsid w:val="00D9023A"/>
    <w:rsid w:val="00D92060"/>
    <w:rsid w:val="00DA31D3"/>
    <w:rsid w:val="00DB0C31"/>
    <w:rsid w:val="00DB1F09"/>
    <w:rsid w:val="00DB6B4C"/>
    <w:rsid w:val="00DC3675"/>
    <w:rsid w:val="00DC3CC7"/>
    <w:rsid w:val="00DC5312"/>
    <w:rsid w:val="00DD46F7"/>
    <w:rsid w:val="00DE0016"/>
    <w:rsid w:val="00DE6FDA"/>
    <w:rsid w:val="00DF0DBF"/>
    <w:rsid w:val="00DF32F7"/>
    <w:rsid w:val="00E05A14"/>
    <w:rsid w:val="00E63A1A"/>
    <w:rsid w:val="00E6487E"/>
    <w:rsid w:val="00E661C1"/>
    <w:rsid w:val="00E71273"/>
    <w:rsid w:val="00E712D0"/>
    <w:rsid w:val="00E72C7E"/>
    <w:rsid w:val="00E96A7D"/>
    <w:rsid w:val="00EA4168"/>
    <w:rsid w:val="00EC7169"/>
    <w:rsid w:val="00ED41E9"/>
    <w:rsid w:val="00ED6850"/>
    <w:rsid w:val="00EE2C28"/>
    <w:rsid w:val="00EF3106"/>
    <w:rsid w:val="00F04395"/>
    <w:rsid w:val="00F06495"/>
    <w:rsid w:val="00F13B5E"/>
    <w:rsid w:val="00F34A1B"/>
    <w:rsid w:val="00F4567D"/>
    <w:rsid w:val="00F64388"/>
    <w:rsid w:val="00F720D6"/>
    <w:rsid w:val="00F87A05"/>
    <w:rsid w:val="00FB5ACF"/>
    <w:rsid w:val="00FC3106"/>
    <w:rsid w:val="00FD4888"/>
    <w:rsid w:val="00FE00CD"/>
    <w:rsid w:val="00FF1045"/>
    <w:rsid w:val="04A68120"/>
    <w:rsid w:val="0739B7EC"/>
    <w:rsid w:val="08ECCAA2"/>
    <w:rsid w:val="090A2DF2"/>
    <w:rsid w:val="0BB1AC84"/>
    <w:rsid w:val="0DDFD25B"/>
    <w:rsid w:val="0F19FC7E"/>
    <w:rsid w:val="0F3BC35F"/>
    <w:rsid w:val="1019EB2B"/>
    <w:rsid w:val="112EC10A"/>
    <w:rsid w:val="114B7625"/>
    <w:rsid w:val="1189D5DF"/>
    <w:rsid w:val="13224757"/>
    <w:rsid w:val="175B7AC2"/>
    <w:rsid w:val="18D7482E"/>
    <w:rsid w:val="1A49722C"/>
    <w:rsid w:val="1E877D9C"/>
    <w:rsid w:val="225C59D3"/>
    <w:rsid w:val="23B51E63"/>
    <w:rsid w:val="24B00FCD"/>
    <w:rsid w:val="28BC623D"/>
    <w:rsid w:val="291640E1"/>
    <w:rsid w:val="2AE6D748"/>
    <w:rsid w:val="2B05269F"/>
    <w:rsid w:val="2D47A525"/>
    <w:rsid w:val="2E77CB71"/>
    <w:rsid w:val="38EEF795"/>
    <w:rsid w:val="3ACD8BF8"/>
    <w:rsid w:val="3C398153"/>
    <w:rsid w:val="3C73AE2A"/>
    <w:rsid w:val="3CE08ED4"/>
    <w:rsid w:val="41FC404C"/>
    <w:rsid w:val="424BBE35"/>
    <w:rsid w:val="4548A18C"/>
    <w:rsid w:val="46B0CDED"/>
    <w:rsid w:val="46CE984D"/>
    <w:rsid w:val="4795A30F"/>
    <w:rsid w:val="49B54ABE"/>
    <w:rsid w:val="4A9C6E20"/>
    <w:rsid w:val="4A9FE091"/>
    <w:rsid w:val="4B130BA8"/>
    <w:rsid w:val="4B4C2608"/>
    <w:rsid w:val="51D155D1"/>
    <w:rsid w:val="584BF2C9"/>
    <w:rsid w:val="5D65D6B5"/>
    <w:rsid w:val="5E3B3AE6"/>
    <w:rsid w:val="62585E01"/>
    <w:rsid w:val="65411A97"/>
    <w:rsid w:val="65941963"/>
    <w:rsid w:val="65ADBBDA"/>
    <w:rsid w:val="660321E5"/>
    <w:rsid w:val="66C00CD1"/>
    <w:rsid w:val="66F941BC"/>
    <w:rsid w:val="68E9E836"/>
    <w:rsid w:val="6B66E9A1"/>
    <w:rsid w:val="6FA93B4E"/>
    <w:rsid w:val="705A2B8D"/>
    <w:rsid w:val="70857589"/>
    <w:rsid w:val="73AB49F6"/>
    <w:rsid w:val="7500A610"/>
    <w:rsid w:val="75F5A037"/>
    <w:rsid w:val="7A968C91"/>
    <w:rsid w:val="7B403F6E"/>
    <w:rsid w:val="7C360B62"/>
    <w:rsid w:val="7D0E80EA"/>
    <w:rsid w:val="7E66984A"/>
    <w:rsid w:val="7FFD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1EF00"/>
  <w15:chartTrackingRefBased/>
  <w15:docId w15:val="{9777E4FF-330D-4F89-98B1-E69122DC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ECB"/>
    <w:rPr>
      <w:szCs w:val="21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1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1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1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2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2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2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2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4"/>
    <w:rsid w:val="007B7D94"/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6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Facilitator%20Files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57ECB14D446F2A54DDF0301581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D5BA-9DC2-4668-8649-D2A003BCA99B}"/>
      </w:docPartPr>
      <w:docPartBody>
        <w:p w:rsidR="0020021E" w:rsidRDefault="00CA6A4E">
          <w:pPr>
            <w:pStyle w:val="96557ECB14D446F2A54DDF03015817D9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C9D360AA04E64FB1A0A6533558553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3A3B2-C46A-438A-B2E2-4D17BAA7DBE3}"/>
      </w:docPartPr>
      <w:docPartBody>
        <w:p w:rsidR="0020021E" w:rsidRDefault="00CA6A4E">
          <w:pPr>
            <w:pStyle w:val="C9D360AA04E64FB1A0A65335585537E0"/>
          </w:pPr>
          <w:r>
            <w:t>Time</w:t>
          </w:r>
        </w:p>
      </w:docPartBody>
    </w:docPart>
    <w:docPart>
      <w:docPartPr>
        <w:name w:val="DDF2ECBDC51542E68A1061AC70225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7E37C-FA70-4E9D-BA3F-D787662B5B97}"/>
      </w:docPartPr>
      <w:docPartBody>
        <w:p w:rsidR="0020021E" w:rsidRDefault="00CA6A4E">
          <w:pPr>
            <w:pStyle w:val="DDF2ECBDC51542E68A1061AC702256CA"/>
          </w:pPr>
          <w:r w:rsidRPr="00802038">
            <w:t>Item</w:t>
          </w:r>
        </w:p>
      </w:docPartBody>
    </w:docPart>
    <w:docPart>
      <w:docPartPr>
        <w:name w:val="D5C8918981424D4E8B22CFAB3245B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E7E72-186A-4137-93FA-36712E766A0D}"/>
      </w:docPartPr>
      <w:docPartBody>
        <w:p w:rsidR="0020021E" w:rsidRDefault="00CA6A4E">
          <w:pPr>
            <w:pStyle w:val="D5C8918981424D4E8B22CFAB3245B0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4E"/>
    <w:rsid w:val="00003747"/>
    <w:rsid w:val="00091924"/>
    <w:rsid w:val="00150B58"/>
    <w:rsid w:val="001622F2"/>
    <w:rsid w:val="001A5E90"/>
    <w:rsid w:val="0020021E"/>
    <w:rsid w:val="003D4165"/>
    <w:rsid w:val="004C079E"/>
    <w:rsid w:val="004D3C18"/>
    <w:rsid w:val="004F1A48"/>
    <w:rsid w:val="00513C60"/>
    <w:rsid w:val="0059165E"/>
    <w:rsid w:val="00766294"/>
    <w:rsid w:val="00806F62"/>
    <w:rsid w:val="008E67F0"/>
    <w:rsid w:val="009E362E"/>
    <w:rsid w:val="00A259C9"/>
    <w:rsid w:val="00A36974"/>
    <w:rsid w:val="00A77BAC"/>
    <w:rsid w:val="00B1761E"/>
    <w:rsid w:val="00B75DCB"/>
    <w:rsid w:val="00BC2FA0"/>
    <w:rsid w:val="00BE64A2"/>
    <w:rsid w:val="00CA6A4E"/>
    <w:rsid w:val="00CC1FB0"/>
    <w:rsid w:val="00D0630C"/>
    <w:rsid w:val="00DC3CC7"/>
    <w:rsid w:val="00DC5312"/>
    <w:rsid w:val="00DE67CF"/>
    <w:rsid w:val="00DF0DBF"/>
    <w:rsid w:val="00F4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96557ECB14D446F2A54DDF03015817D9">
    <w:name w:val="96557ECB14D446F2A54DDF03015817D9"/>
  </w:style>
  <w:style w:type="paragraph" w:customStyle="1" w:styleId="C9D360AA04E64FB1A0A65335585537E0">
    <w:name w:val="C9D360AA04E64FB1A0A65335585537E0"/>
  </w:style>
  <w:style w:type="paragraph" w:customStyle="1" w:styleId="DDF2ECBDC51542E68A1061AC702256CA">
    <w:name w:val="DDF2ECBDC51542E68A1061AC702256CA"/>
  </w:style>
  <w:style w:type="paragraph" w:customStyle="1" w:styleId="D5C8918981424D4E8B22CFAB3245B0A1">
    <w:name w:val="D5C8918981424D4E8B22CFAB3245B0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 Beginning of Year SGC Agenda</Template>
  <TotalTime>42</TotalTime>
  <Pages>2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Cornwall, Emma E</cp:lastModifiedBy>
  <cp:revision>41</cp:revision>
  <cp:lastPrinted>2023-08-08T19:43:00Z</cp:lastPrinted>
  <dcterms:created xsi:type="dcterms:W3CDTF">2025-07-17T12:08:00Z</dcterms:created>
  <dcterms:modified xsi:type="dcterms:W3CDTF">2025-09-09T12:26:00Z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2022-06-15T16:12:35Z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81e204aa-d1aa-4d94-bf29-5b6b7bb7b341</vt:lpwstr>
  </property>
  <property fmtid="{D5CDD505-2E9C-101B-9397-08002B2CF9AE}" pid="9" name="MSIP_Label_0ee3c538-ec52-435f-ae58-017644bd9513_ContentBits">
    <vt:lpwstr>0</vt:lpwstr>
  </property>
</Properties>
</file>