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212E30" w14:paraId="1B84C2B1" w14:textId="77777777" w:rsidTr="00702EA3">
        <w:tc>
          <w:tcPr>
            <w:tcW w:w="5220" w:type="dxa"/>
          </w:tcPr>
          <w:p w14:paraId="2A5540D8" w14:textId="77777777" w:rsidR="00212E30" w:rsidRDefault="00212E30" w:rsidP="00702EA3">
            <w:pPr>
              <w:pStyle w:val="Heading1"/>
            </w:pPr>
            <w:r>
              <w:rPr>
                <w:noProof/>
              </w:rPr>
              <w:drawing>
                <wp:inline distT="0" distB="0" distL="0" distR="0" wp14:anchorId="1CFC8236" wp14:editId="1E1C10C9">
                  <wp:extent cx="2208592" cy="790575"/>
                  <wp:effectExtent l="0" t="0" r="0" b="0"/>
                  <wp:docPr id="1" name="Picture 1" descr="Marshal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shall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592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56893" w14:textId="77777777" w:rsidR="00212E30" w:rsidRPr="00F54D96" w:rsidRDefault="00212E30" w:rsidP="00702EA3">
            <w:pPr>
              <w:pStyle w:val="Heading1"/>
              <w:rPr>
                <w:sz w:val="32"/>
                <w:szCs w:val="32"/>
              </w:rPr>
            </w:pPr>
            <w:r w:rsidRPr="00F54D96">
              <w:rPr>
                <w:sz w:val="32"/>
                <w:szCs w:val="32"/>
              </w:rPr>
              <w:t>School Site Council Meeting</w:t>
            </w:r>
          </w:p>
        </w:tc>
        <w:tc>
          <w:tcPr>
            <w:tcW w:w="5220" w:type="dxa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0"/>
            </w:tblGrid>
            <w:tr w:rsidR="00212E30" w14:paraId="54C078DC" w14:textId="77777777" w:rsidTr="00702EA3">
              <w:sdt>
                <w:sdtPr>
                  <w:rPr>
                    <w:sz w:val="24"/>
                  </w:rPr>
                  <w:alias w:val="Date"/>
                  <w:tag w:val="Date"/>
                  <w:id w:val="49028900"/>
                  <w:placeholder>
                    <w:docPart w:val="D0E2826D28529F459AADA259328E80CF"/>
                  </w:placeholder>
                  <w:date w:fullDate="2025-09-10T00:00:00Z"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989" w:type="dxa"/>
                    </w:tcPr>
                    <w:p w14:paraId="1BA99B88" w14:textId="0CAA3161" w:rsidR="00212E30" w:rsidRPr="00633D58" w:rsidRDefault="000D60EE" w:rsidP="00B535D2">
                      <w:pPr>
                        <w:pStyle w:val="MeetingInformation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September 10, 2025</w:t>
                      </w:r>
                    </w:p>
                  </w:tc>
                </w:sdtContent>
              </w:sdt>
            </w:tr>
            <w:tr w:rsidR="00212E30" w14:paraId="7742A4B4" w14:textId="77777777" w:rsidTr="00702EA3">
              <w:tc>
                <w:tcPr>
                  <w:tcW w:w="4989" w:type="dxa"/>
                </w:tcPr>
                <w:p w14:paraId="76E9828F" w14:textId="77777777" w:rsidR="00212E30" w:rsidRPr="00633D58" w:rsidRDefault="00D93EC8" w:rsidP="00702EA3">
                  <w:pPr>
                    <w:pStyle w:val="MeetingInformation"/>
                    <w:rPr>
                      <w:sz w:val="24"/>
                    </w:rPr>
                  </w:pPr>
                  <w:r>
                    <w:rPr>
                      <w:sz w:val="24"/>
                    </w:rPr>
                    <w:t>4:30</w:t>
                  </w:r>
                  <w:r w:rsidR="00212E30" w:rsidRPr="00633D58">
                    <w:rPr>
                      <w:sz w:val="24"/>
                    </w:rPr>
                    <w:t xml:space="preserve"> P.M. </w:t>
                  </w:r>
                </w:p>
              </w:tc>
            </w:tr>
            <w:tr w:rsidR="00212E30" w14:paraId="50734EA8" w14:textId="77777777" w:rsidTr="00702EA3">
              <w:tc>
                <w:tcPr>
                  <w:tcW w:w="4989" w:type="dxa"/>
                </w:tcPr>
                <w:p w14:paraId="52B577DD" w14:textId="77777777" w:rsidR="0092426B" w:rsidRDefault="0092426B" w:rsidP="007F7694">
                  <w:pPr>
                    <w:pStyle w:val="MeetingInformation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Room A126 </w:t>
                  </w:r>
                </w:p>
                <w:p w14:paraId="16C43779" w14:textId="77777777" w:rsidR="007F7694" w:rsidRDefault="0092426B" w:rsidP="007F7694">
                  <w:pPr>
                    <w:pStyle w:val="MeetingInformation"/>
                    <w:rPr>
                      <w:sz w:val="24"/>
                    </w:rPr>
                  </w:pPr>
                  <w:r>
                    <w:rPr>
                      <w:sz w:val="24"/>
                    </w:rPr>
                    <w:t>with Virtual Option</w:t>
                  </w:r>
                  <w:r w:rsidR="007F7694">
                    <w:rPr>
                      <w:sz w:val="24"/>
                    </w:rPr>
                    <w:t xml:space="preserve"> </w:t>
                  </w:r>
                </w:p>
                <w:p w14:paraId="0090DCCD" w14:textId="77777777" w:rsidR="00212E30" w:rsidRPr="00633D58" w:rsidRDefault="007F7694" w:rsidP="007F7694">
                  <w:pPr>
                    <w:pStyle w:val="MeetingInformation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</w:t>
                  </w:r>
                  <w:r w:rsidR="00212E30" w:rsidRPr="00633D58"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729D66FC" w14:textId="77777777" w:rsidR="00212E30" w:rsidRDefault="00212E30" w:rsidP="00702EA3"/>
        </w:tc>
      </w:tr>
    </w:tbl>
    <w:p w14:paraId="4F2DBE91" w14:textId="77777777" w:rsidR="00212E30" w:rsidRDefault="00432436" w:rsidP="00212E30">
      <w:pPr>
        <w:pStyle w:val="Heading2"/>
      </w:pPr>
      <w:bookmarkStart w:id="0" w:name="MinuteHeading"/>
      <w:bookmarkEnd w:id="0"/>
      <w:r>
        <w:t xml:space="preserve">  </w:t>
      </w:r>
      <w:r w:rsidR="00212E30">
        <w:t>Agenda Items</w:t>
      </w:r>
    </w:p>
    <w:tbl>
      <w:tblPr>
        <w:tblW w:w="501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5"/>
        <w:gridCol w:w="23"/>
        <w:gridCol w:w="2347"/>
        <w:gridCol w:w="1667"/>
      </w:tblGrid>
      <w:tr w:rsidR="00212E30" w:rsidRPr="0086110A" w14:paraId="66D24A4C" w14:textId="77777777" w:rsidTr="00702EA3">
        <w:trPr>
          <w:trHeight w:val="294"/>
        </w:trPr>
        <w:tc>
          <w:tcPr>
            <w:tcW w:w="643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F49858" w14:textId="77777777" w:rsidR="00212E30" w:rsidRPr="00797708" w:rsidRDefault="00212E30" w:rsidP="00702EA3">
            <w:pPr>
              <w:pStyle w:val="Heading3"/>
            </w:pPr>
            <w:r>
              <w:t>Topic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852F60" w14:textId="77777777" w:rsidR="00212E30" w:rsidRDefault="00212E30" w:rsidP="00702EA3">
            <w:pPr>
              <w:pStyle w:val="Heading3"/>
            </w:pPr>
          </w:p>
        </w:tc>
        <w:tc>
          <w:tcPr>
            <w:tcW w:w="157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7753AF" w14:textId="77777777" w:rsidR="00212E30" w:rsidRDefault="00212E30" w:rsidP="00702EA3">
            <w:pPr>
              <w:pStyle w:val="Heading3"/>
            </w:pPr>
          </w:p>
        </w:tc>
      </w:tr>
      <w:tr w:rsidR="00212E30" w:rsidRPr="0086110A" w14:paraId="1A354FAB" w14:textId="77777777" w:rsidTr="00702E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257"/>
        </w:trPr>
        <w:tc>
          <w:tcPr>
            <w:tcW w:w="645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C792AD7" w14:textId="5D2FA37D" w:rsidR="0053181A" w:rsidRPr="005322F9" w:rsidRDefault="00212E30" w:rsidP="005322F9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bookmarkStart w:id="1" w:name="MinuteItems"/>
            <w:bookmarkStart w:id="2" w:name="MinuteTopicSection"/>
            <w:bookmarkEnd w:id="1"/>
            <w:r w:rsidRPr="009B0710">
              <w:rPr>
                <w:rFonts w:asciiTheme="majorHAnsi" w:hAnsiTheme="majorHAnsi" w:cstheme="majorHAnsi"/>
                <w:sz w:val="20"/>
              </w:rPr>
              <w:t>Call meeting to order</w:t>
            </w:r>
            <w:r w:rsidR="000D60EE">
              <w:rPr>
                <w:rFonts w:asciiTheme="majorHAnsi" w:hAnsiTheme="majorHAnsi" w:cstheme="majorHAnsi"/>
                <w:sz w:val="20"/>
              </w:rPr>
              <w:t xml:space="preserve"> – WELCOME TO 2025 – 2026 SCHOOL YEAR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F6D3CCB" w14:textId="77777777" w:rsidR="00212E30" w:rsidRPr="0086110A" w:rsidRDefault="00212E30" w:rsidP="00702EA3"/>
        </w:tc>
        <w:tc>
          <w:tcPr>
            <w:tcW w:w="157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CC2048C" w14:textId="77777777" w:rsidR="00212E30" w:rsidRPr="0086110A" w:rsidRDefault="00212E30" w:rsidP="00702EA3"/>
        </w:tc>
      </w:tr>
      <w:tr w:rsidR="00212E30" w:rsidRPr="0086110A" w14:paraId="25A16018" w14:textId="77777777" w:rsidTr="00702E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257"/>
        </w:trPr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78F8" w14:textId="23242F97" w:rsidR="00F7027B" w:rsidRDefault="00504024" w:rsidP="005322F9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Ap</w:t>
            </w:r>
            <w:r w:rsidR="003A248F" w:rsidRPr="009B0710">
              <w:rPr>
                <w:rFonts w:asciiTheme="majorHAnsi" w:hAnsiTheme="majorHAnsi" w:cstheme="majorHAnsi"/>
                <w:sz w:val="20"/>
              </w:rPr>
              <w:t>p</w:t>
            </w:r>
            <w:r w:rsidR="00E141F9">
              <w:rPr>
                <w:rFonts w:asciiTheme="majorHAnsi" w:hAnsiTheme="majorHAnsi" w:cstheme="majorHAnsi"/>
                <w:sz w:val="20"/>
              </w:rPr>
              <w:t>roval of minutes from</w:t>
            </w:r>
            <w:r w:rsidR="00C40D35">
              <w:rPr>
                <w:rFonts w:asciiTheme="majorHAnsi" w:hAnsiTheme="majorHAnsi" w:cstheme="majorHAnsi"/>
                <w:sz w:val="20"/>
              </w:rPr>
              <w:t xml:space="preserve"> Ma</w:t>
            </w:r>
            <w:r w:rsidR="000D60EE">
              <w:rPr>
                <w:rFonts w:asciiTheme="majorHAnsi" w:hAnsiTheme="majorHAnsi" w:cstheme="majorHAnsi"/>
                <w:sz w:val="20"/>
              </w:rPr>
              <w:t>y 14</w:t>
            </w:r>
            <w:r w:rsidR="000D60EE" w:rsidRPr="000D60EE">
              <w:rPr>
                <w:rFonts w:asciiTheme="majorHAnsi" w:hAnsiTheme="majorHAnsi" w:cstheme="majorHAnsi"/>
                <w:sz w:val="20"/>
                <w:vertAlign w:val="superscript"/>
              </w:rPr>
              <w:t>th</w:t>
            </w:r>
            <w:r w:rsidR="000D60EE">
              <w:rPr>
                <w:rFonts w:asciiTheme="majorHAnsi" w:hAnsiTheme="majorHAnsi" w:cstheme="majorHAnsi"/>
                <w:sz w:val="20"/>
              </w:rPr>
              <w:t xml:space="preserve"> 2025</w:t>
            </w:r>
          </w:p>
          <w:p w14:paraId="10B314E8" w14:textId="61FE20B9" w:rsidR="000D60EE" w:rsidRDefault="000D60EE" w:rsidP="005322F9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SSC Board Nomination and Voting</w:t>
            </w:r>
          </w:p>
          <w:p w14:paraId="37E7ED6F" w14:textId="198638F7" w:rsidR="00BD5F96" w:rsidRPr="00C863B4" w:rsidRDefault="00CF5BD8" w:rsidP="00C863B4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 xml:space="preserve">Principal </w:t>
            </w:r>
            <w:r w:rsidR="00B41C97">
              <w:rPr>
                <w:rFonts w:asciiTheme="majorHAnsi" w:hAnsiTheme="majorHAnsi" w:cstheme="majorHAnsi"/>
                <w:sz w:val="20"/>
              </w:rPr>
              <w:t>R</w:t>
            </w:r>
            <w:r w:rsidR="00D93EC8" w:rsidRPr="009B0710">
              <w:rPr>
                <w:rFonts w:asciiTheme="majorHAnsi" w:hAnsiTheme="majorHAnsi" w:cstheme="majorHAnsi"/>
                <w:sz w:val="20"/>
              </w:rPr>
              <w:t>eport –Mrs. Touloumian</w:t>
            </w:r>
          </w:p>
          <w:p w14:paraId="5564F9D8" w14:textId="11124932" w:rsidR="00F7027B" w:rsidRDefault="00D93EC8" w:rsidP="0053181A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*Wins/ Challenges/ Updates</w:t>
            </w:r>
          </w:p>
          <w:p w14:paraId="7C45A1F3" w14:textId="11B00D54" w:rsidR="00F7027B" w:rsidRPr="009B0710" w:rsidRDefault="00F7027B" w:rsidP="00F7027B">
            <w:pPr>
              <w:pStyle w:val="ActionItems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2EB27" w14:textId="77777777" w:rsidR="00212E30" w:rsidRPr="0086110A" w:rsidRDefault="00212E30" w:rsidP="00702EA3"/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40504" w14:textId="77777777" w:rsidR="00212E30" w:rsidRPr="0086110A" w:rsidRDefault="00212E30" w:rsidP="00702EA3"/>
        </w:tc>
      </w:tr>
      <w:tr w:rsidR="00212E30" w:rsidRPr="0086110A" w14:paraId="4CB6DAB6" w14:textId="77777777" w:rsidTr="00702E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257"/>
        </w:trPr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9CBD7" w14:textId="5EC53D57" w:rsidR="0053181A" w:rsidRDefault="00D93EC8" w:rsidP="005322F9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Chair</w:t>
            </w:r>
            <w:r w:rsidR="002349F4" w:rsidRPr="009B0710">
              <w:rPr>
                <w:rFonts w:asciiTheme="majorHAnsi" w:hAnsiTheme="majorHAnsi" w:cstheme="majorHAnsi"/>
                <w:sz w:val="20"/>
              </w:rPr>
              <w:t>’s</w:t>
            </w:r>
            <w:r w:rsidR="00CF5BD8" w:rsidRPr="009B0710">
              <w:rPr>
                <w:rFonts w:asciiTheme="majorHAnsi" w:hAnsiTheme="majorHAnsi" w:cstheme="majorHAnsi"/>
                <w:sz w:val="20"/>
              </w:rPr>
              <w:t xml:space="preserve"> report</w:t>
            </w:r>
            <w:r w:rsidR="00C40D35">
              <w:rPr>
                <w:rFonts w:asciiTheme="majorHAnsi" w:hAnsiTheme="majorHAnsi" w:cstheme="majorHAnsi"/>
                <w:sz w:val="20"/>
              </w:rPr>
              <w:t xml:space="preserve"> </w:t>
            </w:r>
          </w:p>
          <w:p w14:paraId="57C9644E" w14:textId="77777777" w:rsidR="000D60EE" w:rsidRDefault="000D60EE" w:rsidP="000D60EE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</w:p>
          <w:p w14:paraId="47536DF0" w14:textId="6CA6B122" w:rsidR="00C40D35" w:rsidRDefault="00C40D35" w:rsidP="005322F9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DAC (PUSD District Advisory Council)</w:t>
            </w:r>
            <w:r w:rsidR="00AC2C29">
              <w:rPr>
                <w:rFonts w:asciiTheme="majorHAnsi" w:hAnsiTheme="majorHAnsi" w:cstheme="majorHAnsi"/>
                <w:sz w:val="20"/>
              </w:rPr>
              <w:t xml:space="preserve"> – Meeting 9-8-25</w:t>
            </w:r>
          </w:p>
          <w:p w14:paraId="7CF01255" w14:textId="066790E3" w:rsidR="00AC2C29" w:rsidRDefault="00AC2C29" w:rsidP="00AC2C29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Training dates: 10-1-2025 @ 1pm and 10-7-2025 @ 5:30pm</w:t>
            </w:r>
          </w:p>
          <w:p w14:paraId="113DE778" w14:textId="1606B96D" w:rsidR="00C03C18" w:rsidRPr="009B0710" w:rsidRDefault="00C03C18" w:rsidP="00C03C18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</w:p>
          <w:p w14:paraId="0EE5AE31" w14:textId="77777777" w:rsidR="007B29A0" w:rsidRPr="009B0710" w:rsidRDefault="007B29A0" w:rsidP="00702EA3">
            <w:pPr>
              <w:pStyle w:val="ActionItems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Community</w:t>
            </w:r>
            <w:r w:rsidR="00CF5BD8" w:rsidRPr="009B0710">
              <w:rPr>
                <w:rFonts w:asciiTheme="majorHAnsi" w:hAnsiTheme="majorHAnsi" w:cstheme="majorHAnsi"/>
                <w:sz w:val="20"/>
              </w:rPr>
              <w:t xml:space="preserve"> Reports</w:t>
            </w:r>
          </w:p>
          <w:p w14:paraId="1C58437D" w14:textId="77777777" w:rsidR="00212E30" w:rsidRPr="009B0710" w:rsidRDefault="007B29A0" w:rsidP="007B29A0">
            <w:pPr>
              <w:pStyle w:val="ActionItems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 xml:space="preserve">       </w:t>
            </w:r>
            <w:r w:rsidR="00212E30" w:rsidRPr="009B0710">
              <w:rPr>
                <w:rFonts w:asciiTheme="majorHAnsi" w:hAnsiTheme="majorHAnsi" w:cstheme="majorHAnsi"/>
                <w:sz w:val="20"/>
              </w:rPr>
              <w:t>AAPC</w:t>
            </w:r>
          </w:p>
          <w:p w14:paraId="0121DEA7" w14:textId="77777777" w:rsidR="00212E30" w:rsidRPr="009B0710" w:rsidRDefault="00212E30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ASB</w:t>
            </w:r>
          </w:p>
          <w:p w14:paraId="0B676C66" w14:textId="12E80221" w:rsidR="00212E30" w:rsidRPr="009B0710" w:rsidRDefault="00212E30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Teachers</w:t>
            </w:r>
            <w:r w:rsidR="00200FE5">
              <w:rPr>
                <w:rFonts w:asciiTheme="majorHAnsi" w:hAnsiTheme="majorHAnsi" w:cstheme="majorHAnsi"/>
                <w:sz w:val="20"/>
              </w:rPr>
              <w:t xml:space="preserve"> </w:t>
            </w:r>
          </w:p>
          <w:p w14:paraId="19B637F9" w14:textId="77777777" w:rsidR="00212E30" w:rsidRPr="009B0710" w:rsidRDefault="00212E30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ELAC</w:t>
            </w:r>
          </w:p>
          <w:p w14:paraId="7E8E078C" w14:textId="77777777" w:rsidR="00212E30" w:rsidRPr="009B0710" w:rsidRDefault="00212E30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Classified staff</w:t>
            </w:r>
          </w:p>
          <w:p w14:paraId="29C479A0" w14:textId="7A1CE6A2" w:rsidR="00212E30" w:rsidRPr="009B0710" w:rsidRDefault="00212E30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PTSA</w:t>
            </w:r>
            <w:r w:rsidR="0073253D">
              <w:rPr>
                <w:rFonts w:asciiTheme="majorHAnsi" w:hAnsiTheme="majorHAnsi" w:cstheme="majorHAnsi"/>
                <w:sz w:val="20"/>
              </w:rPr>
              <w:t xml:space="preserve"> </w:t>
            </w:r>
          </w:p>
          <w:p w14:paraId="717ABB06" w14:textId="5C3AAB94" w:rsidR="00CF5BD8" w:rsidRPr="009B0710" w:rsidRDefault="00CF5BD8" w:rsidP="00702EA3">
            <w:pPr>
              <w:pStyle w:val="ActionItems"/>
              <w:numPr>
                <w:ilvl w:val="0"/>
                <w:numId w:val="0"/>
              </w:numPr>
              <w:ind w:left="360"/>
              <w:rPr>
                <w:rFonts w:asciiTheme="majorHAnsi" w:hAnsiTheme="majorHAnsi" w:cstheme="majorHAnsi"/>
                <w:sz w:val="20"/>
              </w:rPr>
            </w:pPr>
            <w:r w:rsidRPr="009B0710">
              <w:rPr>
                <w:rFonts w:asciiTheme="majorHAnsi" w:hAnsiTheme="majorHAnsi" w:cstheme="majorHAnsi"/>
                <w:sz w:val="20"/>
              </w:rPr>
              <w:t>Annual Fund</w:t>
            </w:r>
            <w:r w:rsidR="0073253D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5D576" w14:textId="77777777" w:rsidR="00212E30" w:rsidRPr="0086110A" w:rsidRDefault="00212E30" w:rsidP="00702EA3"/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C225" w14:textId="77777777" w:rsidR="00212E30" w:rsidRPr="0086110A" w:rsidRDefault="00212E30" w:rsidP="00702EA3"/>
        </w:tc>
      </w:tr>
    </w:tbl>
    <w:p w14:paraId="1DF146B8" w14:textId="77777777" w:rsidR="00212E30" w:rsidRPr="0043320D" w:rsidRDefault="00212E30" w:rsidP="00212E30">
      <w:pPr>
        <w:pStyle w:val="Heading2"/>
      </w:pPr>
      <w:r w:rsidRPr="0043320D">
        <w:t xml:space="preserve">Attendees </w:t>
      </w:r>
      <w:r w:rsidRPr="0043320D">
        <w:rPr>
          <w:sz w:val="16"/>
          <w:szCs w:val="16"/>
        </w:rPr>
        <w:t>(print and sign name)</w:t>
      </w:r>
      <w:r w:rsidRPr="0043320D"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212E30" w:rsidRPr="0086110A" w14:paraId="5358BBA3" w14:textId="77777777" w:rsidTr="004F4319">
        <w:trPr>
          <w:trHeight w:val="365"/>
        </w:trPr>
        <w:tc>
          <w:tcPr>
            <w:tcW w:w="10224" w:type="dxa"/>
            <w:vAlign w:val="bottom"/>
          </w:tcPr>
          <w:p w14:paraId="4C32C913" w14:textId="77777777" w:rsidR="00212E30" w:rsidRPr="0086110A" w:rsidRDefault="00212E30" w:rsidP="00702EA3">
            <w:bookmarkStart w:id="3" w:name="MinuteAdditional"/>
            <w:bookmarkEnd w:id="2"/>
            <w:bookmarkEnd w:id="3"/>
          </w:p>
        </w:tc>
      </w:tr>
      <w:tr w:rsidR="00212E30" w:rsidRPr="0086110A" w14:paraId="7933995D" w14:textId="77777777" w:rsidTr="004F4319">
        <w:trPr>
          <w:trHeight w:val="365"/>
        </w:trPr>
        <w:tc>
          <w:tcPr>
            <w:tcW w:w="10224" w:type="dxa"/>
            <w:vAlign w:val="bottom"/>
          </w:tcPr>
          <w:p w14:paraId="0E233EF9" w14:textId="77777777" w:rsidR="00212E30" w:rsidRPr="0086110A" w:rsidRDefault="00212E30" w:rsidP="00702EA3"/>
        </w:tc>
      </w:tr>
      <w:tr w:rsidR="00212E30" w:rsidRPr="0086110A" w14:paraId="5D1B8200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8F8CDB" w14:textId="77777777" w:rsidR="00212E30" w:rsidRPr="0086110A" w:rsidRDefault="00212E30" w:rsidP="00702EA3"/>
        </w:tc>
      </w:tr>
      <w:tr w:rsidR="00212E30" w:rsidRPr="0086110A" w14:paraId="42B461D5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572F0B" w14:textId="77777777" w:rsidR="00212E30" w:rsidRPr="0086110A" w:rsidRDefault="00212E30" w:rsidP="00702EA3"/>
        </w:tc>
      </w:tr>
      <w:tr w:rsidR="00212E30" w:rsidRPr="0086110A" w14:paraId="09CB5068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1A01FF" w14:textId="77777777" w:rsidR="00212E30" w:rsidRPr="0086110A" w:rsidRDefault="00212E30" w:rsidP="00702EA3"/>
        </w:tc>
      </w:tr>
      <w:tr w:rsidR="00212E30" w:rsidRPr="0086110A" w14:paraId="23AE1616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D8652B" w14:textId="77777777" w:rsidR="00212E30" w:rsidRPr="0086110A" w:rsidRDefault="00212E30" w:rsidP="00702EA3"/>
        </w:tc>
      </w:tr>
      <w:tr w:rsidR="00212E30" w:rsidRPr="0086110A" w14:paraId="48EE5A21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92204F" w14:textId="77777777" w:rsidR="00212E30" w:rsidRPr="0086110A" w:rsidRDefault="00212E30" w:rsidP="00702EA3"/>
        </w:tc>
      </w:tr>
      <w:tr w:rsidR="00212E30" w:rsidRPr="0086110A" w14:paraId="76929D3A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047F3F" w14:textId="77777777" w:rsidR="00212E30" w:rsidRPr="0086110A" w:rsidRDefault="00212E30" w:rsidP="00702EA3"/>
        </w:tc>
      </w:tr>
      <w:tr w:rsidR="00212E30" w:rsidRPr="0086110A" w14:paraId="23FA248A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A6B852" w14:textId="77777777" w:rsidR="00212E30" w:rsidRPr="0086110A" w:rsidRDefault="00212E30" w:rsidP="00702EA3"/>
        </w:tc>
      </w:tr>
      <w:tr w:rsidR="00212E30" w:rsidRPr="0086110A" w14:paraId="3830B375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589A9F" w14:textId="77777777" w:rsidR="00212E30" w:rsidRPr="0086110A" w:rsidRDefault="00212E30" w:rsidP="00702EA3"/>
        </w:tc>
      </w:tr>
      <w:tr w:rsidR="00212E30" w:rsidRPr="0086110A" w14:paraId="16A02BD1" w14:textId="77777777" w:rsidTr="004F4319">
        <w:trPr>
          <w:trHeight w:val="365"/>
        </w:trPr>
        <w:tc>
          <w:tcPr>
            <w:tcW w:w="102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16659" w14:textId="77777777" w:rsidR="00212E30" w:rsidRPr="0086110A" w:rsidRDefault="00212E30" w:rsidP="00702EA3"/>
        </w:tc>
      </w:tr>
    </w:tbl>
    <w:p w14:paraId="19BDAF58" w14:textId="47FE972C" w:rsidR="00D73990" w:rsidRDefault="00E141F9" w:rsidP="00212E30">
      <w:pPr>
        <w:rPr>
          <w:rFonts w:ascii="Calibri" w:hAnsi="Calibri"/>
          <w:sz w:val="24"/>
          <w:szCs w:val="24"/>
        </w:rPr>
      </w:pPr>
      <w:r w:rsidRPr="00E141F9">
        <w:rPr>
          <w:rFonts w:ascii="Calibri" w:hAnsi="Calibri"/>
          <w:sz w:val="24"/>
          <w:szCs w:val="24"/>
        </w:rPr>
        <w:t>Next meeting</w:t>
      </w:r>
      <w:r w:rsidR="00BD5F96">
        <w:rPr>
          <w:rFonts w:ascii="Calibri" w:hAnsi="Calibri"/>
          <w:sz w:val="24"/>
          <w:szCs w:val="24"/>
        </w:rPr>
        <w:t>:</w:t>
      </w:r>
      <w:r w:rsidRPr="00E141F9">
        <w:rPr>
          <w:rFonts w:ascii="Calibri" w:hAnsi="Calibri"/>
          <w:sz w:val="24"/>
          <w:szCs w:val="24"/>
        </w:rPr>
        <w:t xml:space="preserve"> </w:t>
      </w:r>
      <w:r w:rsidR="000D60EE" w:rsidRPr="00CD02DC">
        <w:rPr>
          <w:rFonts w:ascii="Calibri" w:hAnsi="Calibri"/>
          <w:b/>
          <w:bCs/>
          <w:sz w:val="24"/>
          <w:szCs w:val="24"/>
        </w:rPr>
        <w:t>OCT 8 2025</w:t>
      </w:r>
    </w:p>
    <w:p w14:paraId="77E97D43" w14:textId="744C12D6" w:rsidR="000D60EE" w:rsidRPr="00E141F9" w:rsidRDefault="000D60EE" w:rsidP="00212E30">
      <w:pPr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2025-2026 Meeting Dates: 11-12-25    12-10-25    1-14-26    2-11-26    3-11-26    4-8-26   5-13-26</w:t>
      </w:r>
    </w:p>
    <w:sectPr w:rsidR="000D60EE" w:rsidRPr="00E141F9" w:rsidSect="009909E2">
      <w:type w:val="continuous"/>
      <w:pgSz w:w="12240" w:h="15840" w:code="1"/>
      <w:pgMar w:top="720" w:right="720" w:bottom="720" w:left="720" w:header="720" w:footer="720" w:gutter="0"/>
      <w:cols w:space="720"/>
      <w:docGrid w:linePitch="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A4016"/>
    <w:multiLevelType w:val="hybridMultilevel"/>
    <w:tmpl w:val="9D044FAC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604FDB"/>
    <w:multiLevelType w:val="hybridMultilevel"/>
    <w:tmpl w:val="B6789F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5018426">
    <w:abstractNumId w:val="0"/>
  </w:num>
  <w:num w:numId="2" w16cid:durableId="5401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96"/>
    <w:rsid w:val="000236EF"/>
    <w:rsid w:val="00027FAF"/>
    <w:rsid w:val="000373BA"/>
    <w:rsid w:val="00044E18"/>
    <w:rsid w:val="00060E37"/>
    <w:rsid w:val="00070E04"/>
    <w:rsid w:val="00072ACB"/>
    <w:rsid w:val="0009161C"/>
    <w:rsid w:val="0009648B"/>
    <w:rsid w:val="00097995"/>
    <w:rsid w:val="000C69DC"/>
    <w:rsid w:val="000D2769"/>
    <w:rsid w:val="000D60EE"/>
    <w:rsid w:val="00140431"/>
    <w:rsid w:val="00140DAE"/>
    <w:rsid w:val="00165684"/>
    <w:rsid w:val="001B4D1A"/>
    <w:rsid w:val="001E0227"/>
    <w:rsid w:val="00200FE5"/>
    <w:rsid w:val="00212E30"/>
    <w:rsid w:val="002349F4"/>
    <w:rsid w:val="00252433"/>
    <w:rsid w:val="002606F7"/>
    <w:rsid w:val="0027375D"/>
    <w:rsid w:val="0029330D"/>
    <w:rsid w:val="002B6634"/>
    <w:rsid w:val="002C51E8"/>
    <w:rsid w:val="002D56B0"/>
    <w:rsid w:val="002D5DDA"/>
    <w:rsid w:val="002D670F"/>
    <w:rsid w:val="002F32B7"/>
    <w:rsid w:val="002F36BE"/>
    <w:rsid w:val="003010D4"/>
    <w:rsid w:val="003022CC"/>
    <w:rsid w:val="003172EB"/>
    <w:rsid w:val="00325B9D"/>
    <w:rsid w:val="00332F83"/>
    <w:rsid w:val="00341AD0"/>
    <w:rsid w:val="00343AE3"/>
    <w:rsid w:val="00351C8C"/>
    <w:rsid w:val="00357633"/>
    <w:rsid w:val="00384519"/>
    <w:rsid w:val="00387C74"/>
    <w:rsid w:val="00391657"/>
    <w:rsid w:val="003A248F"/>
    <w:rsid w:val="003D3A5F"/>
    <w:rsid w:val="00432436"/>
    <w:rsid w:val="0043320D"/>
    <w:rsid w:val="00446003"/>
    <w:rsid w:val="00461B17"/>
    <w:rsid w:val="0047577C"/>
    <w:rsid w:val="004A4252"/>
    <w:rsid w:val="004A5B5F"/>
    <w:rsid w:val="004F4319"/>
    <w:rsid w:val="00501C1B"/>
    <w:rsid w:val="005023F0"/>
    <w:rsid w:val="00504024"/>
    <w:rsid w:val="00524F8A"/>
    <w:rsid w:val="00530185"/>
    <w:rsid w:val="0053181A"/>
    <w:rsid w:val="00531CDD"/>
    <w:rsid w:val="005322F9"/>
    <w:rsid w:val="00547A86"/>
    <w:rsid w:val="0056485D"/>
    <w:rsid w:val="00585118"/>
    <w:rsid w:val="00586A0E"/>
    <w:rsid w:val="005941F3"/>
    <w:rsid w:val="005A4A2D"/>
    <w:rsid w:val="005E02C5"/>
    <w:rsid w:val="005E0B4F"/>
    <w:rsid w:val="00633D58"/>
    <w:rsid w:val="006417CD"/>
    <w:rsid w:val="00655DA5"/>
    <w:rsid w:val="006746AD"/>
    <w:rsid w:val="006A0E92"/>
    <w:rsid w:val="006A6EB8"/>
    <w:rsid w:val="006C091E"/>
    <w:rsid w:val="006D3CD0"/>
    <w:rsid w:val="006E3AE2"/>
    <w:rsid w:val="007018D4"/>
    <w:rsid w:val="00702EA3"/>
    <w:rsid w:val="007142C4"/>
    <w:rsid w:val="00726E9E"/>
    <w:rsid w:val="0072713C"/>
    <w:rsid w:val="0073253D"/>
    <w:rsid w:val="00743DEC"/>
    <w:rsid w:val="00772ED4"/>
    <w:rsid w:val="0077725D"/>
    <w:rsid w:val="00777A1E"/>
    <w:rsid w:val="007826B5"/>
    <w:rsid w:val="00797708"/>
    <w:rsid w:val="007B29A0"/>
    <w:rsid w:val="007B570A"/>
    <w:rsid w:val="007C3205"/>
    <w:rsid w:val="007C5845"/>
    <w:rsid w:val="007D18C7"/>
    <w:rsid w:val="007D5836"/>
    <w:rsid w:val="007E7781"/>
    <w:rsid w:val="007F3016"/>
    <w:rsid w:val="007F7694"/>
    <w:rsid w:val="008005DE"/>
    <w:rsid w:val="00806F42"/>
    <w:rsid w:val="00812C5E"/>
    <w:rsid w:val="008235F5"/>
    <w:rsid w:val="008318BE"/>
    <w:rsid w:val="00833DB9"/>
    <w:rsid w:val="00841D59"/>
    <w:rsid w:val="00847EA9"/>
    <w:rsid w:val="0086110A"/>
    <w:rsid w:val="00862309"/>
    <w:rsid w:val="008739E4"/>
    <w:rsid w:val="0087480A"/>
    <w:rsid w:val="00890793"/>
    <w:rsid w:val="008A5125"/>
    <w:rsid w:val="008B1F36"/>
    <w:rsid w:val="00917246"/>
    <w:rsid w:val="0092128D"/>
    <w:rsid w:val="009230F9"/>
    <w:rsid w:val="0092426B"/>
    <w:rsid w:val="009267B4"/>
    <w:rsid w:val="009274AD"/>
    <w:rsid w:val="0093626D"/>
    <w:rsid w:val="009416F2"/>
    <w:rsid w:val="009460D1"/>
    <w:rsid w:val="009909E2"/>
    <w:rsid w:val="009B0710"/>
    <w:rsid w:val="009C18E1"/>
    <w:rsid w:val="009E57B6"/>
    <w:rsid w:val="009F2309"/>
    <w:rsid w:val="009F65DA"/>
    <w:rsid w:val="00A0269B"/>
    <w:rsid w:val="00A02E62"/>
    <w:rsid w:val="00A43DA2"/>
    <w:rsid w:val="00A4411E"/>
    <w:rsid w:val="00A72135"/>
    <w:rsid w:val="00A85296"/>
    <w:rsid w:val="00A85EF8"/>
    <w:rsid w:val="00A8736B"/>
    <w:rsid w:val="00A9572A"/>
    <w:rsid w:val="00AB3BE8"/>
    <w:rsid w:val="00AC2C29"/>
    <w:rsid w:val="00AC39AC"/>
    <w:rsid w:val="00AD53C3"/>
    <w:rsid w:val="00B330D4"/>
    <w:rsid w:val="00B41C97"/>
    <w:rsid w:val="00B535D2"/>
    <w:rsid w:val="00B535DD"/>
    <w:rsid w:val="00B76CB4"/>
    <w:rsid w:val="00BB312D"/>
    <w:rsid w:val="00BD5F96"/>
    <w:rsid w:val="00BE0636"/>
    <w:rsid w:val="00C03C18"/>
    <w:rsid w:val="00C319DF"/>
    <w:rsid w:val="00C3348B"/>
    <w:rsid w:val="00C40D35"/>
    <w:rsid w:val="00C65003"/>
    <w:rsid w:val="00C67633"/>
    <w:rsid w:val="00C71700"/>
    <w:rsid w:val="00C81680"/>
    <w:rsid w:val="00C81FE1"/>
    <w:rsid w:val="00C863B4"/>
    <w:rsid w:val="00CA3E81"/>
    <w:rsid w:val="00CD02DC"/>
    <w:rsid w:val="00CE6944"/>
    <w:rsid w:val="00CF5BD8"/>
    <w:rsid w:val="00D16A44"/>
    <w:rsid w:val="00D46DDF"/>
    <w:rsid w:val="00D70C6C"/>
    <w:rsid w:val="00D73990"/>
    <w:rsid w:val="00D86E2A"/>
    <w:rsid w:val="00D93EC8"/>
    <w:rsid w:val="00DB12CF"/>
    <w:rsid w:val="00DF2FC7"/>
    <w:rsid w:val="00E14009"/>
    <w:rsid w:val="00E141F9"/>
    <w:rsid w:val="00E25BA6"/>
    <w:rsid w:val="00E6427D"/>
    <w:rsid w:val="00E66C4F"/>
    <w:rsid w:val="00E77B89"/>
    <w:rsid w:val="00E8566F"/>
    <w:rsid w:val="00EA1D18"/>
    <w:rsid w:val="00EA241B"/>
    <w:rsid w:val="00EA4077"/>
    <w:rsid w:val="00ED142E"/>
    <w:rsid w:val="00F01BBB"/>
    <w:rsid w:val="00F148DE"/>
    <w:rsid w:val="00F51B90"/>
    <w:rsid w:val="00F54D96"/>
    <w:rsid w:val="00F7027B"/>
    <w:rsid w:val="00F72CAF"/>
    <w:rsid w:val="00F75FD9"/>
    <w:rsid w:val="00F85DF4"/>
    <w:rsid w:val="00FA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7CBAA"/>
  <w15:docId w15:val="{C32A8FB3-23A6-2D41-A38A-762BCA7F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7246"/>
    <w:rPr>
      <w:rFonts w:asciiTheme="minorHAnsi" w:hAnsiTheme="minorHAnsi"/>
      <w:sz w:val="19"/>
    </w:rPr>
  </w:style>
  <w:style w:type="paragraph" w:styleId="Heading1">
    <w:name w:val="heading 1"/>
    <w:basedOn w:val="Normal"/>
    <w:next w:val="Normal"/>
    <w:qFormat/>
    <w:rsid w:val="008B1F36"/>
    <w:pPr>
      <w:keepNext/>
      <w:spacing w:after="60"/>
      <w:outlineLvl w:val="0"/>
    </w:pPr>
    <w:rPr>
      <w:rFonts w:asciiTheme="majorHAnsi" w:hAnsiTheme="majorHAnsi" w:cs="Arial"/>
      <w:b/>
      <w:bCs/>
      <w:smallCaps/>
      <w:kern w:val="32"/>
      <w:sz w:val="40"/>
      <w:szCs w:val="40"/>
    </w:rPr>
  </w:style>
  <w:style w:type="paragraph" w:styleId="Heading2">
    <w:name w:val="heading 2"/>
    <w:basedOn w:val="Normal"/>
    <w:next w:val="Normal"/>
    <w:qFormat/>
    <w:rsid w:val="00917246"/>
    <w:pPr>
      <w:keepNext/>
      <w:spacing w:before="600" w:after="60"/>
      <w:outlineLvl w:val="1"/>
    </w:pPr>
    <w:rPr>
      <w:rFonts w:asciiTheme="majorHAnsi" w:hAnsiTheme="majorHAnsi" w:cs="Arial"/>
      <w:b/>
      <w:bCs/>
      <w:iCs/>
      <w:smallCaps/>
      <w:sz w:val="24"/>
      <w:szCs w:val="28"/>
    </w:rPr>
  </w:style>
  <w:style w:type="paragraph" w:styleId="Heading3">
    <w:name w:val="heading 3"/>
    <w:basedOn w:val="Normal"/>
    <w:next w:val="Normal"/>
    <w:qFormat/>
    <w:rsid w:val="00917246"/>
    <w:pPr>
      <w:keepNext/>
      <w:spacing w:before="60" w:after="40"/>
      <w:outlineLvl w:val="2"/>
    </w:pPr>
    <w:rPr>
      <w:rFonts w:asciiTheme="majorHAnsi" w:hAnsiTheme="majorHAnsi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77B89"/>
    <w:rPr>
      <w:rFonts w:ascii="Tahoma" w:hAnsi="Tahoma" w:cs="Tahoma"/>
      <w:sz w:val="16"/>
      <w:szCs w:val="16"/>
    </w:rPr>
  </w:style>
  <w:style w:type="paragraph" w:customStyle="1" w:styleId="MeetingInformation">
    <w:name w:val="Meeting Information"/>
    <w:basedOn w:val="Normal"/>
    <w:qFormat/>
    <w:rsid w:val="00917246"/>
    <w:pPr>
      <w:spacing w:after="40"/>
      <w:ind w:left="994"/>
      <w:jc w:val="right"/>
    </w:pPr>
    <w:rPr>
      <w:rFonts w:cs="Arial"/>
      <w:b/>
      <w:sz w:val="18"/>
      <w:szCs w:val="24"/>
    </w:rPr>
  </w:style>
  <w:style w:type="paragraph" w:customStyle="1" w:styleId="ActionItems">
    <w:name w:val="Action Items"/>
    <w:basedOn w:val="Normal"/>
    <w:unhideWhenUsed/>
    <w:qFormat/>
    <w:rsid w:val="0086110A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table" w:styleId="TableGrid">
    <w:name w:val="Table Grid"/>
    <w:basedOn w:val="TableNormal"/>
    <w:rsid w:val="008B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1F36"/>
    <w:rPr>
      <w:color w:val="808080"/>
    </w:rPr>
  </w:style>
  <w:style w:type="paragraph" w:styleId="ListParagraph">
    <w:name w:val="List Paragraph"/>
    <w:basedOn w:val="Normal"/>
    <w:uiPriority w:val="34"/>
    <w:semiHidden/>
    <w:unhideWhenUsed/>
    <w:qFormat/>
    <w:rsid w:val="00AC2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rquez\AppData\Roaming\Microsoft\Templates\mtgagenda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E2826D28529F459AADA259328E8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B987-0F9F-8C49-8EF3-7472D52500C8}"/>
      </w:docPartPr>
      <w:docPartBody>
        <w:p w:rsidR="003405D2" w:rsidRDefault="004873E3" w:rsidP="004873E3">
          <w:pPr>
            <w:pStyle w:val="D0E2826D28529F459AADA259328E80CF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3CF"/>
    <w:rsid w:val="000661D9"/>
    <w:rsid w:val="00084589"/>
    <w:rsid w:val="000846FC"/>
    <w:rsid w:val="00135257"/>
    <w:rsid w:val="0013601E"/>
    <w:rsid w:val="00165684"/>
    <w:rsid w:val="001851A4"/>
    <w:rsid w:val="0018621D"/>
    <w:rsid w:val="001928B8"/>
    <w:rsid w:val="00194D52"/>
    <w:rsid w:val="001B4D1A"/>
    <w:rsid w:val="001C74CD"/>
    <w:rsid w:val="001C7B2C"/>
    <w:rsid w:val="00257E67"/>
    <w:rsid w:val="002B2E63"/>
    <w:rsid w:val="002B6634"/>
    <w:rsid w:val="002C0231"/>
    <w:rsid w:val="003405D2"/>
    <w:rsid w:val="00340F44"/>
    <w:rsid w:val="00357633"/>
    <w:rsid w:val="00412E20"/>
    <w:rsid w:val="00432C79"/>
    <w:rsid w:val="00450604"/>
    <w:rsid w:val="004873E3"/>
    <w:rsid w:val="004971A8"/>
    <w:rsid w:val="00581571"/>
    <w:rsid w:val="005E02C5"/>
    <w:rsid w:val="00620B8D"/>
    <w:rsid w:val="00663C1B"/>
    <w:rsid w:val="00694DEA"/>
    <w:rsid w:val="006B224C"/>
    <w:rsid w:val="006B75EE"/>
    <w:rsid w:val="006F1DB3"/>
    <w:rsid w:val="006F363D"/>
    <w:rsid w:val="00722DF2"/>
    <w:rsid w:val="00726E9E"/>
    <w:rsid w:val="00732D6B"/>
    <w:rsid w:val="00772ED4"/>
    <w:rsid w:val="00794FAD"/>
    <w:rsid w:val="007B3C8F"/>
    <w:rsid w:val="007F3016"/>
    <w:rsid w:val="008235F5"/>
    <w:rsid w:val="00856D56"/>
    <w:rsid w:val="009731B2"/>
    <w:rsid w:val="00994858"/>
    <w:rsid w:val="00996E0C"/>
    <w:rsid w:val="009F65DA"/>
    <w:rsid w:val="00A17D84"/>
    <w:rsid w:val="00A50EE6"/>
    <w:rsid w:val="00B20712"/>
    <w:rsid w:val="00B8195F"/>
    <w:rsid w:val="00BC4EF6"/>
    <w:rsid w:val="00BE315A"/>
    <w:rsid w:val="00C133CF"/>
    <w:rsid w:val="00C65003"/>
    <w:rsid w:val="00C7517D"/>
    <w:rsid w:val="00CE4007"/>
    <w:rsid w:val="00D4253A"/>
    <w:rsid w:val="00D82D8E"/>
    <w:rsid w:val="00DE58B4"/>
    <w:rsid w:val="00DE61AE"/>
    <w:rsid w:val="00DF2FC7"/>
    <w:rsid w:val="00E51E67"/>
    <w:rsid w:val="00EA241B"/>
    <w:rsid w:val="00F01BBB"/>
    <w:rsid w:val="00F1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E2826D28529F459AADA259328E80CF">
    <w:name w:val="D0E2826D28529F459AADA259328E80CF"/>
    <w:rsid w:val="004873E3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DBD09DA-AAFC-43F3-AC34-93DE51B2F6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FCC455-B154-42BC-8F15-7145A3B092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mtgagenda2</Template>
  <TotalTime>11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Informal meeting agenda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meeting agenda</dc:title>
  <dc:creator>Marquez, Melinda</dc:creator>
  <cp:lastModifiedBy>Avia Source Inc</cp:lastModifiedBy>
  <cp:revision>4</cp:revision>
  <cp:lastPrinted>2018-08-15T03:10:00Z</cp:lastPrinted>
  <dcterms:created xsi:type="dcterms:W3CDTF">2025-09-08T23:12:00Z</dcterms:created>
  <dcterms:modified xsi:type="dcterms:W3CDTF">2025-09-08T23:19:00Z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TC062433721033</vt:lpwstr>
  </property>
</Properties>
</file>