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7eca95ebbb1545a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19" w:rsidRDefault="004B1719" w:rsidP="00C848FF">
      <w:pPr>
        <w:ind w:left="-720"/>
        <w:jc w:val="center"/>
      </w:pPr>
      <w:bookmarkStart w:id="0" w:name="_GoBack"/>
      <w:bookmarkEnd w:id="0"/>
    </w:p>
    <w:p w:rsidR="00C848FF" w:rsidRDefault="00C848FF" w:rsidP="00C848FF">
      <w:pPr>
        <w:ind w:left="-720"/>
        <w:jc w:val="center"/>
      </w:pPr>
      <w:r>
        <w:t>Complete Relevant Sections</w:t>
      </w:r>
    </w:p>
    <w:p w:rsidR="00C848FF" w:rsidRDefault="00C848FF" w:rsidP="00C848FF">
      <w:pPr>
        <w:ind w:left="-720"/>
        <w:jc w:val="center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D7AC9C" wp14:editId="2005B5FD">
                <wp:simplePos x="0" y="0"/>
                <wp:positionH relativeFrom="column">
                  <wp:posOffset>1685925</wp:posOffset>
                </wp:positionH>
                <wp:positionV relativeFrom="paragraph">
                  <wp:posOffset>5715</wp:posOffset>
                </wp:positionV>
                <wp:extent cx="3533775" cy="180975"/>
                <wp:effectExtent l="0" t="0" r="2857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D7AC9C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132.75pt;margin-top:.45pt;width:278.2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Referral Date: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3E8465" wp14:editId="4769EB83">
                <wp:simplePos x="0" y="0"/>
                <wp:positionH relativeFrom="column">
                  <wp:posOffset>1695450</wp:posOffset>
                </wp:positionH>
                <wp:positionV relativeFrom="paragraph">
                  <wp:posOffset>7620</wp:posOffset>
                </wp:positionV>
                <wp:extent cx="3533775" cy="180975"/>
                <wp:effectExtent l="0" t="0" r="28575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E8465" id="Text Box 17" o:spid="_x0000_s1027" type="#_x0000_t202" style="position:absolute;left:0;text-align:left;margin-left:133.5pt;margin-top:.6pt;width:278.2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Referred by: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222DEC" wp14:editId="0148AB7A">
                <wp:simplePos x="0" y="0"/>
                <wp:positionH relativeFrom="margin">
                  <wp:posOffset>1695450</wp:posOffset>
                </wp:positionH>
                <wp:positionV relativeFrom="paragraph">
                  <wp:posOffset>8890</wp:posOffset>
                </wp:positionV>
                <wp:extent cx="4191000" cy="1619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22DEC" id="Text Box 18" o:spid="_x0000_s1028" type="#_x0000_t202" style="position:absolute;left:0;text-align:left;margin-left:133.5pt;margin-top:.7pt;width:330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  <w10:wrap anchorx="margin"/>
              </v:shape>
            </w:pict>
          </mc:Fallback>
        </mc:AlternateContent>
      </w:r>
      <w:r>
        <w:t>School: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B1CE75" wp14:editId="584A4887">
                <wp:simplePos x="0" y="0"/>
                <wp:positionH relativeFrom="column">
                  <wp:posOffset>1704975</wp:posOffset>
                </wp:positionH>
                <wp:positionV relativeFrom="paragraph">
                  <wp:posOffset>11430</wp:posOffset>
                </wp:positionV>
                <wp:extent cx="3533775" cy="180975"/>
                <wp:effectExtent l="0" t="0" r="2857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1CE75" id="Text Box 19" o:spid="_x0000_s1029" type="#_x0000_t202" style="position:absolute;left:0;text-align:left;margin-left:134.25pt;margin-top:.9pt;width:278.2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Grade: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206ABA" wp14:editId="5CAB247B">
                <wp:simplePos x="0" y="0"/>
                <wp:positionH relativeFrom="column">
                  <wp:posOffset>1704975</wp:posOffset>
                </wp:positionH>
                <wp:positionV relativeFrom="paragraph">
                  <wp:posOffset>13335</wp:posOffset>
                </wp:positionV>
                <wp:extent cx="3533775" cy="180975"/>
                <wp:effectExtent l="0" t="0" r="2857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06ABA" id="Text Box 20" o:spid="_x0000_s1030" type="#_x0000_t202" style="position:absolute;left:0;text-align:left;margin-left:134.25pt;margin-top:1.05pt;width:278.25pt;height:14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Teacher: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F9C82D" wp14:editId="52813C71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219575" cy="200025"/>
                <wp:effectExtent l="0" t="0" r="28575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9C82D" id="Text Box 21" o:spid="_x0000_s1031" type="#_x0000_t202" style="position:absolute;left:0;text-align:left;margin-left:281.05pt;margin-top:.45pt;width:332.25pt;height:15.7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  <w10:wrap anchorx="margin"/>
              </v:shape>
            </w:pict>
          </mc:Fallback>
        </mc:AlternateContent>
      </w:r>
      <w:r>
        <w:t>Last School Attended: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5AE32E" wp14:editId="3ACA4446">
                <wp:simplePos x="0" y="0"/>
                <wp:positionH relativeFrom="column">
                  <wp:posOffset>1695450</wp:posOffset>
                </wp:positionH>
                <wp:positionV relativeFrom="paragraph">
                  <wp:posOffset>7620</wp:posOffset>
                </wp:positionV>
                <wp:extent cx="3533775" cy="180975"/>
                <wp:effectExtent l="0" t="0" r="28575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AE32E" id="Text Box 22" o:spid="_x0000_s1032" type="#_x0000_t202" style="position:absolute;left:0;text-align:left;margin-left:133.5pt;margin-top:.6pt;width:278.25pt;height:14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Student's Name: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3B58EE" wp14:editId="3CCF8B83">
                <wp:simplePos x="0" y="0"/>
                <wp:positionH relativeFrom="column">
                  <wp:posOffset>1704975</wp:posOffset>
                </wp:positionH>
                <wp:positionV relativeFrom="paragraph">
                  <wp:posOffset>9525</wp:posOffset>
                </wp:positionV>
                <wp:extent cx="3533775" cy="18097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B58EE" id="Text Box 23" o:spid="_x0000_s1033" type="#_x0000_t202" style="position:absolute;left:0;text-align:left;margin-left:134.25pt;margin-top:.75pt;width:278.25pt;height:14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Age: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760D46" wp14:editId="58E81CEE">
                <wp:simplePos x="0" y="0"/>
                <wp:positionH relativeFrom="column">
                  <wp:posOffset>1714500</wp:posOffset>
                </wp:positionH>
                <wp:positionV relativeFrom="paragraph">
                  <wp:posOffset>12065</wp:posOffset>
                </wp:positionV>
                <wp:extent cx="3533775" cy="180975"/>
                <wp:effectExtent l="0" t="0" r="28575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60D46" id="Text Box 24" o:spid="_x0000_s1034" type="#_x0000_t202" style="position:absolute;left:0;text-align:left;margin-left:135pt;margin-top:.95pt;width:278.25pt;height:14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Date of Birth: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3AC49E" wp14:editId="7595E771">
                <wp:simplePos x="0" y="0"/>
                <wp:positionH relativeFrom="column">
                  <wp:posOffset>1733550</wp:posOffset>
                </wp:positionH>
                <wp:positionV relativeFrom="paragraph">
                  <wp:posOffset>13970</wp:posOffset>
                </wp:positionV>
                <wp:extent cx="3533775" cy="180975"/>
                <wp:effectExtent l="0" t="0" r="28575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AC49E" id="Text Box 25" o:spid="_x0000_s1035" type="#_x0000_t202" style="position:absolute;left:0;text-align:left;margin-left:136.5pt;margin-top:1.1pt;width:278.25pt;height:14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Parent(s):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FF46B7" wp14:editId="0A488977">
                <wp:simplePos x="0" y="0"/>
                <wp:positionH relativeFrom="column">
                  <wp:posOffset>1752600</wp:posOffset>
                </wp:positionH>
                <wp:positionV relativeFrom="paragraph">
                  <wp:posOffset>6350</wp:posOffset>
                </wp:positionV>
                <wp:extent cx="3533775" cy="1000125"/>
                <wp:effectExtent l="0" t="0" r="28575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F46B7" id="Text Box 26" o:spid="_x0000_s1036" type="#_x0000_t202" style="position:absolute;left:0;text-align:left;margin-left:138pt;margin-top:.5pt;width:278.25pt;height:78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Address: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t>Phone Numbers: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62CC7D2" wp14:editId="2EFAB52E">
                <wp:simplePos x="0" y="0"/>
                <wp:positionH relativeFrom="column">
                  <wp:posOffset>1762125</wp:posOffset>
                </wp:positionH>
                <wp:positionV relativeFrom="paragraph">
                  <wp:posOffset>9525</wp:posOffset>
                </wp:positionV>
                <wp:extent cx="3533775" cy="180975"/>
                <wp:effectExtent l="0" t="0" r="28575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CC7D2" id="Text Box 27" o:spid="_x0000_s1037" type="#_x0000_t202" style="position:absolute;left:0;text-align:left;margin-left:138.75pt;margin-top:.75pt;width:278.25pt;height:14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Home:</w:t>
      </w:r>
    </w:p>
    <w:p w:rsidR="00C848FF" w:rsidRDefault="00C848FF" w:rsidP="00C848FF">
      <w:pPr>
        <w:ind w:left="-360"/>
        <w:jc w:val="left"/>
      </w:pPr>
    </w:p>
    <w:p w:rsidR="00C848FF" w:rsidRDefault="00C848FF" w:rsidP="00C848FF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C951DF" wp14:editId="0656B1B4">
                <wp:simplePos x="0" y="0"/>
                <wp:positionH relativeFrom="column">
                  <wp:posOffset>1781175</wp:posOffset>
                </wp:positionH>
                <wp:positionV relativeFrom="paragraph">
                  <wp:posOffset>12065</wp:posOffset>
                </wp:positionV>
                <wp:extent cx="3533775" cy="180975"/>
                <wp:effectExtent l="0" t="0" r="28575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951DF" id="Text Box 28" o:spid="_x0000_s1038" type="#_x0000_t202" style="position:absolute;left:0;text-align:left;margin-left:140.25pt;margin-top:.95pt;width:278.25pt;height:14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>
        <w:t>Cell:</w:t>
      </w:r>
    </w:p>
    <w:p w:rsidR="00C848FF" w:rsidRDefault="00C848FF" w:rsidP="00C848FF">
      <w:pPr>
        <w:ind w:left="-360"/>
        <w:jc w:val="left"/>
      </w:pPr>
    </w:p>
    <w:p w:rsidR="00C848FF" w:rsidRDefault="00FC10D3" w:rsidP="00C848FF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79B574" wp14:editId="433315EE">
                <wp:simplePos x="0" y="0"/>
                <wp:positionH relativeFrom="column">
                  <wp:posOffset>1790700</wp:posOffset>
                </wp:positionH>
                <wp:positionV relativeFrom="paragraph">
                  <wp:posOffset>13970</wp:posOffset>
                </wp:positionV>
                <wp:extent cx="3533775" cy="180975"/>
                <wp:effectExtent l="0" t="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9B574" id="Text Box 29" o:spid="_x0000_s1039" type="#_x0000_t202" style="position:absolute;left:0;text-align:left;margin-left:141pt;margin-top:1.1pt;width:278.25pt;height:14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 w:rsidR="00C848FF">
        <w:t>Office:</w:t>
      </w:r>
    </w:p>
    <w:p w:rsidR="00C848FF" w:rsidRDefault="00C848FF" w:rsidP="00C848FF">
      <w:pPr>
        <w:ind w:left="-360"/>
        <w:jc w:val="left"/>
      </w:pPr>
    </w:p>
    <w:p w:rsidR="00FC10D3" w:rsidRDefault="00FC10D3" w:rsidP="00C848FF">
      <w:pPr>
        <w:ind w:left="-360"/>
        <w:jc w:val="left"/>
      </w:pPr>
    </w:p>
    <w:p w:rsidR="00C848FF" w:rsidRDefault="00C848FF" w:rsidP="00C848FF">
      <w:pPr>
        <w:ind w:left="-720"/>
        <w:jc w:val="left"/>
      </w:pPr>
      <w:r>
        <w:t>I.  Has student been previously evaluated for special education services under IDEA?</w:t>
      </w:r>
    </w:p>
    <w:p w:rsidR="00FC10D3" w:rsidRDefault="00FC10D3" w:rsidP="00C848FF">
      <w:pPr>
        <w:ind w:left="-720"/>
        <w:jc w:val="left"/>
      </w:pPr>
    </w:p>
    <w:p w:rsidR="00FC10D3" w:rsidRDefault="007D43B2" w:rsidP="00FC10D3">
      <w:pPr>
        <w:ind w:left="-360"/>
        <w:jc w:val="left"/>
      </w:pPr>
      <w:sdt>
        <w:sdtPr>
          <w:id w:val="899713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Yes</w:t>
      </w:r>
    </w:p>
    <w:p w:rsidR="00FC10D3" w:rsidRDefault="007D43B2" w:rsidP="00FC10D3">
      <w:pPr>
        <w:ind w:left="-360"/>
        <w:jc w:val="left"/>
      </w:pPr>
      <w:sdt>
        <w:sdtPr>
          <w:id w:val="-561634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No</w:t>
      </w:r>
    </w:p>
    <w:p w:rsidR="00FC10D3" w:rsidRDefault="00FC10D3" w:rsidP="00FC10D3">
      <w:pPr>
        <w:jc w:val="left"/>
      </w:pPr>
    </w:p>
    <w:p w:rsidR="00275AA4" w:rsidRDefault="00275AA4" w:rsidP="00FC10D3">
      <w:pPr>
        <w:jc w:val="left"/>
      </w:pPr>
    </w:p>
    <w:p w:rsidR="00FC10D3" w:rsidRDefault="00FC10D3" w:rsidP="00FC10D3">
      <w:pPr>
        <w:ind w:left="-720"/>
        <w:jc w:val="left"/>
      </w:pPr>
      <w:r>
        <w:lastRenderedPageBreak/>
        <w:t>II. Health Problems (if applicable):</w:t>
      </w:r>
    </w:p>
    <w:p w:rsidR="00FC10D3" w:rsidRDefault="00FC10D3" w:rsidP="00FC10D3">
      <w:pPr>
        <w:ind w:left="-720"/>
        <w:jc w:val="left"/>
      </w:pPr>
    </w:p>
    <w:p w:rsidR="00FC10D3" w:rsidRDefault="00FC10D3" w:rsidP="00FC10D3">
      <w:pPr>
        <w:ind w:left="-360"/>
        <w:jc w:val="left"/>
      </w:pPr>
      <w:r>
        <w:t>Student has special health care needs (medication, allergy, etc.) during school or school activities.</w:t>
      </w:r>
    </w:p>
    <w:p w:rsidR="00FC10D3" w:rsidRDefault="00FC10D3" w:rsidP="00FC10D3">
      <w:pPr>
        <w:ind w:left="-360"/>
        <w:jc w:val="left"/>
      </w:pPr>
    </w:p>
    <w:p w:rsidR="00FC10D3" w:rsidRDefault="007D43B2" w:rsidP="00FC10D3">
      <w:pPr>
        <w:jc w:val="left"/>
      </w:pPr>
      <w:sdt>
        <w:sdtPr>
          <w:id w:val="-1034813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Yes</w:t>
      </w:r>
    </w:p>
    <w:p w:rsidR="00FC10D3" w:rsidRDefault="007D43B2" w:rsidP="00FC10D3">
      <w:pPr>
        <w:jc w:val="left"/>
      </w:pPr>
      <w:sdt>
        <w:sdtPr>
          <w:id w:val="719708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No</w:t>
      </w:r>
    </w:p>
    <w:p w:rsidR="00FC10D3" w:rsidRDefault="00FC10D3" w:rsidP="00FC10D3">
      <w:pPr>
        <w:jc w:val="left"/>
      </w:pPr>
    </w:p>
    <w:p w:rsidR="00FC10D3" w:rsidRDefault="00FC10D3" w:rsidP="00FC10D3">
      <w:pPr>
        <w:ind w:left="-360"/>
        <w:jc w:val="left"/>
      </w:pPr>
      <w:r>
        <w:t>Is the student currently on medication?</w:t>
      </w:r>
    </w:p>
    <w:p w:rsidR="00FC10D3" w:rsidRDefault="00FC10D3" w:rsidP="00FC10D3">
      <w:pPr>
        <w:ind w:left="-360"/>
        <w:jc w:val="left"/>
      </w:pPr>
    </w:p>
    <w:p w:rsidR="00FC10D3" w:rsidRDefault="007D43B2" w:rsidP="00FC10D3">
      <w:pPr>
        <w:jc w:val="left"/>
      </w:pPr>
      <w:sdt>
        <w:sdtPr>
          <w:id w:val="-1096009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Yes</w:t>
      </w:r>
    </w:p>
    <w:p w:rsidR="00FC10D3" w:rsidRDefault="007D43B2" w:rsidP="00FC10D3">
      <w:pPr>
        <w:jc w:val="left"/>
      </w:pPr>
      <w:sdt>
        <w:sdtPr>
          <w:id w:val="199783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No</w:t>
      </w:r>
    </w:p>
    <w:p w:rsidR="00FC10D3" w:rsidRDefault="00FC10D3" w:rsidP="00FC10D3">
      <w:pPr>
        <w:jc w:val="left"/>
      </w:pPr>
    </w:p>
    <w:p w:rsidR="00FC10D3" w:rsidRDefault="00FC10D3" w:rsidP="00FC10D3">
      <w:pPr>
        <w:ind w:left="-720"/>
        <w:jc w:val="left"/>
      </w:pPr>
      <w:r>
        <w:t>III. Have health professional reports been requested/provided?</w:t>
      </w:r>
    </w:p>
    <w:p w:rsidR="00FC10D3" w:rsidRDefault="00FC10D3" w:rsidP="00FC10D3">
      <w:pPr>
        <w:ind w:left="-720"/>
        <w:jc w:val="left"/>
      </w:pPr>
    </w:p>
    <w:p w:rsidR="00FC10D3" w:rsidRDefault="007D43B2" w:rsidP="00FC10D3">
      <w:pPr>
        <w:ind w:left="-360"/>
        <w:jc w:val="left"/>
      </w:pPr>
      <w:sdt>
        <w:sdtPr>
          <w:id w:val="-630627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Yes</w:t>
      </w:r>
    </w:p>
    <w:p w:rsidR="00FC10D3" w:rsidRDefault="007D43B2" w:rsidP="00FC10D3">
      <w:pPr>
        <w:ind w:left="-360"/>
        <w:jc w:val="left"/>
      </w:pPr>
      <w:sdt>
        <w:sdtPr>
          <w:id w:val="1769275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No</w:t>
      </w:r>
    </w:p>
    <w:p w:rsidR="00FC10D3" w:rsidRDefault="00FC10D3" w:rsidP="00FC10D3">
      <w:pPr>
        <w:ind w:left="-360"/>
        <w:jc w:val="left"/>
      </w:pPr>
    </w:p>
    <w:p w:rsidR="00FC10D3" w:rsidRDefault="00FC10D3" w:rsidP="00FC10D3">
      <w:pPr>
        <w:ind w:left="-720"/>
        <w:jc w:val="left"/>
      </w:pPr>
      <w:r>
        <w:t>IV. Program Participation:</w:t>
      </w:r>
    </w:p>
    <w:p w:rsidR="00FC10D3" w:rsidRDefault="00FC10D3" w:rsidP="00FC10D3">
      <w:pPr>
        <w:ind w:left="-720"/>
        <w:jc w:val="left"/>
      </w:pPr>
    </w:p>
    <w:p w:rsidR="00FC10D3" w:rsidRDefault="00FC10D3" w:rsidP="00FC10D3">
      <w:pPr>
        <w:ind w:left="-360"/>
        <w:jc w:val="left"/>
      </w:pPr>
      <w:r>
        <w:t>Current or in near future extracurricular participation (if applicable):</w:t>
      </w:r>
    </w:p>
    <w:p w:rsidR="00FC10D3" w:rsidRDefault="00FC10D3" w:rsidP="00FC10D3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624D10" wp14:editId="3D332C10">
                <wp:simplePos x="0" y="0"/>
                <wp:positionH relativeFrom="column">
                  <wp:posOffset>-180975</wp:posOffset>
                </wp:positionH>
                <wp:positionV relativeFrom="paragraph">
                  <wp:posOffset>97155</wp:posOffset>
                </wp:positionV>
                <wp:extent cx="6467475" cy="276225"/>
                <wp:effectExtent l="0" t="0" r="28575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10D3" w:rsidRDefault="00FC10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24D10" id="Text Box 30" o:spid="_x0000_s1040" type="#_x0000_t202" style="position:absolute;left:0;text-align:left;margin-left:-14.25pt;margin-top:7.65pt;width:509.25pt;height:21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" fillcolor="white [3201]" strokeweight=".5pt">
                <v:textbox>
                  <w:txbxContent>
                    <w:p w:rsidR="00FC10D3" w:rsidRDefault="00FC10D3"/>
                  </w:txbxContent>
                </v:textbox>
              </v:shape>
            </w:pict>
          </mc:Fallback>
        </mc:AlternateContent>
      </w:r>
    </w:p>
    <w:p w:rsidR="00FC10D3" w:rsidRDefault="00FC10D3" w:rsidP="00FC10D3">
      <w:pPr>
        <w:ind w:left="-360"/>
        <w:jc w:val="left"/>
      </w:pPr>
    </w:p>
    <w:p w:rsidR="00FC10D3" w:rsidRDefault="00FC10D3" w:rsidP="00FC10D3">
      <w:pPr>
        <w:ind w:left="-360"/>
        <w:jc w:val="left"/>
      </w:pPr>
    </w:p>
    <w:p w:rsidR="00FC10D3" w:rsidRDefault="00FC10D3" w:rsidP="00FC10D3">
      <w:pPr>
        <w:ind w:left="-360"/>
        <w:jc w:val="left"/>
      </w:pPr>
      <w:r>
        <w:t>Current Student Education Program (if relevant):</w:t>
      </w:r>
    </w:p>
    <w:p w:rsidR="00FC10D3" w:rsidRDefault="00FC10D3" w:rsidP="00FC10D3">
      <w:pPr>
        <w:ind w:left="-360"/>
        <w:jc w:val="left"/>
      </w:pPr>
    </w:p>
    <w:p w:rsidR="00FC10D3" w:rsidRDefault="007D43B2" w:rsidP="00FC10D3">
      <w:pPr>
        <w:jc w:val="left"/>
      </w:pPr>
      <w:sdt>
        <w:sdtPr>
          <w:id w:val="-805317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Regular Class (attach student schedule)</w:t>
      </w:r>
    </w:p>
    <w:p w:rsidR="00FC10D3" w:rsidRDefault="007D43B2" w:rsidP="00FC10D3">
      <w:pPr>
        <w:jc w:val="left"/>
      </w:pPr>
      <w:sdt>
        <w:sdtPr>
          <w:id w:val="-300152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Nongraded Primary</w:t>
      </w:r>
    </w:p>
    <w:p w:rsidR="00FC10D3" w:rsidRDefault="007D43B2" w:rsidP="00FC10D3">
      <w:pPr>
        <w:jc w:val="left"/>
      </w:pPr>
      <w:sdt>
        <w:sdtPr>
          <w:id w:val="149795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Chapter 1</w:t>
      </w:r>
    </w:p>
    <w:p w:rsidR="00FC10D3" w:rsidRDefault="007D43B2" w:rsidP="00FC10D3">
      <w:pPr>
        <w:jc w:val="left"/>
      </w:pPr>
      <w:sdt>
        <w:sdtPr>
          <w:id w:val="-920100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Regular School Vocational Program</w:t>
      </w:r>
    </w:p>
    <w:p w:rsidR="00FC10D3" w:rsidRDefault="007D43B2" w:rsidP="00FC10D3">
      <w:pPr>
        <w:jc w:val="left"/>
      </w:pPr>
      <w:sdt>
        <w:sdtPr>
          <w:id w:val="667058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74A2E4" wp14:editId="5299F405">
                <wp:simplePos x="0" y="0"/>
                <wp:positionH relativeFrom="column">
                  <wp:posOffset>638175</wp:posOffset>
                </wp:positionH>
                <wp:positionV relativeFrom="paragraph">
                  <wp:posOffset>25400</wp:posOffset>
                </wp:positionV>
                <wp:extent cx="5048250" cy="209550"/>
                <wp:effectExtent l="0" t="0" r="19050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10D3" w:rsidRDefault="00FC10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4A2E4" id="Text Box 31" o:spid="_x0000_s1041" type="#_x0000_t202" style="position:absolute;margin-left:50.25pt;margin-top:2pt;width:397.5pt;height:16.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" fillcolor="white [3201]" strokeweight=".5pt">
                <v:textbox>
                  <w:txbxContent>
                    <w:p w:rsidR="00FC10D3" w:rsidRDefault="00FC10D3"/>
                  </w:txbxContent>
                </v:textbox>
              </v:shape>
            </w:pict>
          </mc:Fallback>
        </mc:AlternateContent>
      </w:r>
      <w:r w:rsidR="00FC10D3">
        <w:t xml:space="preserve"> Other: </w:t>
      </w:r>
    </w:p>
    <w:p w:rsidR="00FC10D3" w:rsidRDefault="00FC10D3" w:rsidP="00FC10D3">
      <w:pPr>
        <w:jc w:val="left"/>
      </w:pPr>
    </w:p>
    <w:p w:rsidR="00FC10D3" w:rsidRDefault="00FC10D3" w:rsidP="00FC10D3">
      <w:pPr>
        <w:ind w:left="-720"/>
        <w:jc w:val="left"/>
      </w:pPr>
      <w:r>
        <w:t>V. Academic Characteristics (if applicable):  Estimate the student's performance grade level.</w:t>
      </w:r>
    </w:p>
    <w:p w:rsidR="00FC10D3" w:rsidRDefault="00FC10D3" w:rsidP="00FC10D3">
      <w:pPr>
        <w:ind w:left="-720"/>
        <w:jc w:val="left"/>
      </w:pPr>
    </w:p>
    <w:p w:rsidR="00FC10D3" w:rsidRDefault="00FC10D3" w:rsidP="00FC10D3">
      <w:pPr>
        <w:ind w:left="-360"/>
        <w:jc w:val="left"/>
      </w:pPr>
      <w:r>
        <w:t>Student Classroom Performance Summary (if applicable):</w:t>
      </w:r>
    </w:p>
    <w:p w:rsidR="00FC10D3" w:rsidRDefault="00FC10D3" w:rsidP="00FC10D3">
      <w:pPr>
        <w:ind w:left="-360"/>
        <w:jc w:val="left"/>
      </w:pPr>
    </w:p>
    <w:p w:rsidR="00FC10D3" w:rsidRDefault="00FC10D3" w:rsidP="00FC10D3">
      <w:pPr>
        <w:jc w:val="left"/>
      </w:pPr>
      <w:r>
        <w:t>Student has been retained:</w:t>
      </w:r>
    </w:p>
    <w:p w:rsidR="00FC10D3" w:rsidRDefault="00FC10D3" w:rsidP="00FC10D3">
      <w:pPr>
        <w:ind w:left="-360"/>
        <w:jc w:val="left"/>
      </w:pPr>
    </w:p>
    <w:p w:rsidR="00FC10D3" w:rsidRDefault="007D43B2" w:rsidP="00FC10D3">
      <w:pPr>
        <w:jc w:val="left"/>
      </w:pPr>
      <w:sdt>
        <w:sdtPr>
          <w:id w:val="-726612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Yes</w:t>
      </w:r>
    </w:p>
    <w:p w:rsidR="00FC10D3" w:rsidRDefault="007D43B2" w:rsidP="00FC10D3">
      <w:pPr>
        <w:jc w:val="left"/>
      </w:pPr>
      <w:sdt>
        <w:sdtPr>
          <w:id w:val="1238903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0D3">
            <w:rPr>
              <w:rFonts w:ascii="MS Gothic" w:eastAsia="MS Gothic" w:hAnsi="MS Gothic" w:hint="eastAsia"/>
            </w:rPr>
            <w:t>☐</w:t>
          </w:r>
        </w:sdtContent>
      </w:sdt>
      <w:r w:rsidR="00FC10D3">
        <w:t xml:space="preserve"> No</w:t>
      </w:r>
    </w:p>
    <w:p w:rsidR="00FC10D3" w:rsidRDefault="00FC10D3" w:rsidP="00FC10D3">
      <w:pPr>
        <w:jc w:val="left"/>
      </w:pPr>
    </w:p>
    <w:p w:rsidR="00FC10D3" w:rsidRDefault="00FC10D3" w:rsidP="00FC10D3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A904E6" wp14:editId="122DEF22">
                <wp:simplePos x="0" y="0"/>
                <wp:positionH relativeFrom="column">
                  <wp:posOffset>2533650</wp:posOffset>
                </wp:positionH>
                <wp:positionV relativeFrom="paragraph">
                  <wp:posOffset>9525</wp:posOffset>
                </wp:positionV>
                <wp:extent cx="2943225" cy="200025"/>
                <wp:effectExtent l="0" t="0" r="28575" b="28575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10D3" w:rsidRDefault="00FC10D3" w:rsidP="00FC10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904E6" id="Text Box 192" o:spid="_x0000_s1042" type="#_x0000_t202" style="position:absolute;margin-left:199.5pt;margin-top:.75pt;width:231.7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" fillcolor="white [3201]" strokeweight=".5pt">
                <v:textbox>
                  <w:txbxContent>
                    <w:p w:rsidR="00FC10D3" w:rsidRDefault="00FC10D3" w:rsidP="00FC10D3"/>
                  </w:txbxContent>
                </v:textbox>
              </v:shape>
            </w:pict>
          </mc:Fallback>
        </mc:AlternateContent>
      </w:r>
      <w:r>
        <w:t xml:space="preserve">If yes, the student was retained in grade: </w:t>
      </w:r>
    </w:p>
    <w:p w:rsidR="00FC10D3" w:rsidRDefault="00FC10D3" w:rsidP="00FC10D3">
      <w:pPr>
        <w:jc w:val="left"/>
      </w:pPr>
    </w:p>
    <w:p w:rsidR="00E0512E" w:rsidRDefault="00E0512E" w:rsidP="00FC10D3">
      <w:pPr>
        <w:jc w:val="left"/>
      </w:pPr>
    </w:p>
    <w:p w:rsidR="00E0512E" w:rsidRDefault="00E0512E" w:rsidP="00FC10D3">
      <w:pPr>
        <w:jc w:val="left"/>
      </w:pPr>
    </w:p>
    <w:p w:rsidR="00FC10D3" w:rsidRDefault="00FC10D3" w:rsidP="00FC10D3">
      <w:pPr>
        <w:ind w:left="-360"/>
        <w:jc w:val="left"/>
      </w:pPr>
      <w:r>
        <w:lastRenderedPageBreak/>
        <w:t>Testing Data (if applicable): Attach a copy of the student's most recent achievement/aptitude test, state required assessment (if appropriate), and classroom subject matter test results.</w:t>
      </w:r>
    </w:p>
    <w:p w:rsidR="00FC10D3" w:rsidRDefault="00FC10D3" w:rsidP="00FC10D3">
      <w:pPr>
        <w:ind w:left="-360"/>
        <w:jc w:val="left"/>
      </w:pPr>
    </w:p>
    <w:p w:rsidR="00FC10D3" w:rsidRDefault="00FC10D3" w:rsidP="00FC10D3">
      <w:pPr>
        <w:jc w:val="left"/>
      </w:pPr>
      <w:r>
        <w:t>Describe Concern:</w:t>
      </w:r>
    </w:p>
    <w:p w:rsidR="00FC10D3" w:rsidRDefault="00FC10D3" w:rsidP="00FC10D3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9B3EC6" wp14:editId="02C43A61">
                <wp:simplePos x="0" y="0"/>
                <wp:positionH relativeFrom="margin">
                  <wp:align>left</wp:align>
                </wp:positionH>
                <wp:positionV relativeFrom="paragraph">
                  <wp:posOffset>129540</wp:posOffset>
                </wp:positionV>
                <wp:extent cx="5734050" cy="1085850"/>
                <wp:effectExtent l="0" t="0" r="19050" b="19050"/>
                <wp:wrapNone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10D3" w:rsidRDefault="00FC10D3" w:rsidP="00FC10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B3EC6" id="Text Box 193" o:spid="_x0000_s1043" type="#_x0000_t202" style="position:absolute;margin-left:0;margin-top:10.2pt;width:451.5pt;height:85.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" fillcolor="white [3201]" strokeweight=".5pt">
                <v:textbox>
                  <w:txbxContent>
                    <w:p w:rsidR="00FC10D3" w:rsidRDefault="00FC10D3" w:rsidP="00FC10D3"/>
                  </w:txbxContent>
                </v:textbox>
                <w10:wrap anchorx="margin"/>
              </v:shape>
            </w:pict>
          </mc:Fallback>
        </mc:AlternateContent>
      </w:r>
    </w:p>
    <w:p w:rsidR="00FC10D3" w:rsidRDefault="00FC10D3" w:rsidP="00FC10D3">
      <w:pPr>
        <w:jc w:val="left"/>
      </w:pPr>
    </w:p>
    <w:p w:rsidR="00FC10D3" w:rsidRDefault="00FC10D3" w:rsidP="00FC10D3">
      <w:pPr>
        <w:jc w:val="left"/>
      </w:pPr>
    </w:p>
    <w:p w:rsidR="00FC10D3" w:rsidRDefault="00FC10D3" w:rsidP="00FC10D3">
      <w:pPr>
        <w:jc w:val="left"/>
      </w:pPr>
    </w:p>
    <w:p w:rsidR="00FC10D3" w:rsidRDefault="00FC10D3" w:rsidP="00FC10D3">
      <w:pPr>
        <w:jc w:val="left"/>
      </w:pPr>
    </w:p>
    <w:p w:rsidR="00FC10D3" w:rsidRDefault="00FC10D3" w:rsidP="00FC10D3">
      <w:pPr>
        <w:jc w:val="left"/>
      </w:pPr>
    </w:p>
    <w:p w:rsidR="00FC10D3" w:rsidRDefault="00FC10D3" w:rsidP="00FC10D3">
      <w:pPr>
        <w:jc w:val="left"/>
      </w:pPr>
    </w:p>
    <w:p w:rsidR="00FC10D3" w:rsidRDefault="00FC10D3" w:rsidP="00FC10D3">
      <w:pPr>
        <w:jc w:val="left"/>
      </w:pPr>
    </w:p>
    <w:p w:rsidR="00FC10D3" w:rsidRDefault="00A705A5" w:rsidP="00FC10D3">
      <w:pPr>
        <w:ind w:left="-720"/>
        <w:jc w:val="left"/>
      </w:pPr>
      <w:r>
        <w:t>VI. Performance Compared to Most Students:</w:t>
      </w:r>
    </w:p>
    <w:p w:rsidR="00A705A5" w:rsidRDefault="00A705A5" w:rsidP="00FC10D3">
      <w:pPr>
        <w:ind w:left="-720"/>
        <w:jc w:val="left"/>
      </w:pPr>
    </w:p>
    <w:p w:rsidR="00A705A5" w:rsidRDefault="00A705A5" w:rsidP="00A705A5">
      <w:pPr>
        <w:ind w:left="-360"/>
        <w:jc w:val="left"/>
      </w:pPr>
      <w:r>
        <w:t>Student is currently performing at the level or at a higher level than most students his/her age in the general population in all subject areas.</w:t>
      </w:r>
    </w:p>
    <w:p w:rsidR="00A705A5" w:rsidRDefault="00A705A5" w:rsidP="00A705A5">
      <w:pPr>
        <w:ind w:left="-360"/>
        <w:jc w:val="left"/>
      </w:pPr>
    </w:p>
    <w:p w:rsidR="00A705A5" w:rsidRDefault="007D43B2" w:rsidP="007563C7">
      <w:pPr>
        <w:jc w:val="left"/>
      </w:pPr>
      <w:sdt>
        <w:sdtPr>
          <w:id w:val="539633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3C7">
            <w:rPr>
              <w:rFonts w:ascii="MS Gothic" w:eastAsia="MS Gothic" w:hAnsi="MS Gothic" w:hint="eastAsia"/>
            </w:rPr>
            <w:t>☐</w:t>
          </w:r>
        </w:sdtContent>
      </w:sdt>
      <w:r w:rsidR="007563C7">
        <w:t xml:space="preserve"> Yes</w:t>
      </w:r>
    </w:p>
    <w:p w:rsidR="007563C7" w:rsidRDefault="007D43B2" w:rsidP="007563C7">
      <w:pPr>
        <w:jc w:val="left"/>
      </w:pPr>
      <w:sdt>
        <w:sdtPr>
          <w:id w:val="2036302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3C7">
            <w:rPr>
              <w:rFonts w:ascii="MS Gothic" w:eastAsia="MS Gothic" w:hAnsi="MS Gothic" w:hint="eastAsia"/>
            </w:rPr>
            <w:t>☐</w:t>
          </w:r>
        </w:sdtContent>
      </w:sdt>
      <w:r w:rsidR="007563C7">
        <w:t xml:space="preserve"> No</w:t>
      </w:r>
    </w:p>
    <w:p w:rsidR="007563C7" w:rsidRDefault="007563C7" w:rsidP="007563C7">
      <w:pPr>
        <w:jc w:val="left"/>
      </w:pPr>
    </w:p>
    <w:p w:rsidR="007563C7" w:rsidRDefault="007563C7" w:rsidP="007563C7">
      <w:pPr>
        <w:ind w:left="-360"/>
        <w:jc w:val="left"/>
      </w:pPr>
      <w:r>
        <w:t>Student is currently performing below the level of most students his/her age in the general population in the subject areas of:</w:t>
      </w:r>
    </w:p>
    <w:p w:rsidR="007563C7" w:rsidRDefault="007563C7" w:rsidP="007563C7">
      <w:pPr>
        <w:ind w:left="-360"/>
        <w:jc w:val="left"/>
      </w:pPr>
    </w:p>
    <w:p w:rsidR="007563C7" w:rsidRDefault="007D43B2" w:rsidP="007563C7">
      <w:pPr>
        <w:jc w:val="left"/>
      </w:pPr>
      <w:sdt>
        <w:sdtPr>
          <w:id w:val="-791288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3C7">
            <w:rPr>
              <w:rFonts w:ascii="MS Gothic" w:eastAsia="MS Gothic" w:hAnsi="MS Gothic" w:hint="eastAsia"/>
            </w:rPr>
            <w:t>☐</w:t>
          </w:r>
        </w:sdtContent>
      </w:sdt>
      <w:r w:rsidR="007563C7">
        <w:t xml:space="preserve"> Yes</w:t>
      </w:r>
    </w:p>
    <w:p w:rsidR="007563C7" w:rsidRDefault="007D43B2" w:rsidP="007563C7">
      <w:pPr>
        <w:jc w:val="left"/>
      </w:pPr>
      <w:sdt>
        <w:sdtPr>
          <w:id w:val="290022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3C7">
            <w:rPr>
              <w:rFonts w:ascii="MS Gothic" w:eastAsia="MS Gothic" w:hAnsi="MS Gothic" w:hint="eastAsia"/>
            </w:rPr>
            <w:t>☐</w:t>
          </w:r>
        </w:sdtContent>
      </w:sdt>
      <w:r w:rsidR="007563C7">
        <w:t xml:space="preserve"> No</w:t>
      </w:r>
    </w:p>
    <w:p w:rsidR="007563C7" w:rsidRDefault="007563C7" w:rsidP="007563C7">
      <w:pPr>
        <w:jc w:val="left"/>
      </w:pPr>
    </w:p>
    <w:p w:rsidR="007563C7" w:rsidRDefault="007563C7" w:rsidP="007563C7">
      <w:pPr>
        <w:jc w:val="left"/>
      </w:pPr>
      <w:r>
        <w:t>Explain:</w:t>
      </w:r>
    </w:p>
    <w:p w:rsidR="007563C7" w:rsidRDefault="007563C7" w:rsidP="007563C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DCB735" wp14:editId="036D5BC0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5734050" cy="1085850"/>
                <wp:effectExtent l="0" t="0" r="19050" b="19050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63C7" w:rsidRDefault="007563C7" w:rsidP="007563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CB735" id="Text Box 194" o:spid="_x0000_s1044" type="#_x0000_t202" style="position:absolute;margin-left:0;margin-top:5.3pt;width:451.5pt;height:85.5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" fillcolor="white [3201]" strokeweight=".5pt">
                <v:textbox>
                  <w:txbxContent>
                    <w:p w:rsidR="007563C7" w:rsidRDefault="007563C7" w:rsidP="007563C7"/>
                  </w:txbxContent>
                </v:textbox>
                <w10:wrap anchorx="margin"/>
              </v:shape>
            </w:pict>
          </mc:Fallback>
        </mc:AlternateContent>
      </w:r>
    </w:p>
    <w:p w:rsidR="007563C7" w:rsidRDefault="007563C7" w:rsidP="007563C7">
      <w:pPr>
        <w:jc w:val="left"/>
      </w:pPr>
    </w:p>
    <w:p w:rsidR="007563C7" w:rsidRDefault="007563C7" w:rsidP="007563C7">
      <w:pPr>
        <w:jc w:val="left"/>
      </w:pPr>
    </w:p>
    <w:p w:rsidR="007563C7" w:rsidRDefault="007563C7" w:rsidP="007563C7">
      <w:pPr>
        <w:jc w:val="left"/>
      </w:pPr>
    </w:p>
    <w:p w:rsidR="007563C7" w:rsidRDefault="007563C7" w:rsidP="007563C7">
      <w:pPr>
        <w:jc w:val="left"/>
      </w:pPr>
    </w:p>
    <w:p w:rsidR="007563C7" w:rsidRDefault="007563C7" w:rsidP="007563C7">
      <w:pPr>
        <w:jc w:val="left"/>
      </w:pPr>
    </w:p>
    <w:p w:rsidR="007563C7" w:rsidRDefault="007563C7" w:rsidP="007563C7">
      <w:pPr>
        <w:jc w:val="left"/>
      </w:pPr>
    </w:p>
    <w:p w:rsidR="007563C7" w:rsidRDefault="007563C7" w:rsidP="007563C7">
      <w:pPr>
        <w:jc w:val="left"/>
      </w:pPr>
    </w:p>
    <w:p w:rsidR="007563C7" w:rsidRDefault="007563C7" w:rsidP="007563C7">
      <w:pPr>
        <w:ind w:left="-720"/>
        <w:jc w:val="left"/>
      </w:pPr>
      <w:r>
        <w:t>VII. Behavioral Concerns</w:t>
      </w:r>
    </w:p>
    <w:p w:rsidR="007563C7" w:rsidRDefault="007563C7" w:rsidP="007563C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23AEEFE" wp14:editId="69EF7132">
                <wp:simplePos x="0" y="0"/>
                <wp:positionH relativeFrom="margin">
                  <wp:posOffset>-133350</wp:posOffset>
                </wp:positionH>
                <wp:positionV relativeFrom="paragraph">
                  <wp:posOffset>165735</wp:posOffset>
                </wp:positionV>
                <wp:extent cx="5734050" cy="1085850"/>
                <wp:effectExtent l="0" t="0" r="19050" b="19050"/>
                <wp:wrapNone/>
                <wp:docPr id="195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63C7" w:rsidRDefault="007563C7" w:rsidP="007563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AEEFE" id="Text Box 195" o:spid="_x0000_s1045" type="#_x0000_t202" style="position:absolute;left:0;text-align:left;margin-left:-10.5pt;margin-top:13.05pt;width:451.5pt;height:85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" fillcolor="white [3201]" strokeweight=".5pt">
                <v:textbox>
                  <w:txbxContent>
                    <w:p w:rsidR="007563C7" w:rsidRDefault="007563C7" w:rsidP="007563C7"/>
                  </w:txbxContent>
                </v:textbox>
                <w10:wrap anchorx="margin"/>
              </v:shape>
            </w:pict>
          </mc:Fallback>
        </mc:AlternateContent>
      </w: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46917" w:rsidRDefault="00746917" w:rsidP="007563C7">
      <w:pPr>
        <w:ind w:left="-720"/>
        <w:jc w:val="left"/>
      </w:pPr>
    </w:p>
    <w:p w:rsidR="00275AA4" w:rsidRDefault="00275AA4" w:rsidP="007563C7">
      <w:pPr>
        <w:ind w:left="-720"/>
        <w:jc w:val="left"/>
      </w:pPr>
    </w:p>
    <w:p w:rsidR="00275AA4" w:rsidRDefault="00275AA4" w:rsidP="007563C7">
      <w:pPr>
        <w:ind w:left="-720"/>
        <w:jc w:val="left"/>
      </w:pPr>
    </w:p>
    <w:p w:rsidR="00275AA4" w:rsidRDefault="00275AA4" w:rsidP="007563C7">
      <w:pPr>
        <w:ind w:left="-720"/>
        <w:jc w:val="left"/>
      </w:pPr>
    </w:p>
    <w:p w:rsidR="00746917" w:rsidRDefault="0074691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  <w:r>
        <w:t>VIII. Attendance Problems:</w:t>
      </w:r>
    </w:p>
    <w:p w:rsidR="007563C7" w:rsidRDefault="007563C7" w:rsidP="007563C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9EC318" wp14:editId="6EAF3C38">
                <wp:simplePos x="0" y="0"/>
                <wp:positionH relativeFrom="margin">
                  <wp:posOffset>-104775</wp:posOffset>
                </wp:positionH>
                <wp:positionV relativeFrom="paragraph">
                  <wp:posOffset>174625</wp:posOffset>
                </wp:positionV>
                <wp:extent cx="5734050" cy="1085850"/>
                <wp:effectExtent l="0" t="0" r="19050" b="1905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63C7" w:rsidRDefault="007563C7" w:rsidP="007563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EC318" id="Text Box 196" o:spid="_x0000_s1046" type="#_x0000_t202" style="position:absolute;left:0;text-align:left;margin-left:-8.25pt;margin-top:13.75pt;width:451.5pt;height:85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" fillcolor="white [3201]" strokeweight=".5pt">
                <v:textbox>
                  <w:txbxContent>
                    <w:p w:rsidR="007563C7" w:rsidRDefault="007563C7" w:rsidP="007563C7"/>
                  </w:txbxContent>
                </v:textbox>
                <w10:wrap anchorx="margin"/>
              </v:shape>
            </w:pict>
          </mc:Fallback>
        </mc:AlternateContent>
      </w:r>
    </w:p>
    <w:p w:rsidR="00746917" w:rsidRDefault="0074691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720"/>
        <w:jc w:val="left"/>
      </w:pPr>
      <w:r>
        <w:t>IX: Specific Reasons for Referral</w:t>
      </w:r>
    </w:p>
    <w:p w:rsidR="007563C7" w:rsidRDefault="007563C7" w:rsidP="007563C7">
      <w:pPr>
        <w:ind w:left="-720"/>
        <w:jc w:val="left"/>
      </w:pPr>
    </w:p>
    <w:p w:rsidR="007563C7" w:rsidRDefault="007563C7" w:rsidP="007563C7">
      <w:pPr>
        <w:ind w:left="-360"/>
        <w:jc w:val="left"/>
      </w:pPr>
      <w:r>
        <w:t>Student may have a disability that may require accommodation and/or program modification.  The areas of concern which need further evaluation are identified below.</w:t>
      </w:r>
    </w:p>
    <w:p w:rsidR="007563C7" w:rsidRDefault="007563C7" w:rsidP="007563C7">
      <w:pPr>
        <w:ind w:left="-360"/>
        <w:jc w:val="left"/>
      </w:pPr>
    </w:p>
    <w:p w:rsidR="00303241" w:rsidRDefault="007D43B2" w:rsidP="00303241">
      <w:pPr>
        <w:jc w:val="left"/>
      </w:pPr>
      <w:sdt>
        <w:sdtPr>
          <w:id w:val="-189523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Physical Health</w:t>
      </w:r>
    </w:p>
    <w:p w:rsidR="00303241" w:rsidRDefault="007D43B2" w:rsidP="00303241">
      <w:pPr>
        <w:jc w:val="left"/>
      </w:pPr>
      <w:sdt>
        <w:sdtPr>
          <w:id w:val="-990097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Mental Health</w:t>
      </w:r>
    </w:p>
    <w:p w:rsidR="00303241" w:rsidRDefault="007D43B2" w:rsidP="00303241">
      <w:pPr>
        <w:jc w:val="left"/>
      </w:pPr>
      <w:sdt>
        <w:sdtPr>
          <w:id w:val="-1657597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Behavioral</w:t>
      </w:r>
    </w:p>
    <w:p w:rsidR="00303241" w:rsidRDefault="007D43B2" w:rsidP="00303241">
      <w:pPr>
        <w:jc w:val="left"/>
      </w:pPr>
      <w:sdt>
        <w:sdtPr>
          <w:id w:val="1813285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Social/Emotional</w:t>
      </w:r>
    </w:p>
    <w:p w:rsidR="00303241" w:rsidRDefault="007D43B2" w:rsidP="00303241">
      <w:pPr>
        <w:jc w:val="left"/>
      </w:pPr>
      <w:sdt>
        <w:sdtPr>
          <w:id w:val="1723866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Vision</w:t>
      </w:r>
    </w:p>
    <w:p w:rsidR="00303241" w:rsidRDefault="007D43B2" w:rsidP="00303241">
      <w:pPr>
        <w:jc w:val="left"/>
      </w:pPr>
      <w:sdt>
        <w:sdtPr>
          <w:id w:val="1255787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Hearing</w:t>
      </w:r>
    </w:p>
    <w:p w:rsidR="00303241" w:rsidRDefault="007D43B2" w:rsidP="00303241">
      <w:pPr>
        <w:jc w:val="left"/>
      </w:pPr>
      <w:sdt>
        <w:sdtPr>
          <w:id w:val="211315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Academic</w:t>
      </w:r>
    </w:p>
    <w:p w:rsidR="00303241" w:rsidRDefault="007D43B2" w:rsidP="00303241">
      <w:pPr>
        <w:jc w:val="left"/>
      </w:pPr>
      <w:sdt>
        <w:sdtPr>
          <w:id w:val="-1156531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Developmental</w:t>
      </w:r>
    </w:p>
    <w:p w:rsidR="00303241" w:rsidRDefault="007D43B2" w:rsidP="00303241">
      <w:pPr>
        <w:jc w:val="left"/>
      </w:pPr>
      <w:sdt>
        <w:sdtPr>
          <w:id w:val="1858309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Speech/Language</w:t>
      </w:r>
    </w:p>
    <w:p w:rsidR="00303241" w:rsidRDefault="007D43B2" w:rsidP="00303241">
      <w:pPr>
        <w:jc w:val="left"/>
      </w:pPr>
      <w:sdt>
        <w:sdtPr>
          <w:id w:val="40349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284E56C" wp14:editId="1F625C9E">
                <wp:simplePos x="0" y="0"/>
                <wp:positionH relativeFrom="column">
                  <wp:posOffset>638175</wp:posOffset>
                </wp:positionH>
                <wp:positionV relativeFrom="paragraph">
                  <wp:posOffset>25400</wp:posOffset>
                </wp:positionV>
                <wp:extent cx="5048250" cy="209550"/>
                <wp:effectExtent l="0" t="0" r="19050" b="19050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3241" w:rsidRDefault="00303241" w:rsidP="003032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4E56C" id="Text Box 198" o:spid="_x0000_s1047" type="#_x0000_t202" style="position:absolute;margin-left:50.25pt;margin-top:2pt;width:397.5pt;height:16.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" fillcolor="white [3201]" strokeweight=".5pt">
                <v:textbox>
                  <w:txbxContent>
                    <w:p w:rsidR="00303241" w:rsidRDefault="00303241" w:rsidP="00303241"/>
                  </w:txbxContent>
                </v:textbox>
              </v:shape>
            </w:pict>
          </mc:Fallback>
        </mc:AlternateContent>
      </w:r>
      <w:r w:rsidR="00303241">
        <w:t xml:space="preserve"> Other: </w:t>
      </w:r>
    </w:p>
    <w:p w:rsidR="007563C7" w:rsidRDefault="007563C7" w:rsidP="007563C7">
      <w:pPr>
        <w:ind w:left="-360"/>
        <w:jc w:val="left"/>
      </w:pPr>
    </w:p>
    <w:p w:rsidR="00303241" w:rsidRDefault="00303241" w:rsidP="007563C7">
      <w:pPr>
        <w:ind w:left="-360"/>
        <w:jc w:val="left"/>
      </w:pPr>
      <w:r>
        <w:t>Summarize why a Section 504 evaluation might be needed.</w:t>
      </w:r>
    </w:p>
    <w:p w:rsidR="00303241" w:rsidRDefault="00303241" w:rsidP="007563C7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ABF39B" wp14:editId="6EAD5E11">
                <wp:simplePos x="0" y="0"/>
                <wp:positionH relativeFrom="margin">
                  <wp:posOffset>-228600</wp:posOffset>
                </wp:positionH>
                <wp:positionV relativeFrom="paragraph">
                  <wp:posOffset>102235</wp:posOffset>
                </wp:positionV>
                <wp:extent cx="5734050" cy="1085850"/>
                <wp:effectExtent l="0" t="0" r="19050" b="19050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3241" w:rsidRDefault="00303241" w:rsidP="003032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BF39B" id="Text Box 199" o:spid="_x0000_s1048" type="#_x0000_t202" style="position:absolute;left:0;text-align:left;margin-left:-18pt;margin-top:8.05pt;width:451.5pt;height:85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" fillcolor="white [3201]" strokeweight=".5pt">
                <v:textbox>
                  <w:txbxContent>
                    <w:p w:rsidR="00303241" w:rsidRDefault="00303241" w:rsidP="00303241"/>
                  </w:txbxContent>
                </v:textbox>
                <w10:wrap anchorx="margin"/>
              </v:shape>
            </w:pict>
          </mc:Fallback>
        </mc:AlternateContent>
      </w:r>
    </w:p>
    <w:p w:rsidR="00303241" w:rsidRDefault="00303241" w:rsidP="007563C7">
      <w:pPr>
        <w:ind w:left="-360"/>
        <w:jc w:val="left"/>
      </w:pPr>
    </w:p>
    <w:p w:rsidR="00303241" w:rsidRDefault="00303241" w:rsidP="007563C7">
      <w:pPr>
        <w:ind w:left="-360"/>
        <w:jc w:val="left"/>
      </w:pPr>
    </w:p>
    <w:p w:rsidR="00303241" w:rsidRDefault="00303241" w:rsidP="007563C7">
      <w:pPr>
        <w:ind w:left="-360"/>
        <w:jc w:val="left"/>
      </w:pPr>
    </w:p>
    <w:p w:rsidR="00303241" w:rsidRDefault="00303241" w:rsidP="007563C7">
      <w:pPr>
        <w:ind w:left="-360"/>
        <w:jc w:val="left"/>
      </w:pPr>
    </w:p>
    <w:p w:rsidR="00303241" w:rsidRDefault="00303241" w:rsidP="007563C7">
      <w:pPr>
        <w:ind w:left="-360"/>
        <w:jc w:val="left"/>
      </w:pPr>
    </w:p>
    <w:p w:rsidR="00303241" w:rsidRDefault="00303241" w:rsidP="007563C7">
      <w:pPr>
        <w:ind w:left="-360"/>
        <w:jc w:val="left"/>
      </w:pPr>
    </w:p>
    <w:p w:rsidR="00303241" w:rsidRDefault="00303241" w:rsidP="007563C7">
      <w:pPr>
        <w:ind w:left="-360"/>
        <w:jc w:val="left"/>
      </w:pPr>
    </w:p>
    <w:p w:rsidR="00303241" w:rsidRDefault="00303241" w:rsidP="00303241">
      <w:pPr>
        <w:ind w:left="-720"/>
        <w:jc w:val="left"/>
      </w:pPr>
      <w:r>
        <w:t>X. Concerns for discussion at Section 504 referral meeting.</w:t>
      </w:r>
    </w:p>
    <w:p w:rsidR="00303241" w:rsidRDefault="00303241" w:rsidP="00303241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13A5F37" wp14:editId="7763A78E">
                <wp:simplePos x="0" y="0"/>
                <wp:positionH relativeFrom="margin">
                  <wp:posOffset>-228600</wp:posOffset>
                </wp:positionH>
                <wp:positionV relativeFrom="paragraph">
                  <wp:posOffset>79375</wp:posOffset>
                </wp:positionV>
                <wp:extent cx="5734050" cy="1085850"/>
                <wp:effectExtent l="0" t="0" r="19050" b="1905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3241" w:rsidRDefault="00303241" w:rsidP="003032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A5F37" id="Text Box 200" o:spid="_x0000_s1049" type="#_x0000_t202" style="position:absolute;left:0;text-align:left;margin-left:-18pt;margin-top:6.25pt;width:451.5pt;height:85.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" fillcolor="white [3201]" strokeweight=".5pt">
                <v:textbox>
                  <w:txbxContent>
                    <w:p w:rsidR="00303241" w:rsidRDefault="00303241" w:rsidP="00303241"/>
                  </w:txbxContent>
                </v:textbox>
                <w10:wrap anchorx="margin"/>
              </v:shape>
            </w:pict>
          </mc:Fallback>
        </mc:AlternateContent>
      </w:r>
    </w:p>
    <w:p w:rsidR="00303241" w:rsidRDefault="00303241" w:rsidP="00303241">
      <w:pPr>
        <w:ind w:left="-720"/>
        <w:jc w:val="left"/>
      </w:pPr>
    </w:p>
    <w:p w:rsidR="00303241" w:rsidRDefault="00303241" w:rsidP="00303241">
      <w:pPr>
        <w:ind w:left="-720"/>
        <w:jc w:val="left"/>
      </w:pPr>
    </w:p>
    <w:p w:rsidR="00303241" w:rsidRDefault="00303241" w:rsidP="00303241">
      <w:pPr>
        <w:ind w:left="-720"/>
        <w:jc w:val="left"/>
      </w:pPr>
    </w:p>
    <w:p w:rsidR="00303241" w:rsidRDefault="00303241" w:rsidP="00303241">
      <w:pPr>
        <w:ind w:left="-720"/>
        <w:jc w:val="left"/>
      </w:pPr>
    </w:p>
    <w:p w:rsidR="00303241" w:rsidRDefault="00303241" w:rsidP="00303241">
      <w:pPr>
        <w:ind w:left="-720"/>
        <w:jc w:val="left"/>
      </w:pPr>
    </w:p>
    <w:p w:rsidR="00303241" w:rsidRDefault="00303241" w:rsidP="00303241">
      <w:pPr>
        <w:ind w:left="-720"/>
        <w:jc w:val="left"/>
      </w:pPr>
    </w:p>
    <w:p w:rsidR="00303241" w:rsidRDefault="00303241" w:rsidP="00303241">
      <w:pPr>
        <w:ind w:left="-720"/>
        <w:jc w:val="left"/>
      </w:pPr>
    </w:p>
    <w:p w:rsidR="00303241" w:rsidRDefault="00303241" w:rsidP="00303241">
      <w:pPr>
        <w:ind w:left="-720"/>
        <w:jc w:val="left"/>
      </w:pPr>
    </w:p>
    <w:p w:rsidR="00746917" w:rsidRDefault="00746917" w:rsidP="00303241">
      <w:pPr>
        <w:ind w:left="-720"/>
        <w:jc w:val="left"/>
      </w:pPr>
    </w:p>
    <w:p w:rsidR="00303241" w:rsidRDefault="00303241" w:rsidP="00303241">
      <w:pPr>
        <w:ind w:left="-720"/>
        <w:jc w:val="left"/>
      </w:pPr>
      <w:r>
        <w:t>Parent sent/given Parent Rights Statement</w:t>
      </w:r>
    </w:p>
    <w:p w:rsidR="00303241" w:rsidRDefault="00303241" w:rsidP="00303241">
      <w:pPr>
        <w:ind w:left="-720"/>
        <w:jc w:val="left"/>
      </w:pPr>
    </w:p>
    <w:p w:rsidR="00303241" w:rsidRDefault="007D43B2" w:rsidP="00303241">
      <w:pPr>
        <w:ind w:left="-360"/>
        <w:jc w:val="left"/>
      </w:pPr>
      <w:sdt>
        <w:sdtPr>
          <w:id w:val="-1131097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Yes</w:t>
      </w:r>
    </w:p>
    <w:p w:rsidR="00303241" w:rsidRDefault="007D43B2" w:rsidP="00303241">
      <w:pPr>
        <w:ind w:left="-360"/>
        <w:jc w:val="left"/>
      </w:pPr>
      <w:sdt>
        <w:sdtPr>
          <w:id w:val="1111160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41">
            <w:rPr>
              <w:rFonts w:ascii="MS Gothic" w:eastAsia="MS Gothic" w:hAnsi="MS Gothic" w:hint="eastAsia"/>
            </w:rPr>
            <w:t>☐</w:t>
          </w:r>
        </w:sdtContent>
      </w:sdt>
      <w:r w:rsidR="00303241">
        <w:t xml:space="preserve"> No</w:t>
      </w:r>
    </w:p>
    <w:p w:rsidR="00303241" w:rsidRDefault="00303241" w:rsidP="00303241">
      <w:pPr>
        <w:ind w:left="-360"/>
        <w:jc w:val="left"/>
      </w:pPr>
    </w:p>
    <w:p w:rsidR="00303241" w:rsidRDefault="00303241" w:rsidP="00303241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54A3FD4" wp14:editId="5C7F5772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5495925" cy="200025"/>
                <wp:effectExtent l="0" t="0" r="28575" b="28575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59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3241" w:rsidRDefault="00303241" w:rsidP="003032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A3FD4" id="Text Box 201" o:spid="_x0000_s1050" type="#_x0000_t202" style="position:absolute;left:0;text-align:left;margin-left:381.55pt;margin-top:.25pt;width:432.75pt;height:15.75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" fillcolor="white [3201]" strokeweight=".5pt">
                <v:textbox>
                  <w:txbxContent>
                    <w:p w:rsidR="00303241" w:rsidRDefault="00303241" w:rsidP="00303241"/>
                  </w:txbxContent>
                </v:textbox>
                <w10:wrap anchorx="margin"/>
              </v:shape>
            </w:pict>
          </mc:Fallback>
        </mc:AlternateContent>
      </w:r>
      <w:r>
        <w:t xml:space="preserve">Referred by: </w:t>
      </w:r>
    </w:p>
    <w:p w:rsidR="00303241" w:rsidRDefault="00303241" w:rsidP="00303241">
      <w:pPr>
        <w:ind w:left="-720"/>
        <w:jc w:val="left"/>
      </w:pPr>
    </w:p>
    <w:p w:rsidR="00303241" w:rsidRDefault="00303241" w:rsidP="00303241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B7D351F" wp14:editId="4D6BC040">
                <wp:simplePos x="0" y="0"/>
                <wp:positionH relativeFrom="column">
                  <wp:posOffset>428625</wp:posOffset>
                </wp:positionH>
                <wp:positionV relativeFrom="paragraph">
                  <wp:posOffset>5081</wp:posOffset>
                </wp:positionV>
                <wp:extent cx="5486400" cy="171450"/>
                <wp:effectExtent l="0" t="0" r="19050" b="19050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3241" w:rsidRDefault="00303241" w:rsidP="003032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D351F" id="Text Box 202" o:spid="_x0000_s1051" type="#_x0000_t202" style="position:absolute;left:0;text-align:left;margin-left:33.75pt;margin-top:.4pt;width:6in;height:13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" fillcolor="white [3201]" strokeweight=".5pt">
                <v:textbox>
                  <w:txbxContent>
                    <w:p w:rsidR="00303241" w:rsidRDefault="00303241" w:rsidP="00303241"/>
                  </w:txbxContent>
                </v:textbox>
              </v:shape>
            </w:pict>
          </mc:Fallback>
        </mc:AlternateContent>
      </w:r>
      <w:r>
        <w:t>Date:</w:t>
      </w:r>
    </w:p>
    <w:sectPr w:rsidR="00303241" w:rsidSect="00D52D22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917" w:rsidRDefault="007D43B2" w:rsidP="00746917">
    <w:pPr>
      <w:pStyle w:val="Footer"/>
      <w:jc w:val="right"/>
    </w:pPr>
    <w:sdt>
      <w:sdtPr>
        <w:id w:val="1058203877"/>
        <w:docPartObj>
          <w:docPartGallery w:val="Page Numbers (Top of Page)"/>
          <w:docPartUnique/>
        </w:docPartObj>
      </w:sdtPr>
      <w:sdtEndPr/>
      <w:sdtContent>
        <w:r w:rsidR="00746917">
          <w:t>Section 504 Student Referral Form</w:t>
        </w:r>
        <w:r w:rsidR="00746917">
          <w:tab/>
        </w:r>
        <w:r w:rsidR="00746917">
          <w:tab/>
          <w:t xml:space="preserve">Page </w:t>
        </w:r>
        <w:r w:rsidR="00746917">
          <w:rPr>
            <w:b/>
            <w:bCs/>
            <w:szCs w:val="24"/>
          </w:rPr>
          <w:fldChar w:fldCharType="begin"/>
        </w:r>
        <w:r w:rsidR="00746917">
          <w:rPr>
            <w:b/>
            <w:bCs/>
          </w:rPr>
          <w:instrText xml:space="preserve"> PAGE </w:instrText>
        </w:r>
        <w:r w:rsidR="00746917">
          <w:rPr>
            <w:b/>
            <w:bCs/>
            <w:szCs w:val="24"/>
          </w:rPr>
          <w:fldChar w:fldCharType="separate"/>
        </w:r>
        <w:r>
          <w:rPr>
            <w:b/>
            <w:bCs/>
            <w:noProof/>
          </w:rPr>
          <w:t>5</w:t>
        </w:r>
        <w:r w:rsidR="00746917">
          <w:rPr>
            <w:b/>
            <w:bCs/>
            <w:szCs w:val="24"/>
          </w:rPr>
          <w:fldChar w:fldCharType="end"/>
        </w:r>
        <w:r w:rsidR="00746917">
          <w:t xml:space="preserve"> of </w:t>
        </w:r>
        <w:r w:rsidR="00746917">
          <w:rPr>
            <w:b/>
            <w:bCs/>
            <w:szCs w:val="24"/>
          </w:rPr>
          <w:fldChar w:fldCharType="begin"/>
        </w:r>
        <w:r w:rsidR="00746917">
          <w:rPr>
            <w:b/>
            <w:bCs/>
          </w:rPr>
          <w:instrText xml:space="preserve"> NUMPAGES  </w:instrText>
        </w:r>
        <w:r w:rsidR="00746917">
          <w:rPr>
            <w:b/>
            <w:bCs/>
            <w:szCs w:val="24"/>
          </w:rPr>
          <w:fldChar w:fldCharType="separate"/>
        </w:r>
        <w:r>
          <w:rPr>
            <w:b/>
            <w:bCs/>
            <w:noProof/>
          </w:rPr>
          <w:t>5</w:t>
        </w:r>
        <w:r w:rsidR="00746917">
          <w:rPr>
            <w:b/>
            <w:bCs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7603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46917" w:rsidRDefault="00746917" w:rsidP="00746917">
            <w:pPr>
              <w:pStyle w:val="Footer"/>
              <w:jc w:val="right"/>
            </w:pPr>
            <w:r>
              <w:t>Section 504 Student Referral Form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7D43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7D43B2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4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F83F19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</w:pP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Kentucky Public School District Section 504 </w:t>
                              </w:r>
                              <w:r w:rsidR="00C848FF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Student Referral Form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52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4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F83F19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</w:pP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Kentucky Public School District Section 504 </w:t>
                        </w:r>
                        <w:r w:rsidR="00C848FF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Student Referral Form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A3347"/>
    <w:rsid w:val="00157D63"/>
    <w:rsid w:val="00174904"/>
    <w:rsid w:val="001B7AA9"/>
    <w:rsid w:val="001F352C"/>
    <w:rsid w:val="00200DFD"/>
    <w:rsid w:val="00260FF1"/>
    <w:rsid w:val="00275AA4"/>
    <w:rsid w:val="002A5F37"/>
    <w:rsid w:val="002C4D9A"/>
    <w:rsid w:val="00303241"/>
    <w:rsid w:val="0034095E"/>
    <w:rsid w:val="003B40C2"/>
    <w:rsid w:val="003E1CC7"/>
    <w:rsid w:val="003E447F"/>
    <w:rsid w:val="00405431"/>
    <w:rsid w:val="00430D81"/>
    <w:rsid w:val="004B1719"/>
    <w:rsid w:val="004C5257"/>
    <w:rsid w:val="004F7129"/>
    <w:rsid w:val="005564F4"/>
    <w:rsid w:val="005622C2"/>
    <w:rsid w:val="005E0957"/>
    <w:rsid w:val="005F4E4A"/>
    <w:rsid w:val="0063480A"/>
    <w:rsid w:val="006D2446"/>
    <w:rsid w:val="00746917"/>
    <w:rsid w:val="0075561B"/>
    <w:rsid w:val="007563C7"/>
    <w:rsid w:val="00773321"/>
    <w:rsid w:val="00797ABB"/>
    <w:rsid w:val="007D43B2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05A5"/>
    <w:rsid w:val="00A76351"/>
    <w:rsid w:val="00AA5AD1"/>
    <w:rsid w:val="00AC6BC6"/>
    <w:rsid w:val="00B27982"/>
    <w:rsid w:val="00B32318"/>
    <w:rsid w:val="00B83E51"/>
    <w:rsid w:val="00BA3E79"/>
    <w:rsid w:val="00BC5A41"/>
    <w:rsid w:val="00BC7D85"/>
    <w:rsid w:val="00BC7F63"/>
    <w:rsid w:val="00C00F41"/>
    <w:rsid w:val="00C61C84"/>
    <w:rsid w:val="00C848FF"/>
    <w:rsid w:val="00CA003F"/>
    <w:rsid w:val="00CD0293"/>
    <w:rsid w:val="00CD7F9C"/>
    <w:rsid w:val="00CE7E94"/>
    <w:rsid w:val="00D03765"/>
    <w:rsid w:val="00D20688"/>
    <w:rsid w:val="00D52D22"/>
    <w:rsid w:val="00D664A0"/>
    <w:rsid w:val="00D92B28"/>
    <w:rsid w:val="00DC1314"/>
    <w:rsid w:val="00DD3A7F"/>
    <w:rsid w:val="00E0512E"/>
    <w:rsid w:val="00E07561"/>
    <w:rsid w:val="00E12E61"/>
    <w:rsid w:val="00E42075"/>
    <w:rsid w:val="00EB5BC7"/>
    <w:rsid w:val="00EC6610"/>
    <w:rsid w:val="00F21364"/>
    <w:rsid w:val="00F23355"/>
    <w:rsid w:val="00F83F19"/>
    <w:rsid w:val="00FC10D3"/>
    <w:rsid w:val="00FC4C52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D3963-568A-408F-B822-6DECA8CC6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4129D618.dotm</Template>
  <TotalTime>1</TotalTime>
  <Pages>5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Section 504 Student Referral Form</vt:lpstr>
    </vt:vector>
  </TitlesOfParts>
  <Company>Mazanec Raskin Ryder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Section 504 Student Referral Form</dc:title>
  <dc:subject/>
  <dc:creator>Shearer, Jolene</dc:creator>
  <cp:keywords/>
  <dc:description/>
  <cp:lastModifiedBy>Huntoon, Paige E.</cp:lastModifiedBy>
  <cp:revision>2</cp:revision>
  <dcterms:created xsi:type="dcterms:W3CDTF">2017-12-21T19:01:00Z</dcterms:created>
  <dcterms:modified xsi:type="dcterms:W3CDTF">2017-12-21T19:01:00Z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4849-8439-9832</vt:lpwstr>
  </op:property>
</op:Properties>
</file>