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0d06edf749af4a28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96" w:rsidRDefault="00464796" w:rsidP="000725EA">
      <w:pPr>
        <w:jc w:val="left"/>
      </w:pPr>
      <w:bookmarkStart w:id="0" w:name="_GoBack"/>
      <w:bookmarkEnd w:id="0"/>
    </w:p>
    <w:p w:rsidR="00643F89" w:rsidRDefault="00643F89" w:rsidP="00643F89">
      <w:pPr>
        <w:ind w:left="-720"/>
        <w:jc w:val="left"/>
      </w:pPr>
      <w:r>
        <w:t>Dear Parent,</w:t>
      </w:r>
    </w:p>
    <w:p w:rsidR="00643F89" w:rsidRDefault="00643F89" w:rsidP="00643F89">
      <w:pPr>
        <w:ind w:left="-720"/>
        <w:jc w:val="left"/>
      </w:pPr>
    </w:p>
    <w:p w:rsidR="00643F89" w:rsidRDefault="00643F89" w:rsidP="00643F89">
      <w:pPr>
        <w:ind w:left="-720"/>
        <w:jc w:val="left"/>
      </w:pPr>
      <w:r>
        <w:t>This is to notify you of our Section 504 team meeting.  See specifics below.  Please contact your school principal immediately if this is not a convenient time for you.</w:t>
      </w:r>
    </w:p>
    <w:p w:rsidR="00643F89" w:rsidRDefault="00643F89" w:rsidP="00643F89">
      <w:pPr>
        <w:ind w:left="-720"/>
        <w:jc w:val="left"/>
      </w:pPr>
    </w:p>
    <w:p w:rsidR="00643F89" w:rsidRDefault="00643F89" w:rsidP="00643F89">
      <w:pPr>
        <w:ind w:left="-720"/>
        <w:jc w:val="left"/>
      </w:pPr>
      <w:r>
        <w:t>Type of Meeting:</w:t>
      </w:r>
    </w:p>
    <w:p w:rsidR="00643F89" w:rsidRDefault="00643F89" w:rsidP="00643F89">
      <w:pPr>
        <w:ind w:left="-720"/>
        <w:jc w:val="left"/>
      </w:pPr>
    </w:p>
    <w:p w:rsidR="00643F89" w:rsidRDefault="001374B0" w:rsidP="00643F89">
      <w:pPr>
        <w:ind w:left="-360"/>
        <w:jc w:val="left"/>
      </w:pPr>
      <w:sdt>
        <w:sdtPr>
          <w:id w:val="1323616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Referral/Consider Initial Evaluation</w:t>
      </w:r>
    </w:p>
    <w:p w:rsidR="00643F89" w:rsidRDefault="001374B0" w:rsidP="00643F89">
      <w:pPr>
        <w:ind w:left="-360"/>
        <w:jc w:val="left"/>
      </w:pPr>
      <w:sdt>
        <w:sdtPr>
          <w:id w:val="891078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Evaluation Planning</w:t>
      </w:r>
    </w:p>
    <w:p w:rsidR="00643F89" w:rsidRDefault="001374B0" w:rsidP="00643F89">
      <w:pPr>
        <w:ind w:left="-360"/>
        <w:jc w:val="left"/>
      </w:pPr>
      <w:sdt>
        <w:sdtPr>
          <w:id w:val="-382860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Eligibility Determination</w:t>
      </w:r>
    </w:p>
    <w:p w:rsidR="00643F89" w:rsidRDefault="001374B0" w:rsidP="00643F89">
      <w:pPr>
        <w:ind w:left="-360"/>
        <w:jc w:val="left"/>
      </w:pPr>
      <w:sdt>
        <w:sdtPr>
          <w:id w:val="-841543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Determine Accommodation/Placement</w:t>
      </w:r>
    </w:p>
    <w:p w:rsidR="00643F89" w:rsidRDefault="001374B0" w:rsidP="00643F89">
      <w:pPr>
        <w:ind w:left="-360"/>
        <w:jc w:val="left"/>
      </w:pPr>
      <w:sdt>
        <w:sdtPr>
          <w:id w:val="1202515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Annual/Tri-annual Review</w:t>
      </w:r>
    </w:p>
    <w:p w:rsidR="00643F89" w:rsidRDefault="001374B0" w:rsidP="00643F89">
      <w:pPr>
        <w:ind w:left="-360"/>
        <w:jc w:val="left"/>
      </w:pPr>
      <w:sdt>
        <w:sdtPr>
          <w:id w:val="-1275708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Reevaluation</w:t>
      </w:r>
    </w:p>
    <w:p w:rsidR="00643F89" w:rsidRDefault="001374B0" w:rsidP="00643F89">
      <w:pPr>
        <w:ind w:left="-360"/>
        <w:jc w:val="left"/>
      </w:pPr>
      <w:sdt>
        <w:sdtPr>
          <w:id w:val="198828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Determine if recommend override o</w:t>
      </w:r>
      <w:r w:rsidR="00697782">
        <w:t>f</w:t>
      </w:r>
      <w:r w:rsidR="00643F89">
        <w:t xml:space="preserve"> parent refusal/revocation for 504 evaluation</w:t>
      </w:r>
    </w:p>
    <w:p w:rsidR="00643F89" w:rsidRDefault="001374B0" w:rsidP="00643F89">
      <w:pPr>
        <w:ind w:left="-360"/>
        <w:jc w:val="left"/>
      </w:pPr>
      <w:sdt>
        <w:sdtPr>
          <w:id w:val="-1039208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Manifestation Determination</w:t>
      </w:r>
    </w:p>
    <w:p w:rsidR="00643F89" w:rsidRDefault="001374B0" w:rsidP="00643F89">
      <w:pPr>
        <w:ind w:left="-360"/>
        <w:jc w:val="left"/>
      </w:pPr>
      <w:sdt>
        <w:sdtPr>
          <w:id w:val="1838035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3F89">
            <w:rPr>
              <w:rFonts w:ascii="MS Gothic" w:eastAsia="MS Gothic" w:hAnsi="MS Gothic" w:hint="eastAsia"/>
            </w:rPr>
            <w:t>☐</w:t>
          </w:r>
        </w:sdtContent>
      </w:sdt>
      <w:r w:rsidR="00643F89">
        <w:t xml:space="preserve"> Convened for Other Reason (Specify) </w:t>
      </w: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1E334" wp14:editId="710617FB">
                <wp:simplePos x="0" y="0"/>
                <wp:positionH relativeFrom="column">
                  <wp:posOffset>2400300</wp:posOffset>
                </wp:positionH>
                <wp:positionV relativeFrom="paragraph">
                  <wp:posOffset>-368935</wp:posOffset>
                </wp:positionV>
                <wp:extent cx="3581400" cy="2000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D1E33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89pt;margin-top:-29.05pt;width:282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" fillcolor="white [3201]" strokeweight=".5pt">
                <v:textbox>
                  <w:txbxContent>
                    <w:p w:rsidR="00643F89" w:rsidRDefault="00643F89"/>
                  </w:txbxContent>
                </v:textbox>
              </v:shape>
            </w:pict>
          </mc:Fallback>
        </mc:AlternateContent>
      </w:r>
      <w:r>
        <w:t>Principal Name and Phone Number:</w:t>
      </w: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1E3CE" wp14:editId="0E0D25CA">
                <wp:simplePos x="0" y="0"/>
                <wp:positionH relativeFrom="margin">
                  <wp:align>right</wp:align>
                </wp:positionH>
                <wp:positionV relativeFrom="paragraph">
                  <wp:posOffset>122555</wp:posOffset>
                </wp:positionV>
                <wp:extent cx="6124575" cy="609600"/>
                <wp:effectExtent l="0" t="0" r="2857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1E3CE" id="Text Box 15" o:spid="_x0000_s1027" type="#_x0000_t202" style="position:absolute;left:0;text-align:left;margin-left:431.05pt;margin-top:9.65pt;width:482.25pt;height: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CBE318" wp14:editId="20D3F89F">
                <wp:simplePos x="0" y="0"/>
                <wp:positionH relativeFrom="margin">
                  <wp:posOffset>1038225</wp:posOffset>
                </wp:positionH>
                <wp:positionV relativeFrom="paragraph">
                  <wp:posOffset>173990</wp:posOffset>
                </wp:positionV>
                <wp:extent cx="4876800" cy="20955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E318" id="Text Box 16" o:spid="_x0000_s1028" type="#_x0000_t202" style="position:absolute;left:0;text-align:left;margin-left:81.75pt;margin-top:13.7pt;width:384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ind w:left="-360"/>
        <w:jc w:val="left"/>
      </w:pPr>
      <w:r>
        <w:t xml:space="preserve">Student Name: </w:t>
      </w: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52D6FB" wp14:editId="430E3EC3">
                <wp:simplePos x="0" y="0"/>
                <wp:positionH relativeFrom="margin">
                  <wp:posOffset>1038225</wp:posOffset>
                </wp:positionH>
                <wp:positionV relativeFrom="paragraph">
                  <wp:posOffset>174625</wp:posOffset>
                </wp:positionV>
                <wp:extent cx="4876800" cy="20955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2D6FB" id="Text Box 17" o:spid="_x0000_s1029" type="#_x0000_t202" style="position:absolute;left:0;text-align:left;margin-left:81.75pt;margin-top:13.75pt;width:384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ind w:left="-360"/>
        <w:jc w:val="left"/>
      </w:pPr>
      <w:r>
        <w:t>Date:</w:t>
      </w: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5F10A2" wp14:editId="510DF616">
                <wp:simplePos x="0" y="0"/>
                <wp:positionH relativeFrom="margin">
                  <wp:posOffset>1038225</wp:posOffset>
                </wp:positionH>
                <wp:positionV relativeFrom="paragraph">
                  <wp:posOffset>-635</wp:posOffset>
                </wp:positionV>
                <wp:extent cx="4876800" cy="20955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F10A2" id="Text Box 18" o:spid="_x0000_s1030" type="#_x0000_t202" style="position:absolute;left:0;text-align:left;margin-left:81.75pt;margin-top:-.05pt;width:384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QHtlQIAALs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  <w:r>
        <w:t>Time:</w:t>
      </w: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BD862" wp14:editId="78A8EB55">
                <wp:simplePos x="0" y="0"/>
                <wp:positionH relativeFrom="margin">
                  <wp:posOffset>1038225</wp:posOffset>
                </wp:positionH>
                <wp:positionV relativeFrom="paragraph">
                  <wp:posOffset>174625</wp:posOffset>
                </wp:positionV>
                <wp:extent cx="4876800" cy="20955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BD862" id="Text Box 19" o:spid="_x0000_s1031" type="#_x0000_t202" style="position:absolute;left:0;text-align:left;margin-left:81.75pt;margin-top:13.75pt;width:384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ind w:left="-360"/>
        <w:jc w:val="left"/>
      </w:pPr>
      <w:r>
        <w:t>Location:</w:t>
      </w:r>
    </w:p>
    <w:p w:rsidR="00643F89" w:rsidRDefault="00643F89" w:rsidP="00643F89">
      <w:pPr>
        <w:ind w:left="-360"/>
        <w:jc w:val="left"/>
      </w:pPr>
    </w:p>
    <w:p w:rsidR="00643F89" w:rsidRDefault="00643F89" w:rsidP="00643F89">
      <w:pPr>
        <w:ind w:left="-360"/>
        <w:jc w:val="left"/>
      </w:pPr>
      <w:r>
        <w:t>The following school district-selected officials will attend this meeting:</w:t>
      </w:r>
    </w:p>
    <w:p w:rsidR="00643F89" w:rsidRDefault="00643F89" w:rsidP="00643F8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3579A5" wp14:editId="56885D3F">
                <wp:simplePos x="0" y="0"/>
                <wp:positionH relativeFrom="margin">
                  <wp:posOffset>1847850</wp:posOffset>
                </wp:positionH>
                <wp:positionV relativeFrom="paragraph">
                  <wp:posOffset>173990</wp:posOffset>
                </wp:positionV>
                <wp:extent cx="4057650" cy="209550"/>
                <wp:effectExtent l="0" t="0" r="1905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579A5" id="Text Box 20" o:spid="_x0000_s1032" type="#_x0000_t202" style="position:absolute;left:0;text-align:left;margin-left:145.5pt;margin-top:13.7pt;width:319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jc w:val="left"/>
      </w:pPr>
      <w:r>
        <w:t>School Principal:</w:t>
      </w:r>
    </w:p>
    <w:p w:rsidR="00643F89" w:rsidRDefault="00643F89" w:rsidP="00643F8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E5E5CA" wp14:editId="6FAD5A1C">
                <wp:simplePos x="0" y="0"/>
                <wp:positionH relativeFrom="margin">
                  <wp:posOffset>1838325</wp:posOffset>
                </wp:positionH>
                <wp:positionV relativeFrom="paragraph">
                  <wp:posOffset>175896</wp:posOffset>
                </wp:positionV>
                <wp:extent cx="4067175" cy="20955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5E5CA" id="Text Box 21" o:spid="_x0000_s1033" type="#_x0000_t202" style="position:absolute;margin-left:144.75pt;margin-top:13.85pt;width:320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</w:p>
    <w:p w:rsidR="00643F89" w:rsidRDefault="00643F89" w:rsidP="00643F89">
      <w:pPr>
        <w:jc w:val="left"/>
      </w:pPr>
      <w:r>
        <w:t>Parent:</w:t>
      </w:r>
    </w:p>
    <w:p w:rsidR="00643F89" w:rsidRDefault="00643F89" w:rsidP="00643F89">
      <w:pPr>
        <w:jc w:val="left"/>
      </w:pPr>
    </w:p>
    <w:p w:rsidR="00643F89" w:rsidRDefault="00643F89" w:rsidP="00643F8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50E8C1" wp14:editId="34FE0543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4086225" cy="22860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F89" w:rsidRDefault="00643F89" w:rsidP="00643F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0E8C1" id="Text Box 22" o:spid="_x0000_s1034" type="#_x0000_t202" style="position:absolute;margin-left:270.55pt;margin-top:.2pt;width:321.75pt;height:18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" fillcolor="white [3201]" strokeweight=".5pt">
                <v:textbox>
                  <w:txbxContent>
                    <w:p w:rsidR="00643F89" w:rsidRDefault="00643F89" w:rsidP="00643F89"/>
                  </w:txbxContent>
                </v:textbox>
                <w10:wrap anchorx="margin"/>
              </v:shape>
            </w:pict>
          </mc:Fallback>
        </mc:AlternateContent>
      </w:r>
      <w:r>
        <w:t xml:space="preserve">Regular Education Teacher: </w:t>
      </w:r>
    </w:p>
    <w:p w:rsidR="00520B57" w:rsidRDefault="00520B57" w:rsidP="00643F8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1DFC7F" wp14:editId="666C5A0B">
                <wp:simplePos x="0" y="0"/>
                <wp:positionH relativeFrom="margin">
                  <wp:posOffset>1828800</wp:posOffset>
                </wp:positionH>
                <wp:positionV relativeFrom="paragraph">
                  <wp:posOffset>170180</wp:posOffset>
                </wp:positionV>
                <wp:extent cx="4086225" cy="2190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57" w:rsidRDefault="00520B57" w:rsidP="00520B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FC7F" id="Text Box 23" o:spid="_x0000_s1035" type="#_x0000_t202" style="position:absolute;margin-left:2in;margin-top:13.4pt;width:321.7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" fillcolor="white [3201]" strokeweight=".5pt">
                <v:textbox>
                  <w:txbxContent>
                    <w:p w:rsidR="00520B57" w:rsidRDefault="00520B57" w:rsidP="00520B57"/>
                  </w:txbxContent>
                </v:textbox>
                <w10:wrap anchorx="margin"/>
              </v:shape>
            </w:pict>
          </mc:Fallback>
        </mc:AlternateContent>
      </w:r>
    </w:p>
    <w:p w:rsidR="00520B57" w:rsidRDefault="00520B57" w:rsidP="00643F89">
      <w:pPr>
        <w:jc w:val="left"/>
      </w:pPr>
      <w:r>
        <w:t>Other:</w:t>
      </w:r>
    </w:p>
    <w:p w:rsidR="00520B57" w:rsidRDefault="00520B57" w:rsidP="00643F89">
      <w:pPr>
        <w:jc w:val="left"/>
      </w:pPr>
    </w:p>
    <w:p w:rsidR="00520B57" w:rsidRDefault="00520B57" w:rsidP="00643F89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4C5DF1" wp14:editId="73BCA4E4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4086225" cy="2190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57" w:rsidRDefault="00520B57" w:rsidP="00520B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C5DF1" id="Text Box 24" o:spid="_x0000_s1036" type="#_x0000_t202" style="position:absolute;margin-left:270.55pt;margin-top:.55pt;width:321.75pt;height:17.2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" fillcolor="white [3201]" strokeweight=".5pt">
                <v:textbox>
                  <w:txbxContent>
                    <w:p w:rsidR="00520B57" w:rsidRDefault="00520B57" w:rsidP="00520B57"/>
                  </w:txbxContent>
                </v:textbox>
                <w10:wrap anchorx="margin"/>
              </v:shape>
            </w:pict>
          </mc:Fallback>
        </mc:AlternateContent>
      </w:r>
      <w:r>
        <w:t>Other:</w:t>
      </w:r>
    </w:p>
    <w:p w:rsidR="00520B57" w:rsidRDefault="00520B57" w:rsidP="00643F89">
      <w:pPr>
        <w:jc w:val="left"/>
      </w:pPr>
    </w:p>
    <w:p w:rsidR="00520B57" w:rsidRDefault="00520B57" w:rsidP="00643F89">
      <w:pPr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71C069" wp14:editId="0CEF48CD">
                <wp:simplePos x="0" y="0"/>
                <wp:positionH relativeFrom="margin">
                  <wp:posOffset>1866900</wp:posOffset>
                </wp:positionH>
                <wp:positionV relativeFrom="paragraph">
                  <wp:posOffset>0</wp:posOffset>
                </wp:positionV>
                <wp:extent cx="4086225" cy="2190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57" w:rsidRDefault="00520B57" w:rsidP="00520B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1C069" id="Text Box 25" o:spid="_x0000_s1037" type="#_x0000_t202" style="position:absolute;margin-left:147pt;margin-top:0;width:321.75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" fillcolor="white [3201]" strokeweight=".5pt">
                <v:textbox>
                  <w:txbxContent>
                    <w:p w:rsidR="00520B57" w:rsidRDefault="00520B57" w:rsidP="00520B57"/>
                  </w:txbxContent>
                </v:textbox>
                <w10:wrap anchorx="margin"/>
              </v:shape>
            </w:pict>
          </mc:Fallback>
        </mc:AlternateContent>
      </w:r>
      <w:r>
        <w:t>Other:</w:t>
      </w:r>
    </w:p>
    <w:p w:rsidR="00520B57" w:rsidRDefault="00520B57" w:rsidP="00643F89">
      <w:pPr>
        <w:jc w:val="left"/>
      </w:pPr>
    </w:p>
    <w:p w:rsidR="00520B57" w:rsidRDefault="00520B57" w:rsidP="00520B57">
      <w:pPr>
        <w:ind w:left="-720"/>
        <w:jc w:val="left"/>
      </w:pPr>
      <w:r>
        <w:t>If you wish to review your (son's/daughter's) educational records, including any material that will be discussed at the meeting, please call the principal to schedule a mutually convenient time for such review.</w:t>
      </w: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  <w:r>
        <w:t xml:space="preserve">Please immediately inform the </w:t>
      </w:r>
      <w:r w:rsidRPr="00697782">
        <w:rPr>
          <w:highlight w:val="yellow"/>
        </w:rPr>
        <w:t>KPSD</w:t>
      </w:r>
      <w:r>
        <w:t xml:space="preserve"> official listed below of any disability-related needs of the parent related to attending the meeting.</w:t>
      </w: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  <w:r w:rsidRPr="00697782">
        <w:rPr>
          <w:highlight w:val="yellow"/>
        </w:rPr>
        <w:t>KPSD</w:t>
      </w:r>
      <w:r>
        <w:t xml:space="preserve"> Official name, address and telephone number:</w:t>
      </w:r>
    </w:p>
    <w:p w:rsidR="00520B57" w:rsidRDefault="00520B57" w:rsidP="00520B57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B4D5B8" wp14:editId="6C77AFB6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334125" cy="11239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57" w:rsidRDefault="00520B57" w:rsidP="00520B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4D5B8" id="Text Box 26" o:spid="_x0000_s1038" type="#_x0000_t202" style="position:absolute;left:0;text-align:left;margin-left:447.55pt;margin-top:9.75pt;width:498.75pt;height:88.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" fillcolor="white [3201]" strokeweight=".5pt">
                <v:textbox>
                  <w:txbxContent>
                    <w:p w:rsidR="00520B57" w:rsidRDefault="00520B57" w:rsidP="00520B57"/>
                  </w:txbxContent>
                </v:textbox>
                <w10:wrap anchorx="margin"/>
              </v:shape>
            </w:pict>
          </mc:Fallback>
        </mc:AlternateContent>
      </w: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</w:p>
    <w:p w:rsidR="00520B57" w:rsidRDefault="00520B57" w:rsidP="00520B57">
      <w:pPr>
        <w:ind w:left="-720"/>
        <w:jc w:val="left"/>
      </w:pPr>
      <w:r>
        <w:t>_______________________________________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:rsidR="00520B57" w:rsidRDefault="00520B57" w:rsidP="00520B57">
      <w:pPr>
        <w:ind w:left="-720"/>
        <w:jc w:val="left"/>
      </w:pPr>
      <w:r>
        <w:t xml:space="preserve">Signature of </w:t>
      </w:r>
      <w:r w:rsidRPr="00697782">
        <w:rPr>
          <w:highlight w:val="yellow"/>
        </w:rPr>
        <w:t>KPSD</w:t>
      </w:r>
      <w:r>
        <w:t xml:space="preserve"> Official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520B57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1021803"/>
      <w:docPartObj>
        <w:docPartGallery w:val="Page Numbers (Bottom of Page)"/>
        <w:docPartUnique/>
      </w:docPartObj>
    </w:sdtPr>
    <w:sdtEndPr/>
    <w:sdtContent>
      <w:sdt>
        <w:sdtPr>
          <w:id w:val="-343872571"/>
          <w:docPartObj>
            <w:docPartGallery w:val="Page Numbers (Bottom of Page)"/>
            <w:docPartUnique/>
          </w:docPartObj>
        </w:sdtPr>
        <w:sdtEndPr/>
        <w:sdtContent>
          <w:sdt>
            <w:sdtPr>
              <w:id w:val="1711991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id w:val="188175055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:rsidR="002B5034" w:rsidRDefault="00520B57" w:rsidP="00520B57">
                    <w:pPr>
                      <w:pStyle w:val="Footer"/>
                      <w:jc w:val="right"/>
                    </w:pPr>
                    <w:r>
                      <w:t>Section 504 Notice of Meeting</w:t>
                    </w:r>
                    <w:r>
                      <w:tab/>
                    </w:r>
                    <w:r>
                      <w:tab/>
                      <w:t xml:space="preserve"> Page </w:t>
                    </w:r>
                    <w:r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1374B0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  <w:szCs w:val="24"/>
                      </w:rP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</w:instrText>
                    </w:r>
                    <w:r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1374B0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  <w:szCs w:val="24"/>
                      </w:rPr>
                      <w:fldChar w:fldCharType="end"/>
                    </w:r>
                  </w:p>
                </w:sdtContent>
              </w:sdt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2313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B5034" w:rsidRDefault="000725EA" w:rsidP="000725EA">
            <w:pPr>
              <w:pStyle w:val="Footer"/>
              <w:jc w:val="right"/>
            </w:pPr>
            <w:r>
              <w:t xml:space="preserve">Section 504 </w:t>
            </w:r>
            <w:r w:rsidR="00386838">
              <w:t>Notice of Meeting</w:t>
            </w:r>
            <w:r w:rsidR="00386838">
              <w:tab/>
            </w:r>
            <w:r>
              <w:tab/>
            </w:r>
            <w:r w:rsidR="00760A76">
              <w:t xml:space="preserve"> </w:t>
            </w:r>
            <w:r w:rsidR="002B5034">
              <w:t xml:space="preserve">Page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PAGE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1374B0">
              <w:rPr>
                <w:b/>
                <w:bCs/>
                <w:noProof/>
              </w:rPr>
              <w:t>1</w:t>
            </w:r>
            <w:r w:rsidR="002B5034">
              <w:rPr>
                <w:b/>
                <w:bCs/>
                <w:szCs w:val="24"/>
              </w:rPr>
              <w:fldChar w:fldCharType="end"/>
            </w:r>
            <w:r w:rsidR="002B5034">
              <w:t xml:space="preserve"> of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NUMPAGES 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1374B0">
              <w:rPr>
                <w:b/>
                <w:bCs/>
                <w:noProof/>
              </w:rPr>
              <w:t>2</w:t>
            </w:r>
            <w:r w:rsidR="002B5034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0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0725EA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</w:pPr>
                              <w:r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Kentucky Public School District </w:t>
                              </w:r>
                              <w:r w:rsidR="000725EA"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>Section 504</w:t>
                              </w:r>
                              <w:r w:rsidR="00386838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 Notice of Meeting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9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0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0725EA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</w:pPr>
                        <w:r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Kentucky Public School District </w:t>
                        </w:r>
                        <w:r w:rsidR="000725EA"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>Section 504</w:t>
                        </w:r>
                        <w:r w:rsidR="00386838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 Notice of Meeting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725EA"/>
    <w:rsid w:val="000A3347"/>
    <w:rsid w:val="000A6DC6"/>
    <w:rsid w:val="001374B0"/>
    <w:rsid w:val="00157D63"/>
    <w:rsid w:val="00174904"/>
    <w:rsid w:val="001B7AA9"/>
    <w:rsid w:val="001F352C"/>
    <w:rsid w:val="00200DFD"/>
    <w:rsid w:val="00260FF1"/>
    <w:rsid w:val="002A5F37"/>
    <w:rsid w:val="002B5034"/>
    <w:rsid w:val="00304B4B"/>
    <w:rsid w:val="0034095E"/>
    <w:rsid w:val="00386838"/>
    <w:rsid w:val="003B40C2"/>
    <w:rsid w:val="003E447F"/>
    <w:rsid w:val="00405431"/>
    <w:rsid w:val="00430D81"/>
    <w:rsid w:val="00464796"/>
    <w:rsid w:val="004B1719"/>
    <w:rsid w:val="004C5257"/>
    <w:rsid w:val="00520B57"/>
    <w:rsid w:val="005564F4"/>
    <w:rsid w:val="005622C2"/>
    <w:rsid w:val="005F4E4A"/>
    <w:rsid w:val="0063480A"/>
    <w:rsid w:val="00643F89"/>
    <w:rsid w:val="00697782"/>
    <w:rsid w:val="006D2446"/>
    <w:rsid w:val="0075561B"/>
    <w:rsid w:val="00760A76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964CC"/>
    <w:rsid w:val="00EB5BC7"/>
    <w:rsid w:val="00EC6610"/>
    <w:rsid w:val="00F21364"/>
    <w:rsid w:val="00F23355"/>
    <w:rsid w:val="00F83F19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87A13-FC08-40FA-8B8D-B195DD32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BF51C7B0.dotm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Notice of Meeting</vt:lpstr>
    </vt:vector>
  </TitlesOfParts>
  <Company>Mazanec Raskin Ryder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Notice of Meeting</dc:title>
  <dc:subject/>
  <dc:creator>Shearer, Jolene</dc:creator>
  <cp:keywords/>
  <dc:description/>
  <cp:lastModifiedBy>Huntoon, Paige E.</cp:lastModifiedBy>
  <cp:revision>2</cp:revision>
  <dcterms:created xsi:type="dcterms:W3CDTF">2017-12-21T18:59:00Z</dcterms:created>
  <dcterms:modified xsi:type="dcterms:W3CDTF">2017-12-21T18:59:00Z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4838-6026-0824</vt:lpwstr>
  </op:property>
</op:Properties>
</file>