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46beb25604604af7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C848FF">
      <w:pPr>
        <w:ind w:left="-720"/>
        <w:jc w:val="center"/>
      </w:pPr>
      <w:bookmarkStart w:id="0" w:name="_GoBack"/>
      <w:bookmarkEnd w:id="0"/>
    </w:p>
    <w:p w:rsidR="00C848FF" w:rsidRDefault="004D46F9" w:rsidP="004D46F9">
      <w:pPr>
        <w:ind w:left="-720"/>
        <w:jc w:val="left"/>
      </w:pPr>
      <w:r>
        <w:t>A. Personal Information</w:t>
      </w:r>
    </w:p>
    <w:p w:rsidR="004D46F9" w:rsidRDefault="004D46F9" w:rsidP="004D46F9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88413" wp14:editId="0ECFB20F">
                <wp:simplePos x="0" y="0"/>
                <wp:positionH relativeFrom="column">
                  <wp:posOffset>771525</wp:posOffset>
                </wp:positionH>
                <wp:positionV relativeFrom="paragraph">
                  <wp:posOffset>169545</wp:posOffset>
                </wp:positionV>
                <wp:extent cx="4200525" cy="2000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5884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0.75pt;margin-top:13.35pt;width:330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" fillcolor="white [3201]" strokeweight=".5pt">
                <v:textbox>
                  <w:txbxContent>
                    <w:p w:rsidR="004D46F9" w:rsidRDefault="004D46F9"/>
                  </w:txbxContent>
                </v:textbox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  <w:r>
        <w:t>Student Name:</w: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8502D" wp14:editId="5768996D">
                <wp:simplePos x="0" y="0"/>
                <wp:positionH relativeFrom="column">
                  <wp:posOffset>790575</wp:posOffset>
                </wp:positionH>
                <wp:positionV relativeFrom="paragraph">
                  <wp:posOffset>5715</wp:posOffset>
                </wp:positionV>
                <wp:extent cx="4200525" cy="2000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8502D" id="Text Box 3" o:spid="_x0000_s1027" type="#_x0000_t202" style="position:absolute;left:0;text-align:left;margin-left:62.25pt;margin-top:.45pt;width:330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</v:shape>
            </w:pict>
          </mc:Fallback>
        </mc:AlternateContent>
      </w:r>
      <w:r>
        <w:t>Date of Birth:</w: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720"/>
        <w:jc w:val="left"/>
      </w:pPr>
      <w:r>
        <w:t>B. Purpose of 504 Team Meeting:</w:t>
      </w:r>
    </w:p>
    <w:p w:rsidR="004D46F9" w:rsidRDefault="004D46F9" w:rsidP="004D46F9">
      <w:pPr>
        <w:ind w:left="-720"/>
        <w:jc w:val="left"/>
      </w:pPr>
    </w:p>
    <w:p w:rsidR="004D46F9" w:rsidRDefault="00C16A6C" w:rsidP="004D46F9">
      <w:pPr>
        <w:ind w:left="-360"/>
        <w:jc w:val="left"/>
      </w:pPr>
      <w:sdt>
        <w:sdtPr>
          <w:id w:val="-1442994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Consider Referral/Initial Evaluation</w:t>
      </w:r>
    </w:p>
    <w:p w:rsidR="004D46F9" w:rsidRDefault="00C16A6C" w:rsidP="004D46F9">
      <w:pPr>
        <w:ind w:left="-360"/>
        <w:jc w:val="left"/>
      </w:pPr>
      <w:sdt>
        <w:sdtPr>
          <w:id w:val="204008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Evaluation Planning</w:t>
      </w:r>
    </w:p>
    <w:p w:rsidR="004D46F9" w:rsidRDefault="00C16A6C" w:rsidP="004D46F9">
      <w:pPr>
        <w:ind w:left="-360"/>
        <w:jc w:val="left"/>
      </w:pPr>
      <w:sdt>
        <w:sdtPr>
          <w:id w:val="698052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Determine Eligibility</w:t>
      </w:r>
    </w:p>
    <w:p w:rsidR="004D46F9" w:rsidRDefault="00C16A6C" w:rsidP="004D46F9">
      <w:pPr>
        <w:ind w:left="-360"/>
        <w:jc w:val="left"/>
      </w:pPr>
      <w:sdt>
        <w:sdtPr>
          <w:id w:val="-9534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Plan Evaluation/Reevaluation</w:t>
      </w:r>
    </w:p>
    <w:p w:rsidR="004D46F9" w:rsidRDefault="00C16A6C" w:rsidP="004D46F9">
      <w:pPr>
        <w:ind w:left="-360"/>
        <w:jc w:val="left"/>
      </w:pPr>
      <w:sdt>
        <w:sdtPr>
          <w:id w:val="1246380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Determine Accommodations/Placement</w:t>
      </w:r>
    </w:p>
    <w:p w:rsidR="004D46F9" w:rsidRDefault="00C16A6C" w:rsidP="004D46F9">
      <w:pPr>
        <w:ind w:left="-360"/>
        <w:jc w:val="left"/>
      </w:pPr>
      <w:sdt>
        <w:sdtPr>
          <w:id w:val="1852382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Review Plan</w:t>
      </w:r>
    </w:p>
    <w:p w:rsidR="004D46F9" w:rsidRDefault="00C16A6C" w:rsidP="004D46F9">
      <w:pPr>
        <w:ind w:left="-360"/>
        <w:jc w:val="left"/>
      </w:pPr>
      <w:sdt>
        <w:sdtPr>
          <w:id w:val="131922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Reevaluation</w:t>
      </w:r>
    </w:p>
    <w:p w:rsidR="004D46F9" w:rsidRDefault="00C16A6C" w:rsidP="004D46F9">
      <w:pPr>
        <w:ind w:left="-360"/>
        <w:jc w:val="left"/>
      </w:pPr>
      <w:sdt>
        <w:sdtPr>
          <w:id w:val="-1629467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Determine if recommend override of parent refusal/revocation for 504 evaluation</w:t>
      </w:r>
    </w:p>
    <w:p w:rsidR="004D46F9" w:rsidRDefault="00C16A6C" w:rsidP="004D46F9">
      <w:pPr>
        <w:ind w:left="-360"/>
        <w:jc w:val="left"/>
      </w:pPr>
      <w:sdt>
        <w:sdtPr>
          <w:id w:val="-218210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Manifestation Determination</w:t>
      </w:r>
    </w:p>
    <w:p w:rsidR="004D46F9" w:rsidRDefault="00C16A6C" w:rsidP="004D46F9">
      <w:pPr>
        <w:ind w:left="-360"/>
        <w:jc w:val="left"/>
      </w:pPr>
      <w:sdt>
        <w:sdtPr>
          <w:id w:val="2023584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Other (Explain):</w:t>
      </w:r>
      <w:r w:rsidR="004D46F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CB8324" wp14:editId="0B72B69A">
                <wp:simplePos x="0" y="0"/>
                <wp:positionH relativeFrom="column">
                  <wp:posOffset>1028700</wp:posOffset>
                </wp:positionH>
                <wp:positionV relativeFrom="paragraph">
                  <wp:posOffset>-9525</wp:posOffset>
                </wp:positionV>
                <wp:extent cx="4200525" cy="2000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B8324" id="Text Box 4" o:spid="_x0000_s1028" type="#_x0000_t202" style="position:absolute;left:0;text-align:left;margin-left:81pt;margin-top:-.75pt;width:330.7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  <w:r>
        <w:t>Explanation if recommending override of parent refusal/revocation for 504 evaluation.</w:t>
      </w:r>
    </w:p>
    <w:p w:rsidR="004D46F9" w:rsidRDefault="004D46F9" w:rsidP="004D46F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6E4212" wp14:editId="39E99943">
                <wp:simplePos x="0" y="0"/>
                <wp:positionH relativeFrom="margin">
                  <wp:align>right</wp:align>
                </wp:positionH>
                <wp:positionV relativeFrom="paragraph">
                  <wp:posOffset>111760</wp:posOffset>
                </wp:positionV>
                <wp:extent cx="6124575" cy="14859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E4212" id="Text Box 5" o:spid="_x0000_s1029" type="#_x0000_t202" style="position:absolute;left:0;text-align:left;margin-left:431.05pt;margin-top:8.8pt;width:482.25pt;height:117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  <w10:wrap anchorx="margin"/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  <w:r>
        <w:t xml:space="preserve">1. Data </w:t>
      </w:r>
      <w:r w:rsidR="00CB39FE">
        <w:t>p</w:t>
      </w:r>
      <w:r>
        <w:t>resented and interpreted by team:</w: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jc w:val="left"/>
      </w:pPr>
      <w:r>
        <w:t>Multiple sources of information considered (indicate each one used):</w:t>
      </w:r>
    </w:p>
    <w:p w:rsidR="004D46F9" w:rsidRDefault="004D46F9" w:rsidP="004D46F9">
      <w:pPr>
        <w:jc w:val="left"/>
      </w:pPr>
    </w:p>
    <w:p w:rsidR="004D46F9" w:rsidRDefault="00C16A6C" w:rsidP="004D46F9">
      <w:pPr>
        <w:jc w:val="left"/>
      </w:pPr>
      <w:sdt>
        <w:sdtPr>
          <w:id w:val="1114559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Health Professional</w:t>
      </w:r>
    </w:p>
    <w:p w:rsidR="004D46F9" w:rsidRDefault="00C16A6C" w:rsidP="004D46F9">
      <w:pPr>
        <w:jc w:val="left"/>
      </w:pPr>
      <w:sdt>
        <w:sdtPr>
          <w:id w:val="-159461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Behavioral Observations</w:t>
      </w:r>
    </w:p>
    <w:p w:rsidR="004D46F9" w:rsidRDefault="00C16A6C" w:rsidP="004D46F9">
      <w:pPr>
        <w:jc w:val="left"/>
      </w:pPr>
      <w:sdt>
        <w:sdtPr>
          <w:id w:val="65587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Aptitude Tests</w:t>
      </w:r>
    </w:p>
    <w:p w:rsidR="004D46F9" w:rsidRDefault="00C16A6C" w:rsidP="004D46F9">
      <w:pPr>
        <w:jc w:val="left"/>
      </w:pPr>
      <w:sdt>
        <w:sdtPr>
          <w:id w:val="104001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Achievement Tests</w:t>
      </w:r>
    </w:p>
    <w:p w:rsidR="004D46F9" w:rsidRDefault="00C16A6C" w:rsidP="004D46F9">
      <w:pPr>
        <w:jc w:val="left"/>
      </w:pPr>
      <w:sdt>
        <w:sdtPr>
          <w:id w:val="-190036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Teacher Recommendations</w:t>
      </w:r>
    </w:p>
    <w:p w:rsidR="004D46F9" w:rsidRDefault="00C16A6C" w:rsidP="004D46F9">
      <w:pPr>
        <w:jc w:val="left"/>
      </w:pPr>
      <w:sdt>
        <w:sdtPr>
          <w:id w:val="167429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Adaptive Behavior</w:t>
      </w:r>
    </w:p>
    <w:p w:rsidR="004D46F9" w:rsidRDefault="00C16A6C" w:rsidP="004D46F9">
      <w:pPr>
        <w:jc w:val="left"/>
      </w:pPr>
      <w:sdt>
        <w:sdtPr>
          <w:id w:val="-1723976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Other Observations</w:t>
      </w:r>
    </w:p>
    <w:p w:rsidR="004D46F9" w:rsidRDefault="00C16A6C" w:rsidP="004D46F9">
      <w:pPr>
        <w:jc w:val="left"/>
      </w:pPr>
      <w:sdt>
        <w:sdtPr>
          <w:id w:val="-1655437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Other Data (specify): </w:t>
      </w:r>
      <w:r w:rsidR="004D46F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CB8324" wp14:editId="0B72B69A">
                <wp:simplePos x="0" y="0"/>
                <wp:positionH relativeFrom="column">
                  <wp:posOffset>1562100</wp:posOffset>
                </wp:positionH>
                <wp:positionV relativeFrom="paragraph">
                  <wp:posOffset>8890</wp:posOffset>
                </wp:positionV>
                <wp:extent cx="4200525" cy="2000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B8324" id="Text Box 6" o:spid="_x0000_s1030" type="#_x0000_t202" style="position:absolute;margin-left:123pt;margin-top:.7pt;width:330.75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  <w:r>
        <w:lastRenderedPageBreak/>
        <w:t>2. Options discussed:</w:t>
      </w:r>
    </w:p>
    <w:p w:rsidR="004D46F9" w:rsidRDefault="004D46F9" w:rsidP="004D46F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D04A60" wp14:editId="02C23BA4">
                <wp:simplePos x="0" y="0"/>
                <wp:positionH relativeFrom="margin">
                  <wp:posOffset>-47625</wp:posOffset>
                </wp:positionH>
                <wp:positionV relativeFrom="paragraph">
                  <wp:posOffset>158115</wp:posOffset>
                </wp:positionV>
                <wp:extent cx="5924550" cy="14954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04A60" id="Text Box 7" o:spid="_x0000_s1031" type="#_x0000_t202" style="position:absolute;left:0;text-align:left;margin-left:-3.75pt;margin-top:12.45pt;width:466.5pt;height:1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  <w10:wrap anchorx="margin"/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  <w:r>
        <w:t>3. Decisions Made:</w:t>
      </w:r>
    </w:p>
    <w:p w:rsidR="004D46F9" w:rsidRDefault="004D46F9" w:rsidP="004D46F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C8C0A4" wp14:editId="7B93295E">
                <wp:simplePos x="0" y="0"/>
                <wp:positionH relativeFrom="margin">
                  <wp:posOffset>-47625</wp:posOffset>
                </wp:positionH>
                <wp:positionV relativeFrom="paragraph">
                  <wp:posOffset>179070</wp:posOffset>
                </wp:positionV>
                <wp:extent cx="5924550" cy="14763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8C0A4" id="Text Box 8" o:spid="_x0000_s1032" type="#_x0000_t202" style="position:absolute;left:0;text-align:left;margin-left:-3.75pt;margin-top:14.1pt;width:466.5pt;height:116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  <w10:wrap anchorx="margin"/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  <w:r>
        <w:t>4. Data relevant to decisions:</w:t>
      </w:r>
    </w:p>
    <w:p w:rsidR="004D46F9" w:rsidRDefault="004D46F9" w:rsidP="004D46F9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1EEB56" wp14:editId="0D370A07">
                <wp:simplePos x="0" y="0"/>
                <wp:positionH relativeFrom="margin">
                  <wp:posOffset>-28575</wp:posOffset>
                </wp:positionH>
                <wp:positionV relativeFrom="paragraph">
                  <wp:posOffset>172085</wp:posOffset>
                </wp:positionV>
                <wp:extent cx="5924550" cy="17811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46F9" w:rsidRDefault="004D46F9" w:rsidP="004D46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EEB56" id="Text Box 9" o:spid="_x0000_s1033" type="#_x0000_t202" style="position:absolute;left:0;text-align:left;margin-left:-2.25pt;margin-top:13.55pt;width:466.5pt;height:140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" fillcolor="white [3201]" strokeweight=".5pt">
                <v:textbox>
                  <w:txbxContent>
                    <w:p w:rsidR="004D46F9" w:rsidRDefault="004D46F9" w:rsidP="004D46F9"/>
                  </w:txbxContent>
                </v:textbox>
                <w10:wrap anchorx="margin"/>
              </v:shape>
            </w:pict>
          </mc:Fallback>
        </mc:AlternateContent>
      </w: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360"/>
        <w:jc w:val="left"/>
      </w:pPr>
    </w:p>
    <w:p w:rsidR="004D46F9" w:rsidRDefault="004D46F9" w:rsidP="004D46F9">
      <w:pPr>
        <w:ind w:left="-720"/>
        <w:jc w:val="left"/>
      </w:pPr>
      <w:r>
        <w:t>C. Meeting participation:</w:t>
      </w:r>
    </w:p>
    <w:p w:rsidR="004D46F9" w:rsidRDefault="004D46F9" w:rsidP="004D46F9">
      <w:pPr>
        <w:ind w:left="-720"/>
        <w:jc w:val="left"/>
      </w:pPr>
    </w:p>
    <w:p w:rsidR="004D46F9" w:rsidRDefault="00C16A6C" w:rsidP="004D46F9">
      <w:pPr>
        <w:ind w:left="-360"/>
        <w:jc w:val="left"/>
      </w:pPr>
      <w:sdt>
        <w:sdtPr>
          <w:id w:val="-1129862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The parent(s) or adult student present verifies he/she has in the past received a Section 504 Parent Rights Statement and does not need the rights further explained at this time.</w:t>
      </w:r>
    </w:p>
    <w:p w:rsidR="004D46F9" w:rsidRDefault="00C16A6C" w:rsidP="004D46F9">
      <w:pPr>
        <w:ind w:left="-360"/>
        <w:jc w:val="left"/>
      </w:pPr>
      <w:sdt>
        <w:sdtPr>
          <w:id w:val="1062757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6F9">
            <w:rPr>
              <w:rFonts w:ascii="MS Gothic" w:eastAsia="MS Gothic" w:hAnsi="MS Gothic" w:hint="eastAsia"/>
            </w:rPr>
            <w:t>☐</w:t>
          </w:r>
        </w:sdtContent>
      </w:sdt>
      <w:r w:rsidR="004D46F9">
        <w:t xml:space="preserve"> The parent(s) or adult student present verifies he/she has been given the opportunity to participate in the development/review of the 504 accommodation plan.</w:t>
      </w:r>
    </w:p>
    <w:p w:rsidR="004D46F9" w:rsidRDefault="004D46F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</w:p>
    <w:p w:rsidR="004D46F9" w:rsidRDefault="004D46F9" w:rsidP="004D46F9">
      <w:pPr>
        <w:ind w:left="-720"/>
        <w:jc w:val="left"/>
      </w:pPr>
      <w:r>
        <w:lastRenderedPageBreak/>
        <w:t>D. The following persons, as indicated by their signatures, have participated in this 504 team meeting.</w:t>
      </w:r>
    </w:p>
    <w:p w:rsidR="005E2329" w:rsidRDefault="005E232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  <w:r>
        <w:t>Position</w:t>
      </w:r>
      <w:r>
        <w:tab/>
      </w:r>
      <w:r>
        <w:tab/>
      </w:r>
      <w:r>
        <w:tab/>
      </w:r>
      <w:r>
        <w:tab/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5E2329" w:rsidRDefault="005E2329" w:rsidP="004D46F9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E2C1AF" wp14:editId="202D15BE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4200525" cy="20002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2329" w:rsidRDefault="005E2329" w:rsidP="005E23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2C1AF" id="Text Box 10" o:spid="_x0000_s1034" type="#_x0000_t202" style="position:absolute;left:0;text-align:left;margin-left:279.55pt;margin-top:13pt;width:330.75pt;height:15.75pt;z-index:2516756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" fillcolor="white [3201]" strokeweight=".5pt">
                <v:textbox>
                  <w:txbxContent>
                    <w:p w:rsidR="005E2329" w:rsidRDefault="005E2329" w:rsidP="005E2329"/>
                  </w:txbxContent>
                </v:textbox>
                <w10:wrap anchorx="margin"/>
              </v:shape>
            </w:pict>
          </mc:Fallback>
        </mc:AlternateContent>
      </w:r>
    </w:p>
    <w:p w:rsidR="005E2329" w:rsidRDefault="005E2329" w:rsidP="004D46F9">
      <w:pPr>
        <w:ind w:left="-720"/>
        <w:jc w:val="left"/>
      </w:pPr>
      <w:r>
        <w:t>504 Chairperson</w:t>
      </w:r>
    </w:p>
    <w:p w:rsidR="005E2329" w:rsidRDefault="005E232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D08D49" wp14:editId="42C8DF5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200525" cy="20002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2329" w:rsidRDefault="005E2329" w:rsidP="005E23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08D49" id="Text Box 11" o:spid="_x0000_s1035" type="#_x0000_t202" style="position:absolute;left:0;text-align:left;margin-left:279.55pt;margin-top:.9pt;width:330.75pt;height:15.75pt;z-index:2516776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" fillcolor="white [3201]" strokeweight=".5pt">
                <v:textbox>
                  <w:txbxContent>
                    <w:p w:rsidR="005E2329" w:rsidRDefault="005E2329" w:rsidP="005E2329"/>
                  </w:txbxContent>
                </v:textbox>
                <w10:wrap anchorx="margin"/>
              </v:shape>
            </w:pict>
          </mc:Fallback>
        </mc:AlternateContent>
      </w:r>
      <w:r>
        <w:t>Regular Classroom Teacher</w:t>
      </w:r>
    </w:p>
    <w:p w:rsidR="005E2329" w:rsidRDefault="005E232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298AE3" wp14:editId="5BC1ECD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4200525" cy="2000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2329" w:rsidRDefault="005E2329" w:rsidP="005E23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98AE3" id="Text Box 12" o:spid="_x0000_s1036" type="#_x0000_t202" style="position:absolute;left:0;text-align:left;margin-left:279.55pt;margin-top:1.05pt;width:330.75pt;height:15.75pt;z-index:25167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" fillcolor="white [3201]" strokeweight=".5pt">
                <v:textbox>
                  <w:txbxContent>
                    <w:p w:rsidR="005E2329" w:rsidRDefault="005E2329" w:rsidP="005E2329"/>
                  </w:txbxContent>
                </v:textbox>
                <w10:wrap anchorx="margin"/>
              </v:shape>
            </w:pict>
          </mc:Fallback>
        </mc:AlternateContent>
      </w:r>
      <w:r>
        <w:t>Parent or Adult Student</w:t>
      </w:r>
    </w:p>
    <w:p w:rsidR="005E2329" w:rsidRDefault="005E2329" w:rsidP="004D46F9">
      <w:pPr>
        <w:ind w:left="-720"/>
        <w:jc w:val="left"/>
      </w:pPr>
    </w:p>
    <w:p w:rsidR="005E2329" w:rsidRDefault="005E2329" w:rsidP="004D46F9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26DDC3" wp14:editId="5D164ABE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200525" cy="20002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2329" w:rsidRDefault="005E2329" w:rsidP="005E23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6DDC3" id="Text Box 13" o:spid="_x0000_s1037" type="#_x0000_t202" style="position:absolute;left:0;text-align:left;margin-left:279.55pt;margin-top:.45pt;width:330.75pt;height:15.75pt;z-index:25168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" fillcolor="white [3201]" strokeweight=".5pt">
                <v:textbox>
                  <w:txbxContent>
                    <w:p w:rsidR="005E2329" w:rsidRDefault="005E2329" w:rsidP="005E2329"/>
                  </w:txbxContent>
                </v:textbox>
                <w10:wrap anchorx="margin"/>
              </v:shape>
            </w:pict>
          </mc:Fallback>
        </mc:AlternateContent>
      </w:r>
      <w:r>
        <w:t>Parent</w:t>
      </w:r>
    </w:p>
    <w:sectPr w:rsidR="005E2329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AAF" w:rsidRDefault="00C16A6C" w:rsidP="00B92AAF">
    <w:pPr>
      <w:pStyle w:val="Footer"/>
      <w:jc w:val="right"/>
    </w:pPr>
    <w:sdt>
      <w:sdtPr>
        <w:id w:val="-866757521"/>
        <w:docPartObj>
          <w:docPartGallery w:val="Page Numbers (Top of Page)"/>
          <w:docPartUnique/>
        </w:docPartObj>
      </w:sdtPr>
      <w:sdtEndPr/>
      <w:sdtContent>
        <w:r w:rsidR="00B92AAF">
          <w:t>Section 504 Meeting Summary Report</w:t>
        </w:r>
        <w:r w:rsidR="00B92AAF">
          <w:tab/>
        </w:r>
        <w:r w:rsidR="00B92AAF">
          <w:tab/>
          <w:t xml:space="preserve">Page </w:t>
        </w:r>
        <w:r w:rsidR="00B92AAF">
          <w:rPr>
            <w:b/>
            <w:bCs/>
            <w:szCs w:val="24"/>
          </w:rPr>
          <w:fldChar w:fldCharType="begin"/>
        </w:r>
        <w:r w:rsidR="00B92AAF">
          <w:rPr>
            <w:b/>
            <w:bCs/>
          </w:rPr>
          <w:instrText xml:space="preserve"> PAGE </w:instrText>
        </w:r>
        <w:r w:rsidR="00B92AAF"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 w:rsidR="00B92AAF">
          <w:rPr>
            <w:b/>
            <w:bCs/>
            <w:szCs w:val="24"/>
          </w:rPr>
          <w:fldChar w:fldCharType="end"/>
        </w:r>
        <w:r w:rsidR="00B92AAF">
          <w:t xml:space="preserve"> of </w:t>
        </w:r>
        <w:r w:rsidR="00B92AAF">
          <w:rPr>
            <w:b/>
            <w:bCs/>
            <w:szCs w:val="24"/>
          </w:rPr>
          <w:fldChar w:fldCharType="begin"/>
        </w:r>
        <w:r w:rsidR="00B92AAF">
          <w:rPr>
            <w:b/>
            <w:bCs/>
          </w:rPr>
          <w:instrText xml:space="preserve"> NUMPAGES  </w:instrText>
        </w:r>
        <w:r w:rsidR="00B92AAF">
          <w:rPr>
            <w:b/>
            <w:bCs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 w:rsidR="00B92AAF">
          <w:rPr>
            <w:b/>
            <w:bCs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86449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92AAF" w:rsidRDefault="00B92AAF" w:rsidP="00B92AAF">
            <w:pPr>
              <w:pStyle w:val="Footer"/>
              <w:jc w:val="right"/>
            </w:pPr>
            <w:r>
              <w:t>Section 504 Meeting Summary Report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16A6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16A6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Kentucky Public School District Section 504 </w:t>
                              </w:r>
                              <w:r w:rsidR="00FB062F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Meeting Summary Report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8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Kentucky Public School District Section 504 </w:t>
                        </w:r>
                        <w:r w:rsidR="00FB062F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Meeting Summary Report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A3347"/>
    <w:rsid w:val="00157D63"/>
    <w:rsid w:val="00174904"/>
    <w:rsid w:val="001B7AA9"/>
    <w:rsid w:val="001F352C"/>
    <w:rsid w:val="00200DFD"/>
    <w:rsid w:val="00260FF1"/>
    <w:rsid w:val="002A5F37"/>
    <w:rsid w:val="002C4D9A"/>
    <w:rsid w:val="00303241"/>
    <w:rsid w:val="0034095E"/>
    <w:rsid w:val="003B40C2"/>
    <w:rsid w:val="003E1CC7"/>
    <w:rsid w:val="003E447F"/>
    <w:rsid w:val="00405431"/>
    <w:rsid w:val="00430D81"/>
    <w:rsid w:val="004B1719"/>
    <w:rsid w:val="004C5257"/>
    <w:rsid w:val="004D46F9"/>
    <w:rsid w:val="004F7129"/>
    <w:rsid w:val="005564F4"/>
    <w:rsid w:val="005622C2"/>
    <w:rsid w:val="005E0957"/>
    <w:rsid w:val="005E2329"/>
    <w:rsid w:val="005F4E4A"/>
    <w:rsid w:val="0063480A"/>
    <w:rsid w:val="006D2446"/>
    <w:rsid w:val="0075561B"/>
    <w:rsid w:val="007563C7"/>
    <w:rsid w:val="00773321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05A5"/>
    <w:rsid w:val="00A76351"/>
    <w:rsid w:val="00AA5AD1"/>
    <w:rsid w:val="00AC6BC6"/>
    <w:rsid w:val="00B27982"/>
    <w:rsid w:val="00B32318"/>
    <w:rsid w:val="00B83E51"/>
    <w:rsid w:val="00B92AAF"/>
    <w:rsid w:val="00BA3E79"/>
    <w:rsid w:val="00BC5A41"/>
    <w:rsid w:val="00BC7D85"/>
    <w:rsid w:val="00BC7F63"/>
    <w:rsid w:val="00C00F41"/>
    <w:rsid w:val="00C16A6C"/>
    <w:rsid w:val="00C848FF"/>
    <w:rsid w:val="00CA003F"/>
    <w:rsid w:val="00CB39FE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B5BC7"/>
    <w:rsid w:val="00EC6610"/>
    <w:rsid w:val="00F21364"/>
    <w:rsid w:val="00F23355"/>
    <w:rsid w:val="00F83F19"/>
    <w:rsid w:val="00FB062F"/>
    <w:rsid w:val="00FC10D3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CE1AA-B007-4E70-B0B9-74EC7C1A9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C48F4E35.dotm</Template>
  <TotalTime>0</TotalTime>
  <Pages>3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Section 504 Meeting Summary Report</vt:lpstr>
    </vt:vector>
  </TitlesOfParts>
  <Company>Mazanec Raskin Ryder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Section 504 Meeting Summary Report</dc:title>
  <dc:subject/>
  <dc:creator>Shearer, Jolene</dc:creator>
  <cp:keywords/>
  <dc:description/>
  <cp:lastModifiedBy>Huntoon, Paige E.</cp:lastModifiedBy>
  <cp:revision>2</cp:revision>
  <dcterms:created xsi:type="dcterms:W3CDTF">2017-12-21T18:58:00Z</dcterms:created>
  <dcterms:modified xsi:type="dcterms:W3CDTF">2017-12-21T18:58:00Z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4815-7855-9448</vt:lpwstr>
  </op:property>
</op:Properties>
</file>