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d9ef974d003d4767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C848FF">
      <w:pPr>
        <w:ind w:left="-720"/>
        <w:jc w:val="center"/>
      </w:pPr>
      <w:bookmarkStart w:id="0" w:name="_GoBack"/>
      <w:bookmarkEnd w:id="0"/>
    </w:p>
    <w:p w:rsidR="00C848FF" w:rsidRDefault="00C848FF" w:rsidP="00C848FF">
      <w:pPr>
        <w:ind w:left="-720"/>
        <w:jc w:val="center"/>
      </w:pPr>
      <w:r>
        <w:t>Complete Relevant Sections</w:t>
      </w:r>
    </w:p>
    <w:p w:rsidR="00C848FF" w:rsidRDefault="00C848FF" w:rsidP="00C848FF">
      <w:pPr>
        <w:ind w:left="-720"/>
        <w:jc w:val="center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D7AC9C" wp14:editId="2005B5FD">
                <wp:simplePos x="0" y="0"/>
                <wp:positionH relativeFrom="column">
                  <wp:posOffset>828675</wp:posOffset>
                </wp:positionH>
                <wp:positionV relativeFrom="paragraph">
                  <wp:posOffset>3810</wp:posOffset>
                </wp:positionV>
                <wp:extent cx="4391025" cy="190500"/>
                <wp:effectExtent l="0" t="0" r="2857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7AC9C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65.25pt;margin-top:.3pt;width:345.7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 w:rsidR="003D68D2">
        <w:t>Name</w:t>
      </w:r>
      <w:r>
        <w:t>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3E8465" wp14:editId="4769EB83">
                <wp:simplePos x="0" y="0"/>
                <wp:positionH relativeFrom="column">
                  <wp:posOffset>847725</wp:posOffset>
                </wp:positionH>
                <wp:positionV relativeFrom="paragraph">
                  <wp:posOffset>5715</wp:posOffset>
                </wp:positionV>
                <wp:extent cx="4381500" cy="200025"/>
                <wp:effectExtent l="0" t="0" r="19050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3E8465" id="Text Box 17" o:spid="_x0000_s1027" type="#_x0000_t202" style="position:absolute;left:0;text-align:left;margin-left:66.75pt;margin-top:.45pt;width:345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</v:shape>
            </w:pict>
          </mc:Fallback>
        </mc:AlternateContent>
      </w:r>
      <w:r w:rsidR="003D68D2">
        <w:t>Date of Birth</w:t>
      </w:r>
      <w:r>
        <w:t>:</w:t>
      </w:r>
    </w:p>
    <w:p w:rsidR="00C848FF" w:rsidRDefault="00C848FF" w:rsidP="00C848FF">
      <w:pPr>
        <w:ind w:left="-720"/>
        <w:jc w:val="left"/>
      </w:pPr>
    </w:p>
    <w:p w:rsidR="00C848FF" w:rsidRDefault="00C848FF" w:rsidP="00C848FF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222DEC" wp14:editId="0148AB7A">
                <wp:simplePos x="0" y="0"/>
                <wp:positionH relativeFrom="margin">
                  <wp:posOffset>876300</wp:posOffset>
                </wp:positionH>
                <wp:positionV relativeFrom="paragraph">
                  <wp:posOffset>7620</wp:posOffset>
                </wp:positionV>
                <wp:extent cx="5010150" cy="209550"/>
                <wp:effectExtent l="0" t="0" r="19050" b="1905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015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48FF" w:rsidRDefault="00C848FF" w:rsidP="00C848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22DEC" id="Text Box 18" o:spid="_x0000_s1028" type="#_x0000_t202" style="position:absolute;left:0;text-align:left;margin-left:69pt;margin-top:.6pt;width:394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" fillcolor="white [3201]" strokeweight=".5pt">
                <v:textbox>
                  <w:txbxContent>
                    <w:p w:rsidR="00C848FF" w:rsidRDefault="00C848FF" w:rsidP="00C848FF"/>
                  </w:txbxContent>
                </v:textbox>
                <w10:wrap anchorx="margin"/>
              </v:shape>
            </w:pict>
          </mc:Fallback>
        </mc:AlternateContent>
      </w:r>
      <w:r w:rsidR="003D68D2">
        <w:t>Parent/Guardian</w:t>
      </w:r>
      <w:r>
        <w:t>:</w:t>
      </w:r>
    </w:p>
    <w:p w:rsidR="003D68D2" w:rsidRDefault="003D68D2" w:rsidP="00C848FF">
      <w:pPr>
        <w:ind w:left="-720"/>
        <w:jc w:val="left"/>
      </w:pPr>
    </w:p>
    <w:p w:rsidR="00C848FF" w:rsidRDefault="003D68D2" w:rsidP="00C848FF">
      <w:pPr>
        <w:ind w:left="-720"/>
        <w:jc w:val="left"/>
      </w:pPr>
      <w:r>
        <w:t xml:space="preserve">Has </w:t>
      </w:r>
      <w:r w:rsidR="00220205">
        <w:t>s</w:t>
      </w:r>
      <w:r>
        <w:t>tudent been previously evaluated under IDEA or Section 504?</w:t>
      </w:r>
    </w:p>
    <w:p w:rsidR="003D68D2" w:rsidRDefault="003D68D2" w:rsidP="00C848FF">
      <w:pPr>
        <w:ind w:left="-720"/>
        <w:jc w:val="left"/>
      </w:pPr>
    </w:p>
    <w:p w:rsidR="003D68D2" w:rsidRDefault="00351017" w:rsidP="003D68D2">
      <w:pPr>
        <w:ind w:left="-360"/>
        <w:jc w:val="left"/>
      </w:pPr>
      <w:sdt>
        <w:sdtPr>
          <w:id w:val="1200980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8D2">
            <w:rPr>
              <w:rFonts w:ascii="MS Gothic" w:eastAsia="MS Gothic" w:hAnsi="MS Gothic" w:hint="eastAsia"/>
            </w:rPr>
            <w:t>☐</w:t>
          </w:r>
        </w:sdtContent>
      </w:sdt>
      <w:r w:rsidR="003D68D2">
        <w:t xml:space="preserve"> Yes</w:t>
      </w:r>
      <w:r w:rsidR="003D68D2">
        <w:tab/>
      </w:r>
      <w:sdt>
        <w:sdtPr>
          <w:id w:val="872508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68D2">
            <w:rPr>
              <w:rFonts w:ascii="MS Gothic" w:eastAsia="MS Gothic" w:hAnsi="MS Gothic" w:hint="eastAsia"/>
            </w:rPr>
            <w:t>☐</w:t>
          </w:r>
        </w:sdtContent>
      </w:sdt>
      <w:r w:rsidR="003D68D2">
        <w:t xml:space="preserve"> No</w:t>
      </w:r>
    </w:p>
    <w:p w:rsidR="003D68D2" w:rsidRDefault="003D68D2" w:rsidP="00C848FF">
      <w:pPr>
        <w:ind w:left="-720"/>
        <w:jc w:val="left"/>
      </w:pPr>
    </w:p>
    <w:p w:rsidR="003D68D2" w:rsidRDefault="003D68D2" w:rsidP="00C848FF">
      <w:pPr>
        <w:ind w:left="-720"/>
        <w:jc w:val="left"/>
      </w:pPr>
      <w:r>
        <w:t>I. Sources of Information Reviewed (if applicable):</w:t>
      </w:r>
    </w:p>
    <w:p w:rsidR="003D68D2" w:rsidRDefault="003D68D2" w:rsidP="00C848FF">
      <w:pPr>
        <w:ind w:left="-720"/>
        <w:jc w:val="left"/>
      </w:pPr>
    </w:p>
    <w:p w:rsidR="003D68D2" w:rsidRDefault="003D68D2" w:rsidP="003D68D2">
      <w:pPr>
        <w:ind w:left="-360"/>
        <w:jc w:val="left"/>
      </w:pPr>
      <w:r>
        <w:t>Cumulative File Data</w:t>
      </w:r>
    </w:p>
    <w:p w:rsidR="003D68D2" w:rsidRDefault="003D68D2" w:rsidP="003D68D2">
      <w:pPr>
        <w:ind w:left="-360"/>
        <w:jc w:val="left"/>
      </w:pPr>
    </w:p>
    <w:tbl>
      <w:tblPr>
        <w:tblStyle w:val="GridTable2-Accent1"/>
        <w:tblW w:w="0" w:type="auto"/>
        <w:tblLook w:val="04A0" w:firstRow="1" w:lastRow="0" w:firstColumn="1" w:lastColumn="0" w:noHBand="0" w:noVBand="1"/>
      </w:tblPr>
      <w:tblGrid>
        <w:gridCol w:w="6565"/>
        <w:gridCol w:w="1440"/>
        <w:gridCol w:w="1345"/>
      </w:tblGrid>
      <w:tr w:rsidR="003D68D2" w:rsidTr="003D68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:rsidR="003D68D2" w:rsidRDefault="003D68D2" w:rsidP="003D68D2">
            <w:pPr>
              <w:jc w:val="left"/>
            </w:pPr>
          </w:p>
        </w:tc>
        <w:tc>
          <w:tcPr>
            <w:tcW w:w="1440" w:type="dxa"/>
            <w:vAlign w:val="center"/>
          </w:tcPr>
          <w:p w:rsidR="003D68D2" w:rsidRDefault="003D68D2" w:rsidP="003D68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Yes</w:t>
            </w:r>
          </w:p>
        </w:tc>
        <w:tc>
          <w:tcPr>
            <w:tcW w:w="1345" w:type="dxa"/>
            <w:vAlign w:val="center"/>
          </w:tcPr>
          <w:p w:rsidR="003D68D2" w:rsidRDefault="003D68D2" w:rsidP="003D68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</w:t>
            </w:r>
          </w:p>
        </w:tc>
      </w:tr>
      <w:tr w:rsidR="003D68D2" w:rsidTr="003D6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:rsidR="003D68D2" w:rsidRPr="003D68D2" w:rsidRDefault="003D68D2" w:rsidP="003D68D2">
            <w:pPr>
              <w:jc w:val="left"/>
              <w:rPr>
                <w:b w:val="0"/>
              </w:rPr>
            </w:pPr>
            <w:r w:rsidRPr="003D68D2">
              <w:rPr>
                <w:b w:val="0"/>
              </w:rPr>
              <w:t>Is the student's hearing normal?</w:t>
            </w:r>
          </w:p>
        </w:tc>
        <w:sdt>
          <w:sdtPr>
            <w:id w:val="20821033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vAlign w:val="center"/>
              </w:tcPr>
              <w:p w:rsidR="003D68D2" w:rsidRDefault="003D68D2" w:rsidP="003D68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6471963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:rsidR="003D68D2" w:rsidRDefault="003D68D2" w:rsidP="003D68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D68D2" w:rsidTr="003D6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:rsidR="003D68D2" w:rsidRPr="003D68D2" w:rsidRDefault="003D68D2" w:rsidP="003D68D2">
            <w:pPr>
              <w:jc w:val="left"/>
              <w:rPr>
                <w:b w:val="0"/>
              </w:rPr>
            </w:pPr>
            <w:r w:rsidRPr="003D68D2">
              <w:rPr>
                <w:b w:val="0"/>
              </w:rPr>
              <w:t>Is the student's vision normal?</w:t>
            </w:r>
          </w:p>
        </w:tc>
        <w:sdt>
          <w:sdtPr>
            <w:id w:val="-1312102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vAlign w:val="center"/>
              </w:tcPr>
              <w:p w:rsidR="003D68D2" w:rsidRDefault="003D68D2" w:rsidP="003D68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9149244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:rsidR="003D68D2" w:rsidRDefault="003D68D2" w:rsidP="003D68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D68D2" w:rsidTr="003D6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:rsidR="003D68D2" w:rsidRPr="003D68D2" w:rsidRDefault="003D68D2" w:rsidP="003D68D2">
            <w:pPr>
              <w:jc w:val="left"/>
              <w:rPr>
                <w:b w:val="0"/>
              </w:rPr>
            </w:pPr>
            <w:r w:rsidRPr="003D68D2">
              <w:rPr>
                <w:b w:val="0"/>
              </w:rPr>
              <w:t>Are there any physical or mental health problems?</w:t>
            </w:r>
          </w:p>
        </w:tc>
        <w:sdt>
          <w:sdtPr>
            <w:id w:val="15614362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vAlign w:val="center"/>
              </w:tcPr>
              <w:p w:rsidR="003D68D2" w:rsidRDefault="003D68D2" w:rsidP="003D68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180731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:rsidR="003D68D2" w:rsidRDefault="003D68D2" w:rsidP="003D68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D68D2" w:rsidTr="003D68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:rsidR="003D68D2" w:rsidRPr="003D68D2" w:rsidRDefault="003D68D2" w:rsidP="003D68D2">
            <w:pPr>
              <w:jc w:val="left"/>
              <w:rPr>
                <w:b w:val="0"/>
              </w:rPr>
            </w:pPr>
            <w:r w:rsidRPr="003D68D2">
              <w:rPr>
                <w:b w:val="0"/>
              </w:rPr>
              <w:t>Has the attendance been regular?</w:t>
            </w:r>
          </w:p>
        </w:tc>
        <w:sdt>
          <w:sdtPr>
            <w:id w:val="-1906217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vAlign w:val="center"/>
              </w:tcPr>
              <w:p w:rsidR="003D68D2" w:rsidRDefault="003D68D2" w:rsidP="003D68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1646396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:rsidR="003D68D2" w:rsidRDefault="003D68D2" w:rsidP="003D68D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3D68D2" w:rsidTr="003D68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</w:tcPr>
          <w:p w:rsidR="003D68D2" w:rsidRPr="003D68D2" w:rsidRDefault="003D68D2" w:rsidP="003D68D2">
            <w:pPr>
              <w:jc w:val="left"/>
              <w:rPr>
                <w:b w:val="0"/>
              </w:rPr>
            </w:pPr>
            <w:r w:rsidRPr="003D68D2">
              <w:rPr>
                <w:b w:val="0"/>
              </w:rPr>
              <w:t>Has the student frequently changed schools?</w:t>
            </w:r>
          </w:p>
        </w:tc>
        <w:sdt>
          <w:sdtPr>
            <w:id w:val="-353731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40" w:type="dxa"/>
                <w:vAlign w:val="center"/>
              </w:tcPr>
              <w:p w:rsidR="003D68D2" w:rsidRDefault="003D68D2" w:rsidP="003D68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45157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45" w:type="dxa"/>
                <w:vAlign w:val="center"/>
              </w:tcPr>
              <w:p w:rsidR="003D68D2" w:rsidRDefault="003D68D2" w:rsidP="003D68D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:rsidR="003D68D2" w:rsidRDefault="003D68D2" w:rsidP="003D68D2">
      <w:pPr>
        <w:ind w:left="-360"/>
        <w:jc w:val="left"/>
      </w:pPr>
    </w:p>
    <w:p w:rsidR="003D68D2" w:rsidRDefault="003D68D2" w:rsidP="003D68D2">
      <w:pPr>
        <w:ind w:left="-360"/>
        <w:jc w:val="left"/>
      </w:pPr>
      <w:r>
        <w:t>A. Evaluation Results (fill in only applicable areas):</w:t>
      </w:r>
    </w:p>
    <w:p w:rsidR="003D68D2" w:rsidRDefault="003D68D2" w:rsidP="003D68D2">
      <w:pPr>
        <w:ind w:left="-360"/>
        <w:jc w:val="left"/>
      </w:pPr>
    </w:p>
    <w:p w:rsidR="003D68D2" w:rsidRDefault="003D68D2" w:rsidP="003D68D2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CE59A8" wp14:editId="18525056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3562350" cy="1619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D2" w:rsidRDefault="003D68D2" w:rsidP="003D68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E59A8" id="Text Box 1" o:spid="_x0000_s1029" type="#_x0000_t202" style="position:absolute;margin-left:229.3pt;margin-top:1.1pt;width:280.5pt;height:12.7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" fillcolor="white [3201]" strokeweight=".5pt">
                <v:textbox>
                  <w:txbxContent>
                    <w:p w:rsidR="003D68D2" w:rsidRDefault="003D68D2" w:rsidP="003D68D2"/>
                  </w:txbxContent>
                </v:textbox>
                <w10:wrap anchorx="margin"/>
              </v:shape>
            </w:pict>
          </mc:Fallback>
        </mc:AlternateContent>
      </w:r>
      <w:r>
        <w:t xml:space="preserve">1. Regular Classroom Performance: </w:t>
      </w:r>
    </w:p>
    <w:p w:rsidR="003D68D2" w:rsidRDefault="003D68D2" w:rsidP="003D68D2">
      <w:pPr>
        <w:jc w:val="left"/>
      </w:pPr>
    </w:p>
    <w:p w:rsidR="003D68D2" w:rsidRDefault="003D68D2" w:rsidP="003D68D2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D6F206" wp14:editId="7A0FA31F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3562350" cy="1619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161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D2" w:rsidRDefault="003D68D2" w:rsidP="003D68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6F206" id="Text Box 3" o:spid="_x0000_s1030" type="#_x0000_t202" style="position:absolute;left:0;text-align:left;margin-left:229.3pt;margin-top:.5pt;width:280.5pt;height:12.7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" fillcolor="white [3201]" strokeweight=".5pt">
                <v:textbox>
                  <w:txbxContent>
                    <w:p w:rsidR="003D68D2" w:rsidRDefault="003D68D2" w:rsidP="003D68D2"/>
                  </w:txbxContent>
                </v:textbox>
                <w10:wrap anchorx="margin"/>
              </v:shape>
            </w:pict>
          </mc:Fallback>
        </mc:AlternateContent>
      </w:r>
      <w:r>
        <w:t>Reporting Teacher:</w:t>
      </w: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  <w:r>
        <w:t>Concerns:</w:t>
      </w:r>
    </w:p>
    <w:p w:rsidR="003D68D2" w:rsidRDefault="003D68D2" w:rsidP="003D68D2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2AE9B2" wp14:editId="4554450E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5667375" cy="118110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737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D2" w:rsidRDefault="003D68D2" w:rsidP="003D68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AE9B2" id="Text Box 4" o:spid="_x0000_s1031" type="#_x0000_t202" style="position:absolute;left:0;text-align:left;margin-left:395.05pt;margin-top:6.35pt;width:446.25pt;height:93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" fillcolor="white [3201]" strokeweight=".5pt">
                <v:textbox>
                  <w:txbxContent>
                    <w:p w:rsidR="003D68D2" w:rsidRDefault="003D68D2" w:rsidP="003D68D2"/>
                  </w:txbxContent>
                </v:textbox>
                <w10:wrap anchorx="margin"/>
              </v:shape>
            </w:pict>
          </mc:Fallback>
        </mc:AlternateContent>
      </w: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jc w:val="left"/>
      </w:pPr>
      <w:r>
        <w:lastRenderedPageBreak/>
        <w:t>2. Medical or other relevant health professional diagnosis:</w:t>
      </w:r>
    </w:p>
    <w:p w:rsidR="003D68D2" w:rsidRDefault="003D68D2" w:rsidP="003D68D2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B9B743" wp14:editId="52B864B9">
                <wp:simplePos x="0" y="0"/>
                <wp:positionH relativeFrom="margin">
                  <wp:posOffset>171450</wp:posOffset>
                </wp:positionH>
                <wp:positionV relativeFrom="paragraph">
                  <wp:posOffset>84455</wp:posOffset>
                </wp:positionV>
                <wp:extent cx="5753100" cy="2095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D2" w:rsidRDefault="003D68D2" w:rsidP="003D68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9B743" id="Text Box 5" o:spid="_x0000_s1032" type="#_x0000_t202" style="position:absolute;margin-left:13.5pt;margin-top:6.65pt;width:453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" fillcolor="white [3201]" strokeweight=".5pt">
                <v:textbox>
                  <w:txbxContent>
                    <w:p w:rsidR="003D68D2" w:rsidRDefault="003D68D2" w:rsidP="003D68D2"/>
                  </w:txbxContent>
                </v:textbox>
                <w10:wrap anchorx="margin"/>
              </v:shape>
            </w:pict>
          </mc:Fallback>
        </mc:AlternateContent>
      </w:r>
    </w:p>
    <w:p w:rsidR="003D68D2" w:rsidRDefault="003D68D2" w:rsidP="003D68D2">
      <w:pPr>
        <w:jc w:val="left"/>
      </w:pPr>
    </w:p>
    <w:p w:rsidR="003D68D2" w:rsidRDefault="003D68D2" w:rsidP="003D68D2">
      <w:pPr>
        <w:ind w:left="360"/>
        <w:jc w:val="left"/>
      </w:pPr>
      <w:r>
        <w:t>Medical or other relevant health professional name:</w:t>
      </w:r>
    </w:p>
    <w:p w:rsidR="003D68D2" w:rsidRDefault="003D68D2" w:rsidP="003D68D2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9022B6" wp14:editId="4A906533">
                <wp:simplePos x="0" y="0"/>
                <wp:positionH relativeFrom="margin">
                  <wp:posOffset>257175</wp:posOffset>
                </wp:positionH>
                <wp:positionV relativeFrom="paragraph">
                  <wp:posOffset>156210</wp:posOffset>
                </wp:positionV>
                <wp:extent cx="5686425" cy="22860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D2" w:rsidRDefault="003D68D2" w:rsidP="003D68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022B6" id="Text Box 6" o:spid="_x0000_s1033" type="#_x0000_t202" style="position:absolute;left:0;text-align:left;margin-left:20.25pt;margin-top:12.3pt;width:447.75pt;height:18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" fillcolor="white [3201]" strokeweight=".5pt">
                <v:textbox>
                  <w:txbxContent>
                    <w:p w:rsidR="003D68D2" w:rsidRDefault="003D68D2" w:rsidP="003D68D2"/>
                  </w:txbxContent>
                </v:textbox>
                <w10:wrap anchorx="margin"/>
              </v:shape>
            </w:pict>
          </mc:Fallback>
        </mc:AlternateContent>
      </w: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  <w:r>
        <w:t>Date of Diagnosis:</w:t>
      </w:r>
    </w:p>
    <w:p w:rsidR="003D68D2" w:rsidRDefault="003D68D2" w:rsidP="003D68D2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B50CF9" wp14:editId="35BF8C97">
                <wp:simplePos x="0" y="0"/>
                <wp:positionH relativeFrom="margin">
                  <wp:align>right</wp:align>
                </wp:positionH>
                <wp:positionV relativeFrom="paragraph">
                  <wp:posOffset>150495</wp:posOffset>
                </wp:positionV>
                <wp:extent cx="5657850" cy="20002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68D2" w:rsidRDefault="003D68D2" w:rsidP="003D68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50CF9" id="Text Box 7" o:spid="_x0000_s1034" type="#_x0000_t202" style="position:absolute;left:0;text-align:left;margin-left:394.3pt;margin-top:11.85pt;width:445.5pt;height:15.7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" fillcolor="white [3201]" strokeweight=".5pt">
                <v:textbox>
                  <w:txbxContent>
                    <w:p w:rsidR="003D68D2" w:rsidRDefault="003D68D2" w:rsidP="003D68D2"/>
                  </w:txbxContent>
                </v:textbox>
                <w10:wrap anchorx="margin"/>
              </v:shape>
            </w:pict>
          </mc:Fallback>
        </mc:AlternateContent>
      </w:r>
    </w:p>
    <w:p w:rsidR="003D68D2" w:rsidRDefault="003D68D2" w:rsidP="003D68D2">
      <w:pPr>
        <w:ind w:left="360"/>
        <w:jc w:val="left"/>
      </w:pPr>
    </w:p>
    <w:p w:rsidR="003D68D2" w:rsidRDefault="003D68D2" w:rsidP="003D68D2">
      <w:pPr>
        <w:ind w:left="360"/>
        <w:jc w:val="left"/>
      </w:pPr>
    </w:p>
    <w:p w:rsidR="003D68D2" w:rsidRDefault="00161CEC" w:rsidP="00161CEC">
      <w:pPr>
        <w:jc w:val="left"/>
      </w:pPr>
      <w:r>
        <w:t>3. Social/Emotional/Behavioral Observation Results:</w:t>
      </w:r>
    </w:p>
    <w:p w:rsidR="00161CEC" w:rsidRDefault="00161CEC" w:rsidP="00161CE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5B3F11" wp14:editId="238F33AA">
                <wp:simplePos x="0" y="0"/>
                <wp:positionH relativeFrom="margin">
                  <wp:align>right</wp:align>
                </wp:positionH>
                <wp:positionV relativeFrom="paragraph">
                  <wp:posOffset>127000</wp:posOffset>
                </wp:positionV>
                <wp:extent cx="5753100" cy="2095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B3F11" id="Text Box 8" o:spid="_x0000_s1035" type="#_x0000_t202" style="position:absolute;margin-left:401.8pt;margin-top:10pt;width:453pt;height:16.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</w:p>
    <w:p w:rsidR="00161CEC" w:rsidRDefault="00161CEC" w:rsidP="00161CEC">
      <w:pPr>
        <w:jc w:val="left"/>
      </w:pPr>
    </w:p>
    <w:p w:rsidR="00161CEC" w:rsidRDefault="00161CEC" w:rsidP="00161CEC">
      <w:pPr>
        <w:jc w:val="left"/>
      </w:pPr>
    </w:p>
    <w:p w:rsidR="00161CEC" w:rsidRDefault="00161CEC" w:rsidP="00161CEC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7A3823" wp14:editId="61C89544">
                <wp:simplePos x="0" y="0"/>
                <wp:positionH relativeFrom="margin">
                  <wp:posOffset>1009015</wp:posOffset>
                </wp:positionH>
                <wp:positionV relativeFrom="paragraph">
                  <wp:posOffset>9525</wp:posOffset>
                </wp:positionV>
                <wp:extent cx="4867275" cy="200025"/>
                <wp:effectExtent l="0" t="0" r="2857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A3823" id="Text Box 9" o:spid="_x0000_s1036" type="#_x0000_t202" style="position:absolute;left:0;text-align:left;margin-left:79.45pt;margin-top:.75pt;width:383.25pt;height:15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  <w:r>
        <w:t xml:space="preserve">Observer: </w:t>
      </w: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BCDFD60" wp14:editId="287E5452">
                <wp:simplePos x="0" y="0"/>
                <wp:positionH relativeFrom="margin">
                  <wp:posOffset>1600200</wp:posOffset>
                </wp:positionH>
                <wp:positionV relativeFrom="paragraph">
                  <wp:posOffset>11430</wp:posOffset>
                </wp:positionV>
                <wp:extent cx="4152900" cy="1809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DFD60" id="Text Box 10" o:spid="_x0000_s1037" type="#_x0000_t202" style="position:absolute;left:0;text-align:left;margin-left:126pt;margin-top:.9pt;width:327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  <w:r>
        <w:t>Date of Observation:</w:t>
      </w: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  <w:r>
        <w:t>Observation Results:</w:t>
      </w:r>
    </w:p>
    <w:p w:rsidR="00161CEC" w:rsidRDefault="00161CEC" w:rsidP="00161CEC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0BCC35" wp14:editId="38A5CD9E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619750" cy="11620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116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BCC35" id="Text Box 11" o:spid="_x0000_s1038" type="#_x0000_t202" style="position:absolute;left:0;text-align:left;margin-left:391.3pt;margin-top:.75pt;width:442.5pt;height:91.5pt;z-index:2516858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jc w:val="left"/>
      </w:pPr>
      <w:r>
        <w:t>4. Other Assessment/Observation Results: Type</w:t>
      </w:r>
    </w:p>
    <w:p w:rsidR="00161CEC" w:rsidRDefault="00161CEC" w:rsidP="00161CE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F87FCA" wp14:editId="6E4B1796">
                <wp:simplePos x="0" y="0"/>
                <wp:positionH relativeFrom="margin">
                  <wp:align>right</wp:align>
                </wp:positionH>
                <wp:positionV relativeFrom="paragraph">
                  <wp:posOffset>99060</wp:posOffset>
                </wp:positionV>
                <wp:extent cx="5753100" cy="20955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87FCA" id="Text Box 12" o:spid="_x0000_s1039" type="#_x0000_t202" style="position:absolute;margin-left:401.8pt;margin-top:7.8pt;width:453pt;height:16.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</w:p>
    <w:p w:rsidR="00161CEC" w:rsidRDefault="00161CEC" w:rsidP="00161CEC">
      <w:pPr>
        <w:jc w:val="left"/>
      </w:pPr>
    </w:p>
    <w:p w:rsidR="00161CEC" w:rsidRDefault="00161CEC" w:rsidP="00161CEC">
      <w:pPr>
        <w:jc w:val="left"/>
      </w:pPr>
    </w:p>
    <w:p w:rsidR="00161CEC" w:rsidRDefault="00161CEC" w:rsidP="00161CEC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86F875E" wp14:editId="39A8C7F6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4152900" cy="180975"/>
                <wp:effectExtent l="0" t="0" r="19050" b="285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F875E" id="Text Box 13" o:spid="_x0000_s1040" type="#_x0000_t202" style="position:absolute;left:0;text-align:left;margin-left:275.8pt;margin-top:.75pt;width:327pt;height:14.2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  <w:r>
        <w:t xml:space="preserve"> Observer/Evaluator: </w:t>
      </w: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3DFA6C0" wp14:editId="260CD52A">
                <wp:simplePos x="0" y="0"/>
                <wp:positionH relativeFrom="margin">
                  <wp:posOffset>2295524</wp:posOffset>
                </wp:positionH>
                <wp:positionV relativeFrom="paragraph">
                  <wp:posOffset>13970</wp:posOffset>
                </wp:positionV>
                <wp:extent cx="3629025" cy="171450"/>
                <wp:effectExtent l="0" t="0" r="28575" b="1905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9025" cy="17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FA6C0" id="Text Box 14" o:spid="_x0000_s1041" type="#_x0000_t202" style="position:absolute;left:0;text-align:left;margin-left:180.75pt;margin-top:1.1pt;width:285.75pt;height:13.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  <w:r>
        <w:t>Date of Evaluation/Observation:</w:t>
      </w: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  <w:r>
        <w:t>Evaluation/Observation Results:</w:t>
      </w:r>
    </w:p>
    <w:p w:rsidR="00161CEC" w:rsidRDefault="00161CEC" w:rsidP="00161CEC">
      <w:pPr>
        <w:ind w:left="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708FE6F" wp14:editId="5F15D412">
                <wp:simplePos x="0" y="0"/>
                <wp:positionH relativeFrom="margin">
                  <wp:align>right</wp:align>
                </wp:positionH>
                <wp:positionV relativeFrom="paragraph">
                  <wp:posOffset>97790</wp:posOffset>
                </wp:positionV>
                <wp:extent cx="5676900" cy="1657350"/>
                <wp:effectExtent l="0" t="0" r="19050" b="190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8FE6F" id="Text Box 15" o:spid="_x0000_s1042" type="#_x0000_t202" style="position:absolute;left:0;text-align:left;margin-left:395.8pt;margin-top:7.7pt;width:447pt;height:130.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360"/>
        <w:jc w:val="left"/>
      </w:pPr>
    </w:p>
    <w:p w:rsidR="00161CEC" w:rsidRDefault="00161CEC" w:rsidP="00161CEC">
      <w:pPr>
        <w:ind w:left="-360"/>
        <w:jc w:val="left"/>
      </w:pPr>
      <w:r>
        <w:lastRenderedPageBreak/>
        <w:t xml:space="preserve">B. Does behavior seriously impede participation in educational programs, or other school district programs?  If so, explain below: </w:t>
      </w:r>
    </w:p>
    <w:p w:rsidR="00161CEC" w:rsidRDefault="00161CEC" w:rsidP="00161CEC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F796E20" wp14:editId="108278C7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6096000" cy="1657350"/>
                <wp:effectExtent l="0" t="0" r="19050" b="1905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1CEC" w:rsidRDefault="00161CEC" w:rsidP="00161CE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96E20" id="Text Box 203" o:spid="_x0000_s1043" type="#_x0000_t202" style="position:absolute;left:0;text-align:left;margin-left:428.8pt;margin-top:10.65pt;width:480pt;height:130.5pt;z-index:2516961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" fillcolor="white [3201]" strokeweight=".5pt">
                <v:textbox>
                  <w:txbxContent>
                    <w:p w:rsidR="00161CEC" w:rsidRDefault="00161CEC" w:rsidP="00161CEC"/>
                  </w:txbxContent>
                </v:textbox>
                <w10:wrap anchorx="margin"/>
              </v:shape>
            </w:pict>
          </mc:Fallback>
        </mc:AlternateContent>
      </w: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360"/>
        <w:jc w:val="left"/>
      </w:pPr>
    </w:p>
    <w:p w:rsidR="00161CEC" w:rsidRDefault="00161CEC" w:rsidP="00161CEC">
      <w:pPr>
        <w:ind w:left="-720"/>
        <w:jc w:val="left"/>
      </w:pPr>
      <w:r>
        <w:t>II. Other Sources Considered</w:t>
      </w:r>
    </w:p>
    <w:p w:rsidR="00161CEC" w:rsidRDefault="00161CEC" w:rsidP="00161CEC">
      <w:pPr>
        <w:ind w:left="-720"/>
        <w:jc w:val="left"/>
      </w:pPr>
    </w:p>
    <w:p w:rsidR="00161CEC" w:rsidRDefault="00161CEC" w:rsidP="00161CEC">
      <w:pPr>
        <w:ind w:left="-360"/>
        <w:jc w:val="left"/>
      </w:pPr>
      <w:r>
        <w:t>1. Parent Data/Developmental History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166332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Report Attached</w:t>
      </w:r>
    </w:p>
    <w:p w:rsidR="00161CEC" w:rsidRDefault="00161CEC" w:rsidP="00161CEC">
      <w:pPr>
        <w:ind w:left="-360"/>
        <w:jc w:val="left"/>
      </w:pPr>
      <w:r>
        <w:t>2. Informal Inventories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-330836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Report Attached</w:t>
      </w:r>
    </w:p>
    <w:p w:rsidR="00161CEC" w:rsidRDefault="00161CEC" w:rsidP="00161CEC">
      <w:pPr>
        <w:ind w:left="-360"/>
        <w:jc w:val="left"/>
      </w:pPr>
      <w:r>
        <w:t>3. Student Work Samples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id w:val="756248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Report Attached</w:t>
      </w:r>
    </w:p>
    <w:p w:rsidR="00161CEC" w:rsidRDefault="00161CEC" w:rsidP="00161CEC">
      <w:pPr>
        <w:ind w:left="-360"/>
        <w:jc w:val="left"/>
      </w:pPr>
      <w:r>
        <w:t>4. Interviews/Documentation with counselors, teachers, medical/health</w:t>
      </w:r>
      <w:r>
        <w:tab/>
      </w:r>
      <w:r>
        <w:tab/>
      </w:r>
      <w:sdt>
        <w:sdtPr>
          <w:id w:val="-2116359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Report Attached</w:t>
      </w:r>
    </w:p>
    <w:p w:rsidR="00161CEC" w:rsidRDefault="00161CEC" w:rsidP="00161CEC">
      <w:pPr>
        <w:ind w:left="-180"/>
        <w:jc w:val="left"/>
      </w:pPr>
      <w:r>
        <w:t>professionals, other professionals</w:t>
      </w:r>
    </w:p>
    <w:p w:rsidR="00161CEC" w:rsidRDefault="00161CEC" w:rsidP="00161CEC">
      <w:pPr>
        <w:ind w:left="-180"/>
        <w:jc w:val="left"/>
      </w:pPr>
    </w:p>
    <w:p w:rsidR="00161CEC" w:rsidRDefault="00161CEC" w:rsidP="00161CEC">
      <w:pPr>
        <w:ind w:left="-180"/>
        <w:jc w:val="left"/>
      </w:pPr>
    </w:p>
    <w:p w:rsidR="00161CEC" w:rsidRDefault="00161CEC" w:rsidP="00161CEC">
      <w:pPr>
        <w:ind w:left="-720"/>
        <w:jc w:val="left"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:rsidR="00161CEC" w:rsidRDefault="00161CEC" w:rsidP="00161CEC">
      <w:pPr>
        <w:ind w:left="-720"/>
        <w:jc w:val="left"/>
      </w:pPr>
    </w:p>
    <w:p w:rsidR="00161CEC" w:rsidRDefault="00161CEC" w:rsidP="00161CEC">
      <w:pPr>
        <w:pBdr>
          <w:bottom w:val="single" w:sz="12" w:space="1" w:color="auto"/>
        </w:pBdr>
        <w:ind w:left="-720"/>
        <w:jc w:val="left"/>
      </w:pPr>
    </w:p>
    <w:p w:rsidR="00161CEC" w:rsidRPr="00161CEC" w:rsidRDefault="00161CEC" w:rsidP="00161CEC">
      <w:pPr>
        <w:ind w:left="-720"/>
        <w:jc w:val="left"/>
      </w:pPr>
      <w:r>
        <w:t>KPSD Official</w:t>
      </w:r>
    </w:p>
    <w:sectPr w:rsidR="00161CEC" w:rsidRPr="00161CEC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847127"/>
      <w:docPartObj>
        <w:docPartGallery w:val="Page Numbers (Bottom of Page)"/>
        <w:docPartUnique/>
      </w:docPartObj>
    </w:sdtPr>
    <w:sdtEndPr/>
    <w:sdtContent>
      <w:sdt>
        <w:sdtPr>
          <w:id w:val="-457412938"/>
          <w:docPartObj>
            <w:docPartGallery w:val="Page Numbers (Top of Page)"/>
            <w:docPartUnique/>
          </w:docPartObj>
        </w:sdtPr>
        <w:sdtEndPr/>
        <w:sdtContent>
          <w:p w:rsidR="00746917" w:rsidRPr="00161CEC" w:rsidRDefault="00161CEC" w:rsidP="00161CEC">
            <w:pPr>
              <w:pStyle w:val="Footer"/>
              <w:jc w:val="right"/>
            </w:pPr>
            <w:r>
              <w:t>Section 504 Evaluation Summary Form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5101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5101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7603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46917" w:rsidRDefault="00746917" w:rsidP="00746917">
            <w:pPr>
              <w:pStyle w:val="Footer"/>
              <w:jc w:val="right"/>
            </w:pPr>
            <w:r>
              <w:t xml:space="preserve">Section </w:t>
            </w:r>
            <w:r w:rsidR="003D68D2">
              <w:t>504 Evaluation Summary Form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5101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351017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Kentucky Public School District Section 504 </w:t>
                              </w:r>
                              <w:r w:rsidR="003D68D2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Evaluation Summary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44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Kentucky Public School District Section 504 </w:t>
                        </w:r>
                        <w:r w:rsidR="003D68D2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Evaluation Summary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A3347"/>
    <w:rsid w:val="00157D63"/>
    <w:rsid w:val="00161CEC"/>
    <w:rsid w:val="00174904"/>
    <w:rsid w:val="001B7AA9"/>
    <w:rsid w:val="001F352C"/>
    <w:rsid w:val="00200DFD"/>
    <w:rsid w:val="00220205"/>
    <w:rsid w:val="00260FF1"/>
    <w:rsid w:val="002A5F37"/>
    <w:rsid w:val="002C4D9A"/>
    <w:rsid w:val="00303241"/>
    <w:rsid w:val="0034095E"/>
    <w:rsid w:val="00351017"/>
    <w:rsid w:val="003B40C2"/>
    <w:rsid w:val="003D68D2"/>
    <w:rsid w:val="003E1CC7"/>
    <w:rsid w:val="003E447F"/>
    <w:rsid w:val="00405431"/>
    <w:rsid w:val="00430D81"/>
    <w:rsid w:val="004B1719"/>
    <w:rsid w:val="004C5257"/>
    <w:rsid w:val="004F7129"/>
    <w:rsid w:val="005564F4"/>
    <w:rsid w:val="005622C2"/>
    <w:rsid w:val="005E0957"/>
    <w:rsid w:val="005F4E4A"/>
    <w:rsid w:val="0063480A"/>
    <w:rsid w:val="006D2446"/>
    <w:rsid w:val="00746917"/>
    <w:rsid w:val="0075561B"/>
    <w:rsid w:val="007563C7"/>
    <w:rsid w:val="00773321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05A5"/>
    <w:rsid w:val="00A76351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61C84"/>
    <w:rsid w:val="00C848FF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B5BC7"/>
    <w:rsid w:val="00EC6610"/>
    <w:rsid w:val="00F21364"/>
    <w:rsid w:val="00F23355"/>
    <w:rsid w:val="00F83F19"/>
    <w:rsid w:val="00FC10D3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39"/>
    <w:rsid w:val="003D6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3D68D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5A34B-B1DD-4F7B-ADDE-0A7C35F6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B4065795.dotm</Template>
  <TotalTime>0</TotalTime>
  <Pages>3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Section 504 Evaluation Summary</vt:lpstr>
    </vt:vector>
  </TitlesOfParts>
  <Company>Mazanec Raskin Ryder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Section 504 Evaluation Summary</dc:title>
  <dc:subject/>
  <dc:creator>Shearer, Jolene</dc:creator>
  <cp:keywords/>
  <dc:description/>
  <cp:lastModifiedBy>Huntoon, Paige E.</cp:lastModifiedBy>
  <cp:revision>2</cp:revision>
  <dcterms:created xsi:type="dcterms:W3CDTF">2017-12-21T18:57:00Z</dcterms:created>
  <dcterms:modified xsi:type="dcterms:W3CDTF">2017-12-21T18:57:00Z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4851-6875-2600</vt:lpwstr>
  </op:property>
</op:Properties>
</file>