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868"/>
        <w:gridCol w:w="5724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Pr="00175216" w:rsidRDefault="00175216" w:rsidP="00C56D7D">
            <w:pPr>
              <w:rPr>
                <w:sz w:val="48"/>
                <w:szCs w:val="48"/>
              </w:rPr>
            </w:pPr>
            <w:r w:rsidRPr="00175216">
              <w:rPr>
                <w:b/>
                <w:sz w:val="48"/>
                <w:szCs w:val="48"/>
              </w:rPr>
              <w:t xml:space="preserve">FOOD SVS/STUDENT ACTIVITIES/AUXILIARY </w:t>
            </w:r>
          </w:p>
          <w:p w:rsidR="00342163" w:rsidRPr="006912EE" w:rsidRDefault="008F528B" w:rsidP="00F45728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One (1</w:t>
            </w:r>
            <w:r w:rsidR="00FE68E6" w:rsidRPr="00063A93">
              <w:rPr>
                <w:sz w:val="52"/>
                <w:szCs w:val="52"/>
              </w:rPr>
              <w:t>)</w:t>
            </w:r>
            <w:r w:rsidR="00284344" w:rsidRPr="00063A93">
              <w:rPr>
                <w:sz w:val="52"/>
                <w:szCs w:val="52"/>
              </w:rPr>
              <w:t xml:space="preserve"> Year</w:t>
            </w:r>
            <w:r w:rsidR="006912EE">
              <w:rPr>
                <w:sz w:val="40"/>
                <w:szCs w:val="40"/>
              </w:rPr>
              <w:tab/>
            </w:r>
            <w:r w:rsidR="006912EE">
              <w:rPr>
                <w:sz w:val="40"/>
                <w:szCs w:val="40"/>
              </w:rPr>
              <w:tab/>
            </w:r>
            <w:r w:rsidR="006912EE">
              <w:rPr>
                <w:sz w:val="40"/>
                <w:szCs w:val="40"/>
              </w:rPr>
              <w:tab/>
            </w:r>
            <w:r w:rsidR="00F45728" w:rsidRPr="00587A96">
              <w:rPr>
                <w:b/>
                <w:sz w:val="52"/>
                <w:szCs w:val="52"/>
              </w:rPr>
              <w:t>SITE/DEPT.:</w:t>
            </w:r>
            <w:r w:rsidR="00F45728" w:rsidRPr="00587A9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F45728" w:rsidRPr="00587A9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F45728" w:rsidRPr="00587A96">
              <w:rPr>
                <w:b/>
                <w:sz w:val="52"/>
                <w:szCs w:val="52"/>
                <w:u w:val="single"/>
              </w:rPr>
            </w:r>
            <w:r w:rsidR="00F45728" w:rsidRPr="00587A96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 w:rsidRPr="00A32A7E">
              <w:rPr>
                <w:b/>
                <w:sz w:val="52"/>
                <w:szCs w:val="5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 w:rsidRPr="00A32A7E">
              <w:rPr>
                <w:b/>
                <w:sz w:val="52"/>
                <w:szCs w:val="52"/>
              </w:rPr>
              <w:instrText xml:space="preserve"> FORMTEXT </w:instrText>
            </w:r>
            <w:r w:rsidR="006912EE" w:rsidRPr="00A32A7E">
              <w:rPr>
                <w:b/>
                <w:sz w:val="52"/>
                <w:szCs w:val="52"/>
              </w:rPr>
            </w:r>
            <w:r w:rsidR="006912EE" w:rsidRPr="00A32A7E">
              <w:rPr>
                <w:b/>
                <w:sz w:val="52"/>
                <w:szCs w:val="52"/>
              </w:rPr>
              <w:fldChar w:fldCharType="separate"/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sz w:val="52"/>
                <w:szCs w:val="52"/>
              </w:rPr>
              <w:fldChar w:fldCharType="end"/>
            </w:r>
            <w:bookmarkEnd w:id="0"/>
          </w:p>
        </w:tc>
      </w:tr>
      <w:tr w:rsidR="00342163">
        <w:trPr>
          <w:trHeight w:val="4317"/>
        </w:trPr>
        <w:tc>
          <w:tcPr>
            <w:tcW w:w="5868" w:type="dxa"/>
            <w:tcBorders>
              <w:left w:val="thinThickSmallGap" w:sz="24" w:space="0" w:color="auto"/>
            </w:tcBorders>
          </w:tcPr>
          <w:p w:rsidR="008F528B" w:rsidRDefault="008F528B" w:rsidP="00B2635C">
            <w:pPr>
              <w:rPr>
                <w:sz w:val="28"/>
                <w:szCs w:val="28"/>
              </w:rPr>
            </w:pPr>
          </w:p>
          <w:p w:rsidR="005B3F77" w:rsidRDefault="005B3F77" w:rsidP="00B2635C">
            <w:pPr>
              <w:rPr>
                <w:sz w:val="40"/>
                <w:szCs w:val="40"/>
              </w:rPr>
            </w:pPr>
            <w:r w:rsidRPr="008F528B">
              <w:rPr>
                <w:sz w:val="40"/>
                <w:szCs w:val="40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04"/>
            <w:r w:rsidRPr="008F528B">
              <w:rPr>
                <w:sz w:val="40"/>
                <w:szCs w:val="40"/>
              </w:rPr>
              <w:instrText xml:space="preserve"> FORMCHECKBOX </w:instrText>
            </w:r>
            <w:r w:rsidR="005C4C52">
              <w:rPr>
                <w:sz w:val="40"/>
                <w:szCs w:val="40"/>
              </w:rPr>
            </w:r>
            <w:r w:rsidR="005C4C52">
              <w:rPr>
                <w:sz w:val="40"/>
                <w:szCs w:val="40"/>
              </w:rPr>
              <w:fldChar w:fldCharType="separate"/>
            </w:r>
            <w:r w:rsidRPr="008F528B">
              <w:rPr>
                <w:sz w:val="40"/>
                <w:szCs w:val="40"/>
              </w:rPr>
              <w:fldChar w:fldCharType="end"/>
            </w:r>
            <w:bookmarkEnd w:id="1"/>
            <w:r w:rsidRPr="008F528B">
              <w:rPr>
                <w:sz w:val="40"/>
                <w:szCs w:val="40"/>
              </w:rPr>
              <w:t xml:space="preserve">  </w:t>
            </w:r>
            <w:r w:rsidR="005C4C52">
              <w:rPr>
                <w:sz w:val="40"/>
                <w:szCs w:val="40"/>
              </w:rPr>
              <w:t>10403.Teacher Classroom Education Plans</w:t>
            </w:r>
          </w:p>
          <w:p w:rsidR="005C4C52" w:rsidRDefault="005C4C52" w:rsidP="00B2635C">
            <w:pPr>
              <w:rPr>
                <w:sz w:val="40"/>
                <w:szCs w:val="40"/>
              </w:rPr>
            </w:pPr>
          </w:p>
          <w:p w:rsidR="005B3F77" w:rsidRPr="00A32A7E" w:rsidRDefault="005C4C52" w:rsidP="00B2635C">
            <w:pPr>
              <w:rPr>
                <w:sz w:val="28"/>
                <w:szCs w:val="28"/>
              </w:rPr>
            </w:pPr>
            <w:r w:rsidRPr="008F528B">
              <w:rPr>
                <w:sz w:val="40"/>
                <w:szCs w:val="40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528B">
              <w:rPr>
                <w:sz w:val="40"/>
                <w:szCs w:val="40"/>
              </w:rPr>
              <w:instrText xml:space="preserve"> FORMCHECKBOX </w:instrText>
            </w:r>
            <w:r>
              <w:rPr>
                <w:sz w:val="40"/>
                <w:szCs w:val="40"/>
              </w:rPr>
            </w:r>
            <w:r>
              <w:rPr>
                <w:sz w:val="40"/>
                <w:szCs w:val="40"/>
              </w:rPr>
              <w:fldChar w:fldCharType="separate"/>
            </w:r>
            <w:r w:rsidRPr="008F528B">
              <w:rPr>
                <w:sz w:val="40"/>
                <w:szCs w:val="40"/>
              </w:rPr>
              <w:fldChar w:fldCharType="end"/>
            </w:r>
            <w:r w:rsidRPr="008F528B">
              <w:rPr>
                <w:sz w:val="40"/>
                <w:szCs w:val="40"/>
              </w:rPr>
              <w:t xml:space="preserve">  </w:t>
            </w:r>
            <w:r>
              <w:rPr>
                <w:sz w:val="40"/>
                <w:szCs w:val="40"/>
              </w:rPr>
              <w:t>10405.</w:t>
            </w:r>
            <w:r w:rsidRPr="008F528B">
              <w:rPr>
                <w:sz w:val="40"/>
                <w:szCs w:val="40"/>
              </w:rPr>
              <w:t>Used Meal Tickets</w:t>
            </w:r>
          </w:p>
          <w:p w:rsidR="005B3F77" w:rsidRPr="005B3F77" w:rsidRDefault="005B3F77" w:rsidP="00B2635C"/>
        </w:tc>
        <w:tc>
          <w:tcPr>
            <w:tcW w:w="57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B23FFF">
        <w:tc>
          <w:tcPr>
            <w:tcW w:w="58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B23FFF" w:rsidRPr="00C56D7D" w:rsidRDefault="00B23FFF" w:rsidP="00B23FFF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A32A7E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2A7E">
              <w:rPr>
                <w:b/>
                <w:sz w:val="52"/>
                <w:szCs w:val="52"/>
              </w:rPr>
              <w:instrText xml:space="preserve"> FORMTEXT </w:instrText>
            </w:r>
            <w:r w:rsidRPr="00A32A7E">
              <w:rPr>
                <w:b/>
                <w:sz w:val="52"/>
                <w:szCs w:val="52"/>
              </w:rPr>
            </w:r>
            <w:r w:rsidRPr="00A32A7E">
              <w:rPr>
                <w:b/>
                <w:sz w:val="52"/>
                <w:szCs w:val="52"/>
              </w:rPr>
              <w:fldChar w:fldCharType="separate"/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7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B23FFF" w:rsidRPr="00C56D7D" w:rsidRDefault="00B23FFF" w:rsidP="00B23FFF">
            <w:pPr>
              <w:rPr>
                <w:b/>
                <w:sz w:val="52"/>
                <w:szCs w:val="52"/>
                <w:u w:val="single"/>
              </w:rPr>
            </w:pPr>
            <w:r w:rsidRPr="00C56D7D">
              <w:rPr>
                <w:b/>
                <w:sz w:val="52"/>
                <w:szCs w:val="52"/>
              </w:rPr>
              <w:t xml:space="preserve">Shred Year:   </w:t>
            </w:r>
            <w:bookmarkStart w:id="3" w:name="Text4"/>
            <w:r w:rsidRPr="00A32A7E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2A7E">
              <w:rPr>
                <w:b/>
                <w:sz w:val="52"/>
                <w:szCs w:val="52"/>
              </w:rPr>
              <w:instrText xml:space="preserve"> FORMTEXT </w:instrText>
            </w:r>
            <w:r w:rsidRPr="00A32A7E">
              <w:rPr>
                <w:b/>
                <w:sz w:val="52"/>
                <w:szCs w:val="52"/>
              </w:rPr>
            </w:r>
            <w:r w:rsidRPr="00A32A7E">
              <w:rPr>
                <w:b/>
                <w:sz w:val="52"/>
                <w:szCs w:val="52"/>
              </w:rPr>
              <w:fldChar w:fldCharType="separate"/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AE61F0" w:rsidRDefault="00AE61F0" w:rsidP="00342163"/>
    <w:p w:rsidR="005B3F77" w:rsidRDefault="005B3F77" w:rsidP="00342163"/>
    <w:p w:rsidR="0069053A" w:rsidRDefault="0069053A" w:rsidP="00342163">
      <w:bookmarkStart w:id="4" w:name="_GoBack"/>
      <w:bookmarkEnd w:id="4"/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868"/>
        <w:gridCol w:w="5724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912EE" w:rsidRPr="00643CB0" w:rsidRDefault="006912EE" w:rsidP="006912EE">
            <w:pPr>
              <w:jc w:val="center"/>
              <w:rPr>
                <w:sz w:val="28"/>
                <w:szCs w:val="28"/>
              </w:rPr>
            </w:pPr>
            <w:r w:rsidRPr="00643CB0">
              <w:rPr>
                <w:sz w:val="28"/>
                <w:szCs w:val="28"/>
              </w:rPr>
              <w:t>CHANDLER UNIFIED SCHOOL DISTRICT – RECORD RETENTION LABEL</w:t>
            </w:r>
          </w:p>
          <w:p w:rsidR="00175216" w:rsidRPr="00175216" w:rsidRDefault="00175216" w:rsidP="00175216">
            <w:pPr>
              <w:rPr>
                <w:sz w:val="48"/>
                <w:szCs w:val="48"/>
              </w:rPr>
            </w:pPr>
            <w:r w:rsidRPr="00175216">
              <w:rPr>
                <w:b/>
                <w:sz w:val="48"/>
                <w:szCs w:val="48"/>
              </w:rPr>
              <w:t xml:space="preserve">FOOD SVS/STUDENT ACTIVITIES/AUXILIARY </w:t>
            </w:r>
          </w:p>
          <w:p w:rsidR="00342163" w:rsidRDefault="008F528B" w:rsidP="00F45728">
            <w:r>
              <w:rPr>
                <w:sz w:val="52"/>
                <w:szCs w:val="52"/>
              </w:rPr>
              <w:t>One (1</w:t>
            </w:r>
            <w:r w:rsidR="00BD0396" w:rsidRPr="00063A93">
              <w:rPr>
                <w:sz w:val="52"/>
                <w:szCs w:val="52"/>
              </w:rPr>
              <w:t>)</w:t>
            </w:r>
            <w:r>
              <w:rPr>
                <w:sz w:val="52"/>
                <w:szCs w:val="52"/>
              </w:rPr>
              <w:t xml:space="preserve"> Year</w:t>
            </w:r>
            <w:r w:rsidR="006912EE" w:rsidRPr="00063A93">
              <w:rPr>
                <w:sz w:val="52"/>
                <w:szCs w:val="52"/>
              </w:rPr>
              <w:tab/>
            </w:r>
            <w:r w:rsidR="006912EE">
              <w:rPr>
                <w:sz w:val="40"/>
                <w:szCs w:val="40"/>
              </w:rPr>
              <w:tab/>
            </w:r>
            <w:r w:rsidR="006912EE">
              <w:rPr>
                <w:sz w:val="40"/>
                <w:szCs w:val="40"/>
              </w:rPr>
              <w:tab/>
            </w:r>
            <w:r w:rsidR="00F45728" w:rsidRPr="00587A96">
              <w:rPr>
                <w:b/>
                <w:sz w:val="52"/>
                <w:szCs w:val="52"/>
              </w:rPr>
              <w:t>SITE/DEPT.:</w:t>
            </w:r>
            <w:r w:rsidR="00F45728" w:rsidRPr="00587A9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F45728" w:rsidRPr="00587A9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F45728" w:rsidRPr="00587A96">
              <w:rPr>
                <w:b/>
                <w:sz w:val="52"/>
                <w:szCs w:val="52"/>
                <w:u w:val="single"/>
              </w:rPr>
            </w:r>
            <w:r w:rsidR="00F45728" w:rsidRPr="00587A96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noProof/>
                <w:sz w:val="52"/>
                <w:szCs w:val="52"/>
              </w:rPr>
              <w:t> </w:t>
            </w:r>
            <w:r w:rsidR="00F45728" w:rsidRPr="00587A96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 w:rsidRPr="00A32A7E">
              <w:rPr>
                <w:b/>
                <w:sz w:val="52"/>
                <w:szCs w:val="5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6912EE" w:rsidRPr="00A32A7E">
              <w:rPr>
                <w:b/>
                <w:sz w:val="52"/>
                <w:szCs w:val="52"/>
              </w:rPr>
              <w:instrText xml:space="preserve"> FORMTEXT </w:instrText>
            </w:r>
            <w:r w:rsidR="006912EE" w:rsidRPr="00A32A7E">
              <w:rPr>
                <w:b/>
                <w:sz w:val="52"/>
                <w:szCs w:val="52"/>
              </w:rPr>
            </w:r>
            <w:r w:rsidR="006912EE" w:rsidRPr="00A32A7E">
              <w:rPr>
                <w:b/>
                <w:sz w:val="52"/>
                <w:szCs w:val="52"/>
              </w:rPr>
              <w:fldChar w:fldCharType="separate"/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noProof/>
                <w:sz w:val="52"/>
                <w:szCs w:val="52"/>
              </w:rPr>
              <w:t> </w:t>
            </w:r>
            <w:r w:rsidR="006912EE" w:rsidRPr="00A32A7E">
              <w:rPr>
                <w:b/>
                <w:sz w:val="52"/>
                <w:szCs w:val="52"/>
              </w:rPr>
              <w:fldChar w:fldCharType="end"/>
            </w:r>
          </w:p>
        </w:tc>
      </w:tr>
      <w:tr w:rsidR="00175216">
        <w:trPr>
          <w:trHeight w:val="4227"/>
        </w:trPr>
        <w:tc>
          <w:tcPr>
            <w:tcW w:w="58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5C4C52" w:rsidRDefault="005C4C52" w:rsidP="005C4C52">
            <w:pPr>
              <w:rPr>
                <w:sz w:val="28"/>
                <w:szCs w:val="28"/>
              </w:rPr>
            </w:pPr>
          </w:p>
          <w:p w:rsidR="005C4C52" w:rsidRDefault="005C4C52" w:rsidP="005C4C52">
            <w:pPr>
              <w:rPr>
                <w:sz w:val="40"/>
                <w:szCs w:val="40"/>
              </w:rPr>
            </w:pPr>
            <w:r w:rsidRPr="008F528B">
              <w:rPr>
                <w:sz w:val="40"/>
                <w:szCs w:val="40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528B">
              <w:rPr>
                <w:sz w:val="40"/>
                <w:szCs w:val="40"/>
              </w:rPr>
              <w:instrText xml:space="preserve"> FORMCHECKBOX </w:instrText>
            </w:r>
            <w:r>
              <w:rPr>
                <w:sz w:val="40"/>
                <w:szCs w:val="40"/>
              </w:rPr>
            </w:r>
            <w:r>
              <w:rPr>
                <w:sz w:val="40"/>
                <w:szCs w:val="40"/>
              </w:rPr>
              <w:fldChar w:fldCharType="separate"/>
            </w:r>
            <w:r w:rsidRPr="008F528B">
              <w:rPr>
                <w:sz w:val="40"/>
                <w:szCs w:val="40"/>
              </w:rPr>
              <w:fldChar w:fldCharType="end"/>
            </w:r>
            <w:r w:rsidRPr="008F528B">
              <w:rPr>
                <w:sz w:val="40"/>
                <w:szCs w:val="40"/>
              </w:rPr>
              <w:t xml:space="preserve">  </w:t>
            </w:r>
            <w:r>
              <w:rPr>
                <w:sz w:val="40"/>
                <w:szCs w:val="40"/>
              </w:rPr>
              <w:t>10403.Teacher Classroom Education Plans</w:t>
            </w:r>
          </w:p>
          <w:p w:rsidR="005C4C52" w:rsidRDefault="005C4C52" w:rsidP="005C4C52">
            <w:pPr>
              <w:rPr>
                <w:sz w:val="40"/>
                <w:szCs w:val="40"/>
              </w:rPr>
            </w:pPr>
          </w:p>
          <w:p w:rsidR="005C4C52" w:rsidRPr="00A32A7E" w:rsidRDefault="005C4C52" w:rsidP="005C4C52">
            <w:pPr>
              <w:rPr>
                <w:sz w:val="28"/>
                <w:szCs w:val="28"/>
              </w:rPr>
            </w:pPr>
            <w:r w:rsidRPr="008F528B">
              <w:rPr>
                <w:sz w:val="40"/>
                <w:szCs w:val="40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528B">
              <w:rPr>
                <w:sz w:val="40"/>
                <w:szCs w:val="40"/>
              </w:rPr>
              <w:instrText xml:space="preserve"> FORMCHECKBOX </w:instrText>
            </w:r>
            <w:r>
              <w:rPr>
                <w:sz w:val="40"/>
                <w:szCs w:val="40"/>
              </w:rPr>
            </w:r>
            <w:r>
              <w:rPr>
                <w:sz w:val="40"/>
                <w:szCs w:val="40"/>
              </w:rPr>
              <w:fldChar w:fldCharType="separate"/>
            </w:r>
            <w:r w:rsidRPr="008F528B">
              <w:rPr>
                <w:sz w:val="40"/>
                <w:szCs w:val="40"/>
              </w:rPr>
              <w:fldChar w:fldCharType="end"/>
            </w:r>
            <w:r w:rsidRPr="008F528B">
              <w:rPr>
                <w:sz w:val="40"/>
                <w:szCs w:val="40"/>
              </w:rPr>
              <w:t xml:space="preserve">  </w:t>
            </w:r>
            <w:r>
              <w:rPr>
                <w:sz w:val="40"/>
                <w:szCs w:val="40"/>
              </w:rPr>
              <w:t>10405.</w:t>
            </w:r>
            <w:r w:rsidRPr="008F528B">
              <w:rPr>
                <w:sz w:val="40"/>
                <w:szCs w:val="40"/>
              </w:rPr>
              <w:t>Used Meal Tickets</w:t>
            </w:r>
          </w:p>
          <w:p w:rsidR="008F528B" w:rsidRPr="00175216" w:rsidRDefault="008F528B" w:rsidP="00063A93">
            <w:pPr>
              <w:rPr>
                <w:sz w:val="20"/>
                <w:szCs w:val="20"/>
              </w:rPr>
            </w:pPr>
          </w:p>
        </w:tc>
        <w:tc>
          <w:tcPr>
            <w:tcW w:w="57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175216" w:rsidRPr="000873EB" w:rsidRDefault="00175216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175216" w:rsidRDefault="00175216" w:rsidP="00C56D7D"/>
          <w:p w:rsidR="00175216" w:rsidRPr="00C56D7D" w:rsidRDefault="00175216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175216">
        <w:trPr>
          <w:trHeight w:val="609"/>
        </w:trPr>
        <w:tc>
          <w:tcPr>
            <w:tcW w:w="58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175216" w:rsidRPr="00C56D7D" w:rsidRDefault="00175216" w:rsidP="00B23FFF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A32A7E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2A7E">
              <w:rPr>
                <w:b/>
                <w:sz w:val="52"/>
                <w:szCs w:val="52"/>
              </w:rPr>
              <w:instrText xml:space="preserve"> FORMTEXT </w:instrText>
            </w:r>
            <w:r w:rsidRPr="00A32A7E">
              <w:rPr>
                <w:b/>
                <w:sz w:val="52"/>
                <w:szCs w:val="52"/>
              </w:rPr>
            </w:r>
            <w:r w:rsidRPr="00A32A7E">
              <w:rPr>
                <w:b/>
                <w:sz w:val="52"/>
                <w:szCs w:val="52"/>
              </w:rPr>
              <w:fldChar w:fldCharType="separate"/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7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175216" w:rsidRPr="00C56D7D" w:rsidRDefault="00175216" w:rsidP="00B23FFF">
            <w:pPr>
              <w:rPr>
                <w:b/>
                <w:sz w:val="52"/>
                <w:szCs w:val="52"/>
                <w:u w:val="single"/>
              </w:rPr>
            </w:pPr>
            <w:r w:rsidRPr="00C56D7D">
              <w:rPr>
                <w:b/>
                <w:sz w:val="52"/>
                <w:szCs w:val="52"/>
              </w:rPr>
              <w:t xml:space="preserve">Shred Year:   </w:t>
            </w:r>
            <w:r w:rsidRPr="00A32A7E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2A7E">
              <w:rPr>
                <w:b/>
                <w:sz w:val="52"/>
                <w:szCs w:val="52"/>
              </w:rPr>
              <w:instrText xml:space="preserve"> FORMTEXT </w:instrText>
            </w:r>
            <w:r w:rsidRPr="00A32A7E">
              <w:rPr>
                <w:b/>
                <w:sz w:val="52"/>
                <w:szCs w:val="52"/>
              </w:rPr>
            </w:r>
            <w:r w:rsidRPr="00A32A7E">
              <w:rPr>
                <w:b/>
                <w:sz w:val="52"/>
                <w:szCs w:val="52"/>
              </w:rPr>
              <w:fldChar w:fldCharType="separate"/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noProof/>
                <w:sz w:val="52"/>
                <w:szCs w:val="52"/>
              </w:rPr>
              <w:t> </w:t>
            </w:r>
            <w:r w:rsidRPr="00A32A7E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Default="00342163" w:rsidP="00A32A7E"/>
    <w:sectPr w:rsidR="00342163" w:rsidSect="0069053A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8B"/>
    <w:rsid w:val="00063A93"/>
    <w:rsid w:val="000873EB"/>
    <w:rsid w:val="000C4D29"/>
    <w:rsid w:val="00175216"/>
    <w:rsid w:val="00284344"/>
    <w:rsid w:val="00342163"/>
    <w:rsid w:val="004B148A"/>
    <w:rsid w:val="005446BC"/>
    <w:rsid w:val="00567053"/>
    <w:rsid w:val="005B3F77"/>
    <w:rsid w:val="005C4C52"/>
    <w:rsid w:val="00650563"/>
    <w:rsid w:val="00683080"/>
    <w:rsid w:val="0069053A"/>
    <w:rsid w:val="006912EE"/>
    <w:rsid w:val="006A261A"/>
    <w:rsid w:val="007D470D"/>
    <w:rsid w:val="007E10A8"/>
    <w:rsid w:val="008117C8"/>
    <w:rsid w:val="00823BE8"/>
    <w:rsid w:val="008F528B"/>
    <w:rsid w:val="00913E2F"/>
    <w:rsid w:val="009C2485"/>
    <w:rsid w:val="009E7816"/>
    <w:rsid w:val="009F66A9"/>
    <w:rsid w:val="00A103EA"/>
    <w:rsid w:val="00A32A7E"/>
    <w:rsid w:val="00AE61F0"/>
    <w:rsid w:val="00AF432B"/>
    <w:rsid w:val="00B23FFF"/>
    <w:rsid w:val="00B2635C"/>
    <w:rsid w:val="00B40E26"/>
    <w:rsid w:val="00B630F3"/>
    <w:rsid w:val="00BB70D2"/>
    <w:rsid w:val="00BD0396"/>
    <w:rsid w:val="00C56D7D"/>
    <w:rsid w:val="00CE08BC"/>
    <w:rsid w:val="00D0219F"/>
    <w:rsid w:val="00D05F16"/>
    <w:rsid w:val="00D56059"/>
    <w:rsid w:val="00D56559"/>
    <w:rsid w:val="00D64E90"/>
    <w:rsid w:val="00DC2BE1"/>
    <w:rsid w:val="00EE1EC5"/>
    <w:rsid w:val="00F45728"/>
    <w:rsid w:val="00FB4E77"/>
    <w:rsid w:val="00FE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F7167002-4AF7-4669-85C0-629C5E5A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16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BB70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Food%20Service%20Student%20Activities%20Auxiliary%20Operations\Food%20Svs%20Student%20Activities%20Auxiliary%204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Food Svs Student Activities Auxiliary 4 years</Template>
  <TotalTime>9</TotalTime>
  <Pages>1</Pages>
  <Words>114</Words>
  <Characters>653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4</cp:revision>
  <cp:lastPrinted>2011-03-01T16:44:00Z</cp:lastPrinted>
  <dcterms:created xsi:type="dcterms:W3CDTF">2013-05-17T21:53:00Z</dcterms:created>
  <dcterms:modified xsi:type="dcterms:W3CDTF">2016-02-16T16:48:00Z</dcterms:modified>
</cp:coreProperties>
</file>