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932766">
        <w:rPr>
          <w:sz w:val="20"/>
        </w:rPr>
        <w:t>Area Technology Center, 2</w:t>
      </w:r>
      <w:r w:rsidR="00932766" w:rsidRPr="00932766">
        <w:rPr>
          <w:sz w:val="20"/>
          <w:vertAlign w:val="superscript"/>
        </w:rPr>
        <w:t>nd</w:t>
      </w:r>
      <w:r w:rsidR="00932766">
        <w:rPr>
          <w:sz w:val="20"/>
        </w:rPr>
        <w:t xml:space="preserve"> Floor</w:t>
      </w:r>
    </w:p>
    <w:p w:rsidR="00A842FA" w:rsidRPr="00A842FA" w:rsidRDefault="008911FF" w:rsidP="00A842FA">
      <w:pPr>
        <w:jc w:val="center"/>
        <w:rPr>
          <w:sz w:val="20"/>
          <w:szCs w:val="20"/>
        </w:rPr>
      </w:pPr>
      <w:r>
        <w:rPr>
          <w:sz w:val="20"/>
          <w:szCs w:val="20"/>
        </w:rPr>
        <w:t xml:space="preserve">August </w:t>
      </w:r>
      <w:r w:rsidR="00823385">
        <w:rPr>
          <w:sz w:val="20"/>
          <w:szCs w:val="20"/>
        </w:rPr>
        <w:t>19</w:t>
      </w:r>
      <w:r w:rsidR="00FF1488">
        <w:rPr>
          <w:sz w:val="20"/>
          <w:szCs w:val="20"/>
        </w:rPr>
        <w:t xml:space="preserve">, </w:t>
      </w:r>
      <w:proofErr w:type="gramStart"/>
      <w:r w:rsidR="00FF1488">
        <w:rPr>
          <w:sz w:val="20"/>
          <w:szCs w:val="20"/>
        </w:rPr>
        <w:t>202</w:t>
      </w:r>
      <w:r w:rsidR="00823385">
        <w:rPr>
          <w:sz w:val="20"/>
          <w:szCs w:val="20"/>
        </w:rPr>
        <w:t>5</w:t>
      </w:r>
      <w:r w:rsidR="00CE7BF4">
        <w:rPr>
          <w:sz w:val="20"/>
          <w:szCs w:val="20"/>
        </w:rPr>
        <w:t xml:space="preserve">  5</w:t>
      </w:r>
      <w:r w:rsidR="00A842FA" w:rsidRPr="00A842FA">
        <w:rPr>
          <w:sz w:val="20"/>
          <w:szCs w:val="20"/>
        </w:rPr>
        <w:t>:00</w:t>
      </w:r>
      <w:proofErr w:type="gramEnd"/>
      <w:r w:rsidR="00A842FA" w:rsidRPr="00A842FA">
        <w:rPr>
          <w:sz w:val="20"/>
          <w:szCs w:val="20"/>
        </w:rPr>
        <w:t xml:space="preserve"> p.m.</w:t>
      </w:r>
    </w:p>
    <w:p w:rsidR="003D3A8D" w:rsidRDefault="003D3A8D">
      <w:pPr>
        <w:pStyle w:val="Heading1"/>
        <w:rPr>
          <w:sz w:val="20"/>
        </w:rPr>
      </w:pPr>
      <w:r>
        <w:rPr>
          <w:sz w:val="20"/>
        </w:rPr>
        <w:t>AGENDA</w:t>
      </w:r>
    </w:p>
    <w:p w:rsidR="0010726C" w:rsidRPr="0010726C" w:rsidRDefault="0010726C" w:rsidP="0010726C">
      <w:pPr>
        <w:pStyle w:val="Title"/>
        <w:jc w:val="both"/>
        <w:rPr>
          <w:rFonts w:ascii="Tahoma" w:hAnsi="Tahoma" w:cs="Tahoma"/>
          <w:b w:val="0"/>
          <w:szCs w:val="20"/>
        </w:rPr>
      </w:pPr>
      <w:r w:rsidRPr="0010726C">
        <w:rPr>
          <w:rFonts w:ascii="Tahoma" w:hAnsi="Tahoma" w:cs="Tahoma"/>
          <w:szCs w:val="20"/>
        </w:rPr>
        <w:t xml:space="preserve">The Bell County Board of Education will convene in a </w:t>
      </w:r>
      <w:proofErr w:type="gramStart"/>
      <w:r w:rsidRPr="0010726C">
        <w:rPr>
          <w:rFonts w:ascii="Tahoma" w:hAnsi="Tahoma" w:cs="Tahoma"/>
          <w:szCs w:val="20"/>
        </w:rPr>
        <w:t>Regularly</w:t>
      </w:r>
      <w:proofErr w:type="gramEnd"/>
      <w:r w:rsidRPr="0010726C">
        <w:rPr>
          <w:rFonts w:ascii="Tahoma" w:hAnsi="Tahoma" w:cs="Tahoma"/>
          <w:szCs w:val="20"/>
        </w:rPr>
        <w:t xml:space="preserve"> Scheduled Meeting Tuesday, </w:t>
      </w:r>
      <w:r w:rsidR="008911FF">
        <w:rPr>
          <w:rFonts w:ascii="Tahoma" w:hAnsi="Tahoma" w:cs="Tahoma"/>
          <w:szCs w:val="20"/>
        </w:rPr>
        <w:t xml:space="preserve">August </w:t>
      </w:r>
      <w:r w:rsidR="00823385">
        <w:rPr>
          <w:rFonts w:ascii="Tahoma" w:hAnsi="Tahoma" w:cs="Tahoma"/>
          <w:szCs w:val="20"/>
        </w:rPr>
        <w:t>19</w:t>
      </w:r>
      <w:r w:rsidRPr="0010726C">
        <w:rPr>
          <w:rFonts w:ascii="Tahoma" w:hAnsi="Tahoma" w:cs="Tahoma"/>
          <w:szCs w:val="20"/>
        </w:rPr>
        <w:t>, 202</w:t>
      </w:r>
      <w:r w:rsidR="00823385">
        <w:rPr>
          <w:rFonts w:ascii="Tahoma" w:hAnsi="Tahoma" w:cs="Tahoma"/>
          <w:szCs w:val="20"/>
        </w:rPr>
        <w:t>5</w:t>
      </w:r>
      <w:r w:rsidRPr="0010726C">
        <w:rPr>
          <w:rFonts w:ascii="Tahoma" w:hAnsi="Tahoma" w:cs="Tahoma"/>
          <w:szCs w:val="20"/>
        </w:rPr>
        <w:t xml:space="preserve"> at 5:00 p.m.</w:t>
      </w:r>
      <w:r w:rsidRPr="0010726C">
        <w:rPr>
          <w:szCs w:val="20"/>
        </w:rPr>
        <w:t xml:space="preserve"> </w:t>
      </w:r>
      <w:r w:rsidRPr="0010726C">
        <w:rPr>
          <w:rFonts w:ascii="Tahoma" w:hAnsi="Tahoma" w:cs="Tahoma"/>
          <w:szCs w:val="20"/>
        </w:rPr>
        <w:t xml:space="preserve">at the Bell County Area Technology Center. </w:t>
      </w:r>
      <w:r w:rsidRPr="0010726C">
        <w:rPr>
          <w:rFonts w:ascii="Tahoma" w:hAnsi="Tahoma" w:cs="Tahoma"/>
          <w:b w:val="0"/>
          <w:szCs w:val="20"/>
        </w:rPr>
        <w:t>The meeting will be held via video teleconference.  The primary location where all members can be seen and heard and the public may attend in accordance with KRS 61.840 is the Bell County Area Technology Center, 9828 US Hwy 25E,</w:t>
      </w:r>
      <w:r w:rsidRPr="0010726C">
        <w:rPr>
          <w:rFonts w:ascii="Tahoma" w:hAnsi="Tahoma" w:cs="Tahoma"/>
          <w:b w:val="0"/>
          <w:bCs w:val="0"/>
          <w:szCs w:val="20"/>
        </w:rPr>
        <w:t xml:space="preserve"> </w:t>
      </w:r>
      <w:r w:rsidRPr="0010726C">
        <w:rPr>
          <w:rFonts w:ascii="Tahoma" w:hAnsi="Tahoma" w:cs="Tahoma"/>
          <w:b w:val="0"/>
          <w:szCs w:val="20"/>
        </w:rPr>
        <w:t xml:space="preserve">2nd Floor, </w:t>
      </w:r>
      <w:proofErr w:type="gramStart"/>
      <w:r w:rsidRPr="0010726C">
        <w:rPr>
          <w:rFonts w:ascii="Tahoma" w:hAnsi="Tahoma" w:cs="Tahoma"/>
          <w:b w:val="0"/>
          <w:szCs w:val="20"/>
        </w:rPr>
        <w:t>Pineville</w:t>
      </w:r>
      <w:proofErr w:type="gramEnd"/>
      <w:r w:rsidRPr="0010726C">
        <w:rPr>
          <w:rFonts w:ascii="Tahoma" w:hAnsi="Tahoma" w:cs="Tahoma"/>
          <w:b w:val="0"/>
          <w:szCs w:val="20"/>
        </w:rPr>
        <w:t>, Kentucky with the anticipation that four board members will be present and one board member will participate via video teleconference as authorized under KRS 61.826.</w:t>
      </w:r>
    </w:p>
    <w:p w:rsidR="003D3A8D" w:rsidRDefault="003D3A8D">
      <w:pPr>
        <w:jc w:val="center"/>
        <w:rPr>
          <w:b/>
          <w:bCs/>
          <w:sz w:val="20"/>
        </w:rPr>
      </w:pPr>
    </w:p>
    <w:p w:rsidR="005132E0" w:rsidRPr="005132E0" w:rsidRDefault="005132E0" w:rsidP="005132E0">
      <w:r w:rsidRPr="005132E0">
        <w:t>1.</w:t>
      </w:r>
      <w:r w:rsidRPr="005132E0">
        <w:tab/>
      </w:r>
      <w:r w:rsidRPr="005132E0">
        <w:rPr>
          <w:b/>
          <w:bCs/>
        </w:rPr>
        <w:t>Call meeting to order, establish quorum, moment of silence, Pledge of Allegiance</w:t>
      </w:r>
      <w:r w:rsidRPr="005132E0">
        <w:t xml:space="preserve"> </w:t>
      </w:r>
    </w:p>
    <w:p w:rsidR="005132E0" w:rsidRPr="005132E0" w:rsidRDefault="005132E0" w:rsidP="005132E0">
      <w:r w:rsidRPr="005132E0">
        <w:rPr>
          <w:b/>
        </w:rPr>
        <w:tab/>
        <w:t xml:space="preserve">  </w:t>
      </w:r>
    </w:p>
    <w:p w:rsidR="008911FF" w:rsidRPr="008911FF" w:rsidRDefault="008911FF" w:rsidP="008911FF">
      <w:pPr>
        <w:rPr>
          <w:b/>
        </w:rPr>
      </w:pPr>
      <w:r w:rsidRPr="008911FF">
        <w:t>2.</w:t>
      </w:r>
      <w:r w:rsidRPr="008911FF">
        <w:rPr>
          <w:b/>
        </w:rPr>
        <w:tab/>
        <w:t>Consent Items</w:t>
      </w:r>
    </w:p>
    <w:p w:rsidR="004A75AC" w:rsidRDefault="008911FF" w:rsidP="008911FF">
      <w:r w:rsidRPr="008911FF">
        <w:rPr>
          <w:b/>
        </w:rPr>
        <w:tab/>
      </w:r>
      <w:r w:rsidR="00737E4D">
        <w:t>a)</w:t>
      </w:r>
      <w:r w:rsidR="00737E4D">
        <w:tab/>
        <w:t>Approve</w:t>
      </w:r>
      <w:r w:rsidRPr="008911FF">
        <w:t xml:space="preserve"> Fundraisin</w:t>
      </w:r>
      <w:r w:rsidR="00823385">
        <w:t>g Requests,</w:t>
      </w:r>
      <w:r w:rsidR="00436BB3">
        <w:t xml:space="preserve"> </w:t>
      </w:r>
      <w:r w:rsidRPr="008911FF">
        <w:t>Out of State Field Trip Request</w:t>
      </w:r>
      <w:r w:rsidR="00D7527F">
        <w:t>s</w:t>
      </w:r>
      <w:r w:rsidRPr="008911FF">
        <w:t xml:space="preserve">, Board Attorney </w:t>
      </w:r>
      <w:r w:rsidR="00823385">
        <w:tab/>
      </w:r>
      <w:r w:rsidR="00823385">
        <w:tab/>
      </w:r>
      <w:r w:rsidR="00823385">
        <w:tab/>
      </w:r>
      <w:r w:rsidR="00823385">
        <w:tab/>
      </w:r>
      <w:r w:rsidRPr="008911FF">
        <w:t>Proposal, July 1</w:t>
      </w:r>
      <w:r w:rsidR="00823385">
        <w:t>4</w:t>
      </w:r>
      <w:r w:rsidRPr="008911FF">
        <w:t>, 202</w:t>
      </w:r>
      <w:r w:rsidR="00823385">
        <w:t xml:space="preserve">5 </w:t>
      </w:r>
      <w:r w:rsidR="004A75AC">
        <w:t xml:space="preserve">Special Called Meeting Minutes, </w:t>
      </w:r>
      <w:r w:rsidR="004A75AC" w:rsidRPr="004A75AC">
        <w:t xml:space="preserve">July 15, 2025 Regularly </w:t>
      </w:r>
      <w:r w:rsidR="004A75AC">
        <w:tab/>
      </w:r>
      <w:r w:rsidR="004A75AC">
        <w:tab/>
      </w:r>
      <w:r w:rsidR="004A75AC">
        <w:tab/>
      </w:r>
      <w:r w:rsidR="004A75AC">
        <w:tab/>
      </w:r>
      <w:r w:rsidR="004A75AC" w:rsidRPr="004A75AC">
        <w:t>Scheduled and Finance Corporation Meeting Minutes</w:t>
      </w:r>
      <w:r w:rsidR="004A75AC">
        <w:t xml:space="preserve"> </w:t>
      </w:r>
      <w:r w:rsidR="00823385">
        <w:t xml:space="preserve">and July 21, 2025 </w:t>
      </w:r>
      <w:r w:rsidR="00701F12">
        <w:t>Special Called</w:t>
      </w:r>
      <w:r w:rsidR="004A75AC">
        <w:t xml:space="preserve"> </w:t>
      </w:r>
      <w:r w:rsidR="004A75AC">
        <w:tab/>
      </w:r>
      <w:r w:rsidR="004A75AC">
        <w:tab/>
      </w:r>
      <w:r w:rsidR="004A75AC">
        <w:tab/>
        <w:t>and Finance Corporation</w:t>
      </w:r>
      <w:r w:rsidR="00701F12">
        <w:t xml:space="preserve"> Meeting</w:t>
      </w:r>
      <w:r w:rsidR="00823385">
        <w:t xml:space="preserve"> Minutes</w:t>
      </w:r>
      <w:r w:rsidR="005E7FB0">
        <w:t xml:space="preserve"> </w:t>
      </w:r>
    </w:p>
    <w:p w:rsidR="004A75AC" w:rsidRDefault="004A75AC" w:rsidP="008911FF"/>
    <w:p w:rsidR="008911FF" w:rsidRPr="008911FF" w:rsidRDefault="008911FF" w:rsidP="008911FF">
      <w:pPr>
        <w:rPr>
          <w:b/>
        </w:rPr>
      </w:pPr>
      <w:r w:rsidRPr="008911FF">
        <w:t>3.</w:t>
      </w:r>
      <w:r w:rsidRPr="008911FF">
        <w:rPr>
          <w:b/>
        </w:rPr>
        <w:tab/>
        <w:t>Public</w:t>
      </w:r>
    </w:p>
    <w:p w:rsidR="008911FF" w:rsidRPr="008911FF" w:rsidRDefault="008911FF" w:rsidP="008911FF">
      <w:r w:rsidRPr="008911FF">
        <w:rPr>
          <w:b/>
        </w:rPr>
        <w:tab/>
      </w:r>
    </w:p>
    <w:p w:rsidR="008911FF" w:rsidRPr="008911FF" w:rsidRDefault="008911FF" w:rsidP="008911FF">
      <w:pPr>
        <w:rPr>
          <w:b/>
        </w:rPr>
      </w:pPr>
      <w:r w:rsidRPr="008911FF">
        <w:t>4.</w:t>
      </w:r>
      <w:r w:rsidRPr="008911FF">
        <w:tab/>
      </w:r>
      <w:r w:rsidRPr="008911FF">
        <w:rPr>
          <w:b/>
        </w:rPr>
        <w:t>Management/Student Support/Instruction/Delivery Targets/PES</w:t>
      </w:r>
    </w:p>
    <w:p w:rsidR="008911FF" w:rsidRPr="008911FF" w:rsidRDefault="008911FF" w:rsidP="008911FF">
      <w:r w:rsidRPr="008911FF">
        <w:rPr>
          <w:b/>
        </w:rPr>
        <w:tab/>
      </w:r>
      <w:r w:rsidRPr="008911FF">
        <w:t>a)</w:t>
      </w:r>
      <w:r w:rsidRPr="008911FF">
        <w:tab/>
        <w:t>Student Recognition</w:t>
      </w:r>
    </w:p>
    <w:p w:rsidR="008911FF" w:rsidRPr="008911FF" w:rsidRDefault="008911FF" w:rsidP="006D4D64">
      <w:r w:rsidRPr="008911FF">
        <w:tab/>
      </w:r>
      <w:r w:rsidR="005E7FB0">
        <w:t>b)</w:t>
      </w:r>
      <w:r w:rsidR="005E7FB0">
        <w:tab/>
      </w:r>
      <w:r w:rsidR="005E7FB0" w:rsidRPr="008911FF">
        <w:t>Technology Update – Annual Data Security Report-David Smith</w:t>
      </w:r>
    </w:p>
    <w:p w:rsidR="003C3603" w:rsidRPr="008911FF" w:rsidRDefault="003C3603" w:rsidP="00823385">
      <w:r>
        <w:tab/>
      </w:r>
      <w:r w:rsidR="004A75AC">
        <w:t>c)</w:t>
      </w:r>
      <w:r w:rsidR="004A75AC">
        <w:tab/>
      </w:r>
      <w:r w:rsidR="004A75AC" w:rsidRPr="00070B15">
        <w:t>Discuss and Consider Action- Attendance Incentive-All Schools</w:t>
      </w:r>
    </w:p>
    <w:p w:rsidR="004A75AC" w:rsidRDefault="004A75AC" w:rsidP="008911FF"/>
    <w:p w:rsidR="008911FF" w:rsidRPr="008911FF" w:rsidRDefault="008911FF" w:rsidP="008911FF">
      <w:pPr>
        <w:rPr>
          <w:b/>
        </w:rPr>
      </w:pPr>
      <w:r w:rsidRPr="008911FF">
        <w:t>5.</w:t>
      </w:r>
      <w:r w:rsidRPr="008911FF">
        <w:tab/>
      </w:r>
      <w:r w:rsidRPr="008911FF">
        <w:rPr>
          <w:b/>
        </w:rPr>
        <w:t>Personnel</w:t>
      </w:r>
    </w:p>
    <w:p w:rsidR="008911FF" w:rsidRPr="008911FF" w:rsidRDefault="008911FF" w:rsidP="008911FF">
      <w:r w:rsidRPr="008911FF">
        <w:rPr>
          <w:b/>
        </w:rPr>
        <w:tab/>
      </w:r>
      <w:r w:rsidRPr="008911FF">
        <w:t>a)</w:t>
      </w:r>
      <w:r w:rsidRPr="008911FF">
        <w:tab/>
        <w:t>New Employees/Resignations Report</w:t>
      </w:r>
    </w:p>
    <w:p w:rsidR="008911FF" w:rsidRDefault="008911FF" w:rsidP="008911FF">
      <w:r w:rsidRPr="008911FF">
        <w:tab/>
      </w:r>
      <w:r w:rsidR="006D4D64">
        <w:t>b</w:t>
      </w:r>
      <w:r w:rsidRPr="008911FF">
        <w:t>)</w:t>
      </w:r>
      <w:r w:rsidRPr="008911FF">
        <w:tab/>
        <w:t>Approve Emergency Teaching Certification Application</w:t>
      </w:r>
      <w:r w:rsidR="00436BB3">
        <w:t>(</w:t>
      </w:r>
      <w:r w:rsidR="005E7FB0">
        <w:t>s</w:t>
      </w:r>
      <w:r w:rsidR="00436BB3">
        <w:t>)</w:t>
      </w:r>
    </w:p>
    <w:p w:rsidR="00436BB3" w:rsidRPr="008911FF" w:rsidRDefault="00436BB3" w:rsidP="008911FF">
      <w:r>
        <w:tab/>
        <w:t>c)</w:t>
      </w:r>
      <w:r>
        <w:tab/>
        <w:t>Amend School Staffing Policy</w:t>
      </w:r>
      <w:r w:rsidR="00C41CFC">
        <w:t>-Extended Contract Days-Bell High Counselors</w:t>
      </w:r>
    </w:p>
    <w:p w:rsidR="008911FF" w:rsidRPr="008911FF" w:rsidRDefault="008911FF" w:rsidP="008911FF">
      <w:r w:rsidRPr="008911FF">
        <w:tab/>
      </w:r>
      <w:r w:rsidRPr="008911FF">
        <w:tab/>
      </w:r>
    </w:p>
    <w:p w:rsidR="008911FF" w:rsidRPr="008911FF" w:rsidRDefault="008911FF" w:rsidP="008911FF">
      <w:pPr>
        <w:rPr>
          <w:b/>
        </w:rPr>
      </w:pPr>
      <w:r w:rsidRPr="008911FF">
        <w:t>6.</w:t>
      </w:r>
      <w:r w:rsidRPr="008911FF">
        <w:tab/>
      </w:r>
      <w:r w:rsidRPr="008911FF">
        <w:rPr>
          <w:b/>
        </w:rPr>
        <w:t>Finance</w:t>
      </w:r>
    </w:p>
    <w:p w:rsidR="005E7FB0" w:rsidRDefault="008911FF" w:rsidP="008911FF">
      <w:pPr>
        <w:rPr>
          <w:b/>
        </w:rPr>
      </w:pPr>
      <w:r w:rsidRPr="008911FF">
        <w:rPr>
          <w:b/>
        </w:rPr>
        <w:tab/>
      </w:r>
      <w:r w:rsidR="005E7FB0" w:rsidRPr="005E7FB0">
        <w:t>a)</w:t>
      </w:r>
      <w:r w:rsidR="005E7FB0">
        <w:rPr>
          <w:b/>
        </w:rPr>
        <w:tab/>
      </w:r>
      <w:r w:rsidR="00737E4D">
        <w:t xml:space="preserve">Approve </w:t>
      </w:r>
      <w:r w:rsidR="005E7FB0" w:rsidRPr="008911FF">
        <w:t>Payment of Bills</w:t>
      </w:r>
    </w:p>
    <w:p w:rsidR="008911FF" w:rsidRPr="008911FF" w:rsidRDefault="005E7FB0" w:rsidP="008911FF">
      <w:r>
        <w:rPr>
          <w:b/>
        </w:rPr>
        <w:tab/>
      </w:r>
      <w:r>
        <w:t>b</w:t>
      </w:r>
      <w:r w:rsidR="008911FF" w:rsidRPr="008911FF">
        <w:t>)</w:t>
      </w:r>
      <w:r w:rsidR="008911FF" w:rsidRPr="008911FF">
        <w:tab/>
        <w:t>Set FY2</w:t>
      </w:r>
      <w:r w:rsidR="00436BB3">
        <w:t>6</w:t>
      </w:r>
      <w:r w:rsidR="008911FF" w:rsidRPr="008911FF">
        <w:t xml:space="preserve"> Tax Rate</w:t>
      </w:r>
    </w:p>
    <w:p w:rsidR="00436BB3" w:rsidRDefault="008911FF" w:rsidP="008911FF">
      <w:r w:rsidRPr="008911FF">
        <w:tab/>
      </w:r>
    </w:p>
    <w:p w:rsidR="00436BB3" w:rsidRDefault="00436BB3" w:rsidP="008911FF">
      <w:pPr>
        <w:rPr>
          <w:b/>
        </w:rPr>
      </w:pPr>
      <w:r w:rsidRPr="00436BB3">
        <w:t>7.</w:t>
      </w:r>
      <w:r>
        <w:rPr>
          <w:b/>
        </w:rPr>
        <w:tab/>
        <w:t>Facilities</w:t>
      </w:r>
    </w:p>
    <w:p w:rsidR="008911FF" w:rsidRPr="00436BB3" w:rsidRDefault="00436BB3" w:rsidP="008911FF">
      <w:r>
        <w:rPr>
          <w:b/>
        </w:rPr>
        <w:tab/>
      </w:r>
      <w:r w:rsidRPr="00436BB3">
        <w:t>a)</w:t>
      </w:r>
      <w:r>
        <w:tab/>
        <w:t>Approve Pay Application</w:t>
      </w:r>
      <w:r w:rsidR="00BD15FC">
        <w:t>s</w:t>
      </w:r>
      <w:r w:rsidRPr="00436BB3">
        <w:tab/>
      </w:r>
      <w:r w:rsidR="00843848" w:rsidRPr="00436BB3">
        <w:tab/>
      </w:r>
      <w:r w:rsidR="00843848" w:rsidRPr="00436BB3">
        <w:tab/>
      </w:r>
    </w:p>
    <w:p w:rsidR="008911FF" w:rsidRDefault="00843848" w:rsidP="008911FF">
      <w:r>
        <w:rPr>
          <w:b/>
        </w:rPr>
        <w:tab/>
      </w:r>
      <w:r w:rsidR="00436BB3">
        <w:t>b)</w:t>
      </w:r>
      <w:r w:rsidR="00436BB3">
        <w:tab/>
        <w:t>Discuss and Consider Action-</w:t>
      </w:r>
      <w:r w:rsidR="00C41CFC">
        <w:t xml:space="preserve">Gym </w:t>
      </w:r>
      <w:r w:rsidR="00436BB3">
        <w:t>Bleachers-Bell Central &amp; Yellow Creek</w:t>
      </w:r>
    </w:p>
    <w:p w:rsidR="004A75AC" w:rsidRDefault="001B382E" w:rsidP="008911FF">
      <w:r>
        <w:tab/>
        <w:t>c)         Discuss and Consider Action-</w:t>
      </w:r>
      <w:r w:rsidR="002E69EC">
        <w:t xml:space="preserve"> Bell County High School </w:t>
      </w:r>
      <w:r>
        <w:t>Tennis Court</w:t>
      </w:r>
    </w:p>
    <w:p w:rsidR="001B382E" w:rsidRDefault="00486C9B" w:rsidP="008911FF">
      <w:r>
        <w:tab/>
        <w:t>d)</w:t>
      </w:r>
      <w:r>
        <w:tab/>
        <w:t>Approve Weather Days-Bell County High School Field Project</w:t>
      </w:r>
    </w:p>
    <w:p w:rsidR="00486C9B" w:rsidRDefault="00486C9B" w:rsidP="008911FF">
      <w:r>
        <w:tab/>
        <w:t>e)</w:t>
      </w:r>
      <w:r>
        <w:tab/>
        <w:t>Discuss Future Construction Projects-Bell High and Bell Central</w:t>
      </w:r>
    </w:p>
    <w:p w:rsidR="00486C9B" w:rsidRDefault="00486C9B" w:rsidP="008911FF">
      <w:r>
        <w:tab/>
        <w:t>f)</w:t>
      </w:r>
      <w:r>
        <w:tab/>
        <w:t>Discuss and Consider Action for BG-1-Bell High</w:t>
      </w:r>
    </w:p>
    <w:p w:rsidR="00486C9B" w:rsidRDefault="00486C9B" w:rsidP="008911FF">
      <w:r>
        <w:tab/>
        <w:t>g)</w:t>
      </w:r>
      <w:r>
        <w:tab/>
        <w:t>Discuss and Consider Action for BG-1-Bell Central</w:t>
      </w:r>
    </w:p>
    <w:p w:rsidR="00486C9B" w:rsidRDefault="00486C9B" w:rsidP="008911FF"/>
    <w:p w:rsidR="004A75AC" w:rsidRDefault="004A75AC" w:rsidP="008911FF">
      <w:pPr>
        <w:rPr>
          <w:b/>
        </w:rPr>
      </w:pPr>
      <w:r>
        <w:t>8.</w:t>
      </w:r>
      <w:r>
        <w:tab/>
      </w:r>
      <w:r w:rsidRPr="007F5C1F">
        <w:rPr>
          <w:b/>
        </w:rPr>
        <w:t>Policies and Procedures</w:t>
      </w:r>
    </w:p>
    <w:p w:rsidR="004A75AC" w:rsidRPr="004A75AC" w:rsidRDefault="004A75AC" w:rsidP="008911FF">
      <w:r>
        <w:rPr>
          <w:b/>
        </w:rPr>
        <w:tab/>
      </w:r>
      <w:r>
        <w:t>a)</w:t>
      </w:r>
      <w:r>
        <w:tab/>
        <w:t>Approve 2</w:t>
      </w:r>
      <w:r w:rsidRPr="004A75AC">
        <w:rPr>
          <w:vertAlign w:val="superscript"/>
        </w:rPr>
        <w:t>nd</w:t>
      </w:r>
      <w:r>
        <w:t xml:space="preserve"> Reading of Revised Board Policy 03.4-Substitute Teachers</w:t>
      </w:r>
    </w:p>
    <w:p w:rsidR="00436BB3" w:rsidRPr="00436BB3" w:rsidRDefault="00436BB3" w:rsidP="008911FF"/>
    <w:p w:rsidR="008911FF" w:rsidRPr="008911FF" w:rsidRDefault="004A75AC" w:rsidP="008911FF">
      <w:pPr>
        <w:rPr>
          <w:b/>
        </w:rPr>
      </w:pPr>
      <w:r>
        <w:t>9</w:t>
      </w:r>
      <w:r w:rsidR="008911FF" w:rsidRPr="008911FF">
        <w:t>.</w:t>
      </w:r>
      <w:r w:rsidR="008911FF" w:rsidRPr="008911FF">
        <w:tab/>
      </w:r>
      <w:r w:rsidR="008911FF" w:rsidRPr="008911FF">
        <w:rPr>
          <w:b/>
        </w:rPr>
        <w:t>Superintendent’s Report</w:t>
      </w:r>
    </w:p>
    <w:p w:rsidR="00775183" w:rsidRDefault="008911FF" w:rsidP="00775183">
      <w:r w:rsidRPr="008911FF">
        <w:rPr>
          <w:b/>
        </w:rPr>
        <w:tab/>
      </w:r>
      <w:r w:rsidR="00775183" w:rsidRPr="00775183">
        <w:t>a)</w:t>
      </w:r>
      <w:r w:rsidR="00775183">
        <w:rPr>
          <w:b/>
        </w:rPr>
        <w:tab/>
      </w:r>
      <w:r w:rsidR="00775183" w:rsidRPr="008911FF">
        <w:t>Construction Update</w:t>
      </w:r>
    </w:p>
    <w:p w:rsidR="00165D4C" w:rsidRPr="008911FF" w:rsidRDefault="00165D4C" w:rsidP="00775183">
      <w:r>
        <w:tab/>
        <w:t>b)</w:t>
      </w:r>
      <w:r>
        <w:tab/>
        <w:t>Board Members and Personnel</w:t>
      </w:r>
    </w:p>
    <w:p w:rsidR="004407A6" w:rsidRDefault="004407A6" w:rsidP="008911FF"/>
    <w:p w:rsidR="008911FF" w:rsidRPr="008911FF" w:rsidRDefault="004A75AC" w:rsidP="008911FF">
      <w:r>
        <w:t>10</w:t>
      </w:r>
      <w:r w:rsidR="008911FF" w:rsidRPr="008911FF">
        <w:t>.</w:t>
      </w:r>
      <w:r w:rsidR="008911FF" w:rsidRPr="008911FF">
        <w:tab/>
      </w:r>
      <w:r w:rsidR="008911FF" w:rsidRPr="008911FF">
        <w:rPr>
          <w:b/>
        </w:rPr>
        <w:t>Other Items Board May Wish to Discuss</w:t>
      </w:r>
      <w:r w:rsidR="008911FF" w:rsidRPr="008911FF">
        <w:t xml:space="preserve">    </w:t>
      </w:r>
    </w:p>
    <w:p w:rsidR="008911FF" w:rsidRPr="008911FF" w:rsidRDefault="008911FF" w:rsidP="008911FF">
      <w:r w:rsidRPr="008911FF">
        <w:t xml:space="preserve">                                                                               </w:t>
      </w:r>
      <w:r w:rsidRPr="008911FF">
        <w:tab/>
      </w:r>
      <w:r w:rsidRPr="008911FF">
        <w:tab/>
      </w:r>
      <w:r w:rsidRPr="008911FF">
        <w:tab/>
      </w:r>
      <w:r w:rsidRPr="008911FF">
        <w:tab/>
      </w:r>
      <w:r w:rsidRPr="008911FF">
        <w:tab/>
      </w:r>
      <w:r w:rsidRPr="008911FF">
        <w:tab/>
      </w:r>
    </w:p>
    <w:p w:rsidR="008911FF" w:rsidRPr="008911FF" w:rsidRDefault="00436BB3" w:rsidP="008911FF">
      <w:pPr>
        <w:rPr>
          <w:b/>
        </w:rPr>
      </w:pPr>
      <w:r>
        <w:t>1</w:t>
      </w:r>
      <w:r w:rsidR="004A75AC">
        <w:t>1</w:t>
      </w:r>
      <w:r w:rsidR="008911FF" w:rsidRPr="008911FF">
        <w:t>.</w:t>
      </w:r>
      <w:r w:rsidR="008911FF" w:rsidRPr="008911FF">
        <w:tab/>
      </w:r>
      <w:r w:rsidR="008911FF" w:rsidRPr="008911FF">
        <w:rPr>
          <w:b/>
        </w:rPr>
        <w:t>Adjourn</w:t>
      </w:r>
    </w:p>
    <w:p w:rsidR="008911FF" w:rsidRPr="008911FF" w:rsidRDefault="008911FF" w:rsidP="008911FF"/>
    <w:p w:rsidR="005132E0" w:rsidRPr="00AF2FAA" w:rsidRDefault="008911FF" w:rsidP="005132E0">
      <w:pPr>
        <w:rPr>
          <w:bCs/>
        </w:rPr>
      </w:pPr>
      <w:r w:rsidRPr="008911FF">
        <w:rPr>
          <w:bCs/>
        </w:rPr>
        <w:tab/>
      </w:r>
      <w:r w:rsidRPr="008911FF">
        <w:rPr>
          <w:bCs/>
        </w:rPr>
        <w:tab/>
      </w:r>
      <w:r w:rsidRPr="008911FF">
        <w:rPr>
          <w:bCs/>
        </w:rPr>
        <w:tab/>
      </w:r>
      <w:r w:rsidRPr="008911FF">
        <w:rPr>
          <w:bCs/>
        </w:rPr>
        <w:tab/>
      </w:r>
      <w:r w:rsidRPr="008911FF">
        <w:rPr>
          <w:bCs/>
        </w:rPr>
        <w:tab/>
      </w:r>
      <w:r w:rsidRPr="008911FF">
        <w:rPr>
          <w:bCs/>
        </w:rPr>
        <w:tab/>
        <w:t>*No Packet Contents</w:t>
      </w:r>
    </w:p>
    <w:sectPr w:rsidR="005132E0" w:rsidRPr="00AF2FAA"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028B0"/>
    <w:rsid w:val="00002F4E"/>
    <w:rsid w:val="000032D3"/>
    <w:rsid w:val="0001596A"/>
    <w:rsid w:val="00024322"/>
    <w:rsid w:val="00031F5A"/>
    <w:rsid w:val="000335D9"/>
    <w:rsid w:val="00035235"/>
    <w:rsid w:val="00044B32"/>
    <w:rsid w:val="00053D08"/>
    <w:rsid w:val="00063FFA"/>
    <w:rsid w:val="00067481"/>
    <w:rsid w:val="00070509"/>
    <w:rsid w:val="00070B15"/>
    <w:rsid w:val="00081268"/>
    <w:rsid w:val="00085882"/>
    <w:rsid w:val="00093EF9"/>
    <w:rsid w:val="000A0DF2"/>
    <w:rsid w:val="000A51AD"/>
    <w:rsid w:val="000C09B1"/>
    <w:rsid w:val="000C76A9"/>
    <w:rsid w:val="000D085C"/>
    <w:rsid w:val="000E4F27"/>
    <w:rsid w:val="00104D2B"/>
    <w:rsid w:val="001067D4"/>
    <w:rsid w:val="001068B0"/>
    <w:rsid w:val="0010726C"/>
    <w:rsid w:val="00110805"/>
    <w:rsid w:val="00110FAB"/>
    <w:rsid w:val="00111D6A"/>
    <w:rsid w:val="001132D0"/>
    <w:rsid w:val="001164E5"/>
    <w:rsid w:val="00122B11"/>
    <w:rsid w:val="00126309"/>
    <w:rsid w:val="00130043"/>
    <w:rsid w:val="0013527F"/>
    <w:rsid w:val="001372E0"/>
    <w:rsid w:val="001478E4"/>
    <w:rsid w:val="00164C0E"/>
    <w:rsid w:val="00165D4C"/>
    <w:rsid w:val="00172283"/>
    <w:rsid w:val="001809C9"/>
    <w:rsid w:val="0018129C"/>
    <w:rsid w:val="001818AE"/>
    <w:rsid w:val="00184D35"/>
    <w:rsid w:val="001B382E"/>
    <w:rsid w:val="001B7EC5"/>
    <w:rsid w:val="001C011D"/>
    <w:rsid w:val="001C06EA"/>
    <w:rsid w:val="001D2267"/>
    <w:rsid w:val="001D267E"/>
    <w:rsid w:val="001F4223"/>
    <w:rsid w:val="001F5220"/>
    <w:rsid w:val="002025F5"/>
    <w:rsid w:val="0020341F"/>
    <w:rsid w:val="00214F8B"/>
    <w:rsid w:val="00216587"/>
    <w:rsid w:val="00220D1E"/>
    <w:rsid w:val="002565A6"/>
    <w:rsid w:val="002609F5"/>
    <w:rsid w:val="00266BDE"/>
    <w:rsid w:val="00282BAE"/>
    <w:rsid w:val="002A1B76"/>
    <w:rsid w:val="002A440A"/>
    <w:rsid w:val="002A5295"/>
    <w:rsid w:val="002A7DCA"/>
    <w:rsid w:val="002B0247"/>
    <w:rsid w:val="002C3375"/>
    <w:rsid w:val="002C5EFE"/>
    <w:rsid w:val="002C6F69"/>
    <w:rsid w:val="002D108F"/>
    <w:rsid w:val="002E0229"/>
    <w:rsid w:val="002E69EC"/>
    <w:rsid w:val="002F3130"/>
    <w:rsid w:val="002F4CF7"/>
    <w:rsid w:val="002F6DB0"/>
    <w:rsid w:val="0030478C"/>
    <w:rsid w:val="00306DB9"/>
    <w:rsid w:val="0031246B"/>
    <w:rsid w:val="00316FA4"/>
    <w:rsid w:val="00317003"/>
    <w:rsid w:val="00320B16"/>
    <w:rsid w:val="00322BC4"/>
    <w:rsid w:val="0032478B"/>
    <w:rsid w:val="0034222A"/>
    <w:rsid w:val="003459F1"/>
    <w:rsid w:val="00345FC4"/>
    <w:rsid w:val="003463F2"/>
    <w:rsid w:val="003838C8"/>
    <w:rsid w:val="00391AC7"/>
    <w:rsid w:val="003B6494"/>
    <w:rsid w:val="003C0BEA"/>
    <w:rsid w:val="003C3603"/>
    <w:rsid w:val="003D3A8D"/>
    <w:rsid w:val="003D5811"/>
    <w:rsid w:val="003D59EE"/>
    <w:rsid w:val="003D68D5"/>
    <w:rsid w:val="003D7268"/>
    <w:rsid w:val="003F32BC"/>
    <w:rsid w:val="004223A6"/>
    <w:rsid w:val="004225EA"/>
    <w:rsid w:val="00433B6E"/>
    <w:rsid w:val="00436BB3"/>
    <w:rsid w:val="004407A6"/>
    <w:rsid w:val="00442BEF"/>
    <w:rsid w:val="00465A4B"/>
    <w:rsid w:val="00477D95"/>
    <w:rsid w:val="00485FC5"/>
    <w:rsid w:val="00486C9B"/>
    <w:rsid w:val="004A6CBA"/>
    <w:rsid w:val="004A7542"/>
    <w:rsid w:val="004A75AC"/>
    <w:rsid w:val="004B0BAB"/>
    <w:rsid w:val="004B1242"/>
    <w:rsid w:val="004B2F4B"/>
    <w:rsid w:val="004B3FD3"/>
    <w:rsid w:val="004B4CEE"/>
    <w:rsid w:val="004C0A6A"/>
    <w:rsid w:val="004D575E"/>
    <w:rsid w:val="004E0C3F"/>
    <w:rsid w:val="004E7061"/>
    <w:rsid w:val="005060A8"/>
    <w:rsid w:val="005132E0"/>
    <w:rsid w:val="00515626"/>
    <w:rsid w:val="00516819"/>
    <w:rsid w:val="00520E03"/>
    <w:rsid w:val="00531757"/>
    <w:rsid w:val="00544EE6"/>
    <w:rsid w:val="00545CE0"/>
    <w:rsid w:val="00550F67"/>
    <w:rsid w:val="00551893"/>
    <w:rsid w:val="005552F8"/>
    <w:rsid w:val="0055578B"/>
    <w:rsid w:val="00555CBC"/>
    <w:rsid w:val="0056193D"/>
    <w:rsid w:val="00565F4B"/>
    <w:rsid w:val="0058549D"/>
    <w:rsid w:val="0058589D"/>
    <w:rsid w:val="00593FA5"/>
    <w:rsid w:val="005A06F6"/>
    <w:rsid w:val="005A7D81"/>
    <w:rsid w:val="005B2429"/>
    <w:rsid w:val="005B422B"/>
    <w:rsid w:val="005C5572"/>
    <w:rsid w:val="005D6FDA"/>
    <w:rsid w:val="005E25D3"/>
    <w:rsid w:val="005E2669"/>
    <w:rsid w:val="005E6124"/>
    <w:rsid w:val="005E77AA"/>
    <w:rsid w:val="005E7FB0"/>
    <w:rsid w:val="005F56B2"/>
    <w:rsid w:val="00600E1A"/>
    <w:rsid w:val="00606E6B"/>
    <w:rsid w:val="00623432"/>
    <w:rsid w:val="006513E5"/>
    <w:rsid w:val="00657BA8"/>
    <w:rsid w:val="006607DF"/>
    <w:rsid w:val="00664328"/>
    <w:rsid w:val="00676C6A"/>
    <w:rsid w:val="00685C91"/>
    <w:rsid w:val="006931DF"/>
    <w:rsid w:val="00695229"/>
    <w:rsid w:val="006B1DF9"/>
    <w:rsid w:val="006B2117"/>
    <w:rsid w:val="006B3ECC"/>
    <w:rsid w:val="006B5359"/>
    <w:rsid w:val="006C54F4"/>
    <w:rsid w:val="006D4D64"/>
    <w:rsid w:val="006D71D4"/>
    <w:rsid w:val="006F7D35"/>
    <w:rsid w:val="00701F12"/>
    <w:rsid w:val="00703795"/>
    <w:rsid w:val="00706084"/>
    <w:rsid w:val="00707861"/>
    <w:rsid w:val="0071170E"/>
    <w:rsid w:val="007247CB"/>
    <w:rsid w:val="007331CA"/>
    <w:rsid w:val="00734426"/>
    <w:rsid w:val="00737E4D"/>
    <w:rsid w:val="007618FC"/>
    <w:rsid w:val="00774718"/>
    <w:rsid w:val="00775183"/>
    <w:rsid w:val="00775F81"/>
    <w:rsid w:val="00780DFE"/>
    <w:rsid w:val="00795FAC"/>
    <w:rsid w:val="00796D44"/>
    <w:rsid w:val="007B7021"/>
    <w:rsid w:val="007C0CD5"/>
    <w:rsid w:val="007D557F"/>
    <w:rsid w:val="007E4331"/>
    <w:rsid w:val="007E7F92"/>
    <w:rsid w:val="007F19F4"/>
    <w:rsid w:val="007F4777"/>
    <w:rsid w:val="00805F8E"/>
    <w:rsid w:val="00806568"/>
    <w:rsid w:val="00815812"/>
    <w:rsid w:val="0081779F"/>
    <w:rsid w:val="0082213C"/>
    <w:rsid w:val="00823385"/>
    <w:rsid w:val="00830F59"/>
    <w:rsid w:val="0083101E"/>
    <w:rsid w:val="008317AB"/>
    <w:rsid w:val="008337A2"/>
    <w:rsid w:val="00843848"/>
    <w:rsid w:val="00844DDF"/>
    <w:rsid w:val="00845BA6"/>
    <w:rsid w:val="008531C2"/>
    <w:rsid w:val="00865131"/>
    <w:rsid w:val="00870A36"/>
    <w:rsid w:val="00871673"/>
    <w:rsid w:val="00871D43"/>
    <w:rsid w:val="008773CA"/>
    <w:rsid w:val="008809EC"/>
    <w:rsid w:val="008911FF"/>
    <w:rsid w:val="008A3B8D"/>
    <w:rsid w:val="008A66E0"/>
    <w:rsid w:val="008B4017"/>
    <w:rsid w:val="008B697F"/>
    <w:rsid w:val="008C3D89"/>
    <w:rsid w:val="008C7D44"/>
    <w:rsid w:val="008D383A"/>
    <w:rsid w:val="008D3927"/>
    <w:rsid w:val="008D7D51"/>
    <w:rsid w:val="008D7E40"/>
    <w:rsid w:val="008E28F2"/>
    <w:rsid w:val="008E36E2"/>
    <w:rsid w:val="008E761F"/>
    <w:rsid w:val="008F1567"/>
    <w:rsid w:val="008F6832"/>
    <w:rsid w:val="009100B3"/>
    <w:rsid w:val="00910C1A"/>
    <w:rsid w:val="00917353"/>
    <w:rsid w:val="00921F90"/>
    <w:rsid w:val="009220E9"/>
    <w:rsid w:val="0093133F"/>
    <w:rsid w:val="00932766"/>
    <w:rsid w:val="00955FCF"/>
    <w:rsid w:val="00961C05"/>
    <w:rsid w:val="009666CD"/>
    <w:rsid w:val="00966CFA"/>
    <w:rsid w:val="00970EAF"/>
    <w:rsid w:val="00986D8B"/>
    <w:rsid w:val="009A61E0"/>
    <w:rsid w:val="009A7C11"/>
    <w:rsid w:val="009B4E4D"/>
    <w:rsid w:val="009C3336"/>
    <w:rsid w:val="009C51A3"/>
    <w:rsid w:val="009D6854"/>
    <w:rsid w:val="009D75AD"/>
    <w:rsid w:val="009F4E1B"/>
    <w:rsid w:val="00A420DE"/>
    <w:rsid w:val="00A4472E"/>
    <w:rsid w:val="00A5244D"/>
    <w:rsid w:val="00A5372E"/>
    <w:rsid w:val="00A70226"/>
    <w:rsid w:val="00A80B21"/>
    <w:rsid w:val="00A81A33"/>
    <w:rsid w:val="00A842FA"/>
    <w:rsid w:val="00AA02E8"/>
    <w:rsid w:val="00AA3646"/>
    <w:rsid w:val="00AA36EA"/>
    <w:rsid w:val="00AB11C5"/>
    <w:rsid w:val="00AB4BC6"/>
    <w:rsid w:val="00AB5A3A"/>
    <w:rsid w:val="00AC11D3"/>
    <w:rsid w:val="00AC4E18"/>
    <w:rsid w:val="00AF2FAA"/>
    <w:rsid w:val="00AF4718"/>
    <w:rsid w:val="00AF6F8B"/>
    <w:rsid w:val="00B01E3D"/>
    <w:rsid w:val="00B0476D"/>
    <w:rsid w:val="00B143C3"/>
    <w:rsid w:val="00B14CE9"/>
    <w:rsid w:val="00B173ED"/>
    <w:rsid w:val="00B17717"/>
    <w:rsid w:val="00B512C7"/>
    <w:rsid w:val="00B51AB9"/>
    <w:rsid w:val="00B54F90"/>
    <w:rsid w:val="00B564DD"/>
    <w:rsid w:val="00B610E4"/>
    <w:rsid w:val="00B630F3"/>
    <w:rsid w:val="00B676CD"/>
    <w:rsid w:val="00B80D73"/>
    <w:rsid w:val="00B82FC0"/>
    <w:rsid w:val="00B830A0"/>
    <w:rsid w:val="00B96CF2"/>
    <w:rsid w:val="00BA7D72"/>
    <w:rsid w:val="00BB1B79"/>
    <w:rsid w:val="00BB568E"/>
    <w:rsid w:val="00BC7512"/>
    <w:rsid w:val="00BD15FC"/>
    <w:rsid w:val="00BE2AF9"/>
    <w:rsid w:val="00BE6C50"/>
    <w:rsid w:val="00BF3731"/>
    <w:rsid w:val="00BF7EAB"/>
    <w:rsid w:val="00C06823"/>
    <w:rsid w:val="00C128F7"/>
    <w:rsid w:val="00C12A19"/>
    <w:rsid w:val="00C154AE"/>
    <w:rsid w:val="00C2632E"/>
    <w:rsid w:val="00C41CFC"/>
    <w:rsid w:val="00C42317"/>
    <w:rsid w:val="00C42AFC"/>
    <w:rsid w:val="00C6390D"/>
    <w:rsid w:val="00C74EF4"/>
    <w:rsid w:val="00C84EA8"/>
    <w:rsid w:val="00C84F5F"/>
    <w:rsid w:val="00CA4E4E"/>
    <w:rsid w:val="00CD1EA5"/>
    <w:rsid w:val="00CD2607"/>
    <w:rsid w:val="00CD562C"/>
    <w:rsid w:val="00CE180B"/>
    <w:rsid w:val="00CE1989"/>
    <w:rsid w:val="00CE2A31"/>
    <w:rsid w:val="00CE7BF4"/>
    <w:rsid w:val="00CF16BF"/>
    <w:rsid w:val="00D04EDC"/>
    <w:rsid w:val="00D20338"/>
    <w:rsid w:val="00D24FE3"/>
    <w:rsid w:val="00D32373"/>
    <w:rsid w:val="00D36AA7"/>
    <w:rsid w:val="00D3798B"/>
    <w:rsid w:val="00D41BC3"/>
    <w:rsid w:val="00D47A25"/>
    <w:rsid w:val="00D51A43"/>
    <w:rsid w:val="00D7071F"/>
    <w:rsid w:val="00D7527F"/>
    <w:rsid w:val="00D87DF5"/>
    <w:rsid w:val="00D96785"/>
    <w:rsid w:val="00DD0EFF"/>
    <w:rsid w:val="00DD32C0"/>
    <w:rsid w:val="00DE01E3"/>
    <w:rsid w:val="00DE0FC5"/>
    <w:rsid w:val="00DE145E"/>
    <w:rsid w:val="00DE4FBD"/>
    <w:rsid w:val="00DE5139"/>
    <w:rsid w:val="00DF15C4"/>
    <w:rsid w:val="00E014CE"/>
    <w:rsid w:val="00E06FA6"/>
    <w:rsid w:val="00E12537"/>
    <w:rsid w:val="00E265A9"/>
    <w:rsid w:val="00E32B38"/>
    <w:rsid w:val="00E35988"/>
    <w:rsid w:val="00E458BE"/>
    <w:rsid w:val="00E82B41"/>
    <w:rsid w:val="00E84588"/>
    <w:rsid w:val="00E85E98"/>
    <w:rsid w:val="00EA738C"/>
    <w:rsid w:val="00EB5237"/>
    <w:rsid w:val="00EC293B"/>
    <w:rsid w:val="00EC2BFF"/>
    <w:rsid w:val="00EC32DB"/>
    <w:rsid w:val="00EC5527"/>
    <w:rsid w:val="00EC6D6C"/>
    <w:rsid w:val="00EF0727"/>
    <w:rsid w:val="00F00085"/>
    <w:rsid w:val="00F0019C"/>
    <w:rsid w:val="00F06DC7"/>
    <w:rsid w:val="00F213F6"/>
    <w:rsid w:val="00F247E8"/>
    <w:rsid w:val="00F46144"/>
    <w:rsid w:val="00F47FBF"/>
    <w:rsid w:val="00F57D4F"/>
    <w:rsid w:val="00F73024"/>
    <w:rsid w:val="00F75A79"/>
    <w:rsid w:val="00F863D9"/>
    <w:rsid w:val="00FA0176"/>
    <w:rsid w:val="00FA0248"/>
    <w:rsid w:val="00FA3271"/>
    <w:rsid w:val="00FC0418"/>
    <w:rsid w:val="00FD047D"/>
    <w:rsid w:val="00FD19C0"/>
    <w:rsid w:val="00FD650D"/>
    <w:rsid w:val="00FE5845"/>
    <w:rsid w:val="00FF102D"/>
    <w:rsid w:val="00FF1488"/>
    <w:rsid w:val="00FF7E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0726C"/>
    <w:pPr>
      <w:jc w:val="center"/>
    </w:pPr>
    <w:rPr>
      <w:b/>
      <w:bCs/>
      <w:sz w:val="20"/>
    </w:rPr>
  </w:style>
  <w:style w:type="character" w:customStyle="1" w:styleId="TitleChar">
    <w:name w:val="Title Char"/>
    <w:basedOn w:val="DefaultParagraphFont"/>
    <w:link w:val="Title"/>
    <w:rsid w:val="0010726C"/>
    <w:rPr>
      <w:b/>
      <w:bCs/>
      <w:szCs w:val="24"/>
    </w:rPr>
  </w:style>
  <w:style w:type="character" w:customStyle="1" w:styleId="ur605">
    <w:name w:val="ur605"/>
    <w:basedOn w:val="DefaultParagraphFont"/>
    <w:rsid w:val="0001596A"/>
  </w:style>
</w:styles>
</file>

<file path=word/webSettings.xml><?xml version="1.0" encoding="utf-8"?>
<w:webSettings xmlns:r="http://schemas.openxmlformats.org/officeDocument/2006/relationships" xmlns:w="http://schemas.openxmlformats.org/wordprocessingml/2006/main">
  <w:divs>
    <w:div w:id="172571923">
      <w:bodyDiv w:val="1"/>
      <w:marLeft w:val="0"/>
      <w:marRight w:val="0"/>
      <w:marTop w:val="0"/>
      <w:marBottom w:val="0"/>
      <w:divBdr>
        <w:top w:val="none" w:sz="0" w:space="0" w:color="auto"/>
        <w:left w:val="none" w:sz="0" w:space="0" w:color="auto"/>
        <w:bottom w:val="none" w:sz="0" w:space="0" w:color="auto"/>
        <w:right w:val="none" w:sz="0" w:space="0" w:color="auto"/>
      </w:divBdr>
    </w:div>
    <w:div w:id="136270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6DD3F-F43C-47AE-9585-1F57CC38E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1851</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9</cp:revision>
  <cp:lastPrinted>2025-08-14T14:58:00Z</cp:lastPrinted>
  <dcterms:created xsi:type="dcterms:W3CDTF">2025-08-11T15:29:00Z</dcterms:created>
  <dcterms:modified xsi:type="dcterms:W3CDTF">2025-08-15T12:44:00Z</dcterms:modified>
</cp:coreProperties>
</file>