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31469" w14:textId="7A3819B1" w:rsidR="00806FF3" w:rsidRPr="00747E64" w:rsidRDefault="00360E38" w:rsidP="00806FF3">
      <w:pPr>
        <w:rPr>
          <w:sz w:val="22"/>
          <w:szCs w:val="22"/>
        </w:rPr>
      </w:pPr>
      <w:r w:rsidRPr="00747E64">
        <w:rPr>
          <w:sz w:val="22"/>
          <w:szCs w:val="22"/>
        </w:rPr>
        <w:t>To be completed by parent or guardian</w:t>
      </w:r>
      <w:r w:rsidR="00F535BF">
        <w:rPr>
          <w:sz w:val="22"/>
          <w:szCs w:val="22"/>
        </w:rPr>
        <w:t xml:space="preserve"> or student 18 years or older</w:t>
      </w:r>
      <w:r w:rsidRPr="00747E64">
        <w:rPr>
          <w:sz w:val="22"/>
          <w:szCs w:val="22"/>
        </w:rPr>
        <w:t xml:space="preserve">.  This consent will remain valid </w:t>
      </w:r>
      <w:r w:rsidR="00AA5509">
        <w:rPr>
          <w:sz w:val="22"/>
          <w:szCs w:val="22"/>
        </w:rPr>
        <w:t>from date of signature</w:t>
      </w:r>
      <w:r w:rsidR="001C18FF">
        <w:rPr>
          <w:sz w:val="22"/>
          <w:szCs w:val="22"/>
        </w:rPr>
        <w:t xml:space="preserve"> through</w:t>
      </w:r>
      <w:r w:rsidRPr="00747E64">
        <w:rPr>
          <w:sz w:val="22"/>
          <w:szCs w:val="22"/>
        </w:rPr>
        <w:t xml:space="preserve"> </w:t>
      </w:r>
      <w:r w:rsidR="00D84C4C">
        <w:rPr>
          <w:sz w:val="22"/>
          <w:szCs w:val="22"/>
        </w:rPr>
        <w:t>August 31, 2023</w:t>
      </w:r>
      <w:r w:rsidR="00747E64">
        <w:rPr>
          <w:sz w:val="22"/>
          <w:szCs w:val="22"/>
        </w:rPr>
        <w:t>.</w:t>
      </w:r>
      <w:r w:rsidR="005D6CC7" w:rsidRPr="00747E64">
        <w:rPr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330"/>
        <w:gridCol w:w="1890"/>
        <w:gridCol w:w="1975"/>
      </w:tblGrid>
      <w:tr w:rsidR="006C025E" w14:paraId="25665CB7" w14:textId="77777777" w:rsidTr="00B60DEC">
        <w:tc>
          <w:tcPr>
            <w:tcW w:w="9350" w:type="dxa"/>
            <w:gridSpan w:val="4"/>
          </w:tcPr>
          <w:p w14:paraId="0FD2CF46" w14:textId="77777777" w:rsidR="006C025E" w:rsidRPr="006C025E" w:rsidRDefault="006C025E" w:rsidP="0073326A">
            <w:pPr>
              <w:rPr>
                <w:b/>
              </w:rPr>
            </w:pPr>
            <w:r w:rsidRPr="006C025E">
              <w:rPr>
                <w:b/>
              </w:rPr>
              <w:t>Student Information</w:t>
            </w:r>
          </w:p>
        </w:tc>
      </w:tr>
      <w:tr w:rsidR="006C025E" w14:paraId="57DBD2C3" w14:textId="77777777" w:rsidTr="00CB75C3">
        <w:tc>
          <w:tcPr>
            <w:tcW w:w="2155" w:type="dxa"/>
          </w:tcPr>
          <w:p w14:paraId="62FF995E" w14:textId="77777777" w:rsidR="006C025E" w:rsidRDefault="006C025E" w:rsidP="0073326A">
            <w:r>
              <w:t>Student name:</w:t>
            </w:r>
          </w:p>
        </w:tc>
        <w:tc>
          <w:tcPr>
            <w:tcW w:w="3330" w:type="dxa"/>
          </w:tcPr>
          <w:p w14:paraId="02AB9088" w14:textId="77777777" w:rsidR="006C025E" w:rsidRDefault="006C025E" w:rsidP="0073326A"/>
        </w:tc>
        <w:tc>
          <w:tcPr>
            <w:tcW w:w="1890" w:type="dxa"/>
          </w:tcPr>
          <w:p w14:paraId="0AD45BAB" w14:textId="77777777" w:rsidR="006C025E" w:rsidRDefault="006C025E" w:rsidP="0073326A">
            <w:r>
              <w:t>Date of Birth:</w:t>
            </w:r>
          </w:p>
        </w:tc>
        <w:tc>
          <w:tcPr>
            <w:tcW w:w="1975" w:type="dxa"/>
          </w:tcPr>
          <w:p w14:paraId="0FCD73B0" w14:textId="77777777" w:rsidR="006C025E" w:rsidRDefault="006C025E" w:rsidP="0073326A"/>
        </w:tc>
      </w:tr>
      <w:tr w:rsidR="006C025E" w14:paraId="2705D357" w14:textId="77777777" w:rsidTr="00CB75C3">
        <w:tc>
          <w:tcPr>
            <w:tcW w:w="2155" w:type="dxa"/>
          </w:tcPr>
          <w:p w14:paraId="27315766" w14:textId="77777777" w:rsidR="006C025E" w:rsidRDefault="006C025E" w:rsidP="0073326A">
            <w:r>
              <w:t>Teacher:</w:t>
            </w:r>
          </w:p>
        </w:tc>
        <w:tc>
          <w:tcPr>
            <w:tcW w:w="3330" w:type="dxa"/>
          </w:tcPr>
          <w:p w14:paraId="2AF2AA0A" w14:textId="77777777" w:rsidR="006C025E" w:rsidRDefault="006C025E" w:rsidP="0073326A"/>
        </w:tc>
        <w:tc>
          <w:tcPr>
            <w:tcW w:w="1890" w:type="dxa"/>
          </w:tcPr>
          <w:p w14:paraId="3A720E23" w14:textId="77777777" w:rsidR="006C025E" w:rsidRDefault="006C025E" w:rsidP="0073326A">
            <w:r>
              <w:t>Grade level:</w:t>
            </w:r>
          </w:p>
        </w:tc>
        <w:tc>
          <w:tcPr>
            <w:tcW w:w="1975" w:type="dxa"/>
          </w:tcPr>
          <w:p w14:paraId="449519A6" w14:textId="77777777" w:rsidR="006C025E" w:rsidRDefault="006C025E" w:rsidP="0073326A"/>
        </w:tc>
      </w:tr>
      <w:tr w:rsidR="006C025E" w14:paraId="534FBAAD" w14:textId="77777777" w:rsidTr="00CB75C3">
        <w:tc>
          <w:tcPr>
            <w:tcW w:w="2155" w:type="dxa"/>
          </w:tcPr>
          <w:p w14:paraId="258988DF" w14:textId="77777777" w:rsidR="006C025E" w:rsidRDefault="006C025E" w:rsidP="0073326A">
            <w:r>
              <w:t>Home address:</w:t>
            </w:r>
          </w:p>
        </w:tc>
        <w:tc>
          <w:tcPr>
            <w:tcW w:w="7195" w:type="dxa"/>
            <w:gridSpan w:val="3"/>
          </w:tcPr>
          <w:p w14:paraId="2854ABCE" w14:textId="77777777" w:rsidR="006C025E" w:rsidRDefault="006C025E" w:rsidP="0073326A"/>
        </w:tc>
      </w:tr>
    </w:tbl>
    <w:p w14:paraId="34B96B92" w14:textId="77777777" w:rsidR="00806FF3" w:rsidRDefault="00806FF3" w:rsidP="0073326A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B75C3" w14:paraId="3A755B82" w14:textId="77777777" w:rsidTr="00FB5526">
        <w:tc>
          <w:tcPr>
            <w:tcW w:w="9350" w:type="dxa"/>
            <w:gridSpan w:val="2"/>
          </w:tcPr>
          <w:p w14:paraId="48608905" w14:textId="77777777" w:rsidR="00CB75C3" w:rsidRPr="00CB75C3" w:rsidRDefault="00CB75C3" w:rsidP="0073326A">
            <w:pPr>
              <w:rPr>
                <w:b/>
              </w:rPr>
            </w:pPr>
            <w:r w:rsidRPr="00CB75C3">
              <w:rPr>
                <w:b/>
              </w:rPr>
              <w:t>Parent/Guardian Information</w:t>
            </w:r>
          </w:p>
        </w:tc>
      </w:tr>
      <w:tr w:rsidR="00CB75C3" w14:paraId="065E2C5E" w14:textId="77777777" w:rsidTr="00CB75C3">
        <w:tc>
          <w:tcPr>
            <w:tcW w:w="3055" w:type="dxa"/>
          </w:tcPr>
          <w:p w14:paraId="43446A23" w14:textId="77777777" w:rsidR="00CB75C3" w:rsidRDefault="00CB75C3" w:rsidP="0073326A">
            <w:r>
              <w:t>Parent/Guardian name:</w:t>
            </w:r>
          </w:p>
        </w:tc>
        <w:tc>
          <w:tcPr>
            <w:tcW w:w="6295" w:type="dxa"/>
          </w:tcPr>
          <w:p w14:paraId="32A88760" w14:textId="77777777" w:rsidR="00CB75C3" w:rsidRDefault="00CB75C3" w:rsidP="0073326A"/>
        </w:tc>
      </w:tr>
      <w:tr w:rsidR="00CB75C3" w14:paraId="1A12402B" w14:textId="77777777" w:rsidTr="00CB75C3">
        <w:tc>
          <w:tcPr>
            <w:tcW w:w="3055" w:type="dxa"/>
          </w:tcPr>
          <w:p w14:paraId="65D8D85B" w14:textId="77777777" w:rsidR="00CB75C3" w:rsidRDefault="00CB75C3" w:rsidP="0073326A">
            <w:r>
              <w:t>Mobile number:</w:t>
            </w:r>
          </w:p>
        </w:tc>
        <w:tc>
          <w:tcPr>
            <w:tcW w:w="6295" w:type="dxa"/>
          </w:tcPr>
          <w:p w14:paraId="4AF0FC77" w14:textId="77777777" w:rsidR="00CB75C3" w:rsidRDefault="00CB75C3" w:rsidP="0073326A"/>
        </w:tc>
      </w:tr>
      <w:tr w:rsidR="00CB75C3" w14:paraId="7EC9C0BC" w14:textId="77777777" w:rsidTr="00CB75C3">
        <w:tc>
          <w:tcPr>
            <w:tcW w:w="3055" w:type="dxa"/>
          </w:tcPr>
          <w:p w14:paraId="49346A6B" w14:textId="77777777" w:rsidR="00CB75C3" w:rsidRDefault="00CB75C3" w:rsidP="0073326A">
            <w:r>
              <w:t>Email address:</w:t>
            </w:r>
          </w:p>
        </w:tc>
        <w:tc>
          <w:tcPr>
            <w:tcW w:w="6295" w:type="dxa"/>
          </w:tcPr>
          <w:p w14:paraId="7AE35892" w14:textId="77777777" w:rsidR="00CB75C3" w:rsidRDefault="00CB75C3" w:rsidP="0073326A"/>
        </w:tc>
      </w:tr>
    </w:tbl>
    <w:p w14:paraId="1CF3FB7D" w14:textId="77777777" w:rsidR="00806FF3" w:rsidRPr="00732B16" w:rsidRDefault="00806FF3" w:rsidP="0073326A">
      <w:pPr>
        <w:spacing w:after="0"/>
        <w:rPr>
          <w:sz w:val="22"/>
        </w:rPr>
      </w:pP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B160CA" w:rsidRPr="00846B76" w14:paraId="41795761" w14:textId="77777777" w:rsidTr="005D6CC7">
        <w:tc>
          <w:tcPr>
            <w:tcW w:w="5000" w:type="pct"/>
            <w:shd w:val="clear" w:color="auto" w:fill="4472C4" w:themeFill="accent5"/>
            <w:vAlign w:val="center"/>
          </w:tcPr>
          <w:p w14:paraId="5703A261" w14:textId="77777777" w:rsidR="00B160CA" w:rsidRPr="005D6CC7" w:rsidRDefault="00CB75C3" w:rsidP="00CB75C3">
            <w:pPr>
              <w:pStyle w:val="Heading1"/>
              <w:outlineLvl w:val="0"/>
            </w:pPr>
            <w:r>
              <w:t>Consent</w:t>
            </w:r>
          </w:p>
        </w:tc>
      </w:tr>
    </w:tbl>
    <w:p w14:paraId="6719EC8B" w14:textId="77777777" w:rsidR="00CE6104" w:rsidRDefault="00CE6104" w:rsidP="00E677FE">
      <w:pPr>
        <w:spacing w:after="0"/>
        <w:rPr>
          <w:sz w:val="12"/>
          <w:szCs w:val="16"/>
        </w:rPr>
      </w:pPr>
    </w:p>
    <w:p w14:paraId="68947533" w14:textId="77777777" w:rsidR="00F535BF" w:rsidRDefault="00747E64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I consent to</w:t>
      </w:r>
      <w:r w:rsidR="00CB75C3" w:rsidRPr="00747E64">
        <w:rPr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 w:rsidR="00F54288" w:rsidRPr="00747E64">
        <w:rPr>
          <w:sz w:val="22"/>
          <w:szCs w:val="22"/>
        </w:rPr>
        <w:t xml:space="preserve"> </w:t>
      </w:r>
      <w:r w:rsidR="009150EE" w:rsidRPr="00747E64">
        <w:rPr>
          <w:sz w:val="22"/>
          <w:szCs w:val="22"/>
        </w:rPr>
        <w:t xml:space="preserve">testing </w:t>
      </w:r>
      <w:r w:rsidR="00CB75C3" w:rsidRPr="00747E64">
        <w:rPr>
          <w:sz w:val="22"/>
          <w:szCs w:val="22"/>
        </w:rPr>
        <w:t>of my student</w:t>
      </w:r>
      <w:r>
        <w:rPr>
          <w:sz w:val="22"/>
          <w:szCs w:val="22"/>
        </w:rPr>
        <w:t xml:space="preserve"> for COVID-19</w:t>
      </w:r>
      <w:r w:rsidR="00CB75C3" w:rsidRPr="00747E64">
        <w:rPr>
          <w:sz w:val="22"/>
          <w:szCs w:val="22"/>
        </w:rPr>
        <w:t xml:space="preserve"> </w:t>
      </w:r>
      <w:r w:rsidR="00F535BF">
        <w:rPr>
          <w:sz w:val="22"/>
          <w:szCs w:val="22"/>
        </w:rPr>
        <w:t>r</w:t>
      </w:r>
      <w:r>
        <w:rPr>
          <w:sz w:val="22"/>
          <w:szCs w:val="22"/>
        </w:rPr>
        <w:t>ap</w:t>
      </w:r>
      <w:r w:rsidR="00F535BF">
        <w:rPr>
          <w:sz w:val="22"/>
          <w:szCs w:val="22"/>
        </w:rPr>
        <w:t xml:space="preserve">id antigen testing </w:t>
      </w:r>
      <w:r>
        <w:rPr>
          <w:sz w:val="22"/>
          <w:szCs w:val="22"/>
        </w:rPr>
        <w:t xml:space="preserve">with a shallow nose swab. </w:t>
      </w:r>
      <w:r w:rsidR="001C18FF">
        <w:rPr>
          <w:sz w:val="22"/>
          <w:szCs w:val="22"/>
        </w:rPr>
        <w:t xml:space="preserve"> </w:t>
      </w:r>
      <w:r w:rsidR="00CB75C3" w:rsidRPr="00747E64">
        <w:rPr>
          <w:sz w:val="22"/>
          <w:szCs w:val="22"/>
        </w:rPr>
        <w:t xml:space="preserve">COVID-19 testing may be offered to students in the following circumstances: (1) To participate in athletic </w:t>
      </w:r>
      <w:r w:rsidR="009150EE" w:rsidRPr="00747E64">
        <w:rPr>
          <w:sz w:val="22"/>
          <w:szCs w:val="22"/>
        </w:rPr>
        <w:t xml:space="preserve">competition; (2) if my student develops new symptoms of COVID-19 at school; (3) if my student is exposed to COVID-19 in a school group and the local public health department recommends testing; (4) if my student is waiting to return to school once symptoms have improved. </w:t>
      </w:r>
    </w:p>
    <w:p w14:paraId="2261042A" w14:textId="77777777" w:rsidR="009150EE" w:rsidRPr="00747E64" w:rsidRDefault="001C18FF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I consent to have r</w:t>
      </w:r>
      <w:r w:rsidR="00F535BF">
        <w:rPr>
          <w:sz w:val="22"/>
          <w:szCs w:val="22"/>
        </w:rPr>
        <w:t>apid antigen testing</w:t>
      </w:r>
      <w:r>
        <w:rPr>
          <w:sz w:val="22"/>
          <w:szCs w:val="22"/>
        </w:rPr>
        <w:t xml:space="preserve">, BinaxNOW, self-administered under the observation of </w:t>
      </w:r>
      <w:r w:rsidR="00F535BF">
        <w:rPr>
          <w:sz w:val="22"/>
          <w:szCs w:val="22"/>
        </w:rPr>
        <w:t xml:space="preserve">trained school personnel. </w:t>
      </w:r>
      <w:r w:rsidR="009150EE" w:rsidRPr="00747E64">
        <w:rPr>
          <w:sz w:val="22"/>
          <w:szCs w:val="22"/>
        </w:rPr>
        <w:t xml:space="preserve"> </w:t>
      </w:r>
    </w:p>
    <w:p w14:paraId="7EE9828A" w14:textId="77777777" w:rsidR="00E00485" w:rsidRPr="00747E64" w:rsidRDefault="009150EE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 w:rsidRPr="00747E64">
        <w:rPr>
          <w:sz w:val="22"/>
          <w:szCs w:val="22"/>
        </w:rPr>
        <w:t>I understand that, as with any medical test, there is the potential for a false positive or false negative COVID-19 test result.</w:t>
      </w:r>
    </w:p>
    <w:p w14:paraId="5F41ECAE" w14:textId="77777777" w:rsidR="00E00485" w:rsidRPr="00747E64" w:rsidRDefault="009150EE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 w:rsidRPr="00747E64">
        <w:rPr>
          <w:sz w:val="22"/>
          <w:szCs w:val="22"/>
        </w:rPr>
        <w:t>I un</w:t>
      </w:r>
      <w:r w:rsidR="00F54288" w:rsidRPr="00747E64">
        <w:rPr>
          <w:sz w:val="22"/>
          <w:szCs w:val="22"/>
        </w:rPr>
        <w:t>derstand that if the antigen test result is positive, I agree to obtain confirmation with a PCR test through a healthcare provider, or quarantin</w:t>
      </w:r>
      <w:r w:rsidR="00756A5A" w:rsidRPr="00747E64">
        <w:rPr>
          <w:sz w:val="22"/>
          <w:szCs w:val="22"/>
        </w:rPr>
        <w:t xml:space="preserve">e </w:t>
      </w:r>
      <w:r w:rsidR="00F54288" w:rsidRPr="00747E64">
        <w:rPr>
          <w:sz w:val="22"/>
          <w:szCs w:val="22"/>
        </w:rPr>
        <w:t xml:space="preserve">for 10 days and improvement of symptoms. </w:t>
      </w:r>
    </w:p>
    <w:p w14:paraId="7F21B57C" w14:textId="77777777" w:rsidR="00E00485" w:rsidRPr="00747E64" w:rsidRDefault="00F54288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 w:rsidRPr="00747E64">
        <w:rPr>
          <w:sz w:val="22"/>
          <w:szCs w:val="22"/>
        </w:rPr>
        <w:t>I understand this testing does not replace treatment by my student’s healthcare provider, and I assume complete re</w:t>
      </w:r>
      <w:r w:rsidR="00E00485" w:rsidRPr="00747E64">
        <w:rPr>
          <w:sz w:val="22"/>
          <w:szCs w:val="22"/>
        </w:rPr>
        <w:t xml:space="preserve">sponsibility to seek medical advice if symptoms of COVID-19 develop or worsen regardless of test results. </w:t>
      </w:r>
    </w:p>
    <w:p w14:paraId="4B3C53ED" w14:textId="168429EE" w:rsidR="00E00485" w:rsidRPr="00747E64" w:rsidRDefault="00E00485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 w:rsidRPr="00747E64">
        <w:rPr>
          <w:sz w:val="22"/>
          <w:szCs w:val="22"/>
        </w:rPr>
        <w:t>I understand that my test results</w:t>
      </w:r>
      <w:r w:rsidR="00D84C4C">
        <w:rPr>
          <w:sz w:val="22"/>
          <w:szCs w:val="22"/>
        </w:rPr>
        <w:t>, whether positive or negative,</w:t>
      </w:r>
      <w:r w:rsidRPr="00747E64">
        <w:rPr>
          <w:sz w:val="22"/>
          <w:szCs w:val="22"/>
        </w:rPr>
        <w:t xml:space="preserve"> will be disclosed to </w:t>
      </w:r>
      <w:r w:rsidR="00D84C4C">
        <w:rPr>
          <w:sz w:val="22"/>
          <w:szCs w:val="22"/>
        </w:rPr>
        <w:t>San Juan County Health and Community Services</w:t>
      </w:r>
      <w:r w:rsidRPr="00747E64">
        <w:rPr>
          <w:sz w:val="22"/>
          <w:szCs w:val="22"/>
        </w:rPr>
        <w:t xml:space="preserve">.  </w:t>
      </w:r>
    </w:p>
    <w:p w14:paraId="646C8AEE" w14:textId="77777777" w:rsidR="00E00485" w:rsidRPr="00747E64" w:rsidRDefault="00E00485" w:rsidP="00747E64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 w:rsidRPr="00747E64">
        <w:rPr>
          <w:sz w:val="22"/>
          <w:szCs w:val="22"/>
        </w:rPr>
        <w:t xml:space="preserve">I understand that I may withdraw my consent to participate in testing at any time. </w:t>
      </w:r>
    </w:p>
    <w:p w14:paraId="331AB284" w14:textId="77777777" w:rsidR="00756A5A" w:rsidRDefault="00756A5A" w:rsidP="00E677FE">
      <w:pPr>
        <w:spacing w:after="0"/>
        <w:rPr>
          <w:sz w:val="24"/>
          <w:szCs w:val="24"/>
        </w:rPr>
      </w:pPr>
    </w:p>
    <w:p w14:paraId="223F3491" w14:textId="77777777" w:rsidR="004C0D91" w:rsidRDefault="004C0D91" w:rsidP="00E677F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</w:t>
      </w:r>
      <w:r w:rsidR="00747E64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 xml:space="preserve">        </w:t>
      </w:r>
      <w:r w:rsidR="00747E64">
        <w:rPr>
          <w:sz w:val="24"/>
          <w:szCs w:val="24"/>
        </w:rPr>
        <w:t xml:space="preserve">   ______________________</w:t>
      </w:r>
    </w:p>
    <w:p w14:paraId="6DD06482" w14:textId="77777777" w:rsidR="00747E64" w:rsidRDefault="004C0D91" w:rsidP="00E677F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Parent/Guardian Signature </w:t>
      </w:r>
      <w:r w:rsidR="00747E64">
        <w:rPr>
          <w:sz w:val="24"/>
          <w:szCs w:val="24"/>
        </w:rPr>
        <w:t xml:space="preserve">                                                Date</w:t>
      </w:r>
    </w:p>
    <w:p w14:paraId="6EACB427" w14:textId="77777777" w:rsidR="004C0D91" w:rsidRPr="00CB75C3" w:rsidRDefault="001C18FF" w:rsidP="00E677FE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747E64">
        <w:rPr>
          <w:sz w:val="24"/>
          <w:szCs w:val="24"/>
        </w:rPr>
        <w:t xml:space="preserve">r student (18 </w:t>
      </w:r>
      <w:r>
        <w:rPr>
          <w:sz w:val="24"/>
          <w:szCs w:val="24"/>
        </w:rPr>
        <w:t xml:space="preserve">years </w:t>
      </w:r>
      <w:r w:rsidR="00747E64">
        <w:rPr>
          <w:sz w:val="24"/>
          <w:szCs w:val="24"/>
        </w:rPr>
        <w:t>or older)</w:t>
      </w:r>
      <w:r w:rsidR="004C0D91">
        <w:rPr>
          <w:sz w:val="24"/>
          <w:szCs w:val="24"/>
        </w:rPr>
        <w:t xml:space="preserve">                                           </w:t>
      </w:r>
    </w:p>
    <w:sectPr w:rsidR="004C0D91" w:rsidRPr="00CB75C3" w:rsidSect="00D218BF">
      <w:headerReference w:type="default" r:id="rId10"/>
      <w:footerReference w:type="default" r:id="rId11"/>
      <w:pgSz w:w="12240" w:h="15840" w:code="1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0153B" w14:textId="77777777" w:rsidR="00762903" w:rsidRDefault="00762903" w:rsidP="00650259">
      <w:pPr>
        <w:spacing w:after="0" w:line="240" w:lineRule="auto"/>
      </w:pPr>
      <w:r>
        <w:separator/>
      </w:r>
    </w:p>
  </w:endnote>
  <w:endnote w:type="continuationSeparator" w:id="0">
    <w:p w14:paraId="2A442DCC" w14:textId="77777777" w:rsidR="00762903" w:rsidRDefault="00762903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E00B5BC-9790-4A27-9A33-CCAA5E84CDEF}"/>
    <w:embedBold r:id="rId2" w:fontKey="{4A81A282-FF4A-40D3-981C-9B2538CFF60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58685D7-BA33-4659-8F93-9F6DEC8AFDC8}"/>
    <w:embedBold r:id="rId4" w:fontKey="{C38CA0DC-F944-42C8-B200-3DE718446058}"/>
    <w:embedItalic r:id="rId5" w:fontKey="{3E063207-8B44-4D27-9D36-5E3BF06C67DF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EEE7207A-E3BC-4298-9B34-FE56495D82B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6524302-6B14-4DB4-9D70-977788C261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73326A" w:rsidRPr="0073326A" w14:paraId="082F1D8D" w14:textId="77777777" w:rsidTr="00C4167A">
      <w:tc>
        <w:tcPr>
          <w:tcW w:w="4675" w:type="dxa"/>
          <w:vAlign w:val="center"/>
        </w:tcPr>
        <w:p w14:paraId="749742FF" w14:textId="2E6072D7" w:rsidR="0073326A" w:rsidRPr="0073326A" w:rsidRDefault="0073326A" w:rsidP="0073326A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</w:p>
      </w:tc>
      <w:tc>
        <w:tcPr>
          <w:tcW w:w="4675" w:type="dxa"/>
          <w:vAlign w:val="center"/>
        </w:tcPr>
        <w:p w14:paraId="69F21C28" w14:textId="77777777" w:rsidR="0073326A" w:rsidRPr="0073326A" w:rsidRDefault="0073326A" w:rsidP="0073326A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14:paraId="128D56BC" w14:textId="77777777" w:rsidR="0073326A" w:rsidRDefault="0073326A" w:rsidP="0073326A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82FC8" w14:textId="77777777" w:rsidR="00762903" w:rsidRDefault="00762903" w:rsidP="00650259">
      <w:pPr>
        <w:spacing w:after="0" w:line="240" w:lineRule="auto"/>
      </w:pPr>
      <w:r>
        <w:separator/>
      </w:r>
    </w:p>
  </w:footnote>
  <w:footnote w:type="continuationSeparator" w:id="0">
    <w:p w14:paraId="5F0C78C7" w14:textId="77777777" w:rsidR="00762903" w:rsidRDefault="00762903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50" w:type="dxa"/>
      <w:shd w:val="clear" w:color="auto" w:fill="4472C4" w:themeFill="accent5"/>
      <w:tblLook w:val="04A0" w:firstRow="1" w:lastRow="0" w:firstColumn="1" w:lastColumn="0" w:noHBand="0" w:noVBand="1"/>
    </w:tblPr>
    <w:tblGrid>
      <w:gridCol w:w="1641"/>
      <w:gridCol w:w="7809"/>
    </w:tblGrid>
    <w:tr w:rsidR="007B238A" w:rsidRPr="00713D1C" w14:paraId="479CB6DB" w14:textId="77777777" w:rsidTr="00E00485">
      <w:trPr>
        <w:trHeight w:val="990"/>
      </w:trPr>
      <w:tc>
        <w:tcPr>
          <w:tcW w:w="1530" w:type="dxa"/>
          <w:shd w:val="clear" w:color="auto" w:fill="4472C4" w:themeFill="accent5"/>
          <w:vAlign w:val="center"/>
        </w:tcPr>
        <w:p w14:paraId="7EDC6685" w14:textId="009C3022" w:rsidR="00576892" w:rsidRPr="00713D1C" w:rsidRDefault="00D84C4C" w:rsidP="00713D1C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</w:pPr>
          <w:r w:rsidRPr="00D84C4C"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  <w:drawing>
              <wp:inline distT="0" distB="0" distL="0" distR="0" wp14:anchorId="7B27D608" wp14:editId="63945FE2">
                <wp:extent cx="904875" cy="895916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923" cy="90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  <w:shd w:val="clear" w:color="auto" w:fill="4472C4" w:themeFill="accent5"/>
          <w:vAlign w:val="center"/>
        </w:tcPr>
        <w:p w14:paraId="685608CE" w14:textId="14635E55" w:rsidR="00576892" w:rsidRPr="007B238A" w:rsidRDefault="007B238A" w:rsidP="00360E38">
          <w:pPr>
            <w:pStyle w:val="Header"/>
            <w:rPr>
              <w:szCs w:val="44"/>
            </w:rPr>
          </w:pPr>
          <w:r>
            <w:rPr>
              <w:szCs w:val="44"/>
            </w:rPr>
            <w:t xml:space="preserve"> </w:t>
          </w:r>
          <w:r w:rsidR="00360E38" w:rsidRPr="007B238A">
            <w:rPr>
              <w:szCs w:val="44"/>
            </w:rPr>
            <w:t xml:space="preserve">COVID-19 </w:t>
          </w:r>
          <w:r w:rsidR="00D84C4C">
            <w:rPr>
              <w:szCs w:val="44"/>
            </w:rPr>
            <w:t>T</w:t>
          </w:r>
          <w:r w:rsidR="00360E38" w:rsidRPr="007B238A">
            <w:rPr>
              <w:szCs w:val="44"/>
            </w:rPr>
            <w:t xml:space="preserve">esting </w:t>
          </w:r>
          <w:r w:rsidR="00D84C4C">
            <w:rPr>
              <w:szCs w:val="44"/>
            </w:rPr>
            <w:t>C</w:t>
          </w:r>
          <w:r w:rsidR="00360E38" w:rsidRPr="007B238A">
            <w:rPr>
              <w:szCs w:val="44"/>
            </w:rPr>
            <w:t xml:space="preserve">onsent </w:t>
          </w:r>
          <w:r w:rsidR="00D84C4C">
            <w:rPr>
              <w:szCs w:val="44"/>
            </w:rPr>
            <w:t>F</w:t>
          </w:r>
          <w:r w:rsidR="00360E38" w:rsidRPr="007B238A">
            <w:rPr>
              <w:szCs w:val="44"/>
            </w:rPr>
            <w:t>orm</w:t>
          </w:r>
        </w:p>
      </w:tc>
    </w:tr>
  </w:tbl>
  <w:p w14:paraId="621FB83D" w14:textId="77777777" w:rsidR="00650259" w:rsidRDefault="00650259" w:rsidP="00713D1C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05E6513"/>
    <w:multiLevelType w:val="hybridMultilevel"/>
    <w:tmpl w:val="9D5A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716469358">
    <w:abstractNumId w:val="12"/>
  </w:num>
  <w:num w:numId="2" w16cid:durableId="23404310">
    <w:abstractNumId w:val="8"/>
  </w:num>
  <w:num w:numId="3" w16cid:durableId="1197040487">
    <w:abstractNumId w:val="16"/>
  </w:num>
  <w:num w:numId="4" w16cid:durableId="501166910">
    <w:abstractNumId w:val="13"/>
  </w:num>
  <w:num w:numId="5" w16cid:durableId="1527593144">
    <w:abstractNumId w:val="14"/>
  </w:num>
  <w:num w:numId="6" w16cid:durableId="2087343132">
    <w:abstractNumId w:val="20"/>
  </w:num>
  <w:num w:numId="7" w16cid:durableId="1354648253">
    <w:abstractNumId w:val="7"/>
  </w:num>
  <w:num w:numId="8" w16cid:durableId="923761083">
    <w:abstractNumId w:val="11"/>
  </w:num>
  <w:num w:numId="9" w16cid:durableId="1612325095">
    <w:abstractNumId w:val="18"/>
  </w:num>
  <w:num w:numId="10" w16cid:durableId="746267176">
    <w:abstractNumId w:val="1"/>
  </w:num>
  <w:num w:numId="11" w16cid:durableId="1837114889">
    <w:abstractNumId w:val="6"/>
  </w:num>
  <w:num w:numId="12" w16cid:durableId="550313139">
    <w:abstractNumId w:val="0"/>
  </w:num>
  <w:num w:numId="13" w16cid:durableId="1453472743">
    <w:abstractNumId w:val="2"/>
  </w:num>
  <w:num w:numId="14" w16cid:durableId="1794640625">
    <w:abstractNumId w:val="10"/>
  </w:num>
  <w:num w:numId="15" w16cid:durableId="500658558">
    <w:abstractNumId w:val="9"/>
  </w:num>
  <w:num w:numId="16" w16cid:durableId="1465738026">
    <w:abstractNumId w:val="17"/>
  </w:num>
  <w:num w:numId="17" w16cid:durableId="1560050686">
    <w:abstractNumId w:val="4"/>
  </w:num>
  <w:num w:numId="18" w16cid:durableId="1612858062">
    <w:abstractNumId w:val="22"/>
  </w:num>
  <w:num w:numId="19" w16cid:durableId="986936011">
    <w:abstractNumId w:val="19"/>
  </w:num>
  <w:num w:numId="20" w16cid:durableId="883833973">
    <w:abstractNumId w:val="15"/>
  </w:num>
  <w:num w:numId="21" w16cid:durableId="1314531279">
    <w:abstractNumId w:val="21"/>
  </w:num>
  <w:num w:numId="22" w16cid:durableId="370613111">
    <w:abstractNumId w:val="5"/>
  </w:num>
  <w:num w:numId="23" w16cid:durableId="1144663274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903"/>
    <w:rsid w:val="00052382"/>
    <w:rsid w:val="0006568A"/>
    <w:rsid w:val="00076F0F"/>
    <w:rsid w:val="00084253"/>
    <w:rsid w:val="00097520"/>
    <w:rsid w:val="000D1F49"/>
    <w:rsid w:val="001727CA"/>
    <w:rsid w:val="001C18FF"/>
    <w:rsid w:val="00290F5E"/>
    <w:rsid w:val="002C56E6"/>
    <w:rsid w:val="00335230"/>
    <w:rsid w:val="00360E38"/>
    <w:rsid w:val="00361E11"/>
    <w:rsid w:val="003B4744"/>
    <w:rsid w:val="003F0847"/>
    <w:rsid w:val="003F55D9"/>
    <w:rsid w:val="0040090B"/>
    <w:rsid w:val="0046302A"/>
    <w:rsid w:val="00487D2D"/>
    <w:rsid w:val="004C0D91"/>
    <w:rsid w:val="004D5D62"/>
    <w:rsid w:val="005112D0"/>
    <w:rsid w:val="00560E46"/>
    <w:rsid w:val="00577E06"/>
    <w:rsid w:val="005A3A95"/>
    <w:rsid w:val="005A3BF7"/>
    <w:rsid w:val="005D6CC7"/>
    <w:rsid w:val="005F2035"/>
    <w:rsid w:val="005F7990"/>
    <w:rsid w:val="0063739C"/>
    <w:rsid w:val="00650259"/>
    <w:rsid w:val="00651C81"/>
    <w:rsid w:val="006C025E"/>
    <w:rsid w:val="006E62D8"/>
    <w:rsid w:val="00713D1C"/>
    <w:rsid w:val="00732B16"/>
    <w:rsid w:val="0073326A"/>
    <w:rsid w:val="00747E64"/>
    <w:rsid w:val="00756A5A"/>
    <w:rsid w:val="00762903"/>
    <w:rsid w:val="00770F25"/>
    <w:rsid w:val="007A35A8"/>
    <w:rsid w:val="007B0A85"/>
    <w:rsid w:val="007B238A"/>
    <w:rsid w:val="007C6A52"/>
    <w:rsid w:val="00806FF3"/>
    <w:rsid w:val="008134D8"/>
    <w:rsid w:val="0082043E"/>
    <w:rsid w:val="008E203A"/>
    <w:rsid w:val="0091229C"/>
    <w:rsid w:val="009150EE"/>
    <w:rsid w:val="00940E73"/>
    <w:rsid w:val="00976D36"/>
    <w:rsid w:val="0098597D"/>
    <w:rsid w:val="009F619A"/>
    <w:rsid w:val="009F6DDE"/>
    <w:rsid w:val="00A370A8"/>
    <w:rsid w:val="00A51B9A"/>
    <w:rsid w:val="00A60442"/>
    <w:rsid w:val="00AA5509"/>
    <w:rsid w:val="00AB0BCC"/>
    <w:rsid w:val="00B160CA"/>
    <w:rsid w:val="00BD4753"/>
    <w:rsid w:val="00BD5CB1"/>
    <w:rsid w:val="00BE62EE"/>
    <w:rsid w:val="00C003BA"/>
    <w:rsid w:val="00C46878"/>
    <w:rsid w:val="00C72268"/>
    <w:rsid w:val="00CB4A51"/>
    <w:rsid w:val="00CB75C3"/>
    <w:rsid w:val="00CD4532"/>
    <w:rsid w:val="00CD47B0"/>
    <w:rsid w:val="00CE6104"/>
    <w:rsid w:val="00CE7918"/>
    <w:rsid w:val="00D16163"/>
    <w:rsid w:val="00D218BF"/>
    <w:rsid w:val="00D84C4C"/>
    <w:rsid w:val="00DB3FAD"/>
    <w:rsid w:val="00E00485"/>
    <w:rsid w:val="00E61C09"/>
    <w:rsid w:val="00E677FE"/>
    <w:rsid w:val="00EB3B58"/>
    <w:rsid w:val="00EC7359"/>
    <w:rsid w:val="00EE3054"/>
    <w:rsid w:val="00F00606"/>
    <w:rsid w:val="00F01256"/>
    <w:rsid w:val="00F535BF"/>
    <w:rsid w:val="00F54288"/>
    <w:rsid w:val="00FC7475"/>
    <w:rsid w:val="00FE78A0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37D0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3326A"/>
  </w:style>
  <w:style w:type="paragraph" w:styleId="Heading1">
    <w:name w:val="heading 1"/>
    <w:basedOn w:val="Normal"/>
    <w:link w:val="Heading1Char"/>
    <w:uiPriority w:val="1"/>
    <w:qFormat/>
    <w:rsid w:val="00732B16"/>
    <w:pPr>
      <w:spacing w:after="0" w:line="240" w:lineRule="auto"/>
      <w:jc w:val="center"/>
      <w:outlineLvl w:val="0"/>
    </w:pPr>
    <w:rPr>
      <w:rFonts w:asciiTheme="majorHAnsi" w:hAnsiTheme="majorHAnsi"/>
      <w:b/>
      <w:color w:val="FFFFFF" w:themeColor="background1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2B16"/>
    <w:rPr>
      <w:rFonts w:asciiTheme="majorHAnsi" w:hAnsiTheme="majorHAnsi"/>
      <w:b/>
      <w:color w:val="FFFFFF" w:themeColor="background1"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51C81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51C81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1C81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732B16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32B16"/>
    <w:rPr>
      <w:rFonts w:asciiTheme="majorHAnsi" w:eastAsia="Calibri" w:hAnsiTheme="majorHAnsi" w:cs="Times New Roman"/>
      <w:b/>
      <w:noProof/>
      <w:color w:val="FFFFFF"/>
      <w:sz w:val="44"/>
      <w:szCs w:val="24"/>
    </w:rPr>
  </w:style>
  <w:style w:type="paragraph" w:styleId="Footer">
    <w:name w:val="footer"/>
    <w:basedOn w:val="Normal"/>
    <w:link w:val="FooterChar"/>
    <w:uiPriority w:val="99"/>
    <w:rsid w:val="0073326A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3326A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13D1C"/>
    <w:pPr>
      <w:widowControl w:val="0"/>
      <w:autoSpaceDE w:val="0"/>
      <w:autoSpaceDN w:val="0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C81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51C81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C8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C8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C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C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51C81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6FF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4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semiHidden/>
    <w:qFormat/>
    <w:rsid w:val="0074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rineclark\AppData\Roaming\Microsoft\Templates\Reimbursemen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11E8E0-1B24-4F8F-A043-9E6D1ECB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980C6D-FB6B-4C77-A5D0-0ED381D35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0301D4-321E-43E1-8C09-43261CEF9274}">
  <ds:schemaRefs>
    <ds:schemaRef ds:uri="http://schemas.openxmlformats.org/package/2006/metadata/core-properties"/>
    <ds:schemaRef ds:uri="6dc4bcd6-49db-4c07-9060-8acfc67cef9f"/>
    <ds:schemaRef ds:uri="http://schemas.microsoft.com/office/2006/documentManagement/types"/>
    <ds:schemaRef ds:uri="http://schemas.microsoft.com/office/infopath/2007/PartnerControls"/>
    <ds:schemaRef ds:uri="fb0879af-3eba-417a-a55a-ffe6dcd6ca77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Reimbursement form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2022-08-29T19:38:00Z</dcterms:created>
  <dcterms:modified xsi:type="dcterms:W3CDTF">2022-08-29T19:42:00Z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