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72F" w:rsidRDefault="000D072F" w:rsidP="00922493">
      <w:pPr>
        <w:jc w:val="center"/>
        <w:rPr>
          <w:b/>
        </w:rPr>
      </w:pPr>
      <w:r w:rsidRPr="00922493">
        <w:rPr>
          <w:b/>
        </w:rPr>
        <w:t>2017 Bond Planning and Reconciliation Session</w:t>
      </w:r>
    </w:p>
    <w:p w:rsidR="000D072F" w:rsidRPr="00922493" w:rsidRDefault="000D072F" w:rsidP="00922493">
      <w:pPr>
        <w:jc w:val="center"/>
        <w:rPr>
          <w:b/>
        </w:rPr>
      </w:pPr>
      <w:r>
        <w:rPr>
          <w:b/>
        </w:rPr>
        <w:t>AGENDA</w:t>
      </w:r>
    </w:p>
    <w:p w:rsidR="000D072F" w:rsidRDefault="000D072F" w:rsidP="0025198A"/>
    <w:p w:rsidR="000D072F" w:rsidRDefault="000D072F" w:rsidP="0025198A">
      <w:r>
        <w:t>4:30</w:t>
      </w:r>
      <w:r>
        <w:tab/>
        <w:t>Objectives of our work over the next five weeks/meeting scheduling</w:t>
      </w:r>
    </w:p>
    <w:p w:rsidR="000D072F" w:rsidRDefault="000D072F" w:rsidP="00A93D6A">
      <w:r>
        <w:tab/>
      </w:r>
    </w:p>
    <w:p w:rsidR="000D072F" w:rsidRDefault="000D072F" w:rsidP="0025198A"/>
    <w:p w:rsidR="000D072F" w:rsidRDefault="000D072F" w:rsidP="0025198A">
      <w:r>
        <w:t>4:40</w:t>
      </w:r>
      <w:r>
        <w:tab/>
        <w:t>Overview of purpose for Ed Specs and the PPS process</w:t>
      </w:r>
    </w:p>
    <w:p w:rsidR="000D072F" w:rsidRDefault="000D072F" w:rsidP="0025198A"/>
    <w:p w:rsidR="000D072F" w:rsidRDefault="000D072F" w:rsidP="0025198A">
      <w:r>
        <w:t>5:10</w:t>
      </w:r>
      <w:r>
        <w:tab/>
        <w:t>Ed Specs in the 2012 Projects</w:t>
      </w:r>
    </w:p>
    <w:p w:rsidR="000D072F" w:rsidRDefault="000D072F" w:rsidP="0025198A">
      <w:r>
        <w:tab/>
      </w:r>
      <w:r>
        <w:tab/>
      </w:r>
    </w:p>
    <w:p w:rsidR="000D072F" w:rsidRDefault="000D072F" w:rsidP="0025198A">
      <w:r>
        <w:t>6:10</w:t>
      </w:r>
      <w:r>
        <w:tab/>
        <w:t>Ed Specs in the 2017 Bond – How they were set, how revised from 2012</w:t>
      </w:r>
    </w:p>
    <w:p w:rsidR="000D072F" w:rsidRDefault="000D072F" w:rsidP="00BA2940">
      <w:r>
        <w:tab/>
      </w:r>
      <w:r>
        <w:tab/>
      </w:r>
    </w:p>
    <w:p w:rsidR="000D072F" w:rsidRDefault="000D072F" w:rsidP="00BC5301">
      <w:pPr>
        <w:ind w:left="720" w:hanging="720"/>
      </w:pPr>
      <w:r>
        <w:t xml:space="preserve">7:10 </w:t>
      </w:r>
      <w:r>
        <w:tab/>
        <w:t xml:space="preserve">General concerns or questions related to the 2017 bond </w:t>
      </w:r>
    </w:p>
    <w:p w:rsidR="000D072F" w:rsidRDefault="000D072F" w:rsidP="00BC5301">
      <w:pPr>
        <w:ind w:left="720" w:hanging="720"/>
      </w:pPr>
    </w:p>
    <w:p w:rsidR="000D072F" w:rsidRDefault="000D072F" w:rsidP="0025198A">
      <w:r>
        <w:t>7:40</w:t>
      </w:r>
      <w:r>
        <w:tab/>
        <w:t>CTE</w:t>
      </w:r>
    </w:p>
    <w:p w:rsidR="000D072F" w:rsidRDefault="000D072F" w:rsidP="0025198A"/>
    <w:p w:rsidR="000D072F" w:rsidRDefault="000D072F" w:rsidP="0025198A">
      <w:r>
        <w:t>8:00</w:t>
      </w:r>
      <w:r>
        <w:tab/>
        <w:t>Topic for next board meeting and Next Steps</w:t>
      </w:r>
    </w:p>
    <w:p w:rsidR="000D072F" w:rsidRDefault="000D072F" w:rsidP="0025198A">
      <w:pPr>
        <w:ind w:left="720" w:firstLine="720"/>
      </w:pPr>
    </w:p>
    <w:p w:rsidR="000D072F" w:rsidRDefault="000D072F">
      <w:bookmarkStart w:id="0" w:name="_GoBack"/>
      <w:bookmarkEnd w:id="0"/>
    </w:p>
    <w:sectPr w:rsidR="000D072F" w:rsidSect="001958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72F" w:rsidRDefault="000D072F" w:rsidP="00922493">
      <w:r>
        <w:separator/>
      </w:r>
    </w:p>
  </w:endnote>
  <w:endnote w:type="continuationSeparator" w:id="0">
    <w:p w:rsidR="000D072F" w:rsidRDefault="000D072F" w:rsidP="009224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2F" w:rsidRDefault="000D072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2F" w:rsidRDefault="000D072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2F" w:rsidRDefault="000D072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72F" w:rsidRDefault="000D072F" w:rsidP="00922493">
      <w:r>
        <w:separator/>
      </w:r>
    </w:p>
  </w:footnote>
  <w:footnote w:type="continuationSeparator" w:id="0">
    <w:p w:rsidR="000D072F" w:rsidRDefault="000D072F" w:rsidP="009224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2F" w:rsidRDefault="000D072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2F" w:rsidRDefault="000D072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2F" w:rsidRDefault="000D072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198A"/>
    <w:rsid w:val="00030CB8"/>
    <w:rsid w:val="00072457"/>
    <w:rsid w:val="000C2C63"/>
    <w:rsid w:val="000D072F"/>
    <w:rsid w:val="000D7987"/>
    <w:rsid w:val="00120EBB"/>
    <w:rsid w:val="00120EF9"/>
    <w:rsid w:val="00163373"/>
    <w:rsid w:val="001666B4"/>
    <w:rsid w:val="001958BF"/>
    <w:rsid w:val="002017C1"/>
    <w:rsid w:val="002158D8"/>
    <w:rsid w:val="00221C96"/>
    <w:rsid w:val="00234EE2"/>
    <w:rsid w:val="0025198A"/>
    <w:rsid w:val="0025251C"/>
    <w:rsid w:val="00262526"/>
    <w:rsid w:val="002B5C0E"/>
    <w:rsid w:val="002E34B8"/>
    <w:rsid w:val="002E4191"/>
    <w:rsid w:val="002E62DF"/>
    <w:rsid w:val="00304952"/>
    <w:rsid w:val="0034718D"/>
    <w:rsid w:val="00362A90"/>
    <w:rsid w:val="00373140"/>
    <w:rsid w:val="003C0CDF"/>
    <w:rsid w:val="004577BA"/>
    <w:rsid w:val="0050782E"/>
    <w:rsid w:val="00523B2A"/>
    <w:rsid w:val="00524CAE"/>
    <w:rsid w:val="00551F9B"/>
    <w:rsid w:val="005E26D1"/>
    <w:rsid w:val="005F3B4F"/>
    <w:rsid w:val="005F3FAE"/>
    <w:rsid w:val="0061686D"/>
    <w:rsid w:val="006169F8"/>
    <w:rsid w:val="006A6F3D"/>
    <w:rsid w:val="006B212E"/>
    <w:rsid w:val="006C1106"/>
    <w:rsid w:val="006D5093"/>
    <w:rsid w:val="00723FC3"/>
    <w:rsid w:val="0073773D"/>
    <w:rsid w:val="00754110"/>
    <w:rsid w:val="007659D0"/>
    <w:rsid w:val="007A52EB"/>
    <w:rsid w:val="007B2CDC"/>
    <w:rsid w:val="007B6F06"/>
    <w:rsid w:val="007C2DBD"/>
    <w:rsid w:val="007D2125"/>
    <w:rsid w:val="008629F3"/>
    <w:rsid w:val="00887D01"/>
    <w:rsid w:val="008A4EA7"/>
    <w:rsid w:val="008E2173"/>
    <w:rsid w:val="00901054"/>
    <w:rsid w:val="009030F3"/>
    <w:rsid w:val="00922493"/>
    <w:rsid w:val="00927C59"/>
    <w:rsid w:val="00964C78"/>
    <w:rsid w:val="00973B59"/>
    <w:rsid w:val="00975104"/>
    <w:rsid w:val="009E6180"/>
    <w:rsid w:val="00A462E4"/>
    <w:rsid w:val="00A53683"/>
    <w:rsid w:val="00A93D6A"/>
    <w:rsid w:val="00A95330"/>
    <w:rsid w:val="00AA0231"/>
    <w:rsid w:val="00AB0A84"/>
    <w:rsid w:val="00AE211B"/>
    <w:rsid w:val="00B21297"/>
    <w:rsid w:val="00B2638E"/>
    <w:rsid w:val="00B44D03"/>
    <w:rsid w:val="00B46796"/>
    <w:rsid w:val="00BA2940"/>
    <w:rsid w:val="00BC3B30"/>
    <w:rsid w:val="00BC5301"/>
    <w:rsid w:val="00BD77F2"/>
    <w:rsid w:val="00CF22D5"/>
    <w:rsid w:val="00D1538B"/>
    <w:rsid w:val="00DD195D"/>
    <w:rsid w:val="00E000DF"/>
    <w:rsid w:val="00E86CC5"/>
    <w:rsid w:val="00EC2F13"/>
    <w:rsid w:val="00ED1CD6"/>
    <w:rsid w:val="00EE6870"/>
    <w:rsid w:val="00EF6F14"/>
    <w:rsid w:val="00EF7E98"/>
    <w:rsid w:val="00F34CD3"/>
    <w:rsid w:val="00F436AA"/>
    <w:rsid w:val="00F43E44"/>
    <w:rsid w:val="00F50AFD"/>
    <w:rsid w:val="00FD3236"/>
    <w:rsid w:val="00FE3B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98A"/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224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2249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224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2249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423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63</Words>
  <Characters>364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 Bond Planning and Reconciliation Session</dc:title>
  <dc:subject/>
  <dc:creator>Julia Brim</dc:creator>
  <cp:keywords/>
  <dc:description/>
  <cp:lastModifiedBy>Portland Public Schools</cp:lastModifiedBy>
  <cp:revision>2</cp:revision>
  <cp:lastPrinted>2018-04-18T22:06:00Z</cp:lastPrinted>
  <dcterms:created xsi:type="dcterms:W3CDTF">2018-04-18T23:37:00Z</dcterms:created>
  <dcterms:modified xsi:type="dcterms:W3CDTF">2018-04-18T23:37:00Z</dcterms:modified>
</cp:coreProperties>
</file>