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C1FCC" w14:textId="77777777" w:rsidR="007B4067" w:rsidRDefault="00421A73" w:rsidP="007B4067">
      <w:pPr>
        <w:pStyle w:val="Heading1"/>
      </w:pPr>
      <w:r w:rsidRPr="004076C8">
        <w:rPr>
          <w:highlight w:val="yellow"/>
        </w:rPr>
        <w:t>[</w:t>
      </w:r>
      <w:r w:rsidR="00C80962" w:rsidRPr="004076C8">
        <w:rPr>
          <w:highlight w:val="yellow"/>
        </w:rPr>
        <w:t xml:space="preserve">Insert </w:t>
      </w:r>
      <w:r w:rsidR="00820F10" w:rsidRPr="004076C8">
        <w:rPr>
          <w:highlight w:val="yellow"/>
        </w:rPr>
        <w:t xml:space="preserve">Project </w:t>
      </w:r>
      <w:r w:rsidRPr="004076C8">
        <w:rPr>
          <w:highlight w:val="yellow"/>
        </w:rPr>
        <w:t>Name]</w:t>
      </w:r>
      <w:r>
        <w:t xml:space="preserve"> </w:t>
      </w:r>
      <w:r w:rsidR="00820F10" w:rsidRPr="00274FCD">
        <w:t>Survey</w:t>
      </w:r>
      <w:r w:rsidR="00820F10">
        <w:t xml:space="preserve"> Questions</w:t>
      </w:r>
    </w:p>
    <w:p w14:paraId="0A2BF3A8" w14:textId="3D1267F0" w:rsidR="007B4067" w:rsidRPr="007B4067" w:rsidRDefault="00AF5AD1" w:rsidP="007B4067">
      <w:pPr>
        <w:pStyle w:val="Heading2"/>
      </w:pPr>
      <w:r w:rsidRPr="007B4067">
        <w:t>Survey Link for Participants</w:t>
      </w:r>
      <w:r w:rsidR="000260E5" w:rsidRPr="007B4067">
        <w:t xml:space="preserve"> to Respond</w:t>
      </w:r>
      <w:r w:rsidRPr="007B4067">
        <w:t>:</w:t>
      </w:r>
      <w:bookmarkStart w:id="0" w:name="_Hlk66362202"/>
    </w:p>
    <w:p w14:paraId="5F217CC6" w14:textId="09B89B56" w:rsidR="00AF5AD1" w:rsidRPr="007B4067" w:rsidRDefault="00421A73" w:rsidP="007B4067">
      <w:pPr>
        <w:spacing w:before="40"/>
      </w:pPr>
      <w:r w:rsidRPr="00AC41C0">
        <w:rPr>
          <w:highlight w:val="yellow"/>
        </w:rPr>
        <w:t>[</w:t>
      </w:r>
      <w:r w:rsidR="00B71361" w:rsidRPr="00AC41C0">
        <w:rPr>
          <w:highlight w:val="yellow"/>
        </w:rPr>
        <w:t>Insert Link</w:t>
      </w:r>
      <w:r w:rsidRPr="00AC41C0">
        <w:rPr>
          <w:highlight w:val="yellow"/>
        </w:rPr>
        <w:t>]</w:t>
      </w:r>
      <w:bookmarkEnd w:id="0"/>
    </w:p>
    <w:p w14:paraId="309ABDE9" w14:textId="062A4087" w:rsidR="007B4067" w:rsidRPr="007B4067" w:rsidRDefault="00E864CC" w:rsidP="007B4067">
      <w:pPr>
        <w:pStyle w:val="Heading2"/>
      </w:pPr>
      <w:r w:rsidRPr="007B4067">
        <w:t>Survey Link for Owners</w:t>
      </w:r>
      <w:r w:rsidR="000260E5" w:rsidRPr="007B4067">
        <w:t xml:space="preserve"> to Edit</w:t>
      </w:r>
      <w:r w:rsidR="00A34008" w:rsidRPr="007B4067">
        <w:t>/View Responses</w:t>
      </w:r>
      <w:r w:rsidRPr="007B4067">
        <w:t>:</w:t>
      </w:r>
    </w:p>
    <w:p w14:paraId="7EC25F17" w14:textId="5655B201" w:rsidR="00E864CC" w:rsidRPr="007B4067" w:rsidRDefault="00B71361" w:rsidP="007B4067">
      <w:pPr>
        <w:spacing w:before="40"/>
      </w:pPr>
      <w:r w:rsidRPr="00AC41C0">
        <w:rPr>
          <w:highlight w:val="yellow"/>
        </w:rPr>
        <w:t>[Insert Link]</w:t>
      </w:r>
    </w:p>
    <w:p w14:paraId="42DC828C" w14:textId="77777777" w:rsidR="00820F10" w:rsidRDefault="00820F10" w:rsidP="00820F10">
      <w:pPr>
        <w:pStyle w:val="Heading2"/>
      </w:pPr>
      <w:r>
        <w:t>Survey Name:</w:t>
      </w:r>
    </w:p>
    <w:p w14:paraId="6F038036" w14:textId="656EDD1A" w:rsidR="00820F10" w:rsidRPr="007B4067" w:rsidRDefault="00E864CC" w:rsidP="007B4067">
      <w:pPr>
        <w:spacing w:before="40"/>
      </w:pPr>
      <w:r w:rsidRPr="00AC41C0">
        <w:rPr>
          <w:highlight w:val="yellow"/>
        </w:rPr>
        <w:t>[</w:t>
      </w:r>
      <w:r w:rsidR="00C80962" w:rsidRPr="00AC41C0">
        <w:rPr>
          <w:highlight w:val="yellow"/>
        </w:rPr>
        <w:t xml:space="preserve">Insert </w:t>
      </w:r>
      <w:r w:rsidRPr="00AC41C0">
        <w:rPr>
          <w:highlight w:val="yellow"/>
        </w:rPr>
        <w:t>Project Name]</w:t>
      </w:r>
      <w:r w:rsidR="00820F10" w:rsidRPr="00AC41C0">
        <w:rPr>
          <w:highlight w:val="yellow"/>
        </w:rPr>
        <w:t xml:space="preserve"> </w:t>
      </w:r>
      <w:proofErr w:type="gramStart"/>
      <w:r w:rsidR="00820F10" w:rsidRPr="00AC41C0">
        <w:rPr>
          <w:highlight w:val="yellow"/>
        </w:rPr>
        <w:t>Survey</w:t>
      </w:r>
      <w:proofErr w:type="gramEnd"/>
    </w:p>
    <w:p w14:paraId="5DB5E459" w14:textId="77777777" w:rsidR="00820F10" w:rsidRDefault="00820F10" w:rsidP="00D45613">
      <w:pPr>
        <w:pStyle w:val="Heading2"/>
        <w:spacing w:after="120"/>
      </w:pPr>
      <w:r w:rsidRPr="00274FCD">
        <w:t>Opening Text:</w:t>
      </w:r>
    </w:p>
    <w:p w14:paraId="00E91933" w14:textId="66835E45" w:rsidR="00820F10" w:rsidRPr="00AC41C0" w:rsidRDefault="00820F10" w:rsidP="00820F10">
      <w:pPr>
        <w:rPr>
          <w:highlight w:val="yellow"/>
        </w:rPr>
      </w:pPr>
      <w:r w:rsidRPr="00AC41C0">
        <w:rPr>
          <w:highlight w:val="yellow"/>
        </w:rPr>
        <w:t xml:space="preserve">PURPOSE: The ITS </w:t>
      </w:r>
      <w:r w:rsidR="5F98C812" w:rsidRPr="00AC41C0">
        <w:rPr>
          <w:highlight w:val="yellow"/>
        </w:rPr>
        <w:t>d</w:t>
      </w:r>
      <w:r w:rsidRPr="00AC41C0">
        <w:rPr>
          <w:highlight w:val="yellow"/>
        </w:rPr>
        <w:t xml:space="preserve">ivision is interested in hearing your feedback about the </w:t>
      </w:r>
      <w:r w:rsidR="00032CE8" w:rsidRPr="00AC41C0">
        <w:rPr>
          <w:highlight w:val="yellow"/>
        </w:rPr>
        <w:t>[</w:t>
      </w:r>
      <w:r w:rsidR="00C80962" w:rsidRPr="00AC41C0">
        <w:rPr>
          <w:highlight w:val="yellow"/>
        </w:rPr>
        <w:t xml:space="preserve">Insert </w:t>
      </w:r>
      <w:r w:rsidR="00032CE8" w:rsidRPr="00AC41C0">
        <w:rPr>
          <w:highlight w:val="yellow"/>
        </w:rPr>
        <w:t>Project Name]</w:t>
      </w:r>
      <w:r w:rsidRPr="00AC41C0">
        <w:rPr>
          <w:highlight w:val="yellow"/>
        </w:rPr>
        <w:t xml:space="preserve">, </w:t>
      </w:r>
      <w:r w:rsidR="002A624B" w:rsidRPr="00AC41C0">
        <w:rPr>
          <w:highlight w:val="yellow"/>
        </w:rPr>
        <w:t>[</w:t>
      </w:r>
      <w:r w:rsidR="00C80962" w:rsidRPr="00AC41C0">
        <w:rPr>
          <w:highlight w:val="yellow"/>
        </w:rPr>
        <w:t xml:space="preserve">Insert </w:t>
      </w:r>
      <w:r w:rsidR="002A624B" w:rsidRPr="00AC41C0">
        <w:rPr>
          <w:highlight w:val="yellow"/>
        </w:rPr>
        <w:t>Purpose of Project]</w:t>
      </w:r>
      <w:r w:rsidRPr="00AC41C0">
        <w:rPr>
          <w:highlight w:val="yellow"/>
        </w:rPr>
        <w:t>. How did we do? Your input will help us improve our service and future projects.</w:t>
      </w:r>
    </w:p>
    <w:p w14:paraId="69A03961" w14:textId="60C26DC1" w:rsidR="00820F10" w:rsidRPr="00AC41C0" w:rsidRDefault="00820F10" w:rsidP="00820F10">
      <w:pPr>
        <w:rPr>
          <w:highlight w:val="yellow"/>
        </w:rPr>
      </w:pPr>
      <w:r w:rsidRPr="00AC41C0">
        <w:rPr>
          <w:highlight w:val="yellow"/>
        </w:rPr>
        <w:t xml:space="preserve">SURVEY TIMEFRAME: </w:t>
      </w:r>
      <w:r w:rsidR="002A624B" w:rsidRPr="00AC41C0">
        <w:rPr>
          <w:highlight w:val="yellow"/>
        </w:rPr>
        <w:t>[</w:t>
      </w:r>
      <w:r w:rsidR="00C80962" w:rsidRPr="00AC41C0">
        <w:rPr>
          <w:highlight w:val="yellow"/>
        </w:rPr>
        <w:t xml:space="preserve">Insert </w:t>
      </w:r>
      <w:r w:rsidR="002A624B" w:rsidRPr="00AC41C0">
        <w:rPr>
          <w:highlight w:val="yellow"/>
        </w:rPr>
        <w:t>Date Range]</w:t>
      </w:r>
    </w:p>
    <w:p w14:paraId="66D8F4F5" w14:textId="1D2D04FE" w:rsidR="00820F10" w:rsidRDefault="00820F10" w:rsidP="00820F10">
      <w:r w:rsidRPr="00AC41C0">
        <w:rPr>
          <w:highlight w:val="yellow"/>
        </w:rPr>
        <w:t xml:space="preserve">CONTACT: Please contact </w:t>
      </w:r>
      <w:r w:rsidR="002A624B" w:rsidRPr="00AC41C0">
        <w:rPr>
          <w:highlight w:val="yellow"/>
        </w:rPr>
        <w:t>[</w:t>
      </w:r>
      <w:r w:rsidR="00C80962" w:rsidRPr="00AC41C0">
        <w:rPr>
          <w:highlight w:val="yellow"/>
        </w:rPr>
        <w:t xml:space="preserve">Insert </w:t>
      </w:r>
      <w:r w:rsidR="00594BD9" w:rsidRPr="00AC41C0">
        <w:rPr>
          <w:highlight w:val="yellow"/>
        </w:rPr>
        <w:t>Name</w:t>
      </w:r>
      <w:r w:rsidR="002A624B" w:rsidRPr="00AC41C0">
        <w:rPr>
          <w:highlight w:val="yellow"/>
        </w:rPr>
        <w:t>]</w:t>
      </w:r>
      <w:r w:rsidRPr="00AC41C0">
        <w:rPr>
          <w:highlight w:val="yellow"/>
        </w:rPr>
        <w:t xml:space="preserve"> (</w:t>
      </w:r>
      <w:r w:rsidR="002A624B" w:rsidRPr="00AC41C0">
        <w:rPr>
          <w:highlight w:val="yellow"/>
        </w:rPr>
        <w:t>[</w:t>
      </w:r>
      <w:r w:rsidR="00C80962" w:rsidRPr="00AC41C0">
        <w:rPr>
          <w:highlight w:val="yellow"/>
        </w:rPr>
        <w:t xml:space="preserve">Insert </w:t>
      </w:r>
      <w:r w:rsidR="006F082E" w:rsidRPr="00AC41C0">
        <w:rPr>
          <w:highlight w:val="yellow"/>
        </w:rPr>
        <w:t>E</w:t>
      </w:r>
      <w:r w:rsidR="002A624B" w:rsidRPr="00AC41C0">
        <w:rPr>
          <w:highlight w:val="yellow"/>
        </w:rPr>
        <w:t xml:space="preserve">mail </w:t>
      </w:r>
      <w:r w:rsidR="006F082E" w:rsidRPr="00AC41C0">
        <w:rPr>
          <w:highlight w:val="yellow"/>
        </w:rPr>
        <w:t>A</w:t>
      </w:r>
      <w:r w:rsidR="002A624B" w:rsidRPr="00AC41C0">
        <w:rPr>
          <w:highlight w:val="yellow"/>
        </w:rPr>
        <w:t>ddress]</w:t>
      </w:r>
      <w:r w:rsidRPr="00AC41C0">
        <w:rPr>
          <w:highlight w:val="yellow"/>
        </w:rPr>
        <w:t>) with any questions about this survey.</w:t>
      </w:r>
    </w:p>
    <w:p w14:paraId="4BCAA52B" w14:textId="77777777" w:rsidR="00820F10" w:rsidRDefault="00820F10" w:rsidP="007B4067">
      <w:pPr>
        <w:pStyle w:val="Heading2"/>
        <w:spacing w:before="480"/>
      </w:pPr>
      <w:r>
        <w:t>Questions:</w:t>
      </w:r>
    </w:p>
    <w:p w14:paraId="59BCF5B1" w14:textId="412A5E71" w:rsidR="00AC41C0" w:rsidRPr="00AC41C0" w:rsidRDefault="00AC41C0" w:rsidP="00AC41C0">
      <w:pPr>
        <w:jc w:val="center"/>
      </w:pPr>
      <w:r>
        <w:rPr>
          <w:noProof/>
        </w:rPr>
        <w:drawing>
          <wp:inline distT="0" distB="0" distL="0" distR="0" wp14:anchorId="1175F869" wp14:editId="3C266504">
            <wp:extent cx="4457700" cy="3264358"/>
            <wp:effectExtent l="19050" t="19050" r="19050" b="12700"/>
            <wp:docPr id="1057710406" name="Picture 1" descr="A black and white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710406" name="Picture 1" descr="A black and white text on a white background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61057" cy="326681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EC5A309" w14:textId="5939083D" w:rsidR="00AC41C0" w:rsidRDefault="00AC41C0" w:rsidP="00D45613">
      <w:r w:rsidRPr="00AC41C0">
        <w:rPr>
          <w:b/>
          <w:bCs/>
        </w:rPr>
        <w:t>Directions:</w:t>
      </w:r>
      <w:r>
        <w:t xml:space="preserve"> Type your questions in the outline below. If you are using multiple choice or dropdown responses, include the options. Mark required questions with an asterisk (*)</w:t>
      </w:r>
    </w:p>
    <w:p w14:paraId="64B65EA8" w14:textId="5B33DDD2" w:rsidR="00AC41C0" w:rsidRDefault="00AC41C0" w:rsidP="00D45613"/>
    <w:p w14:paraId="5F969403" w14:textId="1FE637AC" w:rsidR="00AC41C0" w:rsidRPr="00AC41C0" w:rsidRDefault="00AC41C0" w:rsidP="00AC41C0">
      <w:pPr>
        <w:pStyle w:val="ListParagraph"/>
        <w:numPr>
          <w:ilvl w:val="0"/>
          <w:numId w:val="22"/>
        </w:numPr>
        <w:rPr>
          <w:highlight w:val="yellow"/>
        </w:rPr>
      </w:pPr>
      <w:r w:rsidRPr="00AC41C0">
        <w:rPr>
          <w:highlight w:val="yellow"/>
        </w:rPr>
        <w:t>Type question here</w:t>
      </w:r>
    </w:p>
    <w:p w14:paraId="223E3A56" w14:textId="75C280FB" w:rsidR="00AC41C0" w:rsidRPr="00AC41C0" w:rsidRDefault="00AC41C0" w:rsidP="00AC41C0">
      <w:pPr>
        <w:pStyle w:val="ListParagraph"/>
        <w:numPr>
          <w:ilvl w:val="1"/>
          <w:numId w:val="22"/>
        </w:numPr>
        <w:rPr>
          <w:highlight w:val="yellow"/>
        </w:rPr>
      </w:pPr>
      <w:r w:rsidRPr="00AC41C0">
        <w:rPr>
          <w:highlight w:val="yellow"/>
        </w:rPr>
        <w:t>Option</w:t>
      </w:r>
    </w:p>
    <w:p w14:paraId="0C682322" w14:textId="7DBC6B64" w:rsidR="00AC41C0" w:rsidRPr="00AC41C0" w:rsidRDefault="00AC41C0" w:rsidP="00AC41C0">
      <w:pPr>
        <w:pStyle w:val="ListParagraph"/>
        <w:numPr>
          <w:ilvl w:val="1"/>
          <w:numId w:val="22"/>
        </w:numPr>
        <w:rPr>
          <w:highlight w:val="yellow"/>
        </w:rPr>
      </w:pPr>
      <w:r w:rsidRPr="00AC41C0">
        <w:rPr>
          <w:highlight w:val="yellow"/>
        </w:rPr>
        <w:t>Option</w:t>
      </w:r>
    </w:p>
    <w:p w14:paraId="43948E4F" w14:textId="6E4468F1" w:rsidR="00AC41C0" w:rsidRPr="00AC41C0" w:rsidRDefault="00AC41C0" w:rsidP="00AC41C0">
      <w:pPr>
        <w:pStyle w:val="ListParagraph"/>
        <w:numPr>
          <w:ilvl w:val="1"/>
          <w:numId w:val="22"/>
        </w:numPr>
        <w:rPr>
          <w:highlight w:val="yellow"/>
        </w:rPr>
      </w:pPr>
      <w:r w:rsidRPr="00AC41C0">
        <w:rPr>
          <w:highlight w:val="yellow"/>
        </w:rPr>
        <w:t>Option</w:t>
      </w:r>
    </w:p>
    <w:p w14:paraId="72121757" w14:textId="33DBDC49" w:rsidR="00AC41C0" w:rsidRPr="00AC41C0" w:rsidRDefault="00AC41C0" w:rsidP="00AC41C0">
      <w:pPr>
        <w:pStyle w:val="ListParagraph"/>
        <w:numPr>
          <w:ilvl w:val="1"/>
          <w:numId w:val="22"/>
        </w:numPr>
        <w:rPr>
          <w:highlight w:val="yellow"/>
        </w:rPr>
      </w:pPr>
      <w:r w:rsidRPr="00AC41C0">
        <w:rPr>
          <w:highlight w:val="yellow"/>
        </w:rPr>
        <w:t>Option</w:t>
      </w:r>
    </w:p>
    <w:p w14:paraId="2F180F61" w14:textId="48ACB3B5" w:rsidR="00AC41C0" w:rsidRPr="00AC41C0" w:rsidRDefault="00AC41C0" w:rsidP="00AC41C0">
      <w:pPr>
        <w:pStyle w:val="ListParagraph"/>
        <w:numPr>
          <w:ilvl w:val="0"/>
          <w:numId w:val="22"/>
        </w:numPr>
        <w:rPr>
          <w:highlight w:val="yellow"/>
        </w:rPr>
      </w:pPr>
      <w:r w:rsidRPr="00AC41C0">
        <w:rPr>
          <w:highlight w:val="yellow"/>
        </w:rPr>
        <w:t>Type question here</w:t>
      </w:r>
    </w:p>
    <w:p w14:paraId="79A67143" w14:textId="77777777" w:rsidR="00AC41C0" w:rsidRPr="00AC41C0" w:rsidRDefault="00AC41C0" w:rsidP="00AC41C0">
      <w:pPr>
        <w:pStyle w:val="ListParagraph"/>
        <w:numPr>
          <w:ilvl w:val="1"/>
          <w:numId w:val="22"/>
        </w:numPr>
        <w:rPr>
          <w:highlight w:val="yellow"/>
        </w:rPr>
      </w:pPr>
      <w:r w:rsidRPr="00AC41C0">
        <w:rPr>
          <w:highlight w:val="yellow"/>
        </w:rPr>
        <w:t>Option</w:t>
      </w:r>
    </w:p>
    <w:p w14:paraId="01541500" w14:textId="77777777" w:rsidR="00AC41C0" w:rsidRPr="00AC41C0" w:rsidRDefault="00AC41C0" w:rsidP="00AC41C0">
      <w:pPr>
        <w:pStyle w:val="ListParagraph"/>
        <w:numPr>
          <w:ilvl w:val="1"/>
          <w:numId w:val="22"/>
        </w:numPr>
        <w:rPr>
          <w:highlight w:val="yellow"/>
        </w:rPr>
      </w:pPr>
      <w:r w:rsidRPr="00AC41C0">
        <w:rPr>
          <w:highlight w:val="yellow"/>
        </w:rPr>
        <w:t>Option</w:t>
      </w:r>
    </w:p>
    <w:p w14:paraId="11B645A5" w14:textId="77777777" w:rsidR="00AC41C0" w:rsidRPr="00AC41C0" w:rsidRDefault="00AC41C0" w:rsidP="00AC41C0">
      <w:pPr>
        <w:pStyle w:val="ListParagraph"/>
        <w:numPr>
          <w:ilvl w:val="1"/>
          <w:numId w:val="22"/>
        </w:numPr>
        <w:rPr>
          <w:highlight w:val="yellow"/>
        </w:rPr>
      </w:pPr>
      <w:r w:rsidRPr="00AC41C0">
        <w:rPr>
          <w:highlight w:val="yellow"/>
        </w:rPr>
        <w:t>Option</w:t>
      </w:r>
    </w:p>
    <w:p w14:paraId="5BCD9A54" w14:textId="408257B7" w:rsidR="00AC41C0" w:rsidRDefault="00AC41C0" w:rsidP="00AC41C0">
      <w:pPr>
        <w:pStyle w:val="ListParagraph"/>
        <w:numPr>
          <w:ilvl w:val="1"/>
          <w:numId w:val="22"/>
        </w:numPr>
        <w:rPr>
          <w:highlight w:val="yellow"/>
        </w:rPr>
      </w:pPr>
      <w:r w:rsidRPr="00AC41C0">
        <w:rPr>
          <w:highlight w:val="yellow"/>
        </w:rPr>
        <w:t>Option</w:t>
      </w:r>
    </w:p>
    <w:p w14:paraId="4F66A514" w14:textId="3A82C4FB" w:rsidR="00AC41C0" w:rsidRPr="00AC41C0" w:rsidRDefault="00AC41C0" w:rsidP="00AC41C0">
      <w:pPr>
        <w:pStyle w:val="ListParagraph"/>
        <w:numPr>
          <w:ilvl w:val="0"/>
          <w:numId w:val="22"/>
        </w:numPr>
        <w:rPr>
          <w:highlight w:val="yellow"/>
        </w:rPr>
      </w:pPr>
      <w:r>
        <w:rPr>
          <w:highlight w:val="yellow"/>
        </w:rPr>
        <w:t>Continue the questions here…</w:t>
      </w:r>
    </w:p>
    <w:p w14:paraId="749BD5DD" w14:textId="1144E8CA" w:rsidR="00AC41C0" w:rsidRDefault="00AC41C0" w:rsidP="00D45613"/>
    <w:p w14:paraId="67328CE7" w14:textId="1954716E" w:rsidR="00DD4D7A" w:rsidRDefault="00DD4D7A">
      <w:pPr>
        <w:spacing w:line="276" w:lineRule="auto"/>
      </w:pPr>
      <w:r>
        <w:br w:type="page"/>
      </w:r>
    </w:p>
    <w:p w14:paraId="5E3C822F" w14:textId="41A0F1F9" w:rsidR="00820F10" w:rsidRDefault="1144C5B2" w:rsidP="00820F10">
      <w:pPr>
        <w:pStyle w:val="Heading2"/>
      </w:pPr>
      <w:r>
        <w:lastRenderedPageBreak/>
        <w:t>Thank You Message (Upon Submit)</w:t>
      </w:r>
      <w:r w:rsidR="00820F10">
        <w:t>:</w:t>
      </w:r>
    </w:p>
    <w:p w14:paraId="672A6659" w14:textId="2B9F8BF4" w:rsidR="004537EC" w:rsidRDefault="00820F10" w:rsidP="00820F10">
      <w:r>
        <w:t xml:space="preserve">Thank you for providing us your feedback about the </w:t>
      </w:r>
      <w:r w:rsidR="00C80962">
        <w:t>[Insert Project Name]</w:t>
      </w:r>
      <w:r>
        <w:t xml:space="preserve">. All responses will be reviewed by our project team. Your input will help us improve our service and future projects. If you have any questions about this survey, please contact </w:t>
      </w:r>
      <w:r w:rsidR="00C80962">
        <w:t>[Insert Project Manager’s Name]</w:t>
      </w:r>
      <w:r>
        <w:t xml:space="preserve">, </w:t>
      </w:r>
      <w:r w:rsidR="00C80962">
        <w:t>[Insert Project Manager’s Job Title]</w:t>
      </w:r>
      <w:r>
        <w:t xml:space="preserve">, </w:t>
      </w:r>
      <w:r w:rsidR="0002707B">
        <w:t>[Insert Department Name]</w:t>
      </w:r>
      <w:r>
        <w:t>.</w:t>
      </w:r>
    </w:p>
    <w:p w14:paraId="0F0517D3" w14:textId="302975CE" w:rsidR="005D444B" w:rsidRDefault="005D444B" w:rsidP="005D444B">
      <w:pPr>
        <w:pStyle w:val="Heading2"/>
      </w:pPr>
      <w:r>
        <w:t xml:space="preserve">Settings (Adjust </w:t>
      </w:r>
      <w:proofErr w:type="gramStart"/>
      <w:r>
        <w:t>As</w:t>
      </w:r>
      <w:proofErr w:type="gramEnd"/>
      <w:r>
        <w:t xml:space="preserve"> Needed):</w:t>
      </w:r>
    </w:p>
    <w:p w14:paraId="72F65D8E" w14:textId="7286BA87" w:rsidR="002B5946" w:rsidRDefault="002B5946" w:rsidP="005D444B">
      <w:r>
        <w:rPr>
          <w:noProof/>
        </w:rPr>
        <w:drawing>
          <wp:inline distT="0" distB="0" distL="0" distR="0" wp14:anchorId="22458706" wp14:editId="6059C2DA">
            <wp:extent cx="3151505" cy="190784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2460" t="18371"/>
                    <a:stretch/>
                  </pic:blipFill>
                  <pic:spPr bwMode="auto">
                    <a:xfrm>
                      <a:off x="0" y="0"/>
                      <a:ext cx="3168515" cy="19181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br/>
      </w:r>
      <w:r w:rsidR="009B6AD3">
        <w:rPr>
          <w:noProof/>
        </w:rPr>
        <w:drawing>
          <wp:inline distT="0" distB="0" distL="0" distR="0" wp14:anchorId="35AEC2E8" wp14:editId="6B1493AB">
            <wp:extent cx="3130277" cy="29432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r="884"/>
                    <a:stretch/>
                  </pic:blipFill>
                  <pic:spPr bwMode="auto">
                    <a:xfrm>
                      <a:off x="0" y="0"/>
                      <a:ext cx="3166172" cy="2976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8100C7" w14:textId="5E07BABE" w:rsidR="00AC41C0" w:rsidRDefault="00AC41C0">
      <w:pPr>
        <w:spacing w:line="276" w:lineRule="auto"/>
      </w:pPr>
      <w:r>
        <w:br w:type="page"/>
      </w:r>
    </w:p>
    <w:p w14:paraId="6AF0763F" w14:textId="71CB0FDC" w:rsidR="00AC41C0" w:rsidRPr="00AC41C0" w:rsidRDefault="00AC41C0" w:rsidP="00AC41C0">
      <w:pPr>
        <w:rPr>
          <w:b/>
          <w:bCs/>
        </w:rPr>
      </w:pPr>
      <w:r w:rsidRPr="00AC41C0">
        <w:rPr>
          <w:b/>
          <w:bCs/>
        </w:rPr>
        <w:lastRenderedPageBreak/>
        <w:t>Sample survey questions:</w:t>
      </w:r>
    </w:p>
    <w:p w14:paraId="25F53FCE" w14:textId="49829C26" w:rsidR="00AC41C0" w:rsidRPr="00AC41C0" w:rsidRDefault="00AC41C0" w:rsidP="00AC41C0">
      <w:pPr>
        <w:pStyle w:val="ListParagraph"/>
        <w:numPr>
          <w:ilvl w:val="0"/>
          <w:numId w:val="21"/>
        </w:numPr>
      </w:pPr>
      <w:r w:rsidRPr="00AC41C0">
        <w:t>*Q</w:t>
      </w:r>
      <w:r>
        <w:t>1</w:t>
      </w:r>
      <w:r w:rsidRPr="00AC41C0">
        <w:t xml:space="preserve">. Which division are you in? </w:t>
      </w:r>
      <w:r w:rsidRPr="00AC41C0">
        <w:rPr>
          <w:b/>
          <w:bCs/>
        </w:rPr>
        <w:t>[DROP-DOWN]</w:t>
      </w:r>
    </w:p>
    <w:p w14:paraId="4C9D917C" w14:textId="77777777" w:rsidR="00AC41C0" w:rsidRPr="00AC41C0" w:rsidRDefault="00AC41C0" w:rsidP="00AC41C0">
      <w:pPr>
        <w:pStyle w:val="ListParagraph"/>
        <w:numPr>
          <w:ilvl w:val="1"/>
          <w:numId w:val="21"/>
        </w:numPr>
      </w:pPr>
      <w:r w:rsidRPr="00AC41C0">
        <w:t>Administration</w:t>
      </w:r>
    </w:p>
    <w:p w14:paraId="53E31F1B" w14:textId="77777777" w:rsidR="00AC41C0" w:rsidRPr="00AC41C0" w:rsidRDefault="00AC41C0" w:rsidP="00AC41C0">
      <w:pPr>
        <w:pStyle w:val="ListParagraph"/>
        <w:numPr>
          <w:ilvl w:val="1"/>
          <w:numId w:val="21"/>
        </w:numPr>
      </w:pPr>
      <w:r w:rsidRPr="00AC41C0">
        <w:t>Business Services</w:t>
      </w:r>
    </w:p>
    <w:p w14:paraId="4B2D3F93" w14:textId="77777777" w:rsidR="00AC41C0" w:rsidRPr="00AC41C0" w:rsidRDefault="00AC41C0" w:rsidP="00AC41C0">
      <w:pPr>
        <w:pStyle w:val="ListParagraph"/>
        <w:numPr>
          <w:ilvl w:val="1"/>
          <w:numId w:val="21"/>
        </w:numPr>
      </w:pPr>
      <w:r w:rsidRPr="00AC41C0">
        <w:t>Human Resource Services</w:t>
      </w:r>
    </w:p>
    <w:p w14:paraId="21ECD268" w14:textId="77777777" w:rsidR="00AC41C0" w:rsidRPr="00AC41C0" w:rsidRDefault="00AC41C0" w:rsidP="00AC41C0">
      <w:pPr>
        <w:pStyle w:val="ListParagraph"/>
        <w:numPr>
          <w:ilvl w:val="1"/>
          <w:numId w:val="21"/>
        </w:numPr>
      </w:pPr>
      <w:r w:rsidRPr="00AC41C0">
        <w:t>Innovation</w:t>
      </w:r>
    </w:p>
    <w:p w14:paraId="155097C1" w14:textId="77777777" w:rsidR="00AC41C0" w:rsidRPr="00AC41C0" w:rsidRDefault="00AC41C0" w:rsidP="00AC41C0">
      <w:pPr>
        <w:pStyle w:val="ListParagraph"/>
        <w:numPr>
          <w:ilvl w:val="1"/>
          <w:numId w:val="21"/>
        </w:numPr>
      </w:pPr>
      <w:r w:rsidRPr="00AC41C0">
        <w:t>Integrated Technology Services</w:t>
      </w:r>
    </w:p>
    <w:p w14:paraId="4FDA94E3" w14:textId="77777777" w:rsidR="00AC41C0" w:rsidRPr="00AC41C0" w:rsidRDefault="00AC41C0" w:rsidP="00AC41C0">
      <w:pPr>
        <w:pStyle w:val="ListParagraph"/>
        <w:numPr>
          <w:ilvl w:val="1"/>
          <w:numId w:val="21"/>
        </w:numPr>
      </w:pPr>
      <w:r w:rsidRPr="00AC41C0">
        <w:t>Learning and Leadership Services</w:t>
      </w:r>
    </w:p>
    <w:p w14:paraId="0F8EB723" w14:textId="77777777" w:rsidR="00AC41C0" w:rsidRPr="00AC41C0" w:rsidRDefault="00AC41C0" w:rsidP="00AC41C0">
      <w:pPr>
        <w:pStyle w:val="ListParagraph"/>
        <w:numPr>
          <w:ilvl w:val="1"/>
          <w:numId w:val="21"/>
        </w:numPr>
      </w:pPr>
      <w:r w:rsidRPr="00AC41C0">
        <w:t>Student Services and Programs</w:t>
      </w:r>
    </w:p>
    <w:p w14:paraId="7114780D" w14:textId="77777777" w:rsidR="00AC41C0" w:rsidRPr="00AC41C0" w:rsidRDefault="00AC41C0" w:rsidP="00AC41C0">
      <w:pPr>
        <w:pStyle w:val="ListParagraph"/>
        <w:numPr>
          <w:ilvl w:val="0"/>
          <w:numId w:val="21"/>
        </w:numPr>
      </w:pPr>
      <w:r w:rsidRPr="00AC41C0">
        <w:t xml:space="preserve">*Q2. Which training opportunities did you participate in between [Insert Start Month] and [Insert End Month]? (Mark all that apply) </w:t>
      </w:r>
      <w:r w:rsidRPr="00AC41C0">
        <w:rPr>
          <w:b/>
          <w:bCs/>
        </w:rPr>
        <w:t>[MULTIPLE CHOICE]</w:t>
      </w:r>
    </w:p>
    <w:p w14:paraId="394E8FB9" w14:textId="77777777" w:rsidR="00AC41C0" w:rsidRPr="00AC41C0" w:rsidRDefault="00AC41C0" w:rsidP="00AC41C0">
      <w:pPr>
        <w:pStyle w:val="ListParagraph"/>
        <w:numPr>
          <w:ilvl w:val="1"/>
          <w:numId w:val="21"/>
        </w:numPr>
      </w:pPr>
      <w:r w:rsidRPr="00AC41C0">
        <w:t xml:space="preserve">One-hour online live training in [Insert Month] to learn the </w:t>
      </w:r>
      <w:proofErr w:type="gramStart"/>
      <w:r w:rsidRPr="00AC41C0">
        <w:t>basics</w:t>
      </w:r>
      <w:proofErr w:type="gramEnd"/>
    </w:p>
    <w:p w14:paraId="15EC6F92" w14:textId="77777777" w:rsidR="00AC41C0" w:rsidRPr="00AC41C0" w:rsidRDefault="00AC41C0" w:rsidP="00AC41C0">
      <w:pPr>
        <w:pStyle w:val="ListParagraph"/>
        <w:numPr>
          <w:ilvl w:val="1"/>
          <w:numId w:val="21"/>
        </w:numPr>
      </w:pPr>
      <w:r w:rsidRPr="00AC41C0">
        <w:t xml:space="preserve">One-hour online live training in [Insert Month] to learn tips and </w:t>
      </w:r>
      <w:proofErr w:type="gramStart"/>
      <w:r w:rsidRPr="00AC41C0">
        <w:t>tricks</w:t>
      </w:r>
      <w:proofErr w:type="gramEnd"/>
    </w:p>
    <w:p w14:paraId="2A80F2D5" w14:textId="77777777" w:rsidR="00AC41C0" w:rsidRPr="00AC41C0" w:rsidRDefault="00AC41C0" w:rsidP="00AC41C0">
      <w:pPr>
        <w:pStyle w:val="ListParagraph"/>
        <w:numPr>
          <w:ilvl w:val="1"/>
          <w:numId w:val="21"/>
        </w:numPr>
      </w:pPr>
      <w:r w:rsidRPr="00AC41C0">
        <w:t xml:space="preserve">Self-Study – Read a job </w:t>
      </w:r>
      <w:proofErr w:type="gramStart"/>
      <w:r w:rsidRPr="00AC41C0">
        <w:t>aid</w:t>
      </w:r>
      <w:proofErr w:type="gramEnd"/>
    </w:p>
    <w:p w14:paraId="2FF09119" w14:textId="77777777" w:rsidR="00AC41C0" w:rsidRPr="00AC41C0" w:rsidRDefault="00AC41C0" w:rsidP="00AC41C0">
      <w:pPr>
        <w:pStyle w:val="ListParagraph"/>
        <w:numPr>
          <w:ilvl w:val="1"/>
          <w:numId w:val="21"/>
        </w:numPr>
      </w:pPr>
      <w:r w:rsidRPr="00AC41C0">
        <w:t xml:space="preserve">Self-Study – Watched a recorded </w:t>
      </w:r>
      <w:proofErr w:type="gramStart"/>
      <w:r w:rsidRPr="00AC41C0">
        <w:t>video</w:t>
      </w:r>
      <w:proofErr w:type="gramEnd"/>
    </w:p>
    <w:p w14:paraId="3AFB3D01" w14:textId="77777777" w:rsidR="00AC41C0" w:rsidRPr="00AC41C0" w:rsidRDefault="00AC41C0" w:rsidP="00AC41C0">
      <w:pPr>
        <w:pStyle w:val="ListParagraph"/>
        <w:numPr>
          <w:ilvl w:val="1"/>
          <w:numId w:val="21"/>
        </w:numPr>
      </w:pPr>
      <w:r w:rsidRPr="00AC41C0">
        <w:t xml:space="preserve">COMET workshop in [Insert Month] to learn about the project </w:t>
      </w:r>
      <w:proofErr w:type="gramStart"/>
      <w:r w:rsidRPr="00AC41C0">
        <w:t>rollout</w:t>
      </w:r>
      <w:proofErr w:type="gramEnd"/>
    </w:p>
    <w:p w14:paraId="53602FCC" w14:textId="77777777" w:rsidR="00AC41C0" w:rsidRPr="00AC41C0" w:rsidRDefault="00AC41C0" w:rsidP="00AC41C0">
      <w:pPr>
        <w:pStyle w:val="ListParagraph"/>
        <w:numPr>
          <w:ilvl w:val="1"/>
          <w:numId w:val="21"/>
        </w:numPr>
      </w:pPr>
      <w:r w:rsidRPr="00AC41C0">
        <w:t>Other __________________</w:t>
      </w:r>
    </w:p>
    <w:p w14:paraId="2C16762F" w14:textId="77777777" w:rsidR="00AC41C0" w:rsidRPr="00AC41C0" w:rsidRDefault="00AC41C0" w:rsidP="00AC41C0">
      <w:pPr>
        <w:pStyle w:val="ListParagraph"/>
        <w:numPr>
          <w:ilvl w:val="1"/>
          <w:numId w:val="21"/>
        </w:numPr>
      </w:pPr>
      <w:r w:rsidRPr="00AC41C0">
        <w:t>None of these</w:t>
      </w:r>
    </w:p>
    <w:p w14:paraId="74C0B114" w14:textId="77777777" w:rsidR="00AC41C0" w:rsidRPr="00AC41C0" w:rsidRDefault="00AC41C0" w:rsidP="00AC41C0">
      <w:pPr>
        <w:pStyle w:val="ListParagraph"/>
        <w:numPr>
          <w:ilvl w:val="0"/>
          <w:numId w:val="21"/>
        </w:numPr>
      </w:pPr>
      <w:r w:rsidRPr="00AC41C0">
        <w:t xml:space="preserve">*Q3. On a scale of 1-4 (where 1 is Strongly disagree and 4 is Strongly agree), to what extent do you agree with these statements that [Insert software] improves the way you work? </w:t>
      </w:r>
      <w:r w:rsidRPr="00AC41C0">
        <w:rPr>
          <w:b/>
          <w:bCs/>
        </w:rPr>
        <w:t xml:space="preserve">[LIKERT SCALE] </w:t>
      </w:r>
      <w:r>
        <w:t>1 = Strongly disagree, 2 = Disagree, 3 = Agree, 4 = Strongly agree</w:t>
      </w:r>
    </w:p>
    <w:p w14:paraId="1F563B76" w14:textId="77777777" w:rsidR="00AC41C0" w:rsidRPr="00AC41C0" w:rsidRDefault="00AC41C0" w:rsidP="00AC41C0">
      <w:pPr>
        <w:pStyle w:val="ListParagraph"/>
        <w:numPr>
          <w:ilvl w:val="1"/>
          <w:numId w:val="21"/>
        </w:numPr>
      </w:pPr>
      <w:r w:rsidRPr="00AC41C0">
        <w:t>[Insert Statement]</w:t>
      </w:r>
    </w:p>
    <w:p w14:paraId="4A33E69F" w14:textId="77777777" w:rsidR="00AC41C0" w:rsidRPr="00AC41C0" w:rsidRDefault="00AC41C0" w:rsidP="00AC41C0">
      <w:pPr>
        <w:pStyle w:val="ListParagraph"/>
        <w:numPr>
          <w:ilvl w:val="1"/>
          <w:numId w:val="21"/>
        </w:numPr>
      </w:pPr>
      <w:r w:rsidRPr="00AC41C0">
        <w:t>[Insert Statement]</w:t>
      </w:r>
    </w:p>
    <w:p w14:paraId="442349EA" w14:textId="77777777" w:rsidR="00AC41C0" w:rsidRPr="00AC41C0" w:rsidRDefault="00AC41C0" w:rsidP="00AC41C0">
      <w:pPr>
        <w:pStyle w:val="ListParagraph"/>
        <w:numPr>
          <w:ilvl w:val="1"/>
          <w:numId w:val="21"/>
        </w:numPr>
      </w:pPr>
      <w:r w:rsidRPr="00AC41C0">
        <w:t>[Insert Statement]</w:t>
      </w:r>
    </w:p>
    <w:p w14:paraId="18D75BEB" w14:textId="77777777" w:rsidR="00AC41C0" w:rsidRPr="00AC41C0" w:rsidRDefault="00AC41C0" w:rsidP="00AC41C0">
      <w:pPr>
        <w:pStyle w:val="ListParagraph"/>
        <w:numPr>
          <w:ilvl w:val="1"/>
          <w:numId w:val="21"/>
        </w:numPr>
      </w:pPr>
      <w:r w:rsidRPr="00AC41C0">
        <w:t>[Insert Statement]</w:t>
      </w:r>
    </w:p>
    <w:p w14:paraId="18EE0BE8" w14:textId="3B5919D0" w:rsidR="00AC41C0" w:rsidRPr="00AC41C0" w:rsidRDefault="00AC41C0" w:rsidP="00AC41C0">
      <w:pPr>
        <w:pStyle w:val="ListParagraph"/>
        <w:numPr>
          <w:ilvl w:val="0"/>
          <w:numId w:val="21"/>
        </w:numPr>
      </w:pPr>
      <w:r w:rsidRPr="00AC41C0">
        <w:t>Q</w:t>
      </w:r>
      <w:r>
        <w:t>4</w:t>
      </w:r>
      <w:r w:rsidRPr="00AC41C0">
        <w:t xml:space="preserve">. What do you think we did well with this project? (OPTIONAL) </w:t>
      </w:r>
      <w:r w:rsidRPr="00AC41C0">
        <w:rPr>
          <w:b/>
          <w:bCs/>
        </w:rPr>
        <w:t>[TEXT BOX]</w:t>
      </w:r>
    </w:p>
    <w:p w14:paraId="7F4B8C55" w14:textId="068A3DE7" w:rsidR="00AC41C0" w:rsidRPr="00AC41C0" w:rsidRDefault="00AC41C0" w:rsidP="00AC41C0">
      <w:pPr>
        <w:pStyle w:val="ListParagraph"/>
        <w:numPr>
          <w:ilvl w:val="0"/>
          <w:numId w:val="21"/>
        </w:numPr>
      </w:pPr>
      <w:r w:rsidRPr="00AC41C0">
        <w:t>Q</w:t>
      </w:r>
      <w:r>
        <w:t>5</w:t>
      </w:r>
      <w:r w:rsidRPr="00AC41C0">
        <w:t xml:space="preserve">. Where could we have improved? (OPTIONAL) </w:t>
      </w:r>
      <w:r w:rsidRPr="00AC41C0">
        <w:rPr>
          <w:b/>
          <w:bCs/>
        </w:rPr>
        <w:t>[TEXT BOX]</w:t>
      </w:r>
    </w:p>
    <w:p w14:paraId="10539CE8" w14:textId="3347847F" w:rsidR="00AC41C0" w:rsidRPr="00AC41C0" w:rsidRDefault="00AC41C0" w:rsidP="00AC41C0">
      <w:pPr>
        <w:pStyle w:val="ListParagraph"/>
        <w:numPr>
          <w:ilvl w:val="0"/>
          <w:numId w:val="21"/>
        </w:numPr>
      </w:pPr>
      <w:r w:rsidRPr="00AC41C0">
        <w:t>Q</w:t>
      </w:r>
      <w:r>
        <w:t>6</w:t>
      </w:r>
      <w:r w:rsidRPr="00AC41C0">
        <w:t xml:space="preserve">. Do you have any additional comments or feedback you would like to provide? (OPTIONAL) </w:t>
      </w:r>
      <w:r w:rsidRPr="00AC41C0">
        <w:rPr>
          <w:b/>
          <w:bCs/>
        </w:rPr>
        <w:t>[TEXT BOX]</w:t>
      </w:r>
    </w:p>
    <w:p w14:paraId="6993ECCD" w14:textId="77777777" w:rsidR="00AC41C0" w:rsidRPr="005D444B" w:rsidRDefault="00AC41C0" w:rsidP="005D444B"/>
    <w:sectPr w:rsidR="00AC41C0" w:rsidRPr="005D444B" w:rsidSect="00B5537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92C2D9" w14:textId="77777777" w:rsidR="002510AD" w:rsidRDefault="002510AD" w:rsidP="00B5537A">
      <w:pPr>
        <w:spacing w:after="0"/>
      </w:pPr>
      <w:r>
        <w:separator/>
      </w:r>
    </w:p>
  </w:endnote>
  <w:endnote w:type="continuationSeparator" w:id="0">
    <w:p w14:paraId="4B77A243" w14:textId="77777777" w:rsidR="002510AD" w:rsidRDefault="002510AD" w:rsidP="00B5537A">
      <w:pPr>
        <w:spacing w:after="0"/>
      </w:pPr>
      <w:r>
        <w:continuationSeparator/>
      </w:r>
    </w:p>
  </w:endnote>
  <w:endnote w:type="continuationNotice" w:id="1">
    <w:p w14:paraId="49ECFA92" w14:textId="77777777" w:rsidR="002510AD" w:rsidRDefault="002510AD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02E8D" w14:textId="77777777" w:rsidR="00025887" w:rsidRDefault="000258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2D479" w14:textId="501CC36F" w:rsidR="00B5537A" w:rsidRPr="004537EC" w:rsidRDefault="001E5A44" w:rsidP="00B5537A">
    <w:pPr>
      <w:pStyle w:val="Footer"/>
      <w:jc w:val="right"/>
      <w:rPr>
        <w:sz w:val="18"/>
        <w:szCs w:val="18"/>
      </w:rPr>
    </w:pPr>
    <w:r w:rsidRPr="004537EC">
      <w:rPr>
        <w:sz w:val="18"/>
        <w:szCs w:val="18"/>
      </w:rPr>
      <w:t>SDCOE Integrated Technology Services (ITS)</w:t>
    </w:r>
    <w:r w:rsidR="00917173" w:rsidRPr="004537EC">
      <w:rPr>
        <w:sz w:val="18"/>
        <w:szCs w:val="18"/>
      </w:rPr>
      <w:ptab w:relativeTo="margin" w:alignment="center" w:leader="none"/>
    </w:r>
    <w:r w:rsidR="00917173" w:rsidRPr="004537EC">
      <w:rPr>
        <w:sz w:val="18"/>
        <w:szCs w:val="18"/>
      </w:rPr>
      <w:ptab w:relativeTo="margin" w:alignment="right" w:leader="none"/>
    </w:r>
    <w:r w:rsidR="00820F10" w:rsidRPr="00820F10">
      <w:rPr>
        <w:sz w:val="18"/>
        <w:szCs w:val="18"/>
      </w:rPr>
      <w:t xml:space="preserve"> Project Survey Questions</w:t>
    </w:r>
    <w:r w:rsidRPr="004537EC">
      <w:rPr>
        <w:sz w:val="18"/>
        <w:szCs w:val="18"/>
      </w:rPr>
      <w:t xml:space="preserve"> | </w:t>
    </w:r>
    <w:r w:rsidR="00917173" w:rsidRPr="004537EC">
      <w:rPr>
        <w:sz w:val="18"/>
        <w:szCs w:val="18"/>
      </w:rPr>
      <w:fldChar w:fldCharType="begin"/>
    </w:r>
    <w:r w:rsidR="00917173" w:rsidRPr="004537EC">
      <w:rPr>
        <w:sz w:val="18"/>
        <w:szCs w:val="18"/>
      </w:rPr>
      <w:instrText xml:space="preserve"> PAGE   \* MERGEFORMAT </w:instrText>
    </w:r>
    <w:r w:rsidR="00917173" w:rsidRPr="004537EC">
      <w:rPr>
        <w:sz w:val="18"/>
        <w:szCs w:val="18"/>
      </w:rPr>
      <w:fldChar w:fldCharType="separate"/>
    </w:r>
    <w:r w:rsidR="003F2DE3">
      <w:rPr>
        <w:noProof/>
        <w:sz w:val="18"/>
        <w:szCs w:val="18"/>
      </w:rPr>
      <w:t>1</w:t>
    </w:r>
    <w:r w:rsidR="00917173" w:rsidRPr="004537EC">
      <w:rPr>
        <w:noProof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78883" w14:textId="77777777" w:rsidR="00025887" w:rsidRDefault="000258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D8F4EF" w14:textId="77777777" w:rsidR="002510AD" w:rsidRDefault="002510AD" w:rsidP="00B5537A">
      <w:pPr>
        <w:spacing w:after="0"/>
      </w:pPr>
      <w:r>
        <w:separator/>
      </w:r>
    </w:p>
  </w:footnote>
  <w:footnote w:type="continuationSeparator" w:id="0">
    <w:p w14:paraId="13920F37" w14:textId="77777777" w:rsidR="002510AD" w:rsidRDefault="002510AD" w:rsidP="00B5537A">
      <w:pPr>
        <w:spacing w:after="0"/>
      </w:pPr>
      <w:r>
        <w:continuationSeparator/>
      </w:r>
    </w:p>
  </w:footnote>
  <w:footnote w:type="continuationNotice" w:id="1">
    <w:p w14:paraId="7310E949" w14:textId="77777777" w:rsidR="002510AD" w:rsidRDefault="002510AD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88C03" w14:textId="77777777" w:rsidR="00025887" w:rsidRDefault="000258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B378F" w14:textId="77777777" w:rsidR="00B5537A" w:rsidRDefault="44E79515" w:rsidP="00917173">
    <w:pPr>
      <w:pStyle w:val="Header"/>
      <w:spacing w:before="100" w:beforeAutospacing="1" w:after="120"/>
      <w:jc w:val="center"/>
    </w:pPr>
    <w:r>
      <w:rPr>
        <w:noProof/>
      </w:rPr>
      <w:drawing>
        <wp:inline distT="0" distB="0" distL="0" distR="0" wp14:anchorId="1C6BE796" wp14:editId="5B8A84EC">
          <wp:extent cx="4572000" cy="656912"/>
          <wp:effectExtent l="0" t="0" r="0" b="0"/>
          <wp:docPr id="125366699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0" cy="6569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0F57B" w14:textId="77777777" w:rsidR="00025887" w:rsidRDefault="000258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B7E2C"/>
    <w:multiLevelType w:val="hybridMultilevel"/>
    <w:tmpl w:val="64D24718"/>
    <w:lvl w:ilvl="0" w:tplc="FB86ED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80B0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10AB2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C83C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AADD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36E1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C2D2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2251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C4E4E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00A5C"/>
    <w:multiLevelType w:val="hybridMultilevel"/>
    <w:tmpl w:val="1110D6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35482C"/>
    <w:multiLevelType w:val="hybridMultilevel"/>
    <w:tmpl w:val="17FC7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5C4003"/>
    <w:multiLevelType w:val="hybridMultilevel"/>
    <w:tmpl w:val="09740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B11C73"/>
    <w:multiLevelType w:val="hybridMultilevel"/>
    <w:tmpl w:val="47ECB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DE5E11"/>
    <w:multiLevelType w:val="hybridMultilevel"/>
    <w:tmpl w:val="BFDE1E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3173B9"/>
    <w:multiLevelType w:val="hybridMultilevel"/>
    <w:tmpl w:val="BA48D18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6772D19"/>
    <w:multiLevelType w:val="hybridMultilevel"/>
    <w:tmpl w:val="A2ECE0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6BD2FDD"/>
    <w:multiLevelType w:val="hybridMultilevel"/>
    <w:tmpl w:val="CE701370"/>
    <w:lvl w:ilvl="0" w:tplc="9C200D8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D2BA6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5E692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CA6231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35AFAC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456349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C16110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208297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9AE7C9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1F7F12"/>
    <w:multiLevelType w:val="hybridMultilevel"/>
    <w:tmpl w:val="7130B172"/>
    <w:lvl w:ilvl="0" w:tplc="E3060C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7C0E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B250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BA61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16EB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AC91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6CA7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9C52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FEBB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0C5A2E"/>
    <w:multiLevelType w:val="hybridMultilevel"/>
    <w:tmpl w:val="1110D6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75447E"/>
    <w:multiLevelType w:val="hybridMultilevel"/>
    <w:tmpl w:val="C5DC03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F543C29"/>
    <w:multiLevelType w:val="hybridMultilevel"/>
    <w:tmpl w:val="6EA649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965FEB"/>
    <w:multiLevelType w:val="hybridMultilevel"/>
    <w:tmpl w:val="FF2E3E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D14648"/>
    <w:multiLevelType w:val="hybridMultilevel"/>
    <w:tmpl w:val="956CD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CF0BA1"/>
    <w:multiLevelType w:val="hybridMultilevel"/>
    <w:tmpl w:val="B478D620"/>
    <w:lvl w:ilvl="0" w:tplc="978205F0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2A1FDE"/>
    <w:multiLevelType w:val="hybridMultilevel"/>
    <w:tmpl w:val="A45AA7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ED07548"/>
    <w:multiLevelType w:val="hybridMultilevel"/>
    <w:tmpl w:val="217C06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F3150D"/>
    <w:multiLevelType w:val="hybridMultilevel"/>
    <w:tmpl w:val="990285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5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37618F"/>
    <w:multiLevelType w:val="hybridMultilevel"/>
    <w:tmpl w:val="ECA4EE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A8A62D7"/>
    <w:multiLevelType w:val="hybridMultilevel"/>
    <w:tmpl w:val="16785440"/>
    <w:lvl w:ilvl="0" w:tplc="816A53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087A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0033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762A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FEC2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2C11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DEE5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569E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38AF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F62214"/>
    <w:multiLevelType w:val="hybridMultilevel"/>
    <w:tmpl w:val="3F12E0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2004431">
    <w:abstractNumId w:val="9"/>
  </w:num>
  <w:num w:numId="2" w16cid:durableId="1517572936">
    <w:abstractNumId w:val="20"/>
  </w:num>
  <w:num w:numId="3" w16cid:durableId="431127600">
    <w:abstractNumId w:val="0"/>
  </w:num>
  <w:num w:numId="4" w16cid:durableId="908615178">
    <w:abstractNumId w:val="5"/>
  </w:num>
  <w:num w:numId="5" w16cid:durableId="2130390295">
    <w:abstractNumId w:val="14"/>
  </w:num>
  <w:num w:numId="6" w16cid:durableId="1152256419">
    <w:abstractNumId w:val="21"/>
  </w:num>
  <w:num w:numId="7" w16cid:durableId="429740142">
    <w:abstractNumId w:val="16"/>
  </w:num>
  <w:num w:numId="8" w16cid:durableId="1328631293">
    <w:abstractNumId w:val="3"/>
  </w:num>
  <w:num w:numId="9" w16cid:durableId="1911771370">
    <w:abstractNumId w:val="7"/>
  </w:num>
  <w:num w:numId="10" w16cid:durableId="1493180942">
    <w:abstractNumId w:val="12"/>
  </w:num>
  <w:num w:numId="11" w16cid:durableId="2106415418">
    <w:abstractNumId w:val="8"/>
  </w:num>
  <w:num w:numId="12" w16cid:durableId="1039091687">
    <w:abstractNumId w:val="11"/>
  </w:num>
  <w:num w:numId="13" w16cid:durableId="1278952953">
    <w:abstractNumId w:val="19"/>
  </w:num>
  <w:num w:numId="14" w16cid:durableId="1698970466">
    <w:abstractNumId w:val="15"/>
  </w:num>
  <w:num w:numId="15" w16cid:durableId="1336416245">
    <w:abstractNumId w:val="1"/>
  </w:num>
  <w:num w:numId="16" w16cid:durableId="1508328540">
    <w:abstractNumId w:val="10"/>
  </w:num>
  <w:num w:numId="17" w16cid:durableId="302349719">
    <w:abstractNumId w:val="2"/>
  </w:num>
  <w:num w:numId="18" w16cid:durableId="78137447">
    <w:abstractNumId w:val="4"/>
  </w:num>
  <w:num w:numId="19" w16cid:durableId="1147623361">
    <w:abstractNumId w:val="18"/>
  </w:num>
  <w:num w:numId="20" w16cid:durableId="2013799283">
    <w:abstractNumId w:val="6"/>
  </w:num>
  <w:num w:numId="21" w16cid:durableId="1564098983">
    <w:abstractNumId w:val="17"/>
  </w:num>
  <w:num w:numId="22" w16cid:durableId="85511860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F10"/>
    <w:rsid w:val="00022FF0"/>
    <w:rsid w:val="00025887"/>
    <w:rsid w:val="000260E5"/>
    <w:rsid w:val="0002707B"/>
    <w:rsid w:val="00032CE8"/>
    <w:rsid w:val="000379C5"/>
    <w:rsid w:val="00037B3B"/>
    <w:rsid w:val="000522C4"/>
    <w:rsid w:val="0005349D"/>
    <w:rsid w:val="00074BB2"/>
    <w:rsid w:val="00080088"/>
    <w:rsid w:val="00087BBD"/>
    <w:rsid w:val="00097783"/>
    <w:rsid w:val="000C38DA"/>
    <w:rsid w:val="00152AB9"/>
    <w:rsid w:val="001543E2"/>
    <w:rsid w:val="00175753"/>
    <w:rsid w:val="001A7654"/>
    <w:rsid w:val="001C0EDF"/>
    <w:rsid w:val="001D086F"/>
    <w:rsid w:val="001E5A44"/>
    <w:rsid w:val="00221303"/>
    <w:rsid w:val="002510AD"/>
    <w:rsid w:val="00265F27"/>
    <w:rsid w:val="002A624B"/>
    <w:rsid w:val="002B4C03"/>
    <w:rsid w:val="002B5946"/>
    <w:rsid w:val="002C72F4"/>
    <w:rsid w:val="003076CD"/>
    <w:rsid w:val="003203DE"/>
    <w:rsid w:val="00382FC5"/>
    <w:rsid w:val="003C6EA5"/>
    <w:rsid w:val="003F18B1"/>
    <w:rsid w:val="003F2DE3"/>
    <w:rsid w:val="003F51EA"/>
    <w:rsid w:val="00405955"/>
    <w:rsid w:val="004076C8"/>
    <w:rsid w:val="00421A73"/>
    <w:rsid w:val="00422FD6"/>
    <w:rsid w:val="00427123"/>
    <w:rsid w:val="004428DA"/>
    <w:rsid w:val="00443338"/>
    <w:rsid w:val="004537EC"/>
    <w:rsid w:val="00455F1D"/>
    <w:rsid w:val="004676AC"/>
    <w:rsid w:val="004740D5"/>
    <w:rsid w:val="00495F5D"/>
    <w:rsid w:val="004B0E9E"/>
    <w:rsid w:val="004D0840"/>
    <w:rsid w:val="004D7B70"/>
    <w:rsid w:val="0055787B"/>
    <w:rsid w:val="00582206"/>
    <w:rsid w:val="00594BD9"/>
    <w:rsid w:val="005D444B"/>
    <w:rsid w:val="005D630F"/>
    <w:rsid w:val="005D77F2"/>
    <w:rsid w:val="005E3052"/>
    <w:rsid w:val="00610C8E"/>
    <w:rsid w:val="00636C0F"/>
    <w:rsid w:val="00672856"/>
    <w:rsid w:val="00687BC4"/>
    <w:rsid w:val="00690412"/>
    <w:rsid w:val="00694004"/>
    <w:rsid w:val="006A44DB"/>
    <w:rsid w:val="006C3C47"/>
    <w:rsid w:val="006E45DB"/>
    <w:rsid w:val="006F082E"/>
    <w:rsid w:val="007100B0"/>
    <w:rsid w:val="00712CAA"/>
    <w:rsid w:val="00717E11"/>
    <w:rsid w:val="007279E8"/>
    <w:rsid w:val="007420DB"/>
    <w:rsid w:val="00761A1A"/>
    <w:rsid w:val="00762747"/>
    <w:rsid w:val="00766749"/>
    <w:rsid w:val="007868DA"/>
    <w:rsid w:val="007B4067"/>
    <w:rsid w:val="007D5D5C"/>
    <w:rsid w:val="007E0776"/>
    <w:rsid w:val="007E4F3C"/>
    <w:rsid w:val="007F4323"/>
    <w:rsid w:val="00820F10"/>
    <w:rsid w:val="00884642"/>
    <w:rsid w:val="0089720C"/>
    <w:rsid w:val="008A257B"/>
    <w:rsid w:val="008A3403"/>
    <w:rsid w:val="008B11C2"/>
    <w:rsid w:val="008E6A2F"/>
    <w:rsid w:val="00917173"/>
    <w:rsid w:val="00926B49"/>
    <w:rsid w:val="00936928"/>
    <w:rsid w:val="009830E0"/>
    <w:rsid w:val="009B6AD3"/>
    <w:rsid w:val="009C1FF7"/>
    <w:rsid w:val="00A34008"/>
    <w:rsid w:val="00A423D9"/>
    <w:rsid w:val="00A54075"/>
    <w:rsid w:val="00A66995"/>
    <w:rsid w:val="00A83BD2"/>
    <w:rsid w:val="00A844A3"/>
    <w:rsid w:val="00A845F3"/>
    <w:rsid w:val="00A9484B"/>
    <w:rsid w:val="00A94FAB"/>
    <w:rsid w:val="00A97AE0"/>
    <w:rsid w:val="00AC41C0"/>
    <w:rsid w:val="00AC79F9"/>
    <w:rsid w:val="00AD45A1"/>
    <w:rsid w:val="00AD53D2"/>
    <w:rsid w:val="00AD7AE1"/>
    <w:rsid w:val="00AE27F3"/>
    <w:rsid w:val="00AE3873"/>
    <w:rsid w:val="00AF5AD1"/>
    <w:rsid w:val="00B151EC"/>
    <w:rsid w:val="00B1530E"/>
    <w:rsid w:val="00B36A1F"/>
    <w:rsid w:val="00B37767"/>
    <w:rsid w:val="00B5537A"/>
    <w:rsid w:val="00B71361"/>
    <w:rsid w:val="00B77DDE"/>
    <w:rsid w:val="00BC34C4"/>
    <w:rsid w:val="00BF0760"/>
    <w:rsid w:val="00BF4921"/>
    <w:rsid w:val="00BF79BF"/>
    <w:rsid w:val="00C6483D"/>
    <w:rsid w:val="00C80962"/>
    <w:rsid w:val="00C873D4"/>
    <w:rsid w:val="00C923AC"/>
    <w:rsid w:val="00D45613"/>
    <w:rsid w:val="00D46F2D"/>
    <w:rsid w:val="00D62083"/>
    <w:rsid w:val="00D661CC"/>
    <w:rsid w:val="00D75049"/>
    <w:rsid w:val="00D90815"/>
    <w:rsid w:val="00DA500C"/>
    <w:rsid w:val="00DD4D7A"/>
    <w:rsid w:val="00E070D6"/>
    <w:rsid w:val="00E318A2"/>
    <w:rsid w:val="00E41C42"/>
    <w:rsid w:val="00E453AB"/>
    <w:rsid w:val="00E46334"/>
    <w:rsid w:val="00E750A1"/>
    <w:rsid w:val="00E75741"/>
    <w:rsid w:val="00E864CC"/>
    <w:rsid w:val="00E975E6"/>
    <w:rsid w:val="00EB3248"/>
    <w:rsid w:val="00EF72D5"/>
    <w:rsid w:val="00F14F64"/>
    <w:rsid w:val="00F61785"/>
    <w:rsid w:val="00F65304"/>
    <w:rsid w:val="00FB721D"/>
    <w:rsid w:val="00FD5FB2"/>
    <w:rsid w:val="00FF5E87"/>
    <w:rsid w:val="025F6C12"/>
    <w:rsid w:val="028285DA"/>
    <w:rsid w:val="04987A0C"/>
    <w:rsid w:val="070CA792"/>
    <w:rsid w:val="1144C5B2"/>
    <w:rsid w:val="128CEAA6"/>
    <w:rsid w:val="138BEEC5"/>
    <w:rsid w:val="15BF68A3"/>
    <w:rsid w:val="19D57D45"/>
    <w:rsid w:val="19F16D0F"/>
    <w:rsid w:val="1B83D8B5"/>
    <w:rsid w:val="1BED85AB"/>
    <w:rsid w:val="1DB7DD2C"/>
    <w:rsid w:val="21CD7738"/>
    <w:rsid w:val="22BEB72B"/>
    <w:rsid w:val="23CDB60C"/>
    <w:rsid w:val="23FAD0BA"/>
    <w:rsid w:val="25A7E11B"/>
    <w:rsid w:val="2C58E2E3"/>
    <w:rsid w:val="2D61951E"/>
    <w:rsid w:val="2D9B95C6"/>
    <w:rsid w:val="2F26A3F5"/>
    <w:rsid w:val="301FFD70"/>
    <w:rsid w:val="33F4A019"/>
    <w:rsid w:val="34D94925"/>
    <w:rsid w:val="35595B9B"/>
    <w:rsid w:val="389541CB"/>
    <w:rsid w:val="3929D874"/>
    <w:rsid w:val="3CA18385"/>
    <w:rsid w:val="3F1FDB39"/>
    <w:rsid w:val="42698C45"/>
    <w:rsid w:val="44E79515"/>
    <w:rsid w:val="469FD873"/>
    <w:rsid w:val="4BBCED4B"/>
    <w:rsid w:val="4FF08F3F"/>
    <w:rsid w:val="5186C49F"/>
    <w:rsid w:val="56565588"/>
    <w:rsid w:val="5880D7DD"/>
    <w:rsid w:val="5D22610F"/>
    <w:rsid w:val="5EE115EF"/>
    <w:rsid w:val="5F98C812"/>
    <w:rsid w:val="609DC7E7"/>
    <w:rsid w:val="61DCF3C6"/>
    <w:rsid w:val="669C5635"/>
    <w:rsid w:val="67BF49C6"/>
    <w:rsid w:val="67DADBFE"/>
    <w:rsid w:val="6B21F3D5"/>
    <w:rsid w:val="6BA859E0"/>
    <w:rsid w:val="70A6E298"/>
    <w:rsid w:val="71698918"/>
    <w:rsid w:val="7186DA7F"/>
    <w:rsid w:val="732842E3"/>
    <w:rsid w:val="7396BB2F"/>
    <w:rsid w:val="76D38529"/>
    <w:rsid w:val="78312167"/>
    <w:rsid w:val="78C018A0"/>
    <w:rsid w:val="78E741CE"/>
    <w:rsid w:val="7AF80595"/>
    <w:rsid w:val="7D23C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8BEEC5"/>
  <w15:chartTrackingRefBased/>
  <w15:docId w15:val="{12FD6F12-8335-4826-9544-040F2EA01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4067"/>
    <w:pPr>
      <w:spacing w:line="240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17173"/>
    <w:pPr>
      <w:keepNext/>
      <w:keepLines/>
      <w:pBdr>
        <w:bottom w:val="single" w:sz="4" w:space="2" w:color="005488" w:themeColor="accent1"/>
      </w:pBdr>
      <w:spacing w:before="360" w:after="120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B4067"/>
    <w:pPr>
      <w:keepNext/>
      <w:keepLines/>
      <w:spacing w:before="360" w:after="0"/>
      <w:outlineLvl w:val="1"/>
    </w:pPr>
    <w:rPr>
      <w:rFonts w:asciiTheme="majorHAnsi" w:eastAsiaTheme="majorEastAsia" w:hAnsiTheme="majorHAnsi" w:cstheme="majorBidi"/>
      <w:b/>
      <w:i/>
      <w:color w:val="005488" w:themeColor="accent1"/>
      <w:sz w:val="2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17173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b/>
      <w:color w:val="262626" w:themeColor="text1" w:themeTint="D9"/>
      <w:sz w:val="24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917173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color w:val="005677" w:themeColor="accent2" w:themeShade="80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7173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color w:val="0081B3" w:themeColor="accent2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7173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i/>
      <w:iCs/>
      <w:color w:val="005677" w:themeColor="accent2" w:themeShade="80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7173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b/>
      <w:bCs/>
      <w:color w:val="005677" w:themeColor="accent2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7173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color w:val="005677" w:themeColor="accent2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7173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color w:val="005677" w:themeColor="accent2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537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5537A"/>
  </w:style>
  <w:style w:type="paragraph" w:styleId="Footer">
    <w:name w:val="footer"/>
    <w:basedOn w:val="Normal"/>
    <w:link w:val="FooterChar"/>
    <w:uiPriority w:val="99"/>
    <w:unhideWhenUsed/>
    <w:rsid w:val="00B5537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5537A"/>
  </w:style>
  <w:style w:type="character" w:customStyle="1" w:styleId="Heading1Char">
    <w:name w:val="Heading 1 Char"/>
    <w:basedOn w:val="DefaultParagraphFont"/>
    <w:link w:val="Heading1"/>
    <w:uiPriority w:val="9"/>
    <w:rsid w:val="00917173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B4067"/>
    <w:rPr>
      <w:rFonts w:asciiTheme="majorHAnsi" w:eastAsiaTheme="majorEastAsia" w:hAnsiTheme="majorHAnsi" w:cstheme="majorBidi"/>
      <w:b/>
      <w:i/>
      <w:color w:val="005488" w:themeColor="accent1"/>
      <w:sz w:val="2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917173"/>
    <w:rPr>
      <w:rFonts w:asciiTheme="majorHAnsi" w:eastAsiaTheme="majorEastAsia" w:hAnsiTheme="majorHAnsi" w:cstheme="majorBidi"/>
      <w:b/>
      <w:color w:val="262626" w:themeColor="text1" w:themeTint="D9"/>
      <w:sz w:val="24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7173"/>
    <w:rPr>
      <w:rFonts w:asciiTheme="majorHAnsi" w:eastAsiaTheme="majorEastAsia" w:hAnsiTheme="majorHAnsi" w:cstheme="majorBidi"/>
      <w:i/>
      <w:iCs/>
      <w:color w:val="005677" w:themeColor="accent2" w:themeShade="8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7173"/>
    <w:rPr>
      <w:rFonts w:asciiTheme="majorHAnsi" w:eastAsiaTheme="majorEastAsia" w:hAnsiTheme="majorHAnsi" w:cstheme="majorBidi"/>
      <w:color w:val="0081B3" w:themeColor="accent2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7173"/>
    <w:rPr>
      <w:rFonts w:asciiTheme="majorHAnsi" w:eastAsiaTheme="majorEastAsia" w:hAnsiTheme="majorHAnsi" w:cstheme="majorBidi"/>
      <w:i/>
      <w:iCs/>
      <w:color w:val="005677" w:themeColor="accent2" w:themeShade="80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7173"/>
    <w:rPr>
      <w:rFonts w:asciiTheme="majorHAnsi" w:eastAsiaTheme="majorEastAsia" w:hAnsiTheme="majorHAnsi" w:cstheme="majorBidi"/>
      <w:b/>
      <w:bCs/>
      <w:color w:val="005677" w:themeColor="accent2" w:themeShade="80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7173"/>
    <w:rPr>
      <w:rFonts w:asciiTheme="majorHAnsi" w:eastAsiaTheme="majorEastAsia" w:hAnsiTheme="majorHAnsi" w:cstheme="majorBidi"/>
      <w:color w:val="005677" w:themeColor="accent2" w:themeShade="8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7173"/>
    <w:rPr>
      <w:rFonts w:asciiTheme="majorHAnsi" w:eastAsiaTheme="majorEastAsia" w:hAnsiTheme="majorHAnsi" w:cstheme="majorBidi"/>
      <w:i/>
      <w:iCs/>
      <w:color w:val="005677" w:themeColor="accent2" w:themeShade="8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17173"/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917173"/>
    <w:pPr>
      <w:spacing w:before="120" w:after="0"/>
      <w:contextualSpacing/>
      <w:jc w:val="center"/>
    </w:pPr>
    <w:rPr>
      <w:rFonts w:asciiTheme="majorHAnsi" w:eastAsiaTheme="majorEastAsia" w:hAnsiTheme="majorHAnsi" w:cstheme="majorBidi"/>
      <w:color w:val="262626" w:themeColor="text1" w:themeTint="D9"/>
      <w:sz w:val="72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917173"/>
    <w:rPr>
      <w:rFonts w:asciiTheme="majorHAnsi" w:eastAsiaTheme="majorEastAsia" w:hAnsiTheme="majorHAnsi" w:cstheme="majorBidi"/>
      <w:color w:val="262626" w:themeColor="text1" w:themeTint="D9"/>
      <w:sz w:val="72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7173"/>
    <w:pPr>
      <w:numPr>
        <w:ilvl w:val="1"/>
      </w:numPr>
      <w:spacing w:before="60" w:after="240"/>
      <w:jc w:val="center"/>
    </w:pPr>
    <w:rPr>
      <w:caps/>
      <w:color w:val="404040" w:themeColor="text1" w:themeTint="BF"/>
      <w:spacing w:val="20"/>
      <w:sz w:val="26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7173"/>
    <w:rPr>
      <w:caps/>
      <w:color w:val="404040" w:themeColor="text1" w:themeTint="BF"/>
      <w:spacing w:val="20"/>
      <w:sz w:val="26"/>
      <w:szCs w:val="28"/>
    </w:rPr>
  </w:style>
  <w:style w:type="character" w:styleId="Strong">
    <w:name w:val="Strong"/>
    <w:basedOn w:val="DefaultParagraphFont"/>
    <w:uiPriority w:val="22"/>
    <w:rsid w:val="00917173"/>
    <w:rPr>
      <w:b/>
      <w:bCs/>
    </w:rPr>
  </w:style>
  <w:style w:type="character" w:styleId="Emphasis">
    <w:name w:val="Emphasis"/>
    <w:basedOn w:val="DefaultParagraphFont"/>
    <w:uiPriority w:val="20"/>
    <w:rsid w:val="00917173"/>
    <w:rPr>
      <w:i/>
      <w:iCs/>
      <w:color w:val="000000" w:themeColor="text1"/>
    </w:rPr>
  </w:style>
  <w:style w:type="paragraph" w:styleId="NoSpacing">
    <w:name w:val="No Spacing"/>
    <w:uiPriority w:val="1"/>
    <w:qFormat/>
    <w:rsid w:val="00917173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rsid w:val="00917173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1717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rsid w:val="00917173"/>
    <w:pPr>
      <w:pBdr>
        <w:top w:val="single" w:sz="24" w:space="4" w:color="00AEEF" w:themeColor="accent2"/>
      </w:pBdr>
      <w:spacing w:before="240" w:after="240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7173"/>
    <w:rPr>
      <w:rFonts w:asciiTheme="majorHAnsi" w:eastAsiaTheme="majorEastAsia" w:hAnsiTheme="majorHAnsi" w:cstheme="majorBidi"/>
      <w:sz w:val="24"/>
      <w:szCs w:val="24"/>
    </w:rPr>
  </w:style>
  <w:style w:type="character" w:styleId="SubtleEmphasis">
    <w:name w:val="Subtle Emphasis"/>
    <w:basedOn w:val="DefaultParagraphFont"/>
    <w:uiPriority w:val="19"/>
    <w:rsid w:val="00917173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rsid w:val="00917173"/>
    <w:rPr>
      <w:b/>
      <w:bCs/>
      <w:i/>
      <w:iCs/>
      <w:caps w:val="0"/>
      <w:smallCaps w:val="0"/>
      <w:strike w:val="0"/>
      <w:dstrike w:val="0"/>
      <w:color w:val="00AEEF" w:themeColor="accent2"/>
    </w:rPr>
  </w:style>
  <w:style w:type="character" w:styleId="SubtleReference">
    <w:name w:val="Subtle Reference"/>
    <w:basedOn w:val="DefaultParagraphFont"/>
    <w:uiPriority w:val="31"/>
    <w:rsid w:val="00917173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rsid w:val="00917173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rsid w:val="00917173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17173"/>
    <w:pPr>
      <w:outlineLvl w:val="9"/>
    </w:pPr>
  </w:style>
  <w:style w:type="table" w:styleId="TableGrid">
    <w:name w:val="Table Grid"/>
    <w:basedOn w:val="TableNormal"/>
    <w:uiPriority w:val="39"/>
    <w:rsid w:val="00E750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661CC"/>
    <w:pPr>
      <w:ind w:left="720"/>
      <w:contextualSpacing/>
    </w:pPr>
  </w:style>
  <w:style w:type="paragraph" w:customStyle="1" w:styleId="app-small-font">
    <w:name w:val="app-small-font"/>
    <w:basedOn w:val="Normal"/>
    <w:rsid w:val="003F51E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sted-paragraph-voicemail">
    <w:name w:val="nested-paragraph-voicemail"/>
    <w:basedOn w:val="Normal"/>
    <w:rsid w:val="003F51E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-checkbox--labeltext">
    <w:name w:val="app-checkbox--labeltext"/>
    <w:basedOn w:val="DefaultParagraphFont"/>
    <w:rsid w:val="003F51EA"/>
  </w:style>
  <w:style w:type="character" w:styleId="Hyperlink">
    <w:name w:val="Hyperlink"/>
    <w:basedOn w:val="DefaultParagraphFont"/>
    <w:uiPriority w:val="99"/>
    <w:unhideWhenUsed/>
    <w:rsid w:val="00C6483D"/>
    <w:rPr>
      <w:color w:val="005488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F2DE3"/>
    <w:rPr>
      <w:color w:val="00964A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1A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9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68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2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2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1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5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8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77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9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5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1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83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244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896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345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453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18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67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49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9329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495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317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6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2042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633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6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816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923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41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1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921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921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495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6878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11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736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364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6174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3701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2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475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10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291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065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21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1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57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5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03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882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557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334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9672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83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2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024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1624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5026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77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436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13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143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842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36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82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98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53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81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98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403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96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56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2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615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24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7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7500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998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56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21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75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02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40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17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5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523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85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564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32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2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7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38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6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250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43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herrera\OneDrive%20-%20San%20Diego%20County%20Superintendent%20of%20Schools\ITS%20Word%20Doc%20Template.dotx" TargetMode="External"/></Relationships>
</file>

<file path=word/theme/theme1.xml><?xml version="1.0" encoding="utf-8"?>
<a:theme xmlns:a="http://schemas.openxmlformats.org/drawingml/2006/main" name="Office Theme">
  <a:themeElements>
    <a:clrScheme name="SDCOE CRC 2018">
      <a:dk1>
        <a:sysClr val="windowText" lastClr="000000"/>
      </a:dk1>
      <a:lt1>
        <a:sysClr val="window" lastClr="FFFFFF"/>
      </a:lt1>
      <a:dk2>
        <a:srgbClr val="01353D"/>
      </a:dk2>
      <a:lt2>
        <a:srgbClr val="F2F2F2"/>
      </a:lt2>
      <a:accent1>
        <a:srgbClr val="005488"/>
      </a:accent1>
      <a:accent2>
        <a:srgbClr val="00AEEF"/>
      </a:accent2>
      <a:accent3>
        <a:srgbClr val="00964A"/>
      </a:accent3>
      <a:accent4>
        <a:srgbClr val="000B94"/>
      </a:accent4>
      <a:accent5>
        <a:srgbClr val="D57500"/>
      </a:accent5>
      <a:accent6>
        <a:srgbClr val="00304D"/>
      </a:accent6>
      <a:hlink>
        <a:srgbClr val="005488"/>
      </a:hlink>
      <a:folHlink>
        <a:srgbClr val="00964A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8e52a8b-ad89-4b71-bb76-4f0cd3c55dc0">
      <UserInfo>
        <DisplayName>Stacy Brandt</DisplayName>
        <AccountId>48</AccountId>
        <AccountType/>
      </UserInfo>
      <UserInfo>
        <DisplayName>Beckie Benson</DisplayName>
        <AccountId>34</AccountId>
        <AccountType/>
      </UserInfo>
      <UserInfo>
        <DisplayName>John Cusack</DisplayName>
        <AccountId>17</AccountId>
        <AccountType/>
      </UserInfo>
      <UserInfo>
        <DisplayName>John Vaillancourt</DisplayName>
        <AccountId>23</AccountId>
        <AccountType/>
      </UserInfo>
      <UserInfo>
        <DisplayName>Ali Maroufi</DisplayName>
        <AccountId>21</AccountId>
        <AccountType/>
      </UserInfo>
      <UserInfo>
        <DisplayName>Tammy Carpowich</DisplayName>
        <AccountId>25</AccountId>
        <AccountType/>
      </UserInfo>
      <UserInfo>
        <DisplayName>Terry Loftus</DisplayName>
        <AccountId>12</AccountId>
        <AccountType/>
      </UserInfo>
    </SharedWithUsers>
    <_ip_UnifiedCompliancePolicyUIAction xmlns="http://schemas.microsoft.com/sharepoint/v3" xsi:nil="true"/>
    <_ip_UnifiedCompliancePolicyProperties xmlns="http://schemas.microsoft.com/sharepoint/v3" xsi:nil="true"/>
    <lcf76f155ced4ddcb4097134ff3c332f xmlns="5055e25c-fb1c-4234-b1cf-497a97e04e80">
      <Terms xmlns="http://schemas.microsoft.com/office/infopath/2007/PartnerControls"/>
    </lcf76f155ced4ddcb4097134ff3c332f>
    <EPMOCoach xmlns="5055e25c-fb1c-4234-b1cf-497a97e04e80">
      <UserInfo>
        <DisplayName/>
        <AccountId xsi:nil="true"/>
        <AccountType/>
      </UserInfo>
    </EPMOCoach>
    <Owner xmlns="5055e25c-fb1c-4234-b1cf-497a97e04e80" xsi:nil="true"/>
    <TaxCatchAll xmlns="08e52a8b-ad89-4b71-bb76-4f0cd3c55dc0" xsi:nil="true"/>
    <SessionTeam xmlns="5055e25c-fb1c-4234-b1cf-497a97e04e8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B8BEC5B30D1F40A13B8E9184C742A9" ma:contentTypeVersion="24" ma:contentTypeDescription="Create a new document." ma:contentTypeScope="" ma:versionID="b3137e52ecbc339f9f80fad832cfb141">
  <xsd:schema xmlns:xsd="http://www.w3.org/2001/XMLSchema" xmlns:xs="http://www.w3.org/2001/XMLSchema" xmlns:p="http://schemas.microsoft.com/office/2006/metadata/properties" xmlns:ns1="http://schemas.microsoft.com/sharepoint/v3" xmlns:ns2="5055e25c-fb1c-4234-b1cf-497a97e04e80" xmlns:ns3="08e52a8b-ad89-4b71-bb76-4f0cd3c55dc0" targetNamespace="http://schemas.microsoft.com/office/2006/metadata/properties" ma:root="true" ma:fieldsID="8fb029d3c8f0327e92a78c9c8aa483f0" ns1:_="" ns2:_="" ns3:_="">
    <xsd:import namespace="http://schemas.microsoft.com/sharepoint/v3"/>
    <xsd:import namespace="5055e25c-fb1c-4234-b1cf-497a97e04e80"/>
    <xsd:import namespace="08e52a8b-ad89-4b71-bb76-4f0cd3c55d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Owner" minOccurs="0"/>
                <xsd:element ref="ns2:EPMOCoach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SessionTea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55e25c-fb1c-4234-b1cf-497a97e04e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Owner" ma:index="23" nillable="true" ma:displayName="Owner" ma:format="Dropdown" ma:internalName="Owner">
      <xsd:simpleType>
        <xsd:restriction base="dms:Text">
          <xsd:maxLength value="255"/>
        </xsd:restriction>
      </xsd:simpleType>
    </xsd:element>
    <xsd:element name="EPMOCoach" ma:index="24" nillable="true" ma:displayName="EPMO Coach" ma:format="Dropdown" ma:list="UserInfo" ma:SharePointGroup="0" ma:internalName="EPMOCoach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8e8993dc-a5ac-492e-b6f5-7a8c8ec86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essionTeam" ma:index="30" nillable="true" ma:displayName="Session Team" ma:format="Dropdown" ma:internalName="SessionTeam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e52a8b-ad89-4b71-bb76-4f0cd3c55dc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d2df0484-0de8-41c3-8b71-ca4eee3d800a}" ma:internalName="TaxCatchAll" ma:showField="CatchAllData" ma:web="08e52a8b-ad89-4b71-bb76-4f0cd3c55d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E83D73-5BFC-4405-9E34-ACB4114822D7}">
  <ds:schemaRefs>
    <ds:schemaRef ds:uri="http://schemas.microsoft.com/office/2006/metadata/properties"/>
    <ds:schemaRef ds:uri="http://schemas.microsoft.com/office/infopath/2007/PartnerControls"/>
    <ds:schemaRef ds:uri="08e52a8b-ad89-4b71-bb76-4f0cd3c55dc0"/>
    <ds:schemaRef ds:uri="http://schemas.microsoft.com/sharepoint/v3"/>
    <ds:schemaRef ds:uri="5055e25c-fb1c-4234-b1cf-497a97e04e80"/>
  </ds:schemaRefs>
</ds:datastoreItem>
</file>

<file path=customXml/itemProps2.xml><?xml version="1.0" encoding="utf-8"?>
<ds:datastoreItem xmlns:ds="http://schemas.openxmlformats.org/officeDocument/2006/customXml" ds:itemID="{FB3A04C3-E3AE-47FE-842E-2F617F3D41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66B3F2-AB73-4A44-9361-3BC621237A7C}"/>
</file>

<file path=docProps/app.xml><?xml version="1.0" encoding="utf-8"?>
<Properties xmlns="http://schemas.openxmlformats.org/officeDocument/2006/extended-properties" xmlns:vt="http://schemas.openxmlformats.org/officeDocument/2006/docPropsVTypes">
  <Template>ITS Word Doc Template.dotx</Template>
  <TotalTime>103</TotalTime>
  <Pages>4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Survey Questions</vt:lpstr>
    </vt:vector>
  </TitlesOfParts>
  <Company>SDCOE</Company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Survey Design Document</dc:title>
  <dc:subject/>
  <dc:creator>Peyri Herrera</dc:creator>
  <cp:keywords/>
  <dc:description/>
  <cp:lastModifiedBy>Peyri Herrera</cp:lastModifiedBy>
  <cp:revision>59</cp:revision>
  <dcterms:created xsi:type="dcterms:W3CDTF">2020-08-31T23:50:00Z</dcterms:created>
  <dcterms:modified xsi:type="dcterms:W3CDTF">2023-12-21T00:24:00Z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0x0101002CB8BEC5B30D1F40A13B8E9184C742A9</vt:lpwstr>
  </property>
</Properties>
</file>