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50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0"/>
        <w:gridCol w:w="630"/>
        <w:gridCol w:w="2312"/>
        <w:gridCol w:w="423"/>
        <w:gridCol w:w="7165"/>
      </w:tblGrid>
      <w:tr w:rsidR="003D1B71" w:rsidTr="00C26A97">
        <w:trPr>
          <w:trHeight w:val="2112"/>
        </w:trPr>
        <w:tc>
          <w:tcPr>
            <w:tcW w:w="3662" w:type="dxa"/>
            <w:gridSpan w:val="3"/>
            <w:vMerge w:val="restart"/>
            <w:tcBorders>
              <w:bottom w:val="nil"/>
            </w:tcBorders>
          </w:tcPr>
          <w:p w:rsidR="003D1B71" w:rsidRDefault="00B6010F" w:rsidP="00B6010F">
            <w:pPr>
              <w:pStyle w:val="BodyText"/>
              <w:kinsoku w:val="0"/>
              <w:overflowPunct w:val="0"/>
              <w:ind w:left="-120" w:firstLine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375928" cy="1668877"/>
                  <wp:effectExtent l="0" t="0" r="5715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d Oak ISD Logo (2017)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5928" cy="1668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  <w:vMerge w:val="restart"/>
            <w:tcBorders>
              <w:bottom w:val="nil"/>
            </w:tcBorders>
          </w:tcPr>
          <w:p w:rsidR="003D1B71" w:rsidRPr="0056708E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  <w:color w:val="0072C7" w:themeColor="accent2"/>
              </w:rPr>
            </w:pPr>
          </w:p>
        </w:tc>
        <w:tc>
          <w:tcPr>
            <w:tcW w:w="7165" w:type="dxa"/>
            <w:tcBorders>
              <w:bottom w:val="nil"/>
            </w:tcBorders>
          </w:tcPr>
          <w:p w:rsidR="00B6010F" w:rsidRDefault="00B6010F" w:rsidP="003551E4">
            <w:pPr>
              <w:pStyle w:val="Title"/>
            </w:pPr>
          </w:p>
          <w:p w:rsidR="00D871C1" w:rsidRDefault="00D871C1" w:rsidP="00123A07">
            <w:pPr>
              <w:pStyle w:val="Title"/>
              <w:spacing w:after="0"/>
            </w:pPr>
            <w:proofErr w:type="spellStart"/>
            <w:r w:rsidRPr="00D871C1">
              <w:t>Inscripción</w:t>
            </w:r>
            <w:proofErr w:type="spellEnd"/>
            <w:r w:rsidRPr="00D871C1">
              <w:t xml:space="preserve"> </w:t>
            </w:r>
            <w:proofErr w:type="spellStart"/>
            <w:r w:rsidRPr="00D871C1">
              <w:t>en</w:t>
            </w:r>
            <w:proofErr w:type="spellEnd"/>
            <w:r w:rsidRPr="00D871C1">
              <w:t xml:space="preserve"> </w:t>
            </w:r>
            <w:proofErr w:type="spellStart"/>
            <w:r w:rsidRPr="00D871C1">
              <w:t>línea</w:t>
            </w:r>
            <w:proofErr w:type="spellEnd"/>
            <w:r w:rsidRPr="00D871C1">
              <w:t xml:space="preserve"> para </w:t>
            </w:r>
            <w:proofErr w:type="spellStart"/>
            <w:r w:rsidRPr="00D871C1">
              <w:t>nuevos</w:t>
            </w:r>
            <w:proofErr w:type="spellEnd"/>
            <w:r w:rsidRPr="00D871C1">
              <w:t xml:space="preserve"> </w:t>
            </w:r>
            <w:proofErr w:type="spellStart"/>
            <w:r w:rsidRPr="00D871C1">
              <w:t>estudiantes</w:t>
            </w:r>
            <w:proofErr w:type="spellEnd"/>
            <w:r w:rsidRPr="00D871C1">
              <w:t xml:space="preserve"> (NSOE) y </w:t>
            </w:r>
            <w:proofErr w:type="spellStart"/>
            <w:r w:rsidRPr="00D871C1">
              <w:t>registro</w:t>
            </w:r>
            <w:proofErr w:type="spellEnd"/>
            <w:r w:rsidRPr="00D871C1">
              <w:t xml:space="preserve"> de </w:t>
            </w:r>
            <w:proofErr w:type="spellStart"/>
            <w:r w:rsidRPr="00D871C1">
              <w:t>estudiantes</w:t>
            </w:r>
            <w:proofErr w:type="spellEnd"/>
            <w:r w:rsidRPr="00D871C1">
              <w:t xml:space="preserve"> que </w:t>
            </w:r>
            <w:proofErr w:type="spellStart"/>
            <w:r w:rsidRPr="00D871C1">
              <w:t>regresan</w:t>
            </w:r>
            <w:proofErr w:type="spellEnd"/>
          </w:p>
          <w:p w:rsidR="003D1B71" w:rsidRPr="00310F17" w:rsidRDefault="00D871C1" w:rsidP="00D871C1">
            <w:pPr>
              <w:pStyle w:val="Title"/>
              <w:spacing w:after="0"/>
            </w:pPr>
            <w:proofErr w:type="spellStart"/>
            <w:r w:rsidRPr="00D871C1">
              <w:rPr>
                <w:sz w:val="36"/>
              </w:rPr>
              <w:t>Enviar</w:t>
            </w:r>
            <w:proofErr w:type="spellEnd"/>
            <w:r w:rsidRPr="00D871C1">
              <w:rPr>
                <w:sz w:val="36"/>
              </w:rPr>
              <w:t xml:space="preserve"> </w:t>
            </w:r>
            <w:proofErr w:type="spellStart"/>
            <w:r w:rsidRPr="00D871C1">
              <w:rPr>
                <w:sz w:val="36"/>
              </w:rPr>
              <w:t>mensajes</w:t>
            </w:r>
            <w:proofErr w:type="spellEnd"/>
            <w:r w:rsidRPr="00D871C1">
              <w:rPr>
                <w:sz w:val="36"/>
              </w:rPr>
              <w:t xml:space="preserve"> de </w:t>
            </w:r>
            <w:proofErr w:type="spellStart"/>
            <w:r w:rsidRPr="00D871C1">
              <w:rPr>
                <w:sz w:val="36"/>
              </w:rPr>
              <w:t>texto</w:t>
            </w:r>
            <w:proofErr w:type="spellEnd"/>
            <w:r w:rsidRPr="00D871C1">
              <w:rPr>
                <w:sz w:val="36"/>
              </w:rPr>
              <w:t xml:space="preserve"> a una </w:t>
            </w:r>
            <w:proofErr w:type="spellStart"/>
            <w:r w:rsidRPr="00D871C1">
              <w:rPr>
                <w:sz w:val="36"/>
              </w:rPr>
              <w:t>dirección</w:t>
            </w:r>
            <w:proofErr w:type="spellEnd"/>
            <w:r w:rsidRPr="00D871C1">
              <w:rPr>
                <w:sz w:val="36"/>
              </w:rPr>
              <w:t xml:space="preserve"> de </w:t>
            </w:r>
            <w:proofErr w:type="spellStart"/>
            <w:r w:rsidRPr="00D871C1">
              <w:rPr>
                <w:sz w:val="36"/>
              </w:rPr>
              <w:t>correo</w:t>
            </w:r>
            <w:proofErr w:type="spellEnd"/>
            <w:r w:rsidRPr="00D871C1">
              <w:rPr>
                <w:sz w:val="36"/>
              </w:rPr>
              <w:t xml:space="preserve"> </w:t>
            </w:r>
            <w:proofErr w:type="spellStart"/>
            <w:r w:rsidRPr="00D871C1">
              <w:rPr>
                <w:sz w:val="36"/>
              </w:rPr>
              <w:t>electrónico</w:t>
            </w:r>
            <w:proofErr w:type="spellEnd"/>
          </w:p>
        </w:tc>
      </w:tr>
      <w:tr w:rsidR="003D1B71" w:rsidTr="00C26A97">
        <w:trPr>
          <w:trHeight w:val="1440"/>
        </w:trPr>
        <w:tc>
          <w:tcPr>
            <w:tcW w:w="3662" w:type="dxa"/>
            <w:gridSpan w:val="3"/>
            <w:vMerge/>
            <w:tcBorders>
              <w:bottom w:val="nil"/>
            </w:tcBorders>
          </w:tcPr>
          <w:p w:rsidR="003D1B71" w:rsidRDefault="003D1B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3" w:type="dxa"/>
            <w:vMerge/>
            <w:tcBorders>
              <w:bottom w:val="nil"/>
            </w:tcBorders>
          </w:tcPr>
          <w:p w:rsidR="003D1B71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165" w:type="dxa"/>
            <w:vMerge w:val="restart"/>
            <w:tcBorders>
              <w:bottom w:val="nil"/>
            </w:tcBorders>
            <w:vAlign w:val="bottom"/>
          </w:tcPr>
          <w:p w:rsidR="00123A07" w:rsidRPr="00123A07" w:rsidRDefault="00123A07" w:rsidP="00123A07">
            <w:pPr>
              <w:pStyle w:val="Heading2"/>
              <w:spacing w:before="0"/>
              <w:rPr>
                <w:rFonts w:ascii="Calibri" w:hAnsi="Calibri" w:cs="Calibri"/>
                <w:color w:val="0072C7"/>
                <w:sz w:val="8"/>
                <w:u w:val="none"/>
              </w:rPr>
            </w:pPr>
          </w:p>
          <w:p w:rsidR="00D871C1" w:rsidRDefault="00D871C1" w:rsidP="00D871C1">
            <w:pPr>
              <w:pStyle w:val="Heading2"/>
              <w:spacing w:before="0"/>
              <w:rPr>
                <w:rFonts w:ascii="Calibri" w:hAnsi="Calibri" w:cs="Calibri"/>
                <w:color w:val="990033"/>
                <w:u w:val="none"/>
              </w:rPr>
            </w:pPr>
            <w:r w:rsidRPr="00D871C1">
              <w:rPr>
                <w:rFonts w:ascii="Calibri" w:hAnsi="Calibri" w:cs="Calibri"/>
                <w:color w:val="990033"/>
                <w:u w:val="none"/>
              </w:rPr>
              <w:t xml:space="preserve">¿No </w:t>
            </w:r>
            <w:proofErr w:type="spellStart"/>
            <w:r w:rsidRPr="00D871C1">
              <w:rPr>
                <w:rFonts w:ascii="Calibri" w:hAnsi="Calibri" w:cs="Calibri"/>
                <w:color w:val="990033"/>
                <w:u w:val="none"/>
              </w:rPr>
              <w:t>tiene</w:t>
            </w:r>
            <w:proofErr w:type="spellEnd"/>
            <w:r w:rsidRPr="00D871C1">
              <w:rPr>
                <w:rFonts w:ascii="Calibri" w:hAnsi="Calibri" w:cs="Calibri"/>
                <w:color w:val="990033"/>
                <w:u w:val="none"/>
              </w:rPr>
              <w:t xml:space="preserve"> los </w:t>
            </w:r>
            <w:proofErr w:type="spellStart"/>
            <w:r w:rsidRPr="00D871C1">
              <w:rPr>
                <w:rFonts w:ascii="Calibri" w:hAnsi="Calibri" w:cs="Calibri"/>
                <w:color w:val="990033"/>
                <w:u w:val="none"/>
              </w:rPr>
              <w:t>documentos</w:t>
            </w:r>
            <w:proofErr w:type="spellEnd"/>
            <w:r w:rsidRPr="00D871C1">
              <w:rPr>
                <w:rFonts w:ascii="Calibri" w:hAnsi="Calibri" w:cs="Calibri"/>
                <w:color w:val="990033"/>
                <w:u w:val="none"/>
              </w:rPr>
              <w:t xml:space="preserve"> </w:t>
            </w:r>
            <w:proofErr w:type="spellStart"/>
            <w:r w:rsidRPr="00D871C1">
              <w:rPr>
                <w:rFonts w:ascii="Calibri" w:hAnsi="Calibri" w:cs="Calibri"/>
                <w:color w:val="990033"/>
                <w:u w:val="none"/>
              </w:rPr>
              <w:t>solicitados</w:t>
            </w:r>
            <w:proofErr w:type="spellEnd"/>
            <w:r w:rsidRPr="00D871C1">
              <w:rPr>
                <w:rFonts w:ascii="Calibri" w:hAnsi="Calibri" w:cs="Calibri"/>
                <w:color w:val="990033"/>
                <w:u w:val="none"/>
              </w:rPr>
              <w:t xml:space="preserve"> para la </w:t>
            </w:r>
            <w:proofErr w:type="spellStart"/>
            <w:r w:rsidRPr="00D871C1">
              <w:rPr>
                <w:rFonts w:ascii="Calibri" w:hAnsi="Calibri" w:cs="Calibri"/>
                <w:color w:val="990033"/>
                <w:u w:val="none"/>
              </w:rPr>
              <w:t>inscripción</w:t>
            </w:r>
            <w:proofErr w:type="spellEnd"/>
            <w:r w:rsidRPr="00D871C1">
              <w:rPr>
                <w:rFonts w:ascii="Calibri" w:hAnsi="Calibri" w:cs="Calibri"/>
                <w:color w:val="990033"/>
                <w:u w:val="none"/>
              </w:rPr>
              <w:t xml:space="preserve"> o el </w:t>
            </w:r>
            <w:proofErr w:type="spellStart"/>
            <w:r w:rsidRPr="00D871C1">
              <w:rPr>
                <w:rFonts w:ascii="Calibri" w:hAnsi="Calibri" w:cs="Calibri"/>
                <w:color w:val="990033"/>
                <w:u w:val="none"/>
              </w:rPr>
              <w:t>registro</w:t>
            </w:r>
            <w:proofErr w:type="spellEnd"/>
            <w:r w:rsidRPr="00D871C1">
              <w:rPr>
                <w:rFonts w:ascii="Calibri" w:hAnsi="Calibri" w:cs="Calibri"/>
                <w:color w:val="990033"/>
                <w:u w:val="none"/>
              </w:rPr>
              <w:t xml:space="preserve"> al </w:t>
            </w:r>
            <w:proofErr w:type="spellStart"/>
            <w:r w:rsidRPr="00D871C1">
              <w:rPr>
                <w:rFonts w:ascii="Calibri" w:hAnsi="Calibri" w:cs="Calibri"/>
                <w:color w:val="990033"/>
                <w:u w:val="none"/>
              </w:rPr>
              <w:t>momento</w:t>
            </w:r>
            <w:proofErr w:type="spellEnd"/>
            <w:r w:rsidRPr="00D871C1">
              <w:rPr>
                <w:rFonts w:ascii="Calibri" w:hAnsi="Calibri" w:cs="Calibri"/>
                <w:color w:val="990033"/>
                <w:u w:val="none"/>
              </w:rPr>
              <w:t xml:space="preserve"> de </w:t>
            </w:r>
            <w:proofErr w:type="spellStart"/>
            <w:r w:rsidRPr="00D871C1">
              <w:rPr>
                <w:rFonts w:ascii="Calibri" w:hAnsi="Calibri" w:cs="Calibri"/>
                <w:color w:val="990033"/>
                <w:u w:val="none"/>
              </w:rPr>
              <w:t>enviar</w:t>
            </w:r>
            <w:proofErr w:type="spellEnd"/>
            <w:r w:rsidRPr="00D871C1">
              <w:rPr>
                <w:rFonts w:ascii="Calibri" w:hAnsi="Calibri" w:cs="Calibri"/>
                <w:color w:val="990033"/>
                <w:u w:val="none"/>
              </w:rPr>
              <w:t xml:space="preserve"> la </w:t>
            </w:r>
            <w:proofErr w:type="spellStart"/>
            <w:r w:rsidRPr="00D871C1">
              <w:rPr>
                <w:rFonts w:ascii="Calibri" w:hAnsi="Calibri" w:cs="Calibri"/>
                <w:color w:val="990033"/>
                <w:u w:val="none"/>
              </w:rPr>
              <w:t>solicitud</w:t>
            </w:r>
            <w:proofErr w:type="spellEnd"/>
            <w:r w:rsidRPr="00D871C1">
              <w:rPr>
                <w:rFonts w:ascii="Calibri" w:hAnsi="Calibri" w:cs="Calibri"/>
                <w:color w:val="990033"/>
                <w:u w:val="none"/>
              </w:rPr>
              <w:t>? ¡</w:t>
            </w:r>
            <w:r>
              <w:rPr>
                <w:rFonts w:ascii="Calibri" w:hAnsi="Calibri" w:cs="Calibri"/>
                <w:color w:val="990033"/>
                <w:u w:val="none"/>
              </w:rPr>
              <w:t>No se</w:t>
            </w:r>
            <w:r w:rsidRPr="00D871C1">
              <w:rPr>
                <w:rFonts w:ascii="Calibri" w:hAnsi="Calibri" w:cs="Calibri"/>
                <w:color w:val="990033"/>
                <w:u w:val="none"/>
              </w:rPr>
              <w:t xml:space="preserve"> </w:t>
            </w:r>
            <w:proofErr w:type="spellStart"/>
            <w:r w:rsidRPr="00D871C1">
              <w:rPr>
                <w:rFonts w:ascii="Calibri" w:hAnsi="Calibri" w:cs="Calibri"/>
                <w:color w:val="990033"/>
                <w:u w:val="none"/>
              </w:rPr>
              <w:t>preocup</w:t>
            </w:r>
            <w:r>
              <w:rPr>
                <w:rFonts w:ascii="Calibri" w:hAnsi="Calibri" w:cs="Calibri"/>
                <w:color w:val="990033"/>
                <w:u w:val="none"/>
              </w:rPr>
              <w:t>e</w:t>
            </w:r>
            <w:proofErr w:type="spellEnd"/>
            <w:r w:rsidRPr="00D871C1">
              <w:rPr>
                <w:rFonts w:ascii="Calibri" w:hAnsi="Calibri" w:cs="Calibri"/>
                <w:color w:val="990033"/>
                <w:u w:val="none"/>
              </w:rPr>
              <w:t>!</w:t>
            </w:r>
          </w:p>
          <w:p w:rsidR="00535D28" w:rsidRDefault="00D871C1" w:rsidP="00AC6C7E">
            <w:pPr>
              <w:pStyle w:val="Dates"/>
              <w:rPr>
                <w:rFonts w:ascii="Calibri" w:hAnsi="Calibri" w:cs="Calibri"/>
                <w:bCs/>
                <w:color w:val="990033"/>
                <w:sz w:val="24"/>
              </w:rPr>
            </w:pP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Después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de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enviar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la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solicitud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, tome una imagen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clara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del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documento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solicitado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.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Envía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un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mensaje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de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texto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con la imagen del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documento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junto con el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nombre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completo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de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tu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</w:t>
            </w:r>
            <w:proofErr w:type="spellStart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estudiante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a</w:t>
            </w:r>
            <w:r>
              <w:rPr>
                <w:rFonts w:ascii="Calibri" w:hAnsi="Calibri" w:cs="Calibri"/>
                <w:bCs/>
                <w:color w:val="990033"/>
                <w:sz w:val="24"/>
              </w:rPr>
              <w:t xml:space="preserve"> </w:t>
            </w:r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l</w:t>
            </w:r>
            <w:r>
              <w:rPr>
                <w:rFonts w:ascii="Calibri" w:hAnsi="Calibri" w:cs="Calibri"/>
                <w:bCs/>
                <w:color w:val="990033"/>
                <w:sz w:val="24"/>
              </w:rPr>
              <w:t>a</w:t>
            </w:r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990033"/>
                <w:sz w:val="24"/>
              </w:rPr>
              <w:t>escuela</w:t>
            </w:r>
            <w:proofErr w:type="spellEnd"/>
            <w:r>
              <w:rPr>
                <w:rFonts w:ascii="Calibri" w:hAnsi="Calibri" w:cs="Calibri"/>
                <w:bCs/>
                <w:color w:val="990033"/>
                <w:sz w:val="24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bCs/>
                <w:color w:val="990033"/>
                <w:sz w:val="24"/>
              </w:rPr>
              <w:t>inscripcion</w:t>
            </w:r>
            <w:proofErr w:type="spellEnd"/>
            <w:r w:rsidRPr="00D871C1">
              <w:rPr>
                <w:rFonts w:ascii="Calibri" w:hAnsi="Calibri" w:cs="Calibri"/>
                <w:bCs/>
                <w:color w:val="990033"/>
                <w:sz w:val="24"/>
              </w:rPr>
              <w:t>:</w:t>
            </w:r>
          </w:p>
          <w:p w:rsidR="00D871C1" w:rsidRDefault="00D871C1" w:rsidP="00AC6C7E">
            <w:pPr>
              <w:pStyle w:val="Dates"/>
              <w:rPr>
                <w:rFonts w:ascii="Calibri" w:hAnsi="Calibri" w:cs="Calibri"/>
                <w:sz w:val="22"/>
              </w:rPr>
            </w:pPr>
          </w:p>
          <w:p w:rsidR="003D1B71" w:rsidRPr="00DD33FB" w:rsidRDefault="00123A07" w:rsidP="00AC6C7E">
            <w:pPr>
              <w:pStyle w:val="Dates"/>
              <w:rPr>
                <w:rFonts w:ascii="Calibri" w:hAnsi="Calibri" w:cs="Calibri"/>
                <w:sz w:val="22"/>
              </w:rPr>
            </w:pPr>
            <w:r w:rsidRPr="00DD33FB">
              <w:rPr>
                <w:rFonts w:ascii="Calibri" w:hAnsi="Calibri" w:cs="Calibri"/>
                <w:sz w:val="22"/>
              </w:rPr>
              <w:t>Donald T. Shields Elementary</w:t>
            </w:r>
          </w:p>
          <w:p w:rsidR="003D1B71" w:rsidRPr="00DD33FB" w:rsidRDefault="00123A07" w:rsidP="00AC6C7E">
            <w:pPr>
              <w:pStyle w:val="Experience"/>
              <w:rPr>
                <w:rFonts w:ascii="Calibri" w:hAnsi="Calibri" w:cs="Calibri"/>
              </w:rPr>
            </w:pPr>
            <w:r w:rsidRPr="00DD33FB">
              <w:rPr>
                <w:rFonts w:ascii="Calibri" w:hAnsi="Calibri" w:cs="Calibri"/>
              </w:rPr>
              <w:t>dts.text@cloud.redoakisd.org</w:t>
            </w:r>
          </w:p>
          <w:p w:rsidR="003D1B71" w:rsidRPr="00DD33FB" w:rsidRDefault="00123A07" w:rsidP="00AC6C7E">
            <w:pPr>
              <w:pStyle w:val="Dates"/>
              <w:rPr>
                <w:rFonts w:ascii="Calibri" w:hAnsi="Calibri" w:cs="Calibri"/>
                <w:sz w:val="22"/>
              </w:rPr>
            </w:pPr>
            <w:r w:rsidRPr="00DD33FB">
              <w:rPr>
                <w:rFonts w:ascii="Calibri" w:hAnsi="Calibri" w:cs="Calibri"/>
                <w:sz w:val="22"/>
              </w:rPr>
              <w:t>Eastridge Elementary</w:t>
            </w:r>
          </w:p>
          <w:p w:rsidR="003D1B71" w:rsidRPr="00DD33FB" w:rsidRDefault="00123A07" w:rsidP="00AC6C7E">
            <w:pPr>
              <w:pStyle w:val="Experience"/>
              <w:rPr>
                <w:rFonts w:ascii="Calibri" w:hAnsi="Calibri" w:cs="Calibri"/>
              </w:rPr>
            </w:pPr>
            <w:r w:rsidRPr="00DD33FB">
              <w:rPr>
                <w:rFonts w:ascii="Calibri" w:hAnsi="Calibri" w:cs="Calibri"/>
              </w:rPr>
              <w:t>ee.text@cloud.redoakisd.org</w:t>
            </w:r>
          </w:p>
          <w:p w:rsidR="003D1B71" w:rsidRPr="00DD33FB" w:rsidRDefault="00123A07" w:rsidP="00AC6C7E">
            <w:pPr>
              <w:pStyle w:val="Dates"/>
              <w:rPr>
                <w:rFonts w:ascii="Calibri" w:hAnsi="Calibri" w:cs="Calibri"/>
                <w:sz w:val="22"/>
              </w:rPr>
            </w:pPr>
            <w:r w:rsidRPr="00DD33FB">
              <w:rPr>
                <w:rFonts w:ascii="Calibri" w:hAnsi="Calibri" w:cs="Calibri"/>
                <w:sz w:val="22"/>
              </w:rPr>
              <w:t>H.A. Wooden Elementary</w:t>
            </w:r>
          </w:p>
          <w:p w:rsidR="003D1B71" w:rsidRPr="00DD33FB" w:rsidRDefault="00123A07" w:rsidP="00AC6C7E">
            <w:pPr>
              <w:pStyle w:val="Experience"/>
              <w:rPr>
                <w:rFonts w:ascii="Calibri" w:hAnsi="Calibri" w:cs="Calibri"/>
              </w:rPr>
            </w:pPr>
            <w:r w:rsidRPr="00DD33FB">
              <w:rPr>
                <w:rFonts w:ascii="Calibri" w:hAnsi="Calibri" w:cs="Calibri"/>
              </w:rPr>
              <w:t>haw.text@cloud.redoakisd.org</w:t>
            </w:r>
          </w:p>
          <w:p w:rsidR="00123A07" w:rsidRPr="00DD33FB" w:rsidRDefault="00123A07" w:rsidP="00123A07">
            <w:pPr>
              <w:pStyle w:val="Experience"/>
              <w:rPr>
                <w:rFonts w:ascii="Calibri" w:hAnsi="Calibri" w:cs="Calibri"/>
                <w:szCs w:val="22"/>
              </w:rPr>
            </w:pPr>
            <w:r w:rsidRPr="00DD33FB">
              <w:rPr>
                <w:rFonts w:ascii="Calibri" w:hAnsi="Calibri" w:cs="Calibri"/>
                <w:szCs w:val="22"/>
              </w:rPr>
              <w:t xml:space="preserve">PreK -  </w:t>
            </w:r>
            <w:r w:rsidR="00D871C1" w:rsidRPr="00D871C1">
              <w:rPr>
                <w:rFonts w:ascii="Calibri" w:eastAsia="Times New Roman" w:hAnsi="Calibri" w:cs="Calibri"/>
                <w:b/>
                <w:color w:val="000000" w:themeColor="text1"/>
                <w:szCs w:val="22"/>
                <w:u w:val="single"/>
              </w:rPr>
              <w:t xml:space="preserve">NUEVOS ESTUDIANTES DE PK </w:t>
            </w:r>
            <w:r w:rsidR="007410F7">
              <w:rPr>
                <w:rFonts w:ascii="Calibri" w:eastAsia="Times New Roman" w:hAnsi="Calibri" w:cs="Calibri"/>
                <w:b/>
                <w:color w:val="000000" w:themeColor="text1"/>
                <w:szCs w:val="22"/>
                <w:u w:val="single"/>
              </w:rPr>
              <w:t>PARA EL AÑO ESCOLAR 202</w:t>
            </w:r>
            <w:r w:rsidR="007D4367">
              <w:rPr>
                <w:rFonts w:ascii="Calibri" w:eastAsia="Times New Roman" w:hAnsi="Calibri" w:cs="Calibri"/>
                <w:b/>
                <w:color w:val="000000" w:themeColor="text1"/>
                <w:szCs w:val="22"/>
                <w:u w:val="single"/>
              </w:rPr>
              <w:t>4</w:t>
            </w:r>
            <w:r w:rsidR="00C87FD1">
              <w:rPr>
                <w:rFonts w:ascii="Calibri" w:eastAsia="Times New Roman" w:hAnsi="Calibri" w:cs="Calibri"/>
                <w:b/>
                <w:color w:val="000000" w:themeColor="text1"/>
                <w:szCs w:val="22"/>
                <w:u w:val="single"/>
              </w:rPr>
              <w:t>-2</w:t>
            </w:r>
            <w:r w:rsidR="007D4367">
              <w:rPr>
                <w:rFonts w:ascii="Calibri" w:eastAsia="Times New Roman" w:hAnsi="Calibri" w:cs="Calibri"/>
                <w:b/>
                <w:color w:val="000000" w:themeColor="text1"/>
                <w:szCs w:val="22"/>
                <w:u w:val="single"/>
              </w:rPr>
              <w:t>5</w:t>
            </w:r>
            <w:bookmarkStart w:id="0" w:name="_GoBack"/>
            <w:bookmarkEnd w:id="0"/>
            <w:r w:rsidR="00D871C1" w:rsidRPr="00D871C1">
              <w:rPr>
                <w:rFonts w:ascii="Calibri" w:eastAsia="Times New Roman" w:hAnsi="Calibri" w:cs="Calibri"/>
                <w:b/>
                <w:color w:val="000000" w:themeColor="text1"/>
                <w:szCs w:val="22"/>
                <w:u w:val="single"/>
              </w:rPr>
              <w:t xml:space="preserve"> SOLAMENTE</w:t>
            </w:r>
            <w:r w:rsidR="00D871C1">
              <w:rPr>
                <w:rFonts w:ascii="Calibri" w:eastAsia="Times New Roman" w:hAnsi="Calibri" w:cs="Calibri"/>
                <w:color w:val="000000" w:themeColor="text1"/>
                <w:szCs w:val="22"/>
              </w:rPr>
              <w:t xml:space="preserve">  </w:t>
            </w:r>
            <w:r w:rsidRPr="00D871C1">
              <w:rPr>
                <w:rFonts w:ascii="Calibri" w:hAnsi="Calibri" w:cs="Calibri"/>
                <w:szCs w:val="22"/>
              </w:rPr>
              <w:t>pk</w:t>
            </w:r>
            <w:r w:rsidRPr="00DD33FB">
              <w:rPr>
                <w:rFonts w:ascii="Calibri" w:hAnsi="Calibri" w:cs="Calibri"/>
                <w:szCs w:val="22"/>
              </w:rPr>
              <w:t>.text@cloud.redoakisd.org</w:t>
            </w:r>
          </w:p>
          <w:p w:rsidR="00123A07" w:rsidRPr="00DD33FB" w:rsidRDefault="00123A07" w:rsidP="00123A07">
            <w:pPr>
              <w:pStyle w:val="Dates"/>
              <w:rPr>
                <w:rFonts w:ascii="Calibri" w:hAnsi="Calibri" w:cs="Calibri"/>
                <w:sz w:val="22"/>
                <w:szCs w:val="22"/>
              </w:rPr>
            </w:pPr>
            <w:r w:rsidRPr="00DD33FB">
              <w:rPr>
                <w:rFonts w:ascii="Calibri" w:hAnsi="Calibri" w:cs="Calibri"/>
                <w:sz w:val="22"/>
                <w:szCs w:val="22"/>
              </w:rPr>
              <w:t>Red Oak Elementary</w:t>
            </w:r>
          </w:p>
          <w:p w:rsidR="00123A07" w:rsidRPr="00DD33FB" w:rsidRDefault="00123A07" w:rsidP="00123A07">
            <w:pPr>
              <w:pStyle w:val="Experience"/>
              <w:rPr>
                <w:rFonts w:ascii="Calibri" w:hAnsi="Calibri" w:cs="Calibri"/>
                <w:szCs w:val="22"/>
              </w:rPr>
            </w:pPr>
            <w:r w:rsidRPr="00DD33FB">
              <w:rPr>
                <w:rFonts w:ascii="Calibri" w:hAnsi="Calibri" w:cs="Calibri"/>
                <w:szCs w:val="22"/>
              </w:rPr>
              <w:t>roe.text@cloud.redoakisd.org</w:t>
            </w:r>
          </w:p>
          <w:p w:rsidR="00123A07" w:rsidRPr="00DD33FB" w:rsidRDefault="00123A07" w:rsidP="00123A07">
            <w:pPr>
              <w:pStyle w:val="Dates"/>
              <w:rPr>
                <w:rFonts w:ascii="Calibri" w:hAnsi="Calibri" w:cs="Calibri"/>
                <w:sz w:val="22"/>
                <w:szCs w:val="22"/>
              </w:rPr>
            </w:pPr>
            <w:r w:rsidRPr="00DD33FB">
              <w:rPr>
                <w:rFonts w:ascii="Calibri" w:hAnsi="Calibri" w:cs="Calibri"/>
                <w:sz w:val="22"/>
                <w:szCs w:val="22"/>
              </w:rPr>
              <w:t>Red Oak High School</w:t>
            </w:r>
          </w:p>
          <w:p w:rsidR="00123A07" w:rsidRPr="00DD33FB" w:rsidRDefault="00123A07" w:rsidP="00123A07">
            <w:pPr>
              <w:pStyle w:val="Experience"/>
              <w:rPr>
                <w:rFonts w:ascii="Calibri" w:hAnsi="Calibri" w:cs="Calibri"/>
                <w:szCs w:val="22"/>
              </w:rPr>
            </w:pPr>
            <w:r w:rsidRPr="00DD33FB">
              <w:rPr>
                <w:rFonts w:ascii="Calibri" w:hAnsi="Calibri" w:cs="Calibri"/>
                <w:szCs w:val="22"/>
              </w:rPr>
              <w:t>rohs.text@cloud.redoakisd.org</w:t>
            </w:r>
          </w:p>
          <w:p w:rsidR="00123A07" w:rsidRPr="00DD33FB" w:rsidRDefault="00123A07" w:rsidP="00123A07">
            <w:pPr>
              <w:pStyle w:val="Dates"/>
              <w:rPr>
                <w:rFonts w:ascii="Calibri" w:hAnsi="Calibri" w:cs="Calibri"/>
                <w:sz w:val="22"/>
                <w:szCs w:val="22"/>
              </w:rPr>
            </w:pPr>
            <w:r w:rsidRPr="00DD33FB">
              <w:rPr>
                <w:rFonts w:ascii="Calibri" w:hAnsi="Calibri" w:cs="Calibri"/>
                <w:sz w:val="22"/>
                <w:szCs w:val="22"/>
              </w:rPr>
              <w:t>Red Oak Middle School</w:t>
            </w:r>
          </w:p>
          <w:p w:rsidR="00123A07" w:rsidRPr="00DD33FB" w:rsidRDefault="00123A07" w:rsidP="00123A07">
            <w:pPr>
              <w:pStyle w:val="Experience"/>
              <w:rPr>
                <w:rFonts w:ascii="Calibri" w:hAnsi="Calibri" w:cs="Calibri"/>
                <w:szCs w:val="22"/>
              </w:rPr>
            </w:pPr>
            <w:r w:rsidRPr="00DD33FB">
              <w:rPr>
                <w:rFonts w:ascii="Calibri" w:hAnsi="Calibri" w:cs="Calibri"/>
                <w:szCs w:val="22"/>
              </w:rPr>
              <w:t>roms.text@cloud.redoakisd.org</w:t>
            </w:r>
          </w:p>
          <w:p w:rsidR="00123A07" w:rsidRDefault="00123A07" w:rsidP="00123A07">
            <w:pPr>
              <w:pStyle w:val="Dates"/>
              <w:rPr>
                <w:rFonts w:ascii="Calibri" w:hAnsi="Calibri" w:cs="Calibri"/>
                <w:sz w:val="22"/>
                <w:szCs w:val="22"/>
              </w:rPr>
            </w:pPr>
            <w:r w:rsidRPr="00DD33FB">
              <w:rPr>
                <w:rFonts w:ascii="Calibri" w:hAnsi="Calibri" w:cs="Calibri"/>
                <w:sz w:val="22"/>
                <w:szCs w:val="22"/>
              </w:rPr>
              <w:t>Russell P. Schupmann Elementary</w:t>
            </w:r>
          </w:p>
          <w:p w:rsidR="00B6010F" w:rsidRPr="00B6010F" w:rsidRDefault="00B6010F" w:rsidP="00123A07">
            <w:pPr>
              <w:pStyle w:val="Dates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rps.text@cloud.redoakisd.org</w:t>
            </w:r>
          </w:p>
          <w:p w:rsidR="00535D28" w:rsidRDefault="00535D28" w:rsidP="00535D28">
            <w:pPr>
              <w:rPr>
                <w:rFonts w:ascii="Calibri" w:eastAsiaTheme="minorHAnsi" w:hAnsi="Calibri" w:cs="Calibri"/>
              </w:rPr>
            </w:pPr>
          </w:p>
          <w:p w:rsidR="00D871C1" w:rsidRPr="00D871C1" w:rsidRDefault="00D871C1" w:rsidP="00D871C1">
            <w:pPr>
              <w:rPr>
                <w:rFonts w:ascii="Calibri" w:hAnsi="Calibri" w:cs="Calibri"/>
                <w:sz w:val="24"/>
              </w:rPr>
            </w:pPr>
            <w:r w:rsidRPr="00D871C1">
              <w:rPr>
                <w:rFonts w:ascii="Calibri" w:hAnsi="Calibri" w:cs="Calibri"/>
                <w:sz w:val="24"/>
              </w:rPr>
              <w:t xml:space="preserve">El personal del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distrito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adjuntará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la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documentación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a la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solicitud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del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estudiante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una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vez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que se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reciba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>.</w:t>
            </w:r>
          </w:p>
          <w:p w:rsidR="00D871C1" w:rsidRPr="00D871C1" w:rsidRDefault="00D871C1" w:rsidP="00D871C1">
            <w:pPr>
              <w:rPr>
                <w:rFonts w:ascii="Calibri" w:hAnsi="Calibri" w:cs="Calibri"/>
                <w:sz w:val="24"/>
              </w:rPr>
            </w:pPr>
          </w:p>
          <w:p w:rsidR="003D1B71" w:rsidRPr="00535D28" w:rsidRDefault="00D871C1" w:rsidP="00D871C1">
            <w:pPr>
              <w:rPr>
                <w:rFonts w:ascii="Calibri" w:hAnsi="Calibri" w:cs="Calibri"/>
                <w:sz w:val="24"/>
              </w:rPr>
            </w:pPr>
            <w:proofErr w:type="spellStart"/>
            <w:r w:rsidRPr="00D871C1">
              <w:rPr>
                <w:rFonts w:ascii="Calibri" w:hAnsi="Calibri" w:cs="Calibri"/>
                <w:sz w:val="24"/>
              </w:rPr>
              <w:t>Recuerde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: las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imágenes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deben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ser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claras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.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Además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,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después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de la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inscripción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inicial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en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Red Oak ISD, se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requiere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que los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documentos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originales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se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presenten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</w:t>
            </w:r>
            <w:proofErr w:type="spellStart"/>
            <w:r w:rsidRPr="00D871C1">
              <w:rPr>
                <w:rFonts w:ascii="Calibri" w:hAnsi="Calibri" w:cs="Calibri"/>
                <w:sz w:val="24"/>
              </w:rPr>
              <w:t>en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cs="Calibri"/>
                <w:sz w:val="24"/>
              </w:rPr>
              <w:t xml:space="preserve">la </w:t>
            </w:r>
            <w:proofErr w:type="spellStart"/>
            <w:r>
              <w:rPr>
                <w:rFonts w:ascii="Calibri" w:hAnsi="Calibri" w:cs="Calibri"/>
                <w:sz w:val="24"/>
              </w:rPr>
              <w:t>escuela</w:t>
            </w:r>
            <w:proofErr w:type="spellEnd"/>
            <w:r w:rsidRPr="00D871C1">
              <w:rPr>
                <w:rFonts w:ascii="Calibri" w:hAnsi="Calibri" w:cs="Calibri"/>
                <w:sz w:val="24"/>
              </w:rPr>
              <w:t>.</w:t>
            </w:r>
          </w:p>
        </w:tc>
      </w:tr>
      <w:tr w:rsidR="003D1B71" w:rsidTr="00C26A97">
        <w:trPr>
          <w:trHeight w:val="1164"/>
        </w:trPr>
        <w:tc>
          <w:tcPr>
            <w:tcW w:w="720" w:type="dxa"/>
          </w:tcPr>
          <w:p w:rsidR="003D1B71" w:rsidRPr="0056708E" w:rsidRDefault="003D1B71">
            <w:pPr>
              <w:pStyle w:val="BodyText"/>
              <w:kinsoku w:val="0"/>
              <w:overflowPunct w:val="0"/>
              <w:rPr>
                <w:rFonts w:ascii="Calibri" w:hAnsi="Calibri" w:cs="Calibri"/>
                <w:color w:val="0072C7" w:themeColor="accent2"/>
              </w:rPr>
            </w:pPr>
          </w:p>
        </w:tc>
        <w:tc>
          <w:tcPr>
            <w:tcW w:w="2942" w:type="dxa"/>
            <w:gridSpan w:val="2"/>
          </w:tcPr>
          <w:p w:rsidR="003D1B71" w:rsidRPr="0056708E" w:rsidRDefault="003D1B71">
            <w:pPr>
              <w:pStyle w:val="BodyText"/>
              <w:kinsoku w:val="0"/>
              <w:overflowPunct w:val="0"/>
              <w:rPr>
                <w:rFonts w:ascii="Calibri" w:hAnsi="Calibri" w:cs="Calibri"/>
                <w:color w:val="0072C7" w:themeColor="accent2"/>
              </w:rPr>
            </w:pPr>
          </w:p>
        </w:tc>
        <w:tc>
          <w:tcPr>
            <w:tcW w:w="423" w:type="dxa"/>
            <w:vMerge/>
          </w:tcPr>
          <w:p w:rsidR="003D1B71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165" w:type="dxa"/>
            <w:vMerge/>
          </w:tcPr>
          <w:p w:rsidR="003D1B71" w:rsidRPr="00590471" w:rsidRDefault="003D1B71" w:rsidP="00222466"/>
        </w:tc>
      </w:tr>
      <w:tr w:rsidR="00535D28" w:rsidTr="00C26A97">
        <w:trPr>
          <w:trHeight w:val="543"/>
        </w:trPr>
        <w:tc>
          <w:tcPr>
            <w:tcW w:w="720" w:type="dxa"/>
          </w:tcPr>
          <w:p w:rsidR="00535D28" w:rsidRDefault="00535D28" w:rsidP="006D79A8">
            <w:pPr>
              <w:pStyle w:val="Information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:rsidR="00535D28" w:rsidRPr="00376291" w:rsidRDefault="00535D28" w:rsidP="006D79A8">
            <w:pPr>
              <w:pStyle w:val="Information"/>
              <w:jc w:val="center"/>
              <w:rPr>
                <w:rStyle w:val="Strong"/>
                <w:rFonts w:ascii="Calibri" w:hAnsi="Calibri" w:cs="Calibri"/>
                <w:b w:val="0"/>
                <w:bCs w:val="0"/>
                <w:color w:val="666666"/>
              </w:rPr>
            </w:pPr>
          </w:p>
        </w:tc>
        <w:tc>
          <w:tcPr>
            <w:tcW w:w="2312" w:type="dxa"/>
          </w:tcPr>
          <w:p w:rsidR="00535D28" w:rsidRPr="00380FD1" w:rsidRDefault="00535D28" w:rsidP="00380FD1">
            <w:pPr>
              <w:pStyle w:val="Information"/>
            </w:pPr>
          </w:p>
        </w:tc>
        <w:tc>
          <w:tcPr>
            <w:tcW w:w="423" w:type="dxa"/>
            <w:vMerge/>
          </w:tcPr>
          <w:p w:rsidR="00535D28" w:rsidRDefault="00535D28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16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C26A97">
        <w:trPr>
          <w:trHeight w:val="183"/>
        </w:trPr>
        <w:tc>
          <w:tcPr>
            <w:tcW w:w="720" w:type="dxa"/>
          </w:tcPr>
          <w:p w:rsidR="00535D28" w:rsidRPr="00376291" w:rsidRDefault="00535D28" w:rsidP="00222466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535D28" w:rsidRPr="00376291" w:rsidRDefault="00535D28" w:rsidP="00222466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423" w:type="dxa"/>
            <w:vMerge/>
          </w:tcPr>
          <w:p w:rsidR="00535D28" w:rsidRDefault="00535D28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16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C26A97">
        <w:trPr>
          <w:trHeight w:val="624"/>
        </w:trPr>
        <w:tc>
          <w:tcPr>
            <w:tcW w:w="720" w:type="dxa"/>
          </w:tcPr>
          <w:p w:rsidR="00535D28" w:rsidRDefault="00535D28" w:rsidP="006D79A8">
            <w:pPr>
              <w:pStyle w:val="Information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535D28" w:rsidRPr="00376291" w:rsidRDefault="00535D28" w:rsidP="006D79A8">
            <w:pPr>
              <w:pStyle w:val="Information"/>
              <w:jc w:val="center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312" w:type="dxa"/>
            <w:vAlign w:val="center"/>
          </w:tcPr>
          <w:p w:rsidR="00535D28" w:rsidRPr="00380FD1" w:rsidRDefault="00535D28" w:rsidP="00380FD1">
            <w:pPr>
              <w:pStyle w:val="Information"/>
            </w:pPr>
          </w:p>
        </w:tc>
        <w:tc>
          <w:tcPr>
            <w:tcW w:w="423" w:type="dxa"/>
            <w:vMerge/>
          </w:tcPr>
          <w:p w:rsidR="00535D28" w:rsidRDefault="00535D28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16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C26A97">
        <w:trPr>
          <w:trHeight w:val="183"/>
        </w:trPr>
        <w:tc>
          <w:tcPr>
            <w:tcW w:w="720" w:type="dxa"/>
          </w:tcPr>
          <w:p w:rsidR="00535D28" w:rsidRPr="00376291" w:rsidRDefault="00535D28" w:rsidP="00B6466C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535D28" w:rsidRPr="00376291" w:rsidRDefault="00535D28" w:rsidP="00B6466C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423" w:type="dxa"/>
            <w:vMerge/>
          </w:tcPr>
          <w:p w:rsidR="00535D28" w:rsidRDefault="00535D28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16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C26A97">
        <w:trPr>
          <w:trHeight w:val="633"/>
        </w:trPr>
        <w:tc>
          <w:tcPr>
            <w:tcW w:w="720" w:type="dxa"/>
          </w:tcPr>
          <w:p w:rsidR="00535D28" w:rsidRDefault="00535D28" w:rsidP="00535D28">
            <w:pPr>
              <w:pStyle w:val="Information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535D28" w:rsidRPr="00376291" w:rsidRDefault="00535D28" w:rsidP="006D79A8">
            <w:pPr>
              <w:pStyle w:val="Information"/>
              <w:jc w:val="center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312" w:type="dxa"/>
            <w:vAlign w:val="center"/>
          </w:tcPr>
          <w:p w:rsidR="00535D28" w:rsidRPr="00380FD1" w:rsidRDefault="00535D28" w:rsidP="00380FD1">
            <w:pPr>
              <w:pStyle w:val="Information"/>
            </w:pPr>
          </w:p>
        </w:tc>
        <w:tc>
          <w:tcPr>
            <w:tcW w:w="423" w:type="dxa"/>
            <w:vMerge/>
          </w:tcPr>
          <w:p w:rsidR="00535D28" w:rsidRDefault="00535D28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16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C26A97">
        <w:trPr>
          <w:trHeight w:val="174"/>
        </w:trPr>
        <w:tc>
          <w:tcPr>
            <w:tcW w:w="720" w:type="dxa"/>
          </w:tcPr>
          <w:p w:rsidR="00535D28" w:rsidRPr="00376291" w:rsidRDefault="00535D28" w:rsidP="00B6466C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535D28" w:rsidRPr="00376291" w:rsidRDefault="00535D28" w:rsidP="00B6466C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423" w:type="dxa"/>
            <w:vMerge/>
          </w:tcPr>
          <w:p w:rsidR="00535D28" w:rsidRDefault="00535D28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716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C26A97">
        <w:trPr>
          <w:trHeight w:val="633"/>
        </w:trPr>
        <w:tc>
          <w:tcPr>
            <w:tcW w:w="720" w:type="dxa"/>
          </w:tcPr>
          <w:p w:rsidR="00535D28" w:rsidRDefault="00535D28" w:rsidP="006D79A8">
            <w:pPr>
              <w:pStyle w:val="Information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535D28" w:rsidRPr="00376291" w:rsidRDefault="00535D28" w:rsidP="006D79A8">
            <w:pPr>
              <w:pStyle w:val="Information"/>
              <w:jc w:val="center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312" w:type="dxa"/>
            <w:vAlign w:val="center"/>
          </w:tcPr>
          <w:p w:rsidR="00535D28" w:rsidRPr="00380FD1" w:rsidRDefault="00535D28" w:rsidP="00535D28">
            <w:pPr>
              <w:pStyle w:val="Information"/>
            </w:pPr>
          </w:p>
        </w:tc>
        <w:tc>
          <w:tcPr>
            <w:tcW w:w="423" w:type="dxa"/>
            <w:vMerge/>
          </w:tcPr>
          <w:p w:rsidR="00535D28" w:rsidRDefault="00535D28" w:rsidP="00A14C79">
            <w:pPr>
              <w:pStyle w:val="Information"/>
              <w:rPr>
                <w:rFonts w:ascii="Times New Roman" w:hAnsi="Times New Roman"/>
              </w:rPr>
            </w:pPr>
          </w:p>
        </w:tc>
        <w:tc>
          <w:tcPr>
            <w:tcW w:w="7165" w:type="dxa"/>
            <w:vMerge/>
          </w:tcPr>
          <w:p w:rsidR="00535D28" w:rsidRDefault="00535D28" w:rsidP="005801E5">
            <w:pPr>
              <w:pStyle w:val="Heading1"/>
            </w:pPr>
          </w:p>
        </w:tc>
      </w:tr>
      <w:tr w:rsidR="00535D28" w:rsidTr="00C26A97">
        <w:trPr>
          <w:trHeight w:val="2448"/>
        </w:trPr>
        <w:tc>
          <w:tcPr>
            <w:tcW w:w="720" w:type="dxa"/>
          </w:tcPr>
          <w:p w:rsidR="00535D28" w:rsidRPr="0056708E" w:rsidRDefault="00535D28" w:rsidP="00222466">
            <w:pPr>
              <w:rPr>
                <w:rFonts w:ascii="Calibri" w:hAnsi="Calibri" w:cs="Calibri"/>
                <w:color w:val="0072C7" w:themeColor="accent2"/>
              </w:rPr>
            </w:pPr>
          </w:p>
        </w:tc>
        <w:tc>
          <w:tcPr>
            <w:tcW w:w="2942" w:type="dxa"/>
            <w:gridSpan w:val="2"/>
          </w:tcPr>
          <w:p w:rsidR="00535D28" w:rsidRPr="0056708E" w:rsidRDefault="00535D28" w:rsidP="00222466">
            <w:pPr>
              <w:rPr>
                <w:rFonts w:ascii="Calibri" w:hAnsi="Calibri" w:cs="Calibri"/>
                <w:color w:val="0072C7" w:themeColor="accent2"/>
              </w:rPr>
            </w:pPr>
          </w:p>
        </w:tc>
        <w:tc>
          <w:tcPr>
            <w:tcW w:w="423" w:type="dxa"/>
          </w:tcPr>
          <w:p w:rsidR="00535D28" w:rsidRDefault="00535D28" w:rsidP="00222466"/>
        </w:tc>
        <w:tc>
          <w:tcPr>
            <w:tcW w:w="7165" w:type="dxa"/>
            <w:vMerge/>
          </w:tcPr>
          <w:p w:rsidR="00535D28" w:rsidRDefault="00535D28" w:rsidP="00222466"/>
        </w:tc>
      </w:tr>
    </w:tbl>
    <w:p w:rsidR="007F5B63" w:rsidRPr="00CE1E3D" w:rsidRDefault="007F5B63" w:rsidP="00535D28">
      <w:pPr>
        <w:pStyle w:val="BodyText"/>
      </w:pPr>
    </w:p>
    <w:sectPr w:rsidR="007F5B63" w:rsidRPr="00CE1E3D" w:rsidSect="00B6010F">
      <w:headerReference w:type="default" r:id="rId11"/>
      <w:type w:val="continuous"/>
      <w:pgSz w:w="12240" w:h="15840" w:code="1"/>
      <w:pgMar w:top="540" w:right="1138" w:bottom="540" w:left="1138" w:header="0" w:footer="187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1E4" w:rsidRDefault="003551E4" w:rsidP="00590471">
      <w:r>
        <w:separator/>
      </w:r>
    </w:p>
  </w:endnote>
  <w:endnote w:type="continuationSeparator" w:id="0">
    <w:p w:rsidR="003551E4" w:rsidRDefault="003551E4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1E4" w:rsidRDefault="003551E4" w:rsidP="00590471">
      <w:r>
        <w:separator/>
      </w:r>
    </w:p>
  </w:footnote>
  <w:footnote w:type="continuationSeparator" w:id="0">
    <w:p w:rsidR="003551E4" w:rsidRDefault="003551E4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471" w:rsidRDefault="00310F17" w:rsidP="00060042">
    <w:pPr>
      <w:pStyle w:val="BodyTex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4385452" wp14:editId="7AC38A4D">
              <wp:simplePos x="0" y="0"/>
              <wp:positionH relativeFrom="column">
                <wp:posOffset>-694055</wp:posOffset>
              </wp:positionH>
              <wp:positionV relativeFrom="paragraph">
                <wp:posOffset>-457200</wp:posOffset>
              </wp:positionV>
              <wp:extent cx="7772400" cy="10547985"/>
              <wp:effectExtent l="0" t="0" r="19050" b="24765"/>
              <wp:wrapNone/>
              <wp:docPr id="26" name="Group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547985"/>
                        <a:chOff x="914078" y="-228600"/>
                        <a:chExt cx="7772400" cy="10547985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914078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rgbClr val="990033"/>
                        </a:solidFill>
                        <a:ln w="9525" cap="flat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oup 12"/>
                      <wpg:cNvGrpSpPr/>
                      <wpg:grpSpPr>
                        <a:xfrm>
                          <a:off x="6689543" y="8305898"/>
                          <a:ext cx="1977189" cy="2013487"/>
                          <a:chOff x="584693" y="884901"/>
                          <a:chExt cx="1618158" cy="1648081"/>
                        </a:xfrm>
                      </wpg:grpSpPr>
                      <wps:wsp>
                        <wps:cNvPr id="6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649540" y="1069336"/>
                            <a:ext cx="1553311" cy="146364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 w="9525" cap="flat">
                            <a:solidFill>
                              <a:schemeClr val="bg1">
                                <a:lumMod val="9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reeform: Shape 10">
                          <a:extLst/>
                        </wps:cNvPr>
                        <wps:cNvSpPr/>
                        <wps:spPr>
                          <a:xfrm rot="10800000">
                            <a:off x="808045" y="884901"/>
                            <a:ext cx="1268108" cy="126813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95000"/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1644485" y="960185"/>
                            <a:ext cx="530352" cy="6121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65000"/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584693" y="192591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640863" y="1269873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2">
                              <a:lumMod val="50000"/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7535FD" id="Group 26" o:spid="_x0000_s1026" style="position:absolute;margin-left:-54.65pt;margin-top:-36pt;width:612pt;height:830.55pt;z-index:251657216" coordorigin="9140,-2286" coordsize="77724,105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">
              <v:rect id="Rectangle 4" o:spid="_x0000_s1027" style="position:absolute;left:9140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" fillcolor="#903" strokecolor="#0d0d0d [3069]"/>
              <v:group id="Group 12" o:spid="_x0000_s1028" style="position:absolute;left:66895;top:83058;width:19772;height:20135" coordorigin="5846,8849" coordsize="16181,1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: Shape 10" o:spid="_x0000_s1029" style="position:absolute;left:6495;top:10693;width:15533;height:14636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d8d8d8 [2732]" strokecolor="#f2f2f2 [3052]">
                  <v:stroke joinstyle="miter"/>
                  <v:path arrowok="t" o:connecttype="custom" o:connectlocs="844492,1455708;837233,1459440;837668,1459619;904852,1417818;881381,1423154;846174,1427423;844498,1423154;869087,1421020;904852,1417818;965906,1412232;964472,1412619;965207,1412482;527917,1404211;552785,1410348;563403,1410881;593021,1424756;606433,1427423;607272,1427691;610346,1424756;622081,1427957;633817,1430625;656941,1435760;657288,1435428;684112,1439697;696965,1441831;709818,1442899;736083,1443966;771849,1443432;773401,1443432;776879,1441564;784702,1439163;792666,1439030;798115,1439696;799581,1443432;812085,1443432;808174,1448768;805938,1451436;798673,1454638;785261,1454638;767937,1453571;730495,1452504;702553,1450369;677964,1447167;653376,1443432;615934,1438096;586875,1429025;587211,1428791;570109,1423688;555021,1417285;537697,1411949;519814,1406079;527917,1404211;856877,1392771;848339,1394015;789289,1396862;808732,1399141;813762,1398074;848410,1394339;854111,1393280;909930,1385039;880930,1389265;890881,1389536;905202,1387002;1015794,1383805;924836,1406934;970865,1397141;432636,1372995;496902,1399141;519814,1406079;537138,1411948;554462,1417284;569550,1423688;566197,1426356;557256,1424755;525403,1413549;509755,1407679;494108,1401276;473431,1394339;455548,1386869;441577,1379931;432636,1372995;458901,1359654;489637,1374596;485726,1376730;449960,1360188;458901,1359654;345457,1323368;383458,1343646;391282,1352184;373399,1343112;359987,1335108;345457,1323368;412094,1309676;412099,1309828;413986,1312009;414194,1311095;1228212,1274648;1226183,1274809;1192653,1297755;1159681,1314831;1136210,1328171;1123357,1333507;1109945,1338843;1093738,1346848;1081444,1353784;1063561,1360722;1045120,1367125;1040090,1371927;1032266,1374596;1012708,1377797;987560,1385268;964648,1392205;939500,1399142;908205,1406613;864057,1413549;862939,1415150;841713,1420218;842263,1420487;865835,1414859;866292,1413549;910441,1406613;941736,1399142;966883,1392205;989796,1385268;1014943,1377797;1034502,1374596;1021262,1382182;1021649,1382066;1035620,1374062;1043444,1371394;1043965,1371256;1047355,1367658;1065797,1361255;1083680,1354318;1095974,1347381;1112180,1339377;1125592,1334041;1134790,1330223;1139564,1327104;1163035,1313763;1196006,1296688;269919,1267268;272041,1269006;272765,1269359;1231963,1253338;1231771,1253464;1231771,1253617;1232659,1253738;1232889,1253464;1244036,1245373;1240737,1247550;1240153,1248128;1242416,1246746;224289,1218495;245396,1242224;228660,1223048;1283604,1218479;1283554,1218496;1283184,1220914;1274243,1230519;1263625,1241725;1264265,1241584;1274243,1231053;1283184,1221447;1283604,1218479;278911,1206463;280018,1207750;280073,1207573;196249,1194233;210778,1203305;211492,1204107;218113,1205506;233131,1218779;253808,1234788;262750,1246527;267779,1252397;289015,1269473;282868,1274275;263091,1253292;262191,1253464;280906,1273321;282868,1274275;289015,1269473;342104,1309494;331487,1312696;335398,1315364;319751,1315897;309692,1309494;300192,1302557;276721,1283880;254926,1265204;234808,1246527;225308,1237456;216367,1227851;219720,1223582;230896,1233187;243191,1242258;258279,1257733;259562,1258784;243191,1242258;231455,1233187;220278,1223582;207984,1209174;196249,1194233;1427364,1109388;1427080,1109504;1420977,1123492;1421497,1042537;1406687,1062963;1399422,1075770;1392157,1087510;1374833,1109388;1359745,1131266;1346333,1148876;1345215,1149528;1344299,1150823;1345774,1149943;1359186,1132334;1374275,1110455;1391598,1088577;1398863,1076838;1406128,1064031;1421217,1043220;1479336,1035216;1472071,1056026;1459218,1078438;1446364,1101384;1434629,1115791;1442453,1100850;1449159,1085909;1454188,1077905;1460894,1067233;1467041,1056560;1479336,1035216;1443164,989474;1429599,1012270;1429350,1012818;1443011,989858;1450603,937844;1434300,980378;1400005,1047316;1394984,1054896;1394951,1054959;1383215,1074169;1371480,1094981;1358068,1110989;1346891,1129132;1280949,1200103;1259154,1217712;1257063,1219231;1256161,1220102;1247047,1227197;1239595,1235322;1212212,1255066;1207921,1257654;1196267,1266726;1194584,1267769;1192094,1270007;1170299,1283881;1148504,1296688;1146010,1297895;1131253,1307047;1126678,1309251;1122239,1312162;1107150,1320167;1093053,1325446;1061632,1340580;987914,1366833;936544,1379446;978060,1371927;985883,1370326;1011031,1361788;1026678,1356986;1051826,1344713;1080326,1335107;1098586,1328270;1106592,1323902;1113856,1321768;1123916,1316431;1126559,1314677;1133416,1308427;1148504,1299889;1165670,1291855;1171975,1288149;1193770,1274275;1203270,1265737;1213888,1259334;1241271,1239590;1260831,1221981;1282625,1204372;1348568,1133401;1357643,1118669;1358068,1117392;1372598,1096047;1377069,1089644;1383013,1081771;1384892,1078438;1396627,1059228;1419540,1013870;1441893,965312;1448460,945568;1511748,890605;1510071,891673;1510071,891673;1517026,858980;1516826,859924;1518454,861790;1523484,867126;1526837,864992;1526921,864582;1524601,866059;1519013,861256;1512045,798363;1511655,798384;1510948,798421;1511189,800958;1510631,814299;1508395,822302;1494983,842580;1491630,860190;1488277,866059;1482689,891673;1476541,911950;1469835,931694;1465924,947169;1461453,963177;1465018,957882;1468159,946635;1470953,930626;1477659,910883;1483806,890605;1489395,864992;1492748,859122;1496101,841513;1509513,821235;1500572,862323;1493866,896475;1478777,940231;1475792,944665;1474516,951304;1470394,962644;1454747,995194;1447482,1012270;1443011,1021342;1437423,1030947;1422335,1056560;1406128,1081640;1385451,1115258;1362539,1148342;1347451,1167019;1331244,1185162;1325656,1192632;1319509,1200103;1310008,1207573;1294471,1224000;1294919,1225716;1278713,1241725;1261389,1253464;1247419,1264137;1234184,1273372;1236242,1273209;1250772,1263070;1264743,1252397;1282066,1240658;1298273,1224649;1297714,1222515;1313361,1205973;1322862,1198502;1329009,1191032;1334597,1183561;1350804,1165418;1365892,1146741;1388804,1113657;1409481,1080039;1425688,1054959;1440776,1029346;1446364,1019741;1450835,1010669;1458100,993594;1473747,961043;1479894,939165;1494983,895408;1501689,861257;1510631,820168;1512647,812951;1511189,812697;1511748,799357;1524042,787084;1517535,812975;1517536,812975;1524043,787084;1529072,781748;1525719,788685;1524951,803226;1524601,816966;1519013,833386;1519013,835262;1525719,816966;1526837,788684;1529442,783294;1505042,758802;1501380,767067;1500012,779080;1498249,773468;1497605,774260;1499454,780147;1498336,788685;1500572,795622;1502304,795530;1501130,791886;1502248,783348;1505042,758802;1551984,744394;1553102,744928;1552543,767340;1553102,782815;1551425,811096;1549749,827105;1544719,850584;1543043,870328;1534660,906614;1526837,938097;1512866,943967;1513984,940765;1516219,918353;1524601,894874;1531307,891139;1531307,891139;1538572,850584;1542484,831374;1545837,811630;1548631,792953;1549749,775344;1550308,760403;1551425,752398;1551984,744394;78707,496975;78985,497107;79011,497033;112423,420490;100129,442368;90070,450372;90046,450883;89073,471311;89101,471262;90070,450906;100129,442901;112423,421023;112842,421290;113051,420890;119129,374065;111305,379401;99570,402880;102254,404931;102342,404571;100129,402880;111864,379401;118792,374676;162159,343649;161453,344188;158457,355188;156571,360725;105158,450372;97893,472250;91187,494662;76657,541620;67157,573637;62686,597650;60451,609923;58774,622197;53745,655281;52068,675558;54863,696903;56172,685273;55980,681428;58216,659016;63245,625932;67234,621361;73027,584345;72745,577906;78266,562793;81551,550104;80569,552293;77216,551225;68833,574171;69392,586978;65480,611524;64922,615793;59333,622197;61010,609923;63245,597650;67716,573637;77216,541620;91746,494662;98452,472250;105717,450372;157129,360725;162159,343649;172219,290287;172218,290287;175012,292422;175012,292421;272917,214315;272809,214397;272483,214749;267919,219316;266765,220919;266011,221732;262750,226253;228661,264674;219160,275346;209661,286552;167652,330888;210219,286018;219719,274812;229220,264140;263308,225719;266765,220919;272483,214749;287103,177519;282279,179123;278692,180395;277839,181429;271691,186765;256044,196370;245426,207576;235367,218782;228661,224652;228433,224380;222095,231656;211337,244396;194013,262539;196807,265740;196860,265696;194572,263073;211895,244930;229220,224652;235926,218783;245985,207576;256602,196371;272250,186766;278397,181430;285103,179028;287220,178401;1096533,81110;1125033,93383;1137328,102988;1109945,90181;1096533,81110;1003766,42155;1026120,46958;1057414,61899;1003766,42155;667347,38620;655612,40021;630464,43223;605875,48559;595257,51761;582963,54962;556060,60009;551109,61899;517020,73105;483490,85912;460019,96051;444372,101920;405812,118996;387370,130202;369488,141408;340987,161685;314163,181963;288490,203348;290691,205976;296140,202407;300778,199106;317516,185165;344340,164887;372840,144610;390723,133404;409165,122198;447724,105122;462813,97652;486284,87513;519814,74706;553903,63500;568223,60814;575140,58557;669292,39162;867201,27147;879145,28281;895352,33618;883058,32017;857351,27214;867201,27147;932235,22945;955147,24546;983089,35218;948441,29349;932235,22945;745305,22812;680759,26147;636052,32016;614816,37353;596374,43756;570668,46958;473431,82710;438224,97652;427606,101387;418106,106189;400223,115261;372282,129135;351046,145143;289574,191034;276727,201701;264160,212658;264426,212913;167748,321236;148188,346850;139247,362325;130305,376733;113540,406615;95304,434056;95099,434897;88951,450906;84481,458376;83363,459443;78404,475185;77216,484524;76098,497864;68275,519742;61010,541620;53186,573637;48715,602986;45921,632335;49833,612058;50195,610384;50951,602453;55421,573104;56821,573550;56943,573054;55422,572570;63246,540553;70510,518675;78298,496897;77775,496797;78893,483456;85040,458376;89511,450906;89661,450516;95658,434897;114099,407149;130864,377266;139806,362859;148747,347384;168307,321770;264985,213447;290691,191035;352163,145144;373399,129135;401341,115261;419224,106189;428724,101387;439342,97652;474549,82710;571786,46958;597493,43757;615934,37353;637170,32017;681877,26147;746422,23012;798302,24674;823821,0;850086,1601;876910,4269;894793,8538;906529,13874;921058,11206;942853,16008;956265,19744;955706,20277;955147,24012;932235,22412;924411,20277;916588,18676;901499,15475;886411,12273;870763,10138;853440,10138;839468,10138;817674,10138;816650,9826;807056,14407;810409,19744;843939,26147;829018,26396;829270,26414;845057,26147;858469,27748;884175,32550;896470,34151;917147,38420;938383,42689;959059,47492;979736,53362;989796,56029;999855,59231;999984,59344;1007198,60532;1024679,66735;1027120,70268;1027796,70437;1043444,76307;1056856,81643;1070268,87513;1080327,92849;1087033,96051;1094298,99786;1118886,113127;1150181,132337;1166388,143009;1166857,143329;1175139,148134;1490513,714512;1490277,718978;1496659,719848;1502806,724117;1505601,738524;1516218,755600;1520690,755988;1520690,751865;1525233,739815;1525160,737458;1529630,723050;1535778,723050;1545278,717180;1546396,740659;1543602,751865;1540249,762537;1538572,780147;1538013,789218;1536896,798290;1534513,799807;1534660,800424;1536943,798971;1538013,790286;1538572,781214;1540249,763605;1543602,752932;1546396,741727;1550866,744928;1550308,752932;1549190,760937;1548631,775878;1547513,793487;1544719,812164;1541366,831908;1537454,851118;1530190,891673;1523484,895408;1515101,918887;1512865,941299;1511748,944501;1502248,969047;1499453,971182;1487718,997329;1500012,971182;1502806,969047;1484924,1017606;1475424,1022409;1473453,1026172;1473747,1026677;1475983,1022408;1485483,1017606;1478777,1035749;1466482,1057094;1460335,1067766;1453629,1078438;1448600,1086442;1441335,1101917;1433511,1116859;1421217,1132867;1408922,1147808;1409435,1146801;1395510,1164884;1365333,1196368;1359392,1205096;1365333,1196901;1395510,1165417;1372598,1198502;1360792,1210308;1351315,1216961;1350803,1217712;1344878,1222065;1344656,1223582;1318390,1249196;1290449,1273742;1289157,1274637;1279831,1286015;1257478,1302023;1236586,1316985;1236511,1317072;1257478,1302557;1279831,1286549;1261389,1304158;1246371,1313496;1235981,1317686;1235683,1318032;1224506,1324969;1220295,1326833;1209698,1335041;1199359,1342045;1183711,1351650;1178682,1352184;1173092,1354556;1172223,1355187;1179241,1352717;1184270,1352184;1164152,1366591;1151299,1372995;1138446,1378865;1129367,1380165;1127828,1380999;1085356,1398608;1083191,1399078;1070268,1407146;1077532,1409280;1050708,1420487;1052944,1413016;1044002,1416218;1035620,1418886;1018296,1424222;1015981,1421569;1007678,1423154;997619,1425289;976942,1430092;976260,1430394;995942,1425822;1006001,1423688;1014384,1422087;1017737,1424755;1035061,1419419;1043443,1416751;1052385,1413549;1050149,1421020;1026678,1431692;1025528,1431385;1009354,1437562;995942,1441297;975824,1446100;967512,1445433;950126,1448663;949559,1449835;903176,1458373;892557,1455705;883616,1455705;867969,1460508;853998,1461575;840027,1462108;838509,1461487;825777,1463643;810409,1461041;810968,1460508;813762,1456772;800909,1455171;807056,1451970;825498,1451436;843381,1450903;869086,1451436;886969,1449835;920499,1442898;942853,1438096;959618,1437562;960784,1437045;944530,1437562;922176,1442365;888646,1449302;870763,1450903;845057,1450369;827174,1450903;808732,1451436;809291,1449302;813203,1443966;985324,1416751;1102121,1374596;1132857,1359121;1150181,1350583;1168064,1341511;1201594,1322301;1228418,1302557;1278713,1265204;1292684,1254532;1306096,1243326;1326214,1225716;1334597,1212376;1346638,1201837;1346735,1201175;1335156,1211309;1326773,1224649;1306655,1242259;1293243,1253464;1279273,1264137;1228977,1301490;1202153,1321234;1168623,1340444;1150740,1349515;1133416,1358053;1102680,1373528;985883,1415684;813762,1442899;800909,1442899;799232,1438630;785820,1438096;773526,1442899;737760,1443432;711495,1442365;698642,1441297;685789,1439163;693532,1431277;691936,1431692;663089,1426591;661759,1426890;606434,1417285;584639,1413016;565639,1409814;542727,1399675;514226,1389537;484608,1378331;489637,1374596;510314,1378331;519256,1385801;549991,1394339;610905,1409280;625993,1411949;642200,1414617;660082,1418352;679789,1422421;681318,1422087;699759,1424756;700318,1423688;727142,1424756;731613,1425289;772967,1425289;803144,1426356;838909,1423688;843380,1423688;845057,1427957;880263,1423688;903734,1418352;917146,1416218;925529,1415150;943970,1410882;959059,1407680;974148,1403944;1001824,1399371;1005443,1398075;976383,1402877;961295,1406613;946206,1409814;927764,1414083;919382,1415150;905970,1417285;869646,1420487;845057,1422621;840586,1422621;804821,1425289;774643,1424222;733290,1424222;728819,1423688;711495,1416751;701995,1422621;701971,1422667;709818,1417818;727143,1424755;700319,1423688;700530,1423557;682994,1421020;662318,1416751;644435,1413016;628228,1410348;613140,1407680;552227,1392739;521491,1384201;512550,1376730;491872,1372995;461137,1358053;452195,1358587;420341,1343112;414753,1333507;415871,1332974;435430,1343112;454989,1353251;460578,1350049;437666,1335641;418665,1327637;392400,1313230;370046,1299355;334840,1284948;321428,1274276;324222,1273209;337634,1276944;309692,1249196;294045,1236923;279515,1224649;261073,1210242;234249,1181960;232409,1176467;226984,1171288;208543,1152077;206308,1142472;199042,1132867;198177,1131571;189542,1125930;172777,1102985;163277,1081640;162159,1081640;149306,1058161;137012,1034682;124158,1007468;112423,979720;124158,998396;135894,1021875;139806,1034682;141423,1036946;139433,1027066;134243,1018073;125796,999935;115776,983988;103481,951971;92948,919150;89489,909583;74425,852166;67763,810484;67716,811630;68275,820168;71069,839912;74422,860190;68833,842580;64922,820168;60451,820168;57657,799891;53745,787084;50392,774811;40892,765206;38098,765206;35303,751865;34186,734789;36421,710777;37539,702239;39442,696383;38517,683029;39774,663285;42009,659283;42009,656881;37539,664886;33627,659550;26362,649945;25035,642341;24686,643007;22450,664352;20773,685697;19097,702239;19097,736390;19656,754000;20773,771609;15744,788151;14627,788151;11274,756134;11274,723050;14067,697436;19095,702236;14627,696903;13509,677693;14627,648344;15185,640340;16862,626999;23568,602986;26909,587035;25803,583242;21891,604587;15185,628600;13509,641940;12950,649945;11832,679293;12950,698503;10156,724117;10156,757201;13509,789218;14627,789218;21891,819635;25803,844714;34186,870328;47388,925407;48540,935963;50951,935963;63246,964244;67716,978652;59333,966379;50392,947169;49833,952505;44971,938114;41451,938631;37539,926358;24126,897009;15744,870862;15185,848983;11274,823370;8479,797756;2332,779080;6244,679827;10156,654214;6803,640340;13509,601919;15185,592847;19656,561898;31392,539486;28597,569902;31390,564689;33068,552226;33627,538419;38656,520809;46480,494128;55980,466914;56692,466149;61010,444502;67157,429027;74422,416220;88952,389539;100687,365527;117452,334577;129747,321236;139806,302560;148189,290821;157130,286552;159365,283350;168307,266274;185630,247064;186102,255093;184838,258468;202954,240661;211895,229455;223631,218783;224643,219856;224190,219316;238720,205442;253250,192635;268897,176627;290691,161152;314163,144610;328196,135261;337634,127000;354399,117395;372282,108324;374649,107161;380734,101454;390723,94450;401691,89114;409449,87408;410841,86445;562844,27747;568484,26577;584080,21344;594838,19276;600447,19231;602522,18676;729937,2668;766121,2534;804821,3201;805541,3717;824380,1601;841704,4268;859028,7470;867966,9410;858469,6937;841145,3735;823821,1067;82382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0" style="position:absolute;left:8080;top:8849;width:12681;height:12681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2f2f2 [3052]" stroked="f">
                  <v:fill opacity="22873f"/>
                  <v:path arrowok="t" o:connecttype="custom" o:connectlocs="689435,1261258;683509,1264492;683864,1264647;738713,1228430;719551,1233053;690809,1236752;689440,1233053;709514,1231204;738713,1228430;788556,1223590;787385,1223925;787985,1223806;430986,1216640;451288,1221957;459957,1222419;484137,1234440;495086,1236752;495771,1236983;498280,1234440;507861,1237214;517442,1239526;536320,1243975;536603,1243687;558502,1247386;568995,1249235;579489,1250160;600931,1251085;630130,1250622;631397,1250622;634236,1249004;640623,1246923;647125,1246808;651573,1247385;652770,1250622;662978,1250622;659785,1255245;657960,1257557;652029,1260331;641079,1260331;626937,1259407;596369,1258482;573558,1256633;553484,1253859;533410,1250622;502843,1245999;479119,1238139;479393,1237937;465432,1233516;453113,1227968;438971,1223344;424371,1218258;430986,1216640;699546,1206728;692576,1207806;644368,1210273;660241,1212248;664347,1211323;692633,1208087;697288,1207170;742858,1200029;719182,1203691;727307,1203926;738998,1201730;829284,1198960;755027,1219000;792605,1210514;353200,1189594;405666,1212248;424371,1218258;438514,1223344;452657,1227967;464975,1233515;462238,1235827;454938,1234440;428934,1224731;416159,1219645;403385,1214097;386504,1208087;371905,1201614;360499,1195604;353200,1189594;374643,1178035;399735,1190981;396542,1192830;367343,1178497;374643,1178035;282028,1146596;313052,1164165;319439,1171563;304839,1163703;293890,1156768;282028,1146596;336429,1134733;336433,1134864;337974,1136755;338144,1135962;1002701,1104384;1001044,1104523;973670,1124404;946752,1139199;927591,1150757;917098,1155381;906148,1160004;892917,1166939;882880,1172949;868281,1178960;853226,1184508;849120,1188669;842732,1190981;826765,1193755;806234,1200228;787529,1206238;766998,1212248;741450,1218721;705408,1224731;704495,1226118;687166,1230509;687615,1230742;706860,1225866;707233,1224731;743275,1218721;768824,1212248;789354,1206238;808059,1200228;828589,1193755;844558,1190981;833748,1197553;834064,1197453;845470,1190518;851857,1188207;852283,1188087;855051,1184970;870106,1179422;884706,1173412;894743,1167401;907973,1160467;918923,1155843;926431,1152535;930329,1149833;949490,1138274;976407,1123480;220359,1097990;222091,1099496;222683,1099801;1005763,1085921;1005606,1086030;1005606,1086162;1006331,1086267;1006518,1086030;1015619,1079019;1012925,1080905;1012449,1081407;1014296,1080209;183108,1055732;200339,1076291;186676,1059677;1047921,1055718;1047881,1055733;1047579,1057828;1040279,1066150;1031611,1075859;1032133,1075737;1040279,1066612;1047579,1058290;1047921,1055718;227700,1045307;228604,1046422;228649,1046269;160215,1034710;172077,1042570;172660,1043265;178065,1044477;190326,1055978;207207,1069848;214506,1080019;218612,1085105;235949,1099900;230931,1104061;214785,1085881;214050,1086030;229329,1103234;230931,1104061;235949,1099900;279291,1134575;270623,1137349;273816,1139661;261042,1140123;252829,1134575;245074,1128565;225912,1112383;208119,1096201;191695,1080019;183939,1072160;176640,1063838;179377,1060139;188502,1068461;198539,1076321;210856,1089729;211904,1090639;198539,1076321;188958,1068461;179833,1060139;169796,1047656;160215,1034710;1165286,961199;1165055,961299;1160072,973419;1160496,903277;1148406,920975;1142474,932071;1136544,942243;1122400,961199;1110083,980154;1099133,995412;1098220,995977;1097473,997099;1098677,996337;1109626,981080;1121944,962124;1136087,943168;1142018,932997;1147949,921900;1160268,903869;1207715,896934;1201784,914965;1191291,934383;1180798,954264;1171217,966747;1177604,953802;1183079,940856;1187185,933921;1192660,924675;1197678,915428;1207715,896934;1178185,857303;1167111,877054;1166907,877528;1178060,857635;1184258,812569;1170948,849422;1142950,907418;1138851,913986;1138825,914041;1129244,930685;1119663,948716;1108714,962586;1099589,978306;1045754,1039796;1027961,1055054;1026254,1056369;1025518,1057124;1018077,1063271;1011993,1070311;989638,1087417;986135,1089660;976621,1097520;975247,1098424;973214,1100363;955421,1112383;937628,1123480;935591,1124526;923544,1132455;919809,1134364;916185,1136887;903867,1143822;892357,1148397;866706,1161509;806523,1184255;764586,1195183;798478,1188669;804866,1187282;825396,1179884;838170,1175723;858701,1165089;881968,1156767;896875,1150843;903411,1147058;909341,1145210;917554,1140586;919712,1139066;925310,1133651;937628,1126254;951642,1119292;956789,1116082;974583,1104061;982338,1096663;991007,1091115;1013362,1074009;1029330,1058752;1047123,1043495;1100957,982004;1108366,969240;1108714,968134;1120576,949640;1124225,944092;1129078,937271;1130613,934383;1140193,917739;1158899,878440;1177148,836368;1182509,819261;1234176,771641;1232808,772565;1232808,772565;1238485,744240;1238322,745058;1239651,746674;1243757,751298;1246495,749448;1246563,749094;1244670,750373;1240107,746212;1234419,691720;1234100,691738;1233523,691770;1233720,693968;1233264,705527;1231439,712461;1220490,730030;1217752,745288;1215015,750373;1210453,772565;1205434,790134;1199959,807241;1196766,820648;1193116,834519;1196027,829931;1198591,820186;1200872,806316;1206346,789209;1211365,771641;1215927,749448;1218665,744362;1221402,729106;1232352,711537;1225052,747137;1219577,776726;1207259,814638;1204822,818479;1203781,824232;1200416,834056;1187641,862259;1181710,877054;1178060,884914;1173498,893236;1161180,915428;1147949,937157;1131069,966285;1112363,994950;1100045,1011131;1086815,1026851;1082252,1033324;1077234,1039796;1069478,1046269;1056793,1060502;1057160,1061988;1043929,1075859;1029786,1086030;1018380,1095277;1007576,1103278;1009256,1103137;1021118,1094352;1032524,1085105;1046667,1074934;1059897,1061064;1059441,1059214;1072215,1044882;1079971,1038409;1084990,1031937;1089552,1025464;1102783,1009745;1115101,993563;1133806,964898;1150687,935771;1163917,914041;1176235,891848;1180798,883526;1184447,875667;1190379,860872;1203153,832669;1208171,813714;1220490,775802;1225964,746212;1233264,710612;1234910,704359;1233720,704139;1234176,692581;1244213,681947;1238901,704380;1238901,704380;1244214,681948;1248319,677324;1245582,683334;1244955,695933;1244670,707838;1240107,722064;1240107,723690;1245582,707838;1246495,683334;1248622,678664;1228701,657443;1225712,664604;1224596,675012;1223156,670150;1222630,670837;1224140,675937;1223227,683334;1225052,689345;1226466,689265;1225508,686108;1226420,678711;1228701,657443;1267025,644960;1267937,645422;1267481,664840;1267937,678249;1266569,702752;1265200,716622;1261094,736965;1259725,754072;1252882,785511;1246495,812788;1235089,817874;1236002,815100;1237826,795682;1244670,775339;1250144,772103;1250144,772103;1256076,736965;1259269,720321;1262006,703215;1264288,687033;1265200,671776;1265656,658830;1266569,651895;1267025,644960;64256,430590;64483,430705;64504,430641;91781,364322;81744,383277;73532,390213;73512,390655;72718,408355;72741,408312;73532,390675;81744,383739;91781,364784;92123,365015;92294,364668;97255,324098;90868,328722;81288,349064;83479,350841;83551,350529;81744,349064;91325,328722;96980,324628;132385,297745;131809,298213;129363,307743;127823,312540;85850,390213;79919,409168;74444,428586;62582,469272;54826,497012;51177,517818;49352,528451;47983,539085;43877,567750;42508,585319;44789,603812;45858,593736;45702,590404;47527,570986;51633,542321;54889,538361;59618,506290;59389,500711;63896,487617;66578,476623;65776,478519;63039,477594;56195,497475;56651,508571;53457,529838;53002,533537;48439,539085;49808,528451;51633,517818;55282,497012;63039,469272;74900,428586;80375,409168;86306,390213;128279,312540;132385,297745;140598,251511;140597,251511;142878,253361;142878,253360;222807,185687;222719,185758;222453,186063;218727,190020;217784,191409;217169,192114;214506,196031;186677,229319;178920,238566;171165,248275;136869,286688;171621,247813;179376,238103;187133,228857;214962,195568;217784,191409;222453,186063;234388,153806;230450,155196;227522,156298;226825,157194;221806,161818;209032,170140;200363,179849;192151,189558;186677,194644;186491,194408;181316,200712;172533,211750;158390,227470;160671,230243;160715,230205;158846,227932;172989,212213;187133,194644;192607,189558;200819,179849;209488,170140;222262,161818;227281,157195;232755,155114;234484,154571;895199,70275;918466,80909;928503,89231;906148,78135;895199,70275;819465,36524;837714,40685;863263,53631;819465,36524;544816,33462;535235,34675;514704,37449;494630,42072;485962,44846;475925,47620;453962,51993;449920,53631;422090,63340;394717,74436;375555,83221;362781,88306;331301,103101;316245,112810;301646,122519;278378,140088;256479,157657;235521,176185;237318,178462;241766,175370;245552,172510;259217,160431;281116,142862;304383,125293;318982,115584;334038,105875;365518,91080;377836,84607;396998,75823;424371,64727;452201,55018;463891,52691;469539,50735;546403,33931;707974,23521;717726,24504;730957,29127;720920,27740;699933,23579;707974,23521;761068,19880;779773,21267;802584,30514;774298,25428;761068,19880;608459,19765;555765,22654;519267,27740;501930,32363;486874,37911;465888,40685;386504,71662;357762,84607;349093,87844;341338,92005;326738,99864;303927,111885;286590,125755;236405,165516;225918,174758;215657,184252;215875,184472;136947,278327;120979,300519;113680,313927;106380,326410;92693,352301;77805,376076;77638,376805;72619,390675;68969,397147;68057,398072;64008,411711;63039,419802;62126,431360;55739,450316;49808,469272;43420,497012;39771,522441;37490,547869;40683,530301;40979,528851;41596,521979;45245,496550;46388,496937;46487,496507;45246,496088;51633,468347;57564,449391;63922,430523;63495,430436;64407,418878;69426,397147;73076,390675;73198,390337;78094,376805;93150,352763;106836,326872;114136,314389;121436,300981;137404,278789;216331,184935;237318,165517;287503,125756;304839,111886;327651,99865;342250,92005;350006,87844;358674,84607;387417,71662;466801,40686;487787,37912;502843,32364;520179,27740;556677,22654;609372,19938;651726,21378;672559,0;694002,1387;715901,3699;730500,7397;740081,12021;751943,9709;769736,13870;780685,17106;780229,17569;779773,20805;761068,19418;754681,17569;748293,16182;735975,13408;723657,10634;710883,8784;696740,8784;685334,8784;667541,8784;666705,8514;658873,12483;661610,17106;688984,22654;676802,22870;677008,22886;689896,22654;700846,24042;721832,28202;731869,29590;748750,33288;766086,36987;782967,41148;799847,46234;808059,48545;816272,51319;816377,51417;822266,52446;836538,57821;838531,60881;839083,61029;851857,66114;862807,70737;873756,75823;881968,80447;887443,83221;893374,86457;913448,98015;938997,114660;952228,123906;952611,124184;959372,128346;1216840,619069;1216647,622938;1221858,623693;1226876,627391;1229158,639874;1237826,654669;1241476,655005;1241476,651433;1245185,640993;1245126,638950;1248775,626467;1253794,626467;1261550,621381;1262462,641724;1260181,651433;1257444,660680;1256075,675937;1255619,683797;1254707,691657;1252761,692971;1252882,693505;1254745,692246;1255619,684721;1256075,676862;1257444,661604;1260181,652358;1262462,642649;1266112,645423;1265656,652358;1264744,659293;1264287,672238;1263375,687495;1261094,703677;1258356,720784;1255163,737428;1249232,772565;1243757,775802;1236913,796145;1235089,815563;1234176,818337;1226420,839604;1224139,841454;1214559,864108;1224596,841454;1226876,839604;1212277,881677;1204522,885838;1202913,889099;1203153,889536;1204978,885838;1212734,881677;1207259,897396;1197222,915890;1192204,925137;1186729,934383;1182623,941318;1176692,954726;1170305,967672;1160268,981542;1150231,994487;1150649,993614;1139281,1009282;1114644,1036560;1109794,1044123;1114644,1037022;1139281,1009744;1120576,1038409;1110937,1048639;1103201,1054402;1102782,1055054;1097945,1058825;1097764,1060139;1076321,1082331;1053510,1103599;1052455,1104374;1044842,1114232;1026593,1128102;1009537,1141066;1009475,1141141;1026593,1128565;1044842,1114695;1029786,1129952;1017525,1138043;1009043,1141673;1008799,1141973;999675,1147983;996237,1149598;987585,1156710;979145,1162778;966370,1171100;962265,1171563;957701,1173618;956991,1174164;962721,1172025;966827,1171563;950403,1184045;939909,1189594;929416,1194679;922004,1195806;920748,1196529;886074,1211786;884306,1212193;873756,1219183;879687,1221032;857788,1230742;859613,1224269;852313,1227043;845470,1229355;831327,1233978;829437,1231680;822658,1233053;814446,1234903;797566,1239064;797009,1239326;813078,1235365;821290,1233515;828133,1232129;830870,1234440;845014,1229817;851857,1227505;859157,1224731;857332,1231204;838170,1240451;837231,1240184;824027,1245536;813078,1248773;796653,1252933;789867,1252356;775673,1255155;775211,1256170;737344,1263567;728675,1261256;721376,1261256;708601,1265417;697196,1266342;685790,1266804;684551,1266266;674156,1268133;661610,1265879;662066,1265417;664347,1262180;653854,1260793;658873,1258019;673928,1257557;688528,1257095;709514,1257557;724113,1256170;751487,1250159;769736,1245999;783423,1245536;784375,1245088;771105,1245537;752856,1249697;725482,1255708;710883,1257095;689896,1256633;675297,1257095;660241,1257557;660697,1255708;663891,1251085;804409,1227505;899761,1190981;924853,1177573;938997,1170175;953596,1162316;980970,1145672;1002869,1128565;1043929,1096201;1055335,1086955;1066284,1077246;1082708,1061988;1089552,1050430;1099382,1041299;1099461,1040725;1090008,1049506;1083165,1061064;1066741,1076321;1055791,1086030;1044386,1095277;1003325,1127640;981426,1144747;954052,1161391;939453,1169251;925310,1176648;900218,1190056;804866,1226580;664347,1250160;653854,1250160;652485,1246461;641536,1245999;631499,1250160;602300,1250622;580858,1249697;570364,1248773;559871,1246923;566192,1240091;564890,1240451;541339,1236031;540253,1236290;495087,1227968;477294,1224269;461782,1221495;443077,1212710;419809,1203926;395629,1194217;399735,1190981;416616,1194217;423915,1200690;449008,1208087;498737,1221032;511055,1223344;524285,1225656;538885,1228892;554973,1232418;556221,1232129;571277,1234440;571733,1233516;593632,1234440;597282,1234903;631042,1234903;655679,1235827;684877,1233516;688527,1233516;689896,1237214;718638,1233516;737800,1228892;748749,1227043;755593,1226118;770648,1222420;782967,1219646;795285,1216409;817879,1212446;820834,1211324;797110,1215484;784792,1218721;772474,1221495;757418,1225194;750575,1226118;739625,1227968;709970,1230742;689896,1232591;686246,1232591;657048,1234903;632411,1233978;598650,1233978;595001,1233516;580858,1227505;573102,1232591;573082,1232631;579489,1228430;593632,1234440;571733,1233515;571906,1233402;557590,1231204;540710,1227505;526110,1224269;512880,1221957;500562,1219646;450833,1206700;425740,1199303;418441,1192830;401560,1189594;376468,1176648;369168,1177111;343163,1163703;338600,1155381;339513,1154918;355481,1163703;371449,1172487;376011,1169713;357306,1157230;341794,1150295;320351,1137812;302102,1125791;273360,1113308;262410,1104061;264691,1103137;275641,1106373;252829,1082331;240055,1071698;228193,1061064;213138,1048581;191239,1024077;189736,1019318;185308,1014830;170252,998186;168427,989864;162496,981542;161790,980419;154740,975531;141053,955651;133298,937157;132385,937157;121892,916815;111855,896472;101362,872893;91781,848851;101362,865033;110943,885376;114136,896472;115456,898433;113831,889873;109595,882081;102699,866366;94518,852549;84481,824809;75882,796372;73058,788083;60760,738336;55321,702222;55282,703215;55739,710612;58020,727719;60757,745288;56195,730030;53002,710612;49352,710612;47070,693043;43877,681947;41140,671314;33383,662992;31103,662992;28821,651433;27909,636638;29734,615833;30646,608436;32200,603362;31445,591792;32471,574685;34296,571218;34296,569137;30646,576072;27453,571449;21522,563127;20438,556539;20153,557116;18328,575610;16959,594103;15591,608436;15591,638025;16047,653282;16959,668539;12853,682872;11941,682872;9204,655132;9204,626467;11484,604275;15589,608433;11941,603812;11029,587168;11941,561740;12397,554805;13766,543246;19241,522441;21968,508620;21066,505334;17872,523828;12397,544633;11029,556191;10572,563127;9660,588555;10572,605199;8291,627391;8291,656056;11029,683797;11941,683797;17872,710150;21066,731880;27909,754072;38687,801794;39628,810940;41596,810940;51633,835443;55283,847927;48439,837293;41140,820648;40684,825272;36714,812803;33840,813251;30646,802617;19697,777189;12853,754534;12397,735578;9204,713386;6922,691194;1904,675012;5097,589018;8291,566825;5554,554805;11029,521516;12397,513656;16047,486841;25628,467423;23346,493776;25627,489259;26996,478461;27453,466498;31559,451241;37946,428124;45702,404545;46283,403882;49808,385127;54826,371719;60758,360623;72620,337506;82200,316701;95887,289885;105924,278327;114136,262145;120980,251974;128279,248275;130104,245501;137404,230706;151547,214062;151932,221019;150900,223943;165690,208514;172989,198805;182570,189558;183396,190488;183027,190020;194889,178000;206751,166904;219525,153033;237318,139625;256479,125293;267936,117193;275641,110036;289328,101714;303927,93854;305860,92847;310828,87902;318983,81833;327936,77210;334270,75733;335407,74898;459501,24041;464105,23027;476837,18493;485620,16701;490199,16662;491893,16182;595913,2311;625454,2196;657048,2774;657636,3221;673016,1387;687159,3698;701302,6472;708599,8153;700846,6010;686702,3236;672559,925;67255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1" style="position:absolute;left:16444;top:9601;width:5304;height:6122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a5a5a5 [2092]" stroked="f">
                  <v:fill opacity="23644f"/>
                  <v:stroke joinstyle="miter"/>
                  <v:path arrowok="t" o:connecttype="custom" o:connectlocs="288338,608851;285859,610412;286008,610487;308947,593004;300933,595235;288912,597021;288340,595235;296735,594343;308947,593004;329792,590667;329303,590829;329554,590772;180248,587312;188739,589879;192365,590102;202477,595905;207057,597021;207343,597133;208392,595905;212399,597244;216406,598360;224301,600508;224420,600369;233579,602154;237967,603047;242356,603493;251323,603940;263535,603716;264065,603716;265252,602935;267923,601931;270642,601875;272503,602154;273004,603716;277273,603716;275937,605948;275174,607064;272694,608403;268114,608403;262199,607957;249415,607511;239875,606618;231480,605279;223084,603716;210300,601485;200378,597691;200493,597593;194654,595459;189502,592780;183588,590549;177482,588093;180248,587312;292566,582527;289651,583048;269490,584238;276128,585192;277845,584746;289675,583183;291622,582741;310680,579294;300779,581061;304176,581175;309066,580115;346826,578777;315770,588451;331486,584355;147716,574256;169659,585192;177482,588093;183397,590548;189312,592780;194463,595458;193319,596574;190266,595905;179390,591218;174047,588763;168705,586085;161645,583183;155539,580059;150769,577157;147716,574256;156684,568676;167178,574926;165843,575818;153631,568900;156684,568676;117951,553500;130925,561981;133597,565552;127491,561758;122912,558410;117951,553500;140702,547773;140704,547836;141349,548749;141420,548366;419352,533122;418660,533190;407211,542787;395954,549929;387940,555508;383551,557740;378972,559972;373439,563320;369241,566221;363135,569123;356839,571801;355121,573810;352450,574926;345772,576265;337186,579389;329363,582291;320776,585192;310091,588317;295018,591218;294636,591888;287389,594007;287577,594120;295625,591766;295781,591218;310855,588317;321540,585192;330126,582291;337949,579389;346535,576265;353213,574926;348693,578098;348825,578050;353595,574702;356266,573587;356444,573529;357602,572024;363899,569346;370004,566445;374202,563543;379735,560195;384315,557964;387455,556367;389085,555062;397099,549482;408356,542341;92159,530036;92884,530763;93131,530910;420633,524210;420568,524262;420568,524326;420871,524377;420949,524262;424755,520878;423629,521789;423430,522031;424202,521452;76580,509636;83786,519561;78072,511541;438265,509630;438248,509637;438122,510648;435069,514666;431443,519352;431662,519294;435069,514889;438122,510871;438265,509630;95230,504604;95607,505142;95626,505068;67006,499489;71967,503283;72210,503619;74471,504204;79599,509755;86659,516451;89711,521361;91429,523816;98679,530958;96580,532967;89828,524190;89521,524262;95911,532567;96580,532967;98679,530958;116806,547697;113181,549036;114516,550152;109174,550375;105739,547697;102496,544795;94482,536984;87040,529173;80171,521361;76928,517567;73875,513550;75020,511764;78836,515781;83033,519575;88185,526048;88623,526487;83033,519575;79026,515781;75210,511764;71013,505738;67006,499489;487349,464002;487253,464051;485169,469901;485346,436042;480290,444585;477809,449942;475329,454852;469414,464002;464262,473153;459683,480518;459301,480791;458988,481333;459492,480964;464071,473599;469223,464449;475138,455298;477618,450388;480099,445032;485251,436327;505094,432980;502614,441684;498225,451058;493837,460655;489830,466681;492501,460431;494791,454182;496508,450835;498798,446371;500897,441907;505094,432980;492744,413848;488113,423383;488028,423612;492692,414009;495284,392254;489718,410044;478008,438041;476294,441211;476283,441237;472276,449272;468269,457976;463690,464672;459873,472260;437358,501944;429917,509309;429203,509944;428895,510309;425783,513276;423239,516674;413889,524932;412424,526015;408445,529809;407871,530245;407020,531181;399579,536984;392138,542341;391286,542846;386247,546674;384685,547595;383170,548813;378018,552161;373204,554369;362476,560698;337307,571679;319767,576954;333942,573810;336613,573140;345199,569569;350542,567560;359128,562427;368859,558410;375094,555550;377827,553723;380307,552830;383742,550598;384645,549865;386986,547251;392138,543680;397999,540319;400151,538769;407593,532967;410836,529396;414462,526717;423811,518460;430489,511094;437931,503729;460446,474046;463544,467884;463690,467350;468651,458423;470177,455744;472207,452452;472848,451058;476855,443023;484678,424052;492310,403742;494552,395484;516161,372496;515589,372943;515589,372943;517963,359269;517895,359664;518451,360444;520168,362676;521313,361783;521342,361612;520550,362230;518641,360221;516262,333916;516129,333925;515888,333940;515970,335001;515779,340581;515016,343929;510437,352410;509292,359775;508147,362230;506239,372943;504140,381424;501851,389682;500515,396154;498989,402850;500206,400635;501278,395931;502232,389235;504522,380977;506621,372496;508529,361783;509674,359328;510819,351963;515398,343482;512345,360667;510055,374951;504903,393252;503884,395107;503449,397884;502042,402626;496699,416241;494218,423383;492692,427177;490784,431194;485632,441907;480099,452397;473039,466458;465216,480295;460064,488106;454531,495695;452623,498819;450524,501944;447280,505068;441975,511939;442129,512657;436595,519352;430680,524262;425910,528726;421391,532589;422094,532520;427055,528280;431825,523816;437740,518906;443274,512210;443083,511318;448425,504399;451669,501274;453768,498150;455676,495025;461209,487437;466361,479625;474184,465788;481244,451727;486777,441237;491929,430525;493837,426507;495363,422713;497844,415571;503186,401957;505285,392806;510437,374505;512727,360221;515779,343036;516468,340017;515970,339911;516161,334332;520359,329198;518137,340027;518137,340027;520359,329199;522076,326967;520931,329868;520669,335950;520550,341697;518641,348564;518641,349349;520931,341697;521313,329868;522202,327613;513871,317369;512621,320826;512154,325851;511552,323504;511332,323835;511963,326297;511582,329868;512345,332769;512937,332731;512536,331207;512917,327636;513871,317369;529899,311344;530281,311567;530090,320940;530281,327413;529708,339242;529136,345937;527419,355757;526846,364015;523984,379192;521313,392360;516543,394815;516924,393476;517688,384102;520550,374282;522839,372720;522839,372719;525320,355757;526655,347723;527800,339465;528754,331653;529136,324288;529327,318039;529708,314691;529899,311344;26873,207860;26968,207916;26977,207884;38385,175870;34187,185021;30753,188368;30745,188582;30412,197126;30422,197106;30753,188592;34187,185244;38385,176093;38528,176205;38600,176037;40674,156453;38003,158685;33996,168505;34913,169363;34943,169212;34187,168505;38194,158685;40559,156708;55367,143731;55126,143957;54103,148558;53458,150873;35904,188368;33424,197519;31134,206893;26173,226533;22930,239924;21403,249968;20640,255101;20067,260234;18350,274072;17778,282553;18732,291480;19179,286616;19114,285008;19877,275634;21594,261796;22956,259885;24934,244403;24838,241710;26723,235389;27844,230082;27509,230997;26364,230550;23502,240148;23693,245504;22357,255770;22166,257556;20258,260234;20831,255101;21594,249968;23120,239924;26364,226533;31325,206893;33615,197519;36095,188368;53649,150873;55367,143731;58801,121413;58801,121413;59755,122306;59755,122305;93183,89637;93146,89672;93035,89819;91476,91729;91082,92399;90825,92740;89711,94631;78072,110700;74829,115164;71585,119850;57242,138394;71776,119627;75019,114940;78263,110477;89902,94407;91082,92399;93035,89819;98026,74247;96380,74918;95155,75450;94863,75883;92764,78115;87422,82132;83797,86819;80362,91506;78072,93961;77995,93847;75830,96890;72157,102219;66243,109807;67196,111146;67215,111127;66433,110030;72348,102442;78263,93961;80553,91506;83987,86819;87613,82132;92955,78115;95054,75883;97344,74879;98066,74616;374393,33924;384124,39057;388321,43075;378972,37718;374393,33924;342719,17632;350351,19640;361036,25889;342719,17632;227855,16153;223848,16739;215261,18078;206866,20310;203241,21649;199043,22988;189857,25099;188167,25890;176528,30576;165080,35933;157066,40173;151723,42628;138558,49770;132261,54457;126155,59144;116424,67625;107266,76106;98500,85050;99252,86150;101112,84657;102696,83276;108410,77445;117569,68964;127300,60483;133406,55796;139702,51109;152868,43967;158020,40843;166034,36602;177482,31246;189121,26559;194010,25436;196372,24492;228518,16380;296091,11354;300169,11829;305703,14061;301505,13391;292728,11382;296091,11354;318296,9597;326119,10266;335659,14730;323829,12275;318296,9597;254472,9541;232434,10936;217169,13391;209919,15623;203622,18301;194845,19640;161645,34594;149624,40843;145999,42405;142755,44414;136650,48208;127109,54011;119859,60706;98870,79900;94484,84362;90193,88944;90284,89051;57275,134357;50596,145070;47543,151543;44491,157569;38766,170067;32540,181544;32470,181896;30371,188592;28845,191716;28463,192163;26770,198747;26364,202652;25983,208232;23311,217383;20831,226533;18159,239924;16633,252200;15679,264475;17015,255994;17138,255294;17396,251976;18923,239701;19401,239888;19442,239680;18923,239478;21594,226087;24075,216936;26734,207827;26555,207786;26937,202206;29035,191716;30562,188592;30613,188428;32661,181896;38957,170290;44681,157792;47734,151766;50787,145294;57466,134581;90475,89274;99252,79900;120240,60706;127491,54011;137031,48208;143137,44414;146381,42405;150006,40843;162027,34594;195227,19640;204004,18301;210300,15623;217551,13391;232815,10936;254853,9625;272567,10320;281280,0;290248,669;299406,1785;305512,3571;309519,5803;314480,4687;321921,6696;326501,8258;326310,8481;326119,10043;318296,9374;315625,8481;312954,7811;307802,6472;302650,5133;297307,4240;291393,4240;286622,4240;279181,4240;278832,4110;275556,6026;276701,8258;288149,10936;283054,11040;283140,11048;288530,10936;293110,11606;301887,13614;306085,14284;313144,16069;320395,17855;327455,19863;334515,22319;337949,23434;341384,24773;341428,24821;343891,25318;349859,27912;350693,29389;350924,29460;356266,31915;360846,34147;365425,36602;368860,38834;371149,40173;373630,41736;382025,47315;392710,55350;398244,59814;398404,59947;401231,61957;508911,298845;508830,300713;511009,301077;513108,302862;514062,308888;517687,316030;519214,316193;519214,314468;520765,309428;520740,308442;522267,302416;524366,302416;527609,299961;527991,309781;527037,314468;525892,318932;525320,326297;525129,330091;524747,333885;523934,334520;523984,334778;524763,334170;525129,330537;525320,326743;525892,319378;527037,314915;527991,310228;529517,311567;529327,314915;528945,318262;528754,324512;528372,331877;527419,339688;526274,347946;524938,355981;522458,372943;520168,374505;517306,384325;516543,393699;516161,395038;512917,405305;511963,406197;507956,417133;512154,406197;513108,405305;507002,425614;503759,427623;503086,429197;503186,429409;503950,427623;507193,425614;504903,433203;500706,442130;498607,446594;496317,451058;494600,454405;492120,460878;489448,467127;485251,473823;481053,480072;481228,479650;476473,487214;466170,500382;464142,504032;466170,500605;476473,487437;468651,501274;464620,506212;461384,508995;461209,509309;459186,511130;459110,511764;450142,522477;440602,532743;440161,533118;436977,537877;429345,544572;422211,550830;422186,550866;429345,544795;436977,538100;430680,545465;425552,549371;422005,551123;421903,551268;418087,554169;416649,554949;413031,558382;409501,561311;404158,565329;402441,565552;400533,566544;400236,566808;402632,565775;404349,565552;397480,571578;393092,574256;388703,576711;385604,577255;385078,577604;370577,584969;369837,585165;365425,588540;367905,589433;358747,594120;359510,590995;356457,592334;353595,593450;347680,595682;346890,594572;344055,595235;340620,596128;333560,598137;333328,598263;340048,596351;343482,595458;346344,594789;347489,595905;353404,593673;356266,592557;359319,591218;358556,594343;350542,598806;350149,598678;344627,601261;340048,602824;333179,604832;330341,604553;324404,605904;324211,606395;308374,609966;304749,608850;301696,608850;296353,610858;291583,611305;286813,611528;286295,611268;281948,612170;276701,611081;276891,610858;277845,609296;273457,608627;275556,607287;281852,607064;287958,606841;296735,607064;302841,606395;314289,603493;321921,601485;327645,601261;328044,601045;322494,601262;314862,603270;303413,606172;297307,606841;288530,606618;282425,606841;276128,607064;276319,606172;277654,603940;336422,592557;376301,574926;386795,568453;392710,564882;398816,561088;410264,553053;419423,544795;436595,529173;441365,524709;445945,520022;452814,512657;455676,507077;459787,502669;459820,502392;455867,506631;453004,512210;446136,519576;441556,524262;436786,528726;419614,544349;410455,552607;399007,560642;392901,564436;386986,568007;376492,574479;336613,592111;277845,603493;273457,603493;272884,601708;268305,601485;264107,603493;251896,603716;242928,603270;238539,602824;234151,601931;236795,598633;236250,598806;226400,596673;225946,596798;207057,592780;199615,590995;193128,589656;185305,585415;175574,581175;165461,576488;167178,574926;174238,576488;177291,579612;187785,583183;208583,589433;213735,590549;219268,591664;225374,593227;232103,594929;232624,594789;238921,595905;239112,595459;248270,595905;249797,596128;263916,596128;274220,596574;286431,595459;287958,595459;288530,597244;300551,595459;308565,593227;313144,592334;316006,591888;322303,590102;327455,588763;332606,587201;342056,585288;343292,584746;333370,586754;328218,588317;323066,589656;316770,591441;313908,591888;309328,592780;296926,594120;288530,595012;287004,595012;274792,596128;264489,595682;250369,595682;248843,595459;242928,592557;239684,595012;239676,595032;242356,593004;248271,595905;239112,595458;239184,595404;233197,594343;226137,592557;220031,590995;214498,589879;209346,588763;188549,582514;178054,578943;175001,575818;167942,574256;157447,568007;154395,568230;143519,561758;141610,557740;141992,557517;148670,561758;155348,565998;157257,564659;149434,558633;142946,555285;133978,549259;126346,543456;114325,537430;109746,532967;110700,532520;115279,534083;105739,522477;100397,517344;95436,512210;89139,506185;79981,494356;79352,492058;77500,489892;71203,481857;70440,477840;67960,473823;67664,473281;64716,470921;58992,461324;55748,452397;55367,452397;50978,442577;46780,432756;42392,421374;38385,409768;42392,417580;46399,427400;47734,432756;48286,433703;47607,429571;45835,425810;42951,418223;39530,411554;35332,398163;31736,384435;30555,380434;25411,356419;23137,338986;23120,339465;23311,343036;24265,351294;25410,359775;23502,352410;22166,343036;20640,343036;19686,334555;18350,329198;17206,324065;13962,320048;13008,320048;12054,314468;11672,307326;12435,297283;12817,293712;13467,291263;13151,285677;13580,277419;14343,275746;14343,274741;12817,278089;11481,275857;9001,271840;8548,268659;8428,268938;7665,277866;7093,286793;6520,293712;6520,307996;6711,315361;7093,322726;5376,329645;4994,329645;3849,316254;3849,302416;4803,291703;6520,293711;4994,291480;4612,283445;4994,271170;5185,267822;5757,262243;8047,252200;9188,245528;8810,243942;7474,252869;5185,262912;4612,268492;4421,271840;4040,284115;4421,292150;3468,302862;3468,316700;4612,330091;4994,330091;7474,342813;8810,353302;11672,364015;16180,387052;16573,391467;17396,391467;21594,403296;23121,409322;20258,404189;17206,396154;17015,398386;15355,392367;14153,392583;12817,387450;8238,375175;5376,364239;5185,355088;3849,344375;2895,333662;796,325851;2132,284338;3468,273625;2323,267822;4612,251753;5185,247959;6711,235014;10718,225640;9764,238362;10718,236181;11290,230969;11481,225194;13199,217829;15870,206669;19114,195287;19357,194967;20831,185913;22930,179441;25410,174084;30371,162925;34378,152882;40102,139937;44300,134357;47734,126546;50597,121636;53649,119850;54413,118511;57466,111369;63380,103335;63541,106693;63110,108104;69295,100657;72348,95970;76355,91506;76700,91955;76546,91729;81507,85926;86468,80570;91810,73874;99252,67402;107266,60483;112057,56573;115279,53118;121004,49101;127109,45307;127918,44820;129995,42433;133406,39504;137151,37272;139800,36559;140275,36156;192174,11605;194099,11116;199424,8927;203097,8062;205013,8043;205721,7811;249225,1116;261579,1060;274792,1339;275038,1555;281471,669;287386,1785;293301,3124;296352,3936;293110,2901;287195,1562;281280,446;28128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2" style="position:absolute;left:5846;top:19259;width:4499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bfbfbf [2412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3" style="position:absolute;left:6408;top:12698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747070 [1614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3E01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2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1E4"/>
    <w:rsid w:val="00060042"/>
    <w:rsid w:val="0008685D"/>
    <w:rsid w:val="00090860"/>
    <w:rsid w:val="00112FD7"/>
    <w:rsid w:val="00123A07"/>
    <w:rsid w:val="00150ABD"/>
    <w:rsid w:val="001946FC"/>
    <w:rsid w:val="00222466"/>
    <w:rsid w:val="0024753C"/>
    <w:rsid w:val="00276026"/>
    <w:rsid w:val="002B4549"/>
    <w:rsid w:val="002D01B2"/>
    <w:rsid w:val="00310F17"/>
    <w:rsid w:val="00322A46"/>
    <w:rsid w:val="003326CB"/>
    <w:rsid w:val="00353B60"/>
    <w:rsid w:val="003551E4"/>
    <w:rsid w:val="00376291"/>
    <w:rsid w:val="00380FD1"/>
    <w:rsid w:val="00383D02"/>
    <w:rsid w:val="00385DE7"/>
    <w:rsid w:val="003D1B71"/>
    <w:rsid w:val="004E158A"/>
    <w:rsid w:val="00535D28"/>
    <w:rsid w:val="00552892"/>
    <w:rsid w:val="00565C77"/>
    <w:rsid w:val="0056708E"/>
    <w:rsid w:val="005801E5"/>
    <w:rsid w:val="00590471"/>
    <w:rsid w:val="005D01FA"/>
    <w:rsid w:val="00653E17"/>
    <w:rsid w:val="006A08E8"/>
    <w:rsid w:val="006D79A8"/>
    <w:rsid w:val="0072353B"/>
    <w:rsid w:val="007410F7"/>
    <w:rsid w:val="007575B6"/>
    <w:rsid w:val="007B3C81"/>
    <w:rsid w:val="007D4367"/>
    <w:rsid w:val="007D67CA"/>
    <w:rsid w:val="007E668F"/>
    <w:rsid w:val="007F5B63"/>
    <w:rsid w:val="00803A0A"/>
    <w:rsid w:val="00821877"/>
    <w:rsid w:val="00846CB9"/>
    <w:rsid w:val="008566AA"/>
    <w:rsid w:val="008A1E6E"/>
    <w:rsid w:val="008C024F"/>
    <w:rsid w:val="008C2CFC"/>
    <w:rsid w:val="00912DC8"/>
    <w:rsid w:val="00927D45"/>
    <w:rsid w:val="009475DC"/>
    <w:rsid w:val="00967B93"/>
    <w:rsid w:val="009D090F"/>
    <w:rsid w:val="00A31464"/>
    <w:rsid w:val="00A31B16"/>
    <w:rsid w:val="00A33613"/>
    <w:rsid w:val="00A47A8D"/>
    <w:rsid w:val="00AC6C7E"/>
    <w:rsid w:val="00B4158A"/>
    <w:rsid w:val="00B6010F"/>
    <w:rsid w:val="00B6466C"/>
    <w:rsid w:val="00BB1B5D"/>
    <w:rsid w:val="00BC22C7"/>
    <w:rsid w:val="00BD195A"/>
    <w:rsid w:val="00C07240"/>
    <w:rsid w:val="00C14078"/>
    <w:rsid w:val="00C26A97"/>
    <w:rsid w:val="00C87FD1"/>
    <w:rsid w:val="00CE1E3D"/>
    <w:rsid w:val="00D053FA"/>
    <w:rsid w:val="00D871C1"/>
    <w:rsid w:val="00DC3F0A"/>
    <w:rsid w:val="00DD33FB"/>
    <w:rsid w:val="00DE7056"/>
    <w:rsid w:val="00E26AED"/>
    <w:rsid w:val="00E73AB8"/>
    <w:rsid w:val="00E90A60"/>
    <w:rsid w:val="00EA786E"/>
    <w:rsid w:val="00ED47F7"/>
    <w:rsid w:val="00EE7E09"/>
    <w:rsid w:val="00F0223C"/>
    <w:rsid w:val="00F3235D"/>
    <w:rsid w:val="00F32393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1644C0E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rsid w:val="00380FD1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10F17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olor w:val="2C567A" w:themeColor="accent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rsid w:val="00AC6C7E"/>
    <w:pPr>
      <w:kinsoku w:val="0"/>
      <w:overflowPunct w:val="0"/>
      <w:spacing w:before="360" w:after="120"/>
      <w:outlineLvl w:val="1"/>
    </w:pPr>
    <w:rPr>
      <w:rFonts w:asciiTheme="majorHAnsi" w:hAnsiTheme="majorHAnsi" w:cs="Georgia"/>
      <w:b/>
      <w:bCs/>
      <w:color w:val="0072C7" w:themeColor="accent2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310F17"/>
    <w:rPr>
      <w:rFonts w:asciiTheme="majorHAnsi" w:hAnsiTheme="majorHAnsi" w:cs="Georgia"/>
      <w:b/>
      <w:bCs/>
      <w:color w:val="2C567A" w:themeColor="accent1"/>
      <w:sz w:val="28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7E09"/>
    <w:rPr>
      <w:rFonts w:ascii="Georgia" w:hAnsi="Georgia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7E09"/>
    <w:rPr>
      <w:rFonts w:ascii="Georgia" w:hAnsi="Georgia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BodyText"/>
    <w:next w:val="Normal"/>
    <w:link w:val="TitleChar"/>
    <w:uiPriority w:val="10"/>
    <w:qFormat/>
    <w:rsid w:val="00310F17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Theme="majorHAnsi" w:hAnsiTheme="majorHAnsi"/>
      <w:b/>
      <w:bCs/>
      <w:color w:val="2C567A" w:themeColor="accent1"/>
      <w:sz w:val="48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310F17"/>
    <w:rPr>
      <w:rFonts w:asciiTheme="majorHAnsi" w:hAnsiTheme="majorHAnsi" w:cs="Georgia"/>
      <w:b/>
      <w:bCs/>
      <w:color w:val="2C567A" w:themeColor="accent1"/>
      <w:sz w:val="48"/>
      <w:szCs w:val="42"/>
    </w:rPr>
  </w:style>
  <w:style w:type="paragraph" w:customStyle="1" w:styleId="Information">
    <w:name w:val="Information"/>
    <w:basedOn w:val="BodyText"/>
    <w:uiPriority w:val="1"/>
    <w:qFormat/>
    <w:rsid w:val="00380FD1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Dates">
    <w:name w:val="Dates"/>
    <w:basedOn w:val="BodyText"/>
    <w:qFormat/>
    <w:rsid w:val="00F0223C"/>
    <w:pPr>
      <w:kinsoku w:val="0"/>
      <w:overflowPunct w:val="0"/>
    </w:pPr>
    <w:rPr>
      <w:b/>
      <w:color w:val="000000" w:themeColor="text1"/>
      <w:sz w:val="18"/>
    </w:r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666666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222466"/>
    <w:pPr>
      <w:spacing w:line="480" w:lineRule="auto"/>
    </w:pPr>
  </w:style>
  <w:style w:type="character" w:customStyle="1" w:styleId="DateChar">
    <w:name w:val="Date Char"/>
    <w:basedOn w:val="DefaultParagraphFont"/>
    <w:link w:val="Date"/>
    <w:uiPriority w:val="99"/>
    <w:rsid w:val="00222466"/>
    <w:rPr>
      <w:rFonts w:asciiTheme="minorHAnsi" w:hAnsiTheme="minorHAnsi" w:cs="Georgia"/>
      <w:sz w:val="22"/>
      <w:szCs w:val="22"/>
    </w:rPr>
  </w:style>
  <w:style w:type="paragraph" w:styleId="NoSpacing">
    <w:name w:val="No Spacing"/>
    <w:uiPriority w:val="1"/>
    <w:rsid w:val="00B6466C"/>
    <w:pPr>
      <w:widowControl w:val="0"/>
      <w:autoSpaceDE w:val="0"/>
      <w:autoSpaceDN w:val="0"/>
      <w:adjustRightInd w:val="0"/>
    </w:pPr>
    <w:rPr>
      <w:rFonts w:cs="Georgia"/>
      <w:sz w:val="8"/>
    </w:rPr>
  </w:style>
  <w:style w:type="character" w:customStyle="1" w:styleId="Heading2Char">
    <w:name w:val="Heading 2 Char"/>
    <w:basedOn w:val="DefaultParagraphFont"/>
    <w:link w:val="Heading2"/>
    <w:uiPriority w:val="9"/>
    <w:rsid w:val="00AC6C7E"/>
    <w:rPr>
      <w:rFonts w:asciiTheme="majorHAnsi" w:hAnsiTheme="majorHAnsi" w:cs="Georgia"/>
      <w:b/>
      <w:bCs/>
      <w:color w:val="0072C7" w:themeColor="accent2"/>
      <w:sz w:val="24"/>
      <w:szCs w:val="20"/>
      <w:u w:val="single"/>
    </w:rPr>
  </w:style>
  <w:style w:type="paragraph" w:customStyle="1" w:styleId="Experience">
    <w:name w:val="Experience"/>
    <w:basedOn w:val="Normal"/>
    <w:qFormat/>
    <w:rsid w:val="00AC6C7E"/>
    <w:pPr>
      <w:widowControl/>
      <w:autoSpaceDE/>
      <w:autoSpaceDN/>
      <w:adjustRightInd/>
      <w:spacing w:after="200"/>
    </w:pPr>
    <w:rPr>
      <w:rFonts w:eastAsiaTheme="minorHAnsi" w:cstheme="minorBidi"/>
      <w:szCs w:val="24"/>
    </w:rPr>
  </w:style>
  <w:style w:type="paragraph" w:styleId="ListBullet">
    <w:name w:val="List Bullet"/>
    <w:basedOn w:val="Normal"/>
    <w:uiPriority w:val="99"/>
    <w:rsid w:val="00AC6C7E"/>
    <w:pPr>
      <w:numPr>
        <w:numId w:val="3"/>
      </w:numPr>
      <w:contextualSpacing/>
    </w:pPr>
    <w:rPr>
      <w:rFonts w:cs="Georgia"/>
    </w:rPr>
  </w:style>
  <w:style w:type="paragraph" w:customStyle="1" w:styleId="SchoolName">
    <w:name w:val="School Name"/>
    <w:basedOn w:val="Normal"/>
    <w:uiPriority w:val="1"/>
    <w:rsid w:val="00353B60"/>
    <w:rPr>
      <w:rFonts w:cs="Calibri"/>
      <w:b/>
    </w:rPr>
  </w:style>
  <w:style w:type="character" w:styleId="Hyperlink">
    <w:name w:val="Hyperlink"/>
    <w:basedOn w:val="DefaultParagraphFont"/>
    <w:uiPriority w:val="99"/>
    <w:unhideWhenUsed/>
    <w:rsid w:val="00535D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linex\AppData\Roaming\Microsoft\Templates\Blue%20spheres%20resume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8C0207-4C1F-41E3-A496-BDC896D6177F}">
  <ds:schemaRefs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71af3243-3dd4-4a8d-8c0d-dd76da1f02a5"/>
    <ds:schemaRef ds:uri="http://purl.org/dc/dcmitype/"/>
    <ds:schemaRef ds:uri="16c05727-aa75-4e4a-9b5f-8a80a1165891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spheres resume</Template>
  <TotalTime>0</TotalTime>
  <Pages>1</Pages>
  <Words>166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2024-01-30T21:23:00Z</dcterms:created>
  <dcterms:modified xsi:type="dcterms:W3CDTF">2024-01-30T21:23:00Z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