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60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630"/>
        <w:gridCol w:w="2312"/>
        <w:gridCol w:w="423"/>
        <w:gridCol w:w="7075"/>
      </w:tblGrid>
      <w:tr w:rsidR="003D1B71" w:rsidTr="00DE7056">
        <w:trPr>
          <w:trHeight w:val="2112"/>
        </w:trPr>
        <w:tc>
          <w:tcPr>
            <w:tcW w:w="3662" w:type="dxa"/>
            <w:gridSpan w:val="3"/>
            <w:vMerge w:val="restart"/>
            <w:tcBorders>
              <w:bottom w:val="nil"/>
            </w:tcBorders>
          </w:tcPr>
          <w:p w:rsidR="003D1B71" w:rsidRDefault="00B6010F" w:rsidP="00B6010F">
            <w:pPr>
              <w:pStyle w:val="BodyText"/>
              <w:kinsoku w:val="0"/>
              <w:overflowPunct w:val="0"/>
              <w:ind w:left="-120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375790" cy="1668780"/>
                  <wp:effectExtent l="0" t="0" r="5715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d Oak ISD Logo (2017)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693" cy="1669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:rsidR="003D1B71" w:rsidRPr="0056708E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  <w:color w:val="0072C7" w:themeColor="accent2"/>
              </w:rPr>
            </w:pPr>
          </w:p>
        </w:tc>
        <w:tc>
          <w:tcPr>
            <w:tcW w:w="7075" w:type="dxa"/>
            <w:tcBorders>
              <w:bottom w:val="nil"/>
            </w:tcBorders>
          </w:tcPr>
          <w:p w:rsidR="00B6010F" w:rsidRDefault="00B6010F" w:rsidP="003551E4">
            <w:pPr>
              <w:pStyle w:val="Title"/>
            </w:pPr>
          </w:p>
          <w:p w:rsidR="003551E4" w:rsidRDefault="00DE7056" w:rsidP="003551E4">
            <w:pPr>
              <w:pStyle w:val="Title"/>
            </w:pPr>
            <w:r>
              <w:t>New Student Online Enrollment (</w:t>
            </w:r>
            <w:r w:rsidR="003551E4">
              <w:t>NSOE</w:t>
            </w:r>
            <w:r>
              <w:t>)</w:t>
            </w:r>
            <w:r w:rsidR="003551E4">
              <w:t xml:space="preserve"> and Returning Student Registration</w:t>
            </w:r>
          </w:p>
          <w:p w:rsidR="003D1B71" w:rsidRPr="00310F17" w:rsidRDefault="003551E4" w:rsidP="00123A07">
            <w:pPr>
              <w:pStyle w:val="Title"/>
              <w:spacing w:after="0"/>
            </w:pPr>
            <w:r w:rsidRPr="00535D28">
              <w:rPr>
                <w:sz w:val="36"/>
              </w:rPr>
              <w:t xml:space="preserve">Texting Documents </w:t>
            </w:r>
            <w:proofErr w:type="gramStart"/>
            <w:r w:rsidRPr="00535D28">
              <w:rPr>
                <w:sz w:val="36"/>
              </w:rPr>
              <w:t>To</w:t>
            </w:r>
            <w:proofErr w:type="gramEnd"/>
            <w:r w:rsidRPr="00535D28">
              <w:rPr>
                <w:sz w:val="36"/>
              </w:rPr>
              <w:t xml:space="preserve"> An Email Address</w:t>
            </w:r>
          </w:p>
        </w:tc>
      </w:tr>
      <w:tr w:rsidR="003D1B71" w:rsidTr="00DE7056">
        <w:trPr>
          <w:trHeight w:val="1440"/>
        </w:trPr>
        <w:tc>
          <w:tcPr>
            <w:tcW w:w="3662" w:type="dxa"/>
            <w:gridSpan w:val="3"/>
            <w:vMerge/>
            <w:tcBorders>
              <w:bottom w:val="nil"/>
            </w:tcBorders>
          </w:tcPr>
          <w:p w:rsidR="003D1B71" w:rsidRDefault="003D1B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 w:val="restart"/>
            <w:tcBorders>
              <w:bottom w:val="nil"/>
            </w:tcBorders>
            <w:vAlign w:val="bottom"/>
          </w:tcPr>
          <w:p w:rsidR="00123A07" w:rsidRPr="00123A07" w:rsidRDefault="00123A07" w:rsidP="00123A07">
            <w:pPr>
              <w:pStyle w:val="Heading2"/>
              <w:spacing w:before="0"/>
              <w:rPr>
                <w:rFonts w:ascii="Calibri" w:hAnsi="Calibri" w:cs="Calibri"/>
                <w:color w:val="0072C7"/>
                <w:sz w:val="8"/>
                <w:u w:val="none"/>
              </w:rPr>
            </w:pPr>
          </w:p>
          <w:p w:rsidR="00535D28" w:rsidRPr="00B6010F" w:rsidRDefault="00123A07" w:rsidP="00535D28">
            <w:pPr>
              <w:pStyle w:val="Heading2"/>
              <w:spacing w:before="0"/>
              <w:rPr>
                <w:rFonts w:ascii="Calibri" w:hAnsi="Calibri" w:cs="Calibri"/>
                <w:color w:val="990033"/>
                <w:u w:val="none"/>
              </w:rPr>
            </w:pPr>
            <w:r w:rsidRPr="00B6010F">
              <w:rPr>
                <w:rFonts w:ascii="Calibri" w:hAnsi="Calibri" w:cs="Calibri"/>
                <w:color w:val="990033"/>
                <w:u w:val="none"/>
              </w:rPr>
              <w:t xml:space="preserve">Don’t have the requested documents for enrollment or registration at the time the application is submitted?  No worries!  </w:t>
            </w:r>
          </w:p>
          <w:p w:rsidR="003D1B71" w:rsidRPr="00B6010F" w:rsidRDefault="003551E4" w:rsidP="00535D28">
            <w:pPr>
              <w:pStyle w:val="Heading2"/>
              <w:spacing w:before="0"/>
              <w:rPr>
                <w:rFonts w:ascii="Calibri" w:hAnsi="Calibri" w:cs="Calibri"/>
                <w:color w:val="990033"/>
                <w:u w:val="none"/>
              </w:rPr>
            </w:pPr>
            <w:r w:rsidRPr="00B6010F">
              <w:rPr>
                <w:rFonts w:ascii="Calibri" w:hAnsi="Calibri" w:cs="Calibri"/>
                <w:color w:val="990033"/>
                <w:u w:val="none"/>
              </w:rPr>
              <w:t xml:space="preserve">After </w:t>
            </w:r>
            <w:r w:rsidR="00DD33FB" w:rsidRPr="00B6010F">
              <w:rPr>
                <w:rFonts w:ascii="Calibri" w:hAnsi="Calibri" w:cs="Calibri"/>
                <w:color w:val="990033"/>
                <w:u w:val="none"/>
              </w:rPr>
              <w:t>submission of the application</w:t>
            </w:r>
            <w:r w:rsidRPr="00B6010F">
              <w:rPr>
                <w:rFonts w:ascii="Calibri" w:hAnsi="Calibri" w:cs="Calibri"/>
                <w:color w:val="990033"/>
                <w:u w:val="none"/>
              </w:rPr>
              <w:t xml:space="preserve">, take a </w:t>
            </w:r>
            <w:r w:rsidRPr="00B6010F">
              <w:rPr>
                <w:rFonts w:ascii="Calibri" w:hAnsi="Calibri" w:cs="Calibri"/>
                <w:color w:val="990033"/>
              </w:rPr>
              <w:t>clear</w:t>
            </w:r>
            <w:r w:rsidRPr="00B6010F">
              <w:rPr>
                <w:rFonts w:ascii="Calibri" w:hAnsi="Calibri" w:cs="Calibri"/>
                <w:color w:val="990033"/>
                <w:u w:val="none"/>
              </w:rPr>
              <w:t xml:space="preserve"> picture of the requested document. </w:t>
            </w:r>
            <w:r w:rsidR="00123A07" w:rsidRPr="00B6010F">
              <w:rPr>
                <w:rFonts w:ascii="Calibri" w:hAnsi="Calibri" w:cs="Calibri"/>
                <w:color w:val="990033"/>
                <w:u w:val="none"/>
              </w:rPr>
              <w:t xml:space="preserve"> </w:t>
            </w:r>
            <w:r w:rsidRPr="00B6010F">
              <w:rPr>
                <w:rFonts w:ascii="Calibri" w:hAnsi="Calibri" w:cs="Calibri"/>
                <w:color w:val="990033"/>
                <w:u w:val="none"/>
              </w:rPr>
              <w:t>T</w:t>
            </w:r>
            <w:r w:rsidR="00123A07" w:rsidRPr="00B6010F">
              <w:rPr>
                <w:rFonts w:ascii="Calibri" w:hAnsi="Calibri" w:cs="Calibri"/>
                <w:color w:val="990033"/>
                <w:u w:val="none"/>
              </w:rPr>
              <w:t>ext</w:t>
            </w:r>
            <w:r w:rsidRPr="00B6010F">
              <w:rPr>
                <w:rFonts w:ascii="Calibri" w:hAnsi="Calibri" w:cs="Calibri"/>
                <w:color w:val="990033"/>
                <w:u w:val="none"/>
              </w:rPr>
              <w:t xml:space="preserve"> the picture</w:t>
            </w:r>
            <w:r w:rsidR="00123A07" w:rsidRPr="00B6010F">
              <w:rPr>
                <w:rFonts w:ascii="Calibri" w:hAnsi="Calibri" w:cs="Calibri"/>
                <w:color w:val="990033"/>
                <w:u w:val="none"/>
              </w:rPr>
              <w:t xml:space="preserve"> of the document</w:t>
            </w:r>
            <w:r w:rsidR="00DD33FB" w:rsidRPr="00B6010F">
              <w:rPr>
                <w:rFonts w:ascii="Calibri" w:hAnsi="Calibri" w:cs="Calibri"/>
                <w:color w:val="990033"/>
                <w:u w:val="none"/>
              </w:rPr>
              <w:t xml:space="preserve"> along with your student’s full name</w:t>
            </w:r>
            <w:r w:rsidRPr="00B6010F">
              <w:rPr>
                <w:rFonts w:ascii="Calibri" w:hAnsi="Calibri" w:cs="Calibri"/>
                <w:color w:val="990033"/>
                <w:u w:val="none"/>
              </w:rPr>
              <w:t xml:space="preserve"> to the campus of </w:t>
            </w:r>
            <w:r w:rsidR="00123A07" w:rsidRPr="00B6010F">
              <w:rPr>
                <w:rFonts w:ascii="Calibri" w:hAnsi="Calibri" w:cs="Calibri"/>
                <w:color w:val="990033"/>
                <w:u w:val="none"/>
              </w:rPr>
              <w:t>application</w:t>
            </w:r>
            <w:r w:rsidRPr="00B6010F">
              <w:rPr>
                <w:rFonts w:ascii="Calibri" w:hAnsi="Calibri" w:cs="Calibri"/>
                <w:color w:val="990033"/>
                <w:u w:val="none"/>
              </w:rPr>
              <w:t>:</w:t>
            </w:r>
          </w:p>
          <w:p w:rsidR="00535D28" w:rsidRDefault="00535D28" w:rsidP="00AC6C7E">
            <w:pPr>
              <w:pStyle w:val="Dates"/>
              <w:rPr>
                <w:rFonts w:ascii="Calibri" w:hAnsi="Calibri" w:cs="Calibri"/>
                <w:sz w:val="22"/>
              </w:rPr>
            </w:pPr>
          </w:p>
          <w:p w:rsidR="003D1B71" w:rsidRPr="00DD33FB" w:rsidRDefault="00123A07" w:rsidP="00AC6C7E">
            <w:pPr>
              <w:pStyle w:val="Dates"/>
              <w:rPr>
                <w:rFonts w:ascii="Calibri" w:hAnsi="Calibri" w:cs="Calibri"/>
                <w:sz w:val="22"/>
              </w:rPr>
            </w:pPr>
            <w:r w:rsidRPr="00DD33FB">
              <w:rPr>
                <w:rFonts w:ascii="Calibri" w:hAnsi="Calibri" w:cs="Calibri"/>
                <w:sz w:val="22"/>
              </w:rPr>
              <w:t>Donald T. Shields Elementary</w:t>
            </w:r>
          </w:p>
          <w:p w:rsidR="003D1B71" w:rsidRPr="00DD33FB" w:rsidRDefault="00123A07" w:rsidP="00AC6C7E">
            <w:pPr>
              <w:pStyle w:val="Experience"/>
              <w:rPr>
                <w:rFonts w:ascii="Calibri" w:hAnsi="Calibri" w:cs="Calibri"/>
              </w:rPr>
            </w:pPr>
            <w:r w:rsidRPr="00DD33FB">
              <w:rPr>
                <w:rFonts w:ascii="Calibri" w:hAnsi="Calibri" w:cs="Calibri"/>
              </w:rPr>
              <w:t>dts.text@cloud.redoakisd.org</w:t>
            </w:r>
          </w:p>
          <w:p w:rsidR="003D1B71" w:rsidRPr="00DD33FB" w:rsidRDefault="00123A07" w:rsidP="00AC6C7E">
            <w:pPr>
              <w:pStyle w:val="Dates"/>
              <w:rPr>
                <w:rFonts w:ascii="Calibri" w:hAnsi="Calibri" w:cs="Calibri"/>
                <w:sz w:val="22"/>
              </w:rPr>
            </w:pPr>
            <w:r w:rsidRPr="00DD33FB">
              <w:rPr>
                <w:rFonts w:ascii="Calibri" w:hAnsi="Calibri" w:cs="Calibri"/>
                <w:sz w:val="22"/>
              </w:rPr>
              <w:t>Eastridge Elementary</w:t>
            </w:r>
          </w:p>
          <w:p w:rsidR="003D1B71" w:rsidRPr="00DD33FB" w:rsidRDefault="00123A07" w:rsidP="00AC6C7E">
            <w:pPr>
              <w:pStyle w:val="Experience"/>
              <w:rPr>
                <w:rFonts w:ascii="Calibri" w:hAnsi="Calibri" w:cs="Calibri"/>
              </w:rPr>
            </w:pPr>
            <w:r w:rsidRPr="00DD33FB">
              <w:rPr>
                <w:rFonts w:ascii="Calibri" w:hAnsi="Calibri" w:cs="Calibri"/>
              </w:rPr>
              <w:t>ee.text@cloud.redoakisd.org</w:t>
            </w:r>
          </w:p>
          <w:p w:rsidR="003D1B71" w:rsidRPr="00DD33FB" w:rsidRDefault="00123A07" w:rsidP="00AC6C7E">
            <w:pPr>
              <w:pStyle w:val="Dates"/>
              <w:rPr>
                <w:rFonts w:ascii="Calibri" w:hAnsi="Calibri" w:cs="Calibri"/>
                <w:sz w:val="22"/>
              </w:rPr>
            </w:pPr>
            <w:r w:rsidRPr="00DD33FB">
              <w:rPr>
                <w:rFonts w:ascii="Calibri" w:hAnsi="Calibri" w:cs="Calibri"/>
                <w:sz w:val="22"/>
              </w:rPr>
              <w:t>H.A. Wooden Elementary</w:t>
            </w:r>
          </w:p>
          <w:p w:rsidR="003D1B71" w:rsidRPr="00DD33FB" w:rsidRDefault="00123A07" w:rsidP="00AC6C7E">
            <w:pPr>
              <w:pStyle w:val="Experience"/>
              <w:rPr>
                <w:rFonts w:ascii="Calibri" w:hAnsi="Calibri" w:cs="Calibri"/>
              </w:rPr>
            </w:pPr>
            <w:r w:rsidRPr="00DD33FB">
              <w:rPr>
                <w:rFonts w:ascii="Calibri" w:hAnsi="Calibri" w:cs="Calibri"/>
              </w:rPr>
              <w:t>haw.text@cloud.redoakisd.org</w:t>
            </w:r>
          </w:p>
          <w:p w:rsidR="00123A07" w:rsidRPr="00DD33FB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 xml:space="preserve">PreK -  </w:t>
            </w:r>
            <w:r w:rsidRPr="00927D45">
              <w:rPr>
                <w:rFonts w:ascii="Calibri" w:hAnsi="Calibri" w:cs="Calibri"/>
                <w:sz w:val="22"/>
                <w:szCs w:val="22"/>
                <w:u w:val="single"/>
              </w:rPr>
              <w:t xml:space="preserve">NEW </w:t>
            </w:r>
            <w:r w:rsidR="00927D45">
              <w:rPr>
                <w:rFonts w:ascii="Calibri" w:hAnsi="Calibri" w:cs="Calibri"/>
                <w:sz w:val="22"/>
                <w:szCs w:val="22"/>
                <w:u w:val="single"/>
              </w:rPr>
              <w:t xml:space="preserve">PK </w:t>
            </w:r>
            <w:r w:rsidRPr="00927D45">
              <w:rPr>
                <w:rFonts w:ascii="Calibri" w:hAnsi="Calibri" w:cs="Calibri"/>
                <w:sz w:val="22"/>
                <w:szCs w:val="22"/>
                <w:u w:val="single"/>
              </w:rPr>
              <w:t>STUDENTS</w:t>
            </w:r>
            <w:r w:rsidR="00927D45">
              <w:rPr>
                <w:rFonts w:ascii="Calibri" w:hAnsi="Calibri" w:cs="Calibri"/>
                <w:sz w:val="22"/>
                <w:szCs w:val="22"/>
                <w:u w:val="single"/>
              </w:rPr>
              <w:t xml:space="preserve"> FOR</w:t>
            </w:r>
            <w:r w:rsidRPr="00927D45">
              <w:rPr>
                <w:rFonts w:ascii="Calibri" w:hAnsi="Calibri" w:cs="Calibri"/>
                <w:sz w:val="22"/>
                <w:szCs w:val="22"/>
                <w:u w:val="single"/>
              </w:rPr>
              <w:t xml:space="preserve"> 202</w:t>
            </w:r>
            <w:r w:rsidR="00904901">
              <w:rPr>
                <w:rFonts w:ascii="Calibri" w:hAnsi="Calibri" w:cs="Calibri"/>
                <w:sz w:val="22"/>
                <w:szCs w:val="22"/>
                <w:u w:val="single"/>
              </w:rPr>
              <w:t>4</w:t>
            </w:r>
            <w:r w:rsidR="00F554B0">
              <w:rPr>
                <w:rFonts w:ascii="Calibri" w:hAnsi="Calibri" w:cs="Calibri"/>
                <w:sz w:val="22"/>
                <w:szCs w:val="22"/>
                <w:u w:val="single"/>
              </w:rPr>
              <w:t>-2</w:t>
            </w:r>
            <w:r w:rsidR="00904901">
              <w:rPr>
                <w:rFonts w:ascii="Calibri" w:hAnsi="Calibri" w:cs="Calibri"/>
                <w:sz w:val="22"/>
                <w:szCs w:val="22"/>
                <w:u w:val="single"/>
              </w:rPr>
              <w:t>5</w:t>
            </w:r>
            <w:bookmarkStart w:id="0" w:name="_GoBack"/>
            <w:bookmarkEnd w:id="0"/>
            <w:r w:rsidR="00927D45">
              <w:rPr>
                <w:rFonts w:ascii="Calibri" w:hAnsi="Calibri" w:cs="Calibri"/>
                <w:sz w:val="22"/>
                <w:szCs w:val="22"/>
                <w:u w:val="single"/>
              </w:rPr>
              <w:t xml:space="preserve"> SCHOOL YEAR ONLY</w:t>
            </w:r>
            <w:r w:rsidRPr="00DD33F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>pk.text@cloud.redoakisd.org</w:t>
            </w:r>
          </w:p>
          <w:p w:rsidR="00123A07" w:rsidRPr="00DD33FB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Red Oak Elementary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>roe.text@cloud.redoakisd.org</w:t>
            </w:r>
          </w:p>
          <w:p w:rsidR="00123A07" w:rsidRPr="00DD33FB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Red Oak High School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>rohs.text@cloud.redoakisd.org</w:t>
            </w:r>
          </w:p>
          <w:p w:rsidR="00123A07" w:rsidRPr="00DD33FB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Red Oak Middle School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>roms.text@cloud.redoakisd.org</w:t>
            </w:r>
          </w:p>
          <w:p w:rsidR="00123A07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Russell P. Schupmann Elementary</w:t>
            </w:r>
          </w:p>
          <w:p w:rsidR="00B6010F" w:rsidRPr="00B6010F" w:rsidRDefault="00B6010F" w:rsidP="00123A07">
            <w:pPr>
              <w:pStyle w:val="Dates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rps.text@cloud.redoakisd.org</w:t>
            </w:r>
          </w:p>
          <w:p w:rsidR="00535D28" w:rsidRDefault="00535D28" w:rsidP="00535D28">
            <w:pPr>
              <w:rPr>
                <w:rFonts w:ascii="Calibri" w:eastAsiaTheme="minorHAnsi" w:hAnsi="Calibri" w:cs="Calibri"/>
              </w:rPr>
            </w:pPr>
          </w:p>
          <w:p w:rsidR="00B6010F" w:rsidRDefault="00B6010F" w:rsidP="00535D28">
            <w:pPr>
              <w:rPr>
                <w:rFonts w:ascii="Calibri" w:hAnsi="Calibri" w:cs="Calibri"/>
                <w:sz w:val="24"/>
              </w:rPr>
            </w:pPr>
          </w:p>
          <w:p w:rsidR="00927D45" w:rsidRDefault="00927D45" w:rsidP="00535D28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District personnel will attach the documentation to the student’s application once it is received.  </w:t>
            </w:r>
          </w:p>
          <w:p w:rsidR="00927D45" w:rsidRDefault="00927D45" w:rsidP="00535D28">
            <w:pPr>
              <w:rPr>
                <w:rFonts w:ascii="Calibri" w:hAnsi="Calibri" w:cs="Calibri"/>
                <w:sz w:val="24"/>
              </w:rPr>
            </w:pPr>
          </w:p>
          <w:p w:rsidR="003D1B71" w:rsidRPr="00535D28" w:rsidRDefault="00DD33FB" w:rsidP="00535D28">
            <w:pPr>
              <w:rPr>
                <w:rFonts w:ascii="Calibri" w:hAnsi="Calibri" w:cs="Calibri"/>
                <w:sz w:val="24"/>
              </w:rPr>
            </w:pPr>
            <w:r w:rsidRPr="00DD33FB">
              <w:rPr>
                <w:rFonts w:ascii="Calibri" w:hAnsi="Calibri" w:cs="Calibri"/>
                <w:sz w:val="24"/>
              </w:rPr>
              <w:t>Rem</w:t>
            </w:r>
            <w:r w:rsidR="00927D45">
              <w:rPr>
                <w:rFonts w:ascii="Calibri" w:hAnsi="Calibri" w:cs="Calibri"/>
                <w:sz w:val="24"/>
              </w:rPr>
              <w:t xml:space="preserve">ember – pictures must be clear.  </w:t>
            </w:r>
            <w:r w:rsidRPr="00DD33FB">
              <w:rPr>
                <w:rFonts w:ascii="Calibri" w:hAnsi="Calibri" w:cs="Calibri"/>
                <w:sz w:val="24"/>
              </w:rPr>
              <w:t xml:space="preserve"> In addition, upon initial enrollment into Red Oak ISD, original documents are required to be presented on campu</w:t>
            </w:r>
            <w:r w:rsidR="00535D28">
              <w:rPr>
                <w:rFonts w:ascii="Calibri" w:hAnsi="Calibri" w:cs="Calibri"/>
                <w:sz w:val="24"/>
              </w:rPr>
              <w:t>s.</w:t>
            </w:r>
          </w:p>
        </w:tc>
      </w:tr>
      <w:tr w:rsidR="003D1B71" w:rsidTr="00DE7056">
        <w:trPr>
          <w:trHeight w:val="1164"/>
        </w:trPr>
        <w:tc>
          <w:tcPr>
            <w:tcW w:w="720" w:type="dxa"/>
          </w:tcPr>
          <w:p w:rsidR="003D1B71" w:rsidRPr="0056708E" w:rsidRDefault="003D1B71">
            <w:pPr>
              <w:pStyle w:val="BodyText"/>
              <w:kinsoku w:val="0"/>
              <w:overflowPunct w:val="0"/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3D1B71" w:rsidRPr="0056708E" w:rsidRDefault="003D1B71">
            <w:pPr>
              <w:pStyle w:val="BodyText"/>
              <w:kinsoku w:val="0"/>
              <w:overflowPunct w:val="0"/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3D1B71" w:rsidRPr="00590471" w:rsidRDefault="003D1B71" w:rsidP="00222466"/>
        </w:tc>
      </w:tr>
      <w:tr w:rsidR="00535D28" w:rsidTr="00DE7056">
        <w:trPr>
          <w:trHeight w:val="543"/>
        </w:trPr>
        <w:tc>
          <w:tcPr>
            <w:tcW w:w="720" w:type="dxa"/>
          </w:tcPr>
          <w:p w:rsidR="00535D28" w:rsidRDefault="00535D28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:rsidR="00535D28" w:rsidRPr="00376291" w:rsidRDefault="00535D28" w:rsidP="006D79A8">
            <w:pPr>
              <w:pStyle w:val="Information"/>
              <w:jc w:val="center"/>
              <w:rPr>
                <w:rStyle w:val="Strong"/>
                <w:rFonts w:ascii="Calibri" w:hAnsi="Calibri" w:cs="Calibri"/>
                <w:b w:val="0"/>
                <w:bCs w:val="0"/>
                <w:color w:val="666666"/>
              </w:rPr>
            </w:pPr>
          </w:p>
        </w:tc>
        <w:tc>
          <w:tcPr>
            <w:tcW w:w="2312" w:type="dxa"/>
          </w:tcPr>
          <w:p w:rsidR="00535D28" w:rsidRPr="00380FD1" w:rsidRDefault="00535D28" w:rsidP="00380FD1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DE7056">
        <w:trPr>
          <w:trHeight w:val="183"/>
        </w:trPr>
        <w:tc>
          <w:tcPr>
            <w:tcW w:w="720" w:type="dxa"/>
          </w:tcPr>
          <w:p w:rsidR="00535D28" w:rsidRPr="00376291" w:rsidRDefault="00535D28" w:rsidP="00222466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535D28" w:rsidRPr="00376291" w:rsidRDefault="00535D28" w:rsidP="00222466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DE7056">
        <w:trPr>
          <w:trHeight w:val="624"/>
        </w:trPr>
        <w:tc>
          <w:tcPr>
            <w:tcW w:w="720" w:type="dxa"/>
          </w:tcPr>
          <w:p w:rsidR="00535D28" w:rsidRDefault="00535D28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535D28" w:rsidRPr="00376291" w:rsidRDefault="00535D28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312" w:type="dxa"/>
            <w:vAlign w:val="center"/>
          </w:tcPr>
          <w:p w:rsidR="00535D28" w:rsidRPr="00380FD1" w:rsidRDefault="00535D28" w:rsidP="00380FD1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DE7056">
        <w:trPr>
          <w:trHeight w:val="183"/>
        </w:trPr>
        <w:tc>
          <w:tcPr>
            <w:tcW w:w="720" w:type="dxa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DE7056">
        <w:trPr>
          <w:trHeight w:val="633"/>
        </w:trPr>
        <w:tc>
          <w:tcPr>
            <w:tcW w:w="720" w:type="dxa"/>
          </w:tcPr>
          <w:p w:rsidR="00535D28" w:rsidRDefault="00535D28" w:rsidP="00535D28">
            <w:pPr>
              <w:pStyle w:val="Information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535D28" w:rsidRPr="00376291" w:rsidRDefault="00535D28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312" w:type="dxa"/>
            <w:vAlign w:val="center"/>
          </w:tcPr>
          <w:p w:rsidR="00535D28" w:rsidRPr="00380FD1" w:rsidRDefault="00535D28" w:rsidP="00380FD1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DE7056">
        <w:trPr>
          <w:trHeight w:val="174"/>
        </w:trPr>
        <w:tc>
          <w:tcPr>
            <w:tcW w:w="720" w:type="dxa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DE7056">
        <w:trPr>
          <w:trHeight w:val="633"/>
        </w:trPr>
        <w:tc>
          <w:tcPr>
            <w:tcW w:w="720" w:type="dxa"/>
          </w:tcPr>
          <w:p w:rsidR="00535D28" w:rsidRDefault="00535D28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535D28" w:rsidRPr="00376291" w:rsidRDefault="00535D28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312" w:type="dxa"/>
            <w:vAlign w:val="center"/>
          </w:tcPr>
          <w:p w:rsidR="00535D28" w:rsidRPr="00380FD1" w:rsidRDefault="00535D28" w:rsidP="00535D28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A14C79">
            <w:pPr>
              <w:pStyle w:val="Information"/>
              <w:rPr>
                <w:rFonts w:ascii="Times New Roman" w:hAnsi="Times New Roman"/>
              </w:rPr>
            </w:pPr>
          </w:p>
        </w:tc>
        <w:tc>
          <w:tcPr>
            <w:tcW w:w="707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DE7056">
        <w:trPr>
          <w:trHeight w:val="2448"/>
        </w:trPr>
        <w:tc>
          <w:tcPr>
            <w:tcW w:w="720" w:type="dxa"/>
          </w:tcPr>
          <w:p w:rsidR="00535D28" w:rsidRPr="0056708E" w:rsidRDefault="00535D28" w:rsidP="00222466">
            <w:pPr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535D28" w:rsidRPr="0056708E" w:rsidRDefault="00535D28" w:rsidP="00222466">
            <w:pPr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423" w:type="dxa"/>
          </w:tcPr>
          <w:p w:rsidR="00535D28" w:rsidRDefault="00535D28" w:rsidP="00222466"/>
        </w:tc>
        <w:tc>
          <w:tcPr>
            <w:tcW w:w="7075" w:type="dxa"/>
            <w:vMerge/>
          </w:tcPr>
          <w:p w:rsidR="00535D28" w:rsidRDefault="00535D28" w:rsidP="00222466"/>
        </w:tc>
      </w:tr>
    </w:tbl>
    <w:p w:rsidR="007F5B63" w:rsidRPr="00CE1E3D" w:rsidRDefault="007F5B63" w:rsidP="00535D28">
      <w:pPr>
        <w:pStyle w:val="BodyText"/>
      </w:pPr>
    </w:p>
    <w:sectPr w:rsidR="007F5B63" w:rsidRPr="00CE1E3D" w:rsidSect="00B6010F">
      <w:headerReference w:type="default" r:id="rId11"/>
      <w:type w:val="continuous"/>
      <w:pgSz w:w="12240" w:h="15840" w:code="1"/>
      <w:pgMar w:top="540" w:right="1138" w:bottom="540" w:left="1138" w:header="0" w:footer="187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1E4" w:rsidRDefault="003551E4" w:rsidP="00590471">
      <w:r>
        <w:separator/>
      </w:r>
    </w:p>
  </w:endnote>
  <w:endnote w:type="continuationSeparator" w:id="0">
    <w:p w:rsidR="003551E4" w:rsidRDefault="003551E4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1E4" w:rsidRDefault="003551E4" w:rsidP="00590471">
      <w:r>
        <w:separator/>
      </w:r>
    </w:p>
  </w:footnote>
  <w:footnote w:type="continuationSeparator" w:id="0">
    <w:p w:rsidR="003551E4" w:rsidRDefault="003551E4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471" w:rsidRDefault="00310F17" w:rsidP="00060042">
    <w:pPr>
      <w:pStyle w:val="BodyTex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4385452" wp14:editId="7AC38A4D">
              <wp:simplePos x="0" y="0"/>
              <wp:positionH relativeFrom="column">
                <wp:posOffset>-694055</wp:posOffset>
              </wp:positionH>
              <wp:positionV relativeFrom="paragraph">
                <wp:posOffset>-457200</wp:posOffset>
              </wp:positionV>
              <wp:extent cx="7772400" cy="10547985"/>
              <wp:effectExtent l="0" t="0" r="19050" b="24765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547985"/>
                        <a:chOff x="914078" y="-228600"/>
                        <a:chExt cx="7772400" cy="10547985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914078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 w="9525" cap="flat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 12"/>
                      <wpg:cNvGrpSpPr/>
                      <wpg:grpSpPr>
                        <a:xfrm>
                          <a:off x="6689543" y="8305898"/>
                          <a:ext cx="1977189" cy="2013487"/>
                          <a:chOff x="584693" y="884901"/>
                          <a:chExt cx="1618158" cy="1648081"/>
                        </a:xfrm>
                      </wpg:grpSpPr>
                      <wps:wsp>
                        <wps:cNvPr id="6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649540" y="1069336"/>
                            <a:ext cx="1553311" cy="146364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 w="9525" cap="flat">
                            <a:solidFill>
                              <a:schemeClr val="bg1">
                                <a:lumMod val="9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reeform: Shape 10">
                          <a:extLst/>
                        </wps:cNvPr>
                        <wps:cNvSpPr/>
                        <wps:spPr>
                          <a:xfrm rot="10800000">
                            <a:off x="808045" y="884901"/>
                            <a:ext cx="1268108" cy="126813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95000"/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1644485" y="960185"/>
                            <a:ext cx="530352" cy="6121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65000"/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584693" y="192591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640863" y="1269873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2">
                              <a:lumMod val="50000"/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7535FD" id="Group 26" o:spid="_x0000_s1026" style="position:absolute;margin-left:-54.65pt;margin-top:-36pt;width:612pt;height:830.55pt;z-index:251657216" coordorigin="9140,-2286" coordsize="77724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">
              <v:rect id="Rectangle 4" o:spid="_x0000_s1027" style="position:absolute;left:9140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" fillcolor="#903" strokecolor="#0d0d0d [3069]"/>
              <v:group id="Group 12" o:spid="_x0000_s1028" style="position:absolute;left:66895;top:83058;width:19772;height:20135" coordorigin="5846,8849" coordsize="16181,1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: Shape 10" o:spid="_x0000_s1029" style="position:absolute;left:6495;top:10693;width:15533;height:14636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d8d8d8 [2732]" strokecolor="#f2f2f2 [3052]">
                  <v:stroke joinstyle="miter"/>
                  <v:path arrowok="t" o:connecttype="custom" o:connectlocs="844492,1455708;837233,1459440;837668,1459619;904852,1417818;881381,1423154;846174,1427423;844498,1423154;869087,1421020;904852,1417818;965906,1412232;964472,1412619;965207,1412482;527917,1404211;552785,1410348;563403,1410881;593021,1424756;606433,1427423;607272,1427691;610346,1424756;622081,1427957;633817,1430625;656941,1435760;657288,1435428;684112,1439697;696965,1441831;709818,1442899;736083,1443966;771849,1443432;773401,1443432;776879,1441564;784702,1439163;792666,1439030;798115,1439696;799581,1443432;812085,1443432;808174,1448768;805938,1451436;798673,1454638;785261,1454638;767937,1453571;730495,1452504;702553,1450369;677964,1447167;653376,1443432;615934,1438096;586875,1429025;587211,1428791;570109,1423688;555021,1417285;537697,1411949;519814,1406079;527917,1404211;856877,1392771;848339,1394015;789289,1396862;808732,1399141;813762,1398074;848410,1394339;854111,1393280;909930,1385039;880930,1389265;890881,1389536;905202,1387002;1015794,1383805;924836,1406934;970865,1397141;432636,1372995;496902,1399141;519814,1406079;537138,1411948;554462,1417284;569550,1423688;566197,1426356;557256,1424755;525403,1413549;509755,1407679;494108,1401276;473431,1394339;455548,1386869;441577,1379931;432636,1372995;458901,1359654;489637,1374596;485726,1376730;449960,1360188;458901,1359654;345457,1323368;383458,1343646;391282,1352184;373399,1343112;359987,1335108;345457,1323368;412094,1309676;412099,1309828;413986,1312009;414194,1311095;1228212,1274648;1226183,1274809;1192653,1297755;1159681,1314831;1136210,1328171;1123357,1333507;1109945,1338843;1093738,1346848;1081444,1353784;1063561,1360722;1045120,1367125;1040090,1371927;1032266,1374596;1012708,1377797;987560,1385268;964648,1392205;939500,1399142;908205,1406613;864057,1413549;862939,1415150;841713,1420218;842263,1420487;865835,1414859;866292,1413549;910441,1406613;941736,1399142;966883,1392205;989796,1385268;1014943,1377797;1034502,1374596;1021262,1382182;1021649,1382066;1035620,1374062;1043444,1371394;1043965,1371256;1047355,1367658;1065797,1361255;1083680,1354318;1095974,1347381;1112180,1339377;1125592,1334041;1134790,1330223;1139564,1327104;1163035,1313763;1196006,1296688;269919,1267268;272041,1269006;272765,1269359;1231963,1253338;1231771,1253464;1231771,1253617;1232659,1253738;1232889,1253464;1244036,1245373;1240737,1247550;1240153,1248128;1242416,1246746;224289,1218495;245396,1242224;228660,1223048;1283604,1218479;1283554,1218496;1283184,1220914;1274243,1230519;1263625,1241725;1264265,1241584;1274243,1231053;1283184,1221447;1283604,1218479;278911,1206463;280018,1207750;280073,1207573;196249,1194233;210778,1203305;211492,1204107;218113,1205506;233131,1218779;253808,1234788;262750,1246527;267779,1252397;289015,1269473;282868,1274275;263091,1253292;262191,1253464;280906,1273321;282868,1274275;289015,1269473;342104,1309494;331487,1312696;335398,1315364;319751,1315897;309692,1309494;300192,1302557;276721,1283880;254926,1265204;234808,1246527;225308,1237456;216367,1227851;219720,1223582;230896,1233187;243191,1242258;258279,1257733;259562,1258784;243191,1242258;231455,1233187;220278,1223582;207984,1209174;196249,1194233;1427364,1109388;1427080,1109504;1420977,1123492;1421497,1042537;1406687,1062963;1399422,1075770;1392157,1087510;1374833,1109388;1359745,1131266;1346333,1148876;1345215,1149528;1344299,1150823;1345774,1149943;1359186,1132334;1374275,1110455;1391598,1088577;1398863,1076838;1406128,1064031;1421217,1043220;1479336,1035216;1472071,1056026;1459218,1078438;1446364,1101384;1434629,1115791;1442453,1100850;1449159,1085909;1454188,1077905;1460894,1067233;1467041,1056560;1479336,1035216;1443164,989474;1429599,1012270;1429350,1012818;1443011,989858;1450603,937844;1434300,980378;1400005,1047316;1394984,1054896;1394951,1054959;1383215,1074169;1371480,1094981;1358068,1110989;1346891,1129132;1280949,1200103;1259154,1217712;1257063,1219231;1256161,1220102;1247047,1227197;1239595,1235322;1212212,1255066;1207921,1257654;1196267,1266726;1194584,1267769;1192094,1270007;1170299,1283881;1148504,1296688;1146010,1297895;1131253,1307047;1126678,1309251;1122239,1312162;1107150,1320167;1093053,1325446;1061632,1340580;987914,1366833;936544,1379446;978060,1371927;985883,1370326;1011031,1361788;1026678,1356986;1051826,1344713;1080326,1335107;1098586,1328270;1106592,1323902;1113856,1321768;1123916,1316431;1126559,1314677;1133416,1308427;1148504,1299889;1165670,1291855;1171975,1288149;1193770,1274275;1203270,1265737;1213888,1259334;1241271,1239590;1260831,1221981;1282625,1204372;1348568,1133401;1357643,1118669;1358068,1117392;1372598,1096047;1377069,1089644;1383013,1081771;1384892,1078438;1396627,1059228;1419540,1013870;1441893,965312;1448460,945568;1511748,890605;1510071,891673;1510071,891673;1517026,858980;1516826,859924;1518454,861790;1523484,867126;1526837,864992;1526921,864582;1524601,866059;1519013,861256;1512045,798363;1511655,798384;1510948,798421;1511189,800958;1510631,814299;1508395,822302;1494983,842580;1491630,860190;1488277,866059;1482689,891673;1476541,911950;1469835,931694;1465924,947169;1461453,963177;1465018,957882;1468159,946635;1470953,930626;1477659,910883;1483806,890605;1489395,864992;1492748,859122;1496101,841513;1509513,821235;1500572,862323;1493866,896475;1478777,940231;1475792,944665;1474516,951304;1470394,962644;1454747,995194;1447482,1012270;1443011,1021342;1437423,1030947;1422335,1056560;1406128,1081640;1385451,1115258;1362539,1148342;1347451,1167019;1331244,1185162;1325656,1192632;1319509,1200103;1310008,1207573;1294471,1224000;1294919,1225716;1278713,1241725;1261389,1253464;1247419,1264137;1234184,1273372;1236242,1273209;1250772,1263070;1264743,1252397;1282066,1240658;1298273,1224649;1297714,1222515;1313361,1205973;1322862,1198502;1329009,1191032;1334597,1183561;1350804,1165418;1365892,1146741;1388804,1113657;1409481,1080039;1425688,1054959;1440776,1029346;1446364,1019741;1450835,1010669;1458100,993594;1473747,961043;1479894,939165;1494983,895408;1501689,861257;1510631,820168;1512647,812951;1511189,812697;1511748,799357;1524042,787084;1517535,812975;1517536,812975;1524043,787084;1529072,781748;1525719,788685;1524951,803226;1524601,816966;1519013,833386;1519013,835262;1525719,816966;1526837,788684;1529442,783294;1505042,758802;1501380,767067;1500012,779080;1498249,773468;1497605,774260;1499454,780147;1498336,788685;1500572,795622;1502304,795530;1501130,791886;1502248,783348;1505042,758802;1551984,744394;1553102,744928;1552543,767340;1553102,782815;1551425,811096;1549749,827105;1544719,850584;1543043,870328;1534660,906614;1526837,938097;1512866,943967;1513984,940765;1516219,918353;1524601,894874;1531307,891139;1531307,891139;1538572,850584;1542484,831374;1545837,811630;1548631,792953;1549749,775344;1550308,760403;1551425,752398;1551984,744394;78707,496975;78985,497107;79011,497033;112423,420490;100129,442368;90070,450372;90046,450883;89073,471311;89101,471262;90070,450906;100129,442901;112423,421023;112842,421290;113051,420890;119129,374065;111305,379401;99570,402880;102254,404931;102342,404571;100129,402880;111864,379401;118792,374676;162159,343649;161453,344188;158457,355188;156571,360725;105158,450372;97893,472250;91187,494662;76657,541620;67157,573637;62686,597650;60451,609923;58774,622197;53745,655281;52068,675558;54863,696903;56172,685273;55980,681428;58216,659016;63245,625932;67234,621361;73027,584345;72745,577906;78266,562793;81551,550104;80569,552293;77216,551225;68833,574171;69392,586978;65480,611524;64922,615793;59333,622197;61010,609923;63245,597650;67716,573637;77216,541620;91746,494662;98452,472250;105717,450372;157129,360725;162159,343649;172219,290287;172218,290287;175012,292422;175012,292421;272917,214315;272809,214397;272483,214749;267919,219316;266765,220919;266011,221732;262750,226253;228661,264674;219160,275346;209661,286552;167652,330888;210219,286018;219719,274812;229220,264140;263308,225719;266765,220919;272483,214749;287103,177519;282279,179123;278692,180395;277839,181429;271691,186765;256044,196370;245426,207576;235367,218782;228661,224652;228433,224380;222095,231656;211337,244396;194013,262539;196807,265740;196860,265696;194572,263073;211895,244930;229220,224652;235926,218783;245985,207576;256602,196371;272250,186766;278397,181430;285103,179028;287220,178401;1096533,81110;1125033,93383;1137328,102988;1109945,90181;1096533,81110;1003766,42155;1026120,46958;1057414,61899;1003766,42155;667347,38620;655612,40021;630464,43223;605875,48559;595257,51761;582963,54962;556060,60009;551109,61899;517020,73105;483490,85912;460019,96051;444372,101920;405812,118996;387370,130202;369488,141408;340987,161685;314163,181963;288490,203348;290691,205976;296140,202407;300778,199106;317516,185165;344340,164887;372840,144610;390723,133404;409165,122198;447724,105122;462813,97652;486284,87513;519814,74706;553903,63500;568223,60814;575140,58557;669292,39162;867201,27147;879145,28281;895352,33618;883058,32017;857351,27214;867201,27147;932235,22945;955147,24546;983089,35218;948441,29349;932235,22945;745305,22812;680759,26147;636052,32016;614816,37353;596374,43756;570668,46958;473431,82710;438224,97652;427606,101387;418106,106189;400223,115261;372282,129135;351046,145143;289574,191034;276727,201701;264160,212658;264426,212913;167748,321236;148188,346850;139247,362325;130305,376733;113540,406615;95304,434056;95099,434897;88951,450906;84481,458376;83363,459443;78404,475185;77216,484524;76098,497864;68275,519742;61010,541620;53186,573637;48715,602986;45921,632335;49833,612058;50195,610384;50951,602453;55421,573104;56821,573550;56943,573054;55422,572570;63246,540553;70510,518675;78298,496897;77775,496797;78893,483456;85040,458376;89511,450906;89661,450516;95658,434897;114099,407149;130864,377266;139806,362859;148747,347384;168307,321770;264985,213447;290691,191035;352163,145144;373399,129135;401341,115261;419224,106189;428724,101387;439342,97652;474549,82710;571786,46958;597493,43757;615934,37353;637170,32017;681877,26147;746422,23012;798302,24674;823821,0;850086,1601;876910,4269;894793,8538;906529,13874;921058,11206;942853,16008;956265,19744;955706,20277;955147,24012;932235,22412;924411,20277;916588,18676;901499,15475;886411,12273;870763,10138;853440,10138;839468,10138;817674,10138;816650,9826;807056,14407;810409,19744;843939,26147;829018,26396;829270,26414;845057,26147;858469,27748;884175,32550;896470,34151;917147,38420;938383,42689;959059,47492;979736,53362;989796,56029;999855,59231;999984,59344;1007198,60532;1024679,66735;1027120,70268;1027796,70437;1043444,76307;1056856,81643;1070268,87513;1080327,92849;1087033,96051;1094298,99786;1118886,113127;1150181,132337;1166388,143009;1166857,143329;1175139,148134;1490513,714512;1490277,718978;1496659,719848;1502806,724117;1505601,738524;1516218,755600;1520690,755988;1520690,751865;1525233,739815;1525160,737458;1529630,723050;1535778,723050;1545278,717180;1546396,740659;1543602,751865;1540249,762537;1538572,780147;1538013,789218;1536896,798290;1534513,799807;1534660,800424;1536943,798971;1538013,790286;1538572,781214;1540249,763605;1543602,752932;1546396,741727;1550866,744928;1550308,752932;1549190,760937;1548631,775878;1547513,793487;1544719,812164;1541366,831908;1537454,851118;1530190,891673;1523484,895408;1515101,918887;1512865,941299;1511748,944501;1502248,969047;1499453,971182;1487718,997329;1500012,971182;1502806,969047;1484924,1017606;1475424,1022409;1473453,1026172;1473747,1026677;1475983,1022408;1485483,1017606;1478777,1035749;1466482,1057094;1460335,1067766;1453629,1078438;1448600,1086442;1441335,1101917;1433511,1116859;1421217,1132867;1408922,1147808;1409435,1146801;1395510,1164884;1365333,1196368;1359392,1205096;1365333,1196901;1395510,1165417;1372598,1198502;1360792,1210308;1351315,1216961;1350803,1217712;1344878,1222065;1344656,1223582;1318390,1249196;1290449,1273742;1289157,1274637;1279831,1286015;1257478,1302023;1236586,1316985;1236511,1317072;1257478,1302557;1279831,1286549;1261389,1304158;1246371,1313496;1235981,1317686;1235683,1318032;1224506,1324969;1220295,1326833;1209698,1335041;1199359,1342045;1183711,1351650;1178682,1352184;1173092,1354556;1172223,1355187;1179241,1352717;1184270,1352184;1164152,1366591;1151299,1372995;1138446,1378865;1129367,1380165;1127828,1380999;1085356,1398608;1083191,1399078;1070268,1407146;1077532,1409280;1050708,1420487;1052944,1413016;1044002,1416218;1035620,1418886;1018296,1424222;1015981,1421569;1007678,1423154;997619,1425289;976942,1430092;976260,1430394;995942,1425822;1006001,1423688;1014384,1422087;1017737,1424755;1035061,1419419;1043443,1416751;1052385,1413549;1050149,1421020;1026678,1431692;1025528,1431385;1009354,1437562;995942,1441297;975824,1446100;967512,1445433;950126,1448663;949559,1449835;903176,1458373;892557,1455705;883616,1455705;867969,1460508;853998,1461575;840027,1462108;838509,1461487;825777,1463643;810409,1461041;810968,1460508;813762,1456772;800909,1455171;807056,1451970;825498,1451436;843381,1450903;869086,1451436;886969,1449835;920499,1442898;942853,1438096;959618,1437562;960784,1437045;944530,1437562;922176,1442365;888646,1449302;870763,1450903;845057,1450369;827174,1450903;808732,1451436;809291,1449302;813203,1443966;985324,1416751;1102121,1374596;1132857,1359121;1150181,1350583;1168064,1341511;1201594,1322301;1228418,1302557;1278713,1265204;1292684,1254532;1306096,1243326;1326214,1225716;1334597,1212376;1346638,1201837;1346735,1201175;1335156,1211309;1326773,1224649;1306655,1242259;1293243,1253464;1279273,1264137;1228977,1301490;1202153,1321234;1168623,1340444;1150740,1349515;1133416,1358053;1102680,1373528;985883,1415684;813762,1442899;800909,1442899;799232,1438630;785820,1438096;773526,1442899;737760,1443432;711495,1442365;698642,1441297;685789,1439163;693532,1431277;691936,1431692;663089,1426591;661759,1426890;606434,1417285;584639,1413016;565639,1409814;542727,1399675;514226,1389537;484608,1378331;489637,1374596;510314,1378331;519256,1385801;549991,1394339;610905,1409280;625993,1411949;642200,1414617;660082,1418352;679789,1422421;681318,1422087;699759,1424756;700318,1423688;727142,1424756;731613,1425289;772967,1425289;803144,1426356;838909,1423688;843380,1423688;845057,1427957;880263,1423688;903734,1418352;917146,1416218;925529,1415150;943970,1410882;959059,1407680;974148,1403944;1001824,1399371;1005443,1398075;976383,1402877;961295,1406613;946206,1409814;927764,1414083;919382,1415150;905970,1417285;869646,1420487;845057,1422621;840586,1422621;804821,1425289;774643,1424222;733290,1424222;728819,1423688;711495,1416751;701995,1422621;701971,1422667;709818,1417818;727143,1424755;700319,1423688;700530,1423557;682994,1421020;662318,1416751;644435,1413016;628228,1410348;613140,1407680;552227,1392739;521491,1384201;512550,1376730;491872,1372995;461137,1358053;452195,1358587;420341,1343112;414753,1333507;415871,1332974;435430,1343112;454989,1353251;460578,1350049;437666,1335641;418665,1327637;392400,1313230;370046,1299355;334840,1284948;321428,1274276;324222,1273209;337634,1276944;309692,1249196;294045,1236923;279515,1224649;261073,1210242;234249,1181960;232409,1176467;226984,1171288;208543,1152077;206308,1142472;199042,1132867;198177,1131571;189542,1125930;172777,1102985;163277,1081640;162159,1081640;149306,1058161;137012,1034682;124158,1007468;112423,979720;124158,998396;135894,1021875;139806,1034682;141423,1036946;139433,1027066;134243,1018073;125796,999935;115776,983988;103481,951971;92948,919150;89489,909583;74425,852166;67763,810484;67716,811630;68275,820168;71069,839912;74422,860190;68833,842580;64922,820168;60451,820168;57657,799891;53745,787084;50392,774811;40892,765206;38098,765206;35303,751865;34186,734789;36421,710777;37539,702239;39442,696383;38517,683029;39774,663285;42009,659283;42009,656881;37539,664886;33627,659550;26362,649945;25035,642341;24686,643007;22450,664352;20773,685697;19097,702239;19097,736390;19656,754000;20773,771609;15744,788151;14627,788151;11274,756134;11274,723050;14067,697436;19095,702236;14627,696903;13509,677693;14627,648344;15185,640340;16862,626999;23568,602986;26909,587035;25803,583242;21891,604587;15185,628600;13509,641940;12950,649945;11832,679293;12950,698503;10156,724117;10156,757201;13509,789218;14627,789218;21891,819635;25803,844714;34186,870328;47388,925407;48540,935963;50951,935963;63246,964244;67716,978652;59333,966379;50392,947169;49833,952505;44971,938114;41451,938631;37539,926358;24126,897009;15744,870862;15185,848983;11274,823370;8479,797756;2332,779080;6244,679827;10156,654214;6803,640340;13509,601919;15185,592847;19656,561898;31392,539486;28597,569902;31390,564689;33068,552226;33627,538419;38656,520809;46480,494128;55980,466914;56692,466149;61010,444502;67157,429027;74422,416220;88952,389539;100687,365527;117452,334577;129747,321236;139806,302560;148189,290821;157130,286552;159365,283350;168307,266274;185630,247064;186102,255093;184838,258468;202954,240661;211895,229455;223631,218783;224643,219856;224190,219316;238720,205442;253250,192635;268897,176627;290691,161152;314163,144610;328196,135261;337634,127000;354399,117395;372282,108324;374649,107161;380734,101454;390723,94450;401691,89114;409449,87408;410841,86445;562844,27747;568484,26577;584080,21344;594838,19276;600447,19231;602522,18676;729937,2668;766121,2534;804821,3201;805541,3717;824380,1601;841704,4268;859028,7470;867966,9410;858469,6937;841145,3735;823821,1067;82382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0" style="position:absolute;left:8080;top:8849;width:12681;height:1268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2f2f2 [3052]" stroked="f">
                  <v:fill opacity="22873f"/>
                  <v:path arrowok="t" o:connecttype="custom" o:connectlocs="689435,1261258;683509,1264492;683864,1264647;738713,1228430;719551,1233053;690809,1236752;689440,1233053;709514,1231204;738713,1228430;788556,1223590;787385,1223925;787985,1223806;430986,1216640;451288,1221957;459957,1222419;484137,1234440;495086,1236752;495771,1236983;498280,1234440;507861,1237214;517442,1239526;536320,1243975;536603,1243687;558502,1247386;568995,1249235;579489,1250160;600931,1251085;630130,1250622;631397,1250622;634236,1249004;640623,1246923;647125,1246808;651573,1247385;652770,1250622;662978,1250622;659785,1255245;657960,1257557;652029,1260331;641079,1260331;626937,1259407;596369,1258482;573558,1256633;553484,1253859;533410,1250622;502843,1245999;479119,1238139;479393,1237937;465432,1233516;453113,1227968;438971,1223344;424371,1218258;430986,1216640;699546,1206728;692576,1207806;644368,1210273;660241,1212248;664347,1211323;692633,1208087;697288,1207170;742858,1200029;719182,1203691;727307,1203926;738998,1201730;829284,1198960;755027,1219000;792605,1210514;353200,1189594;405666,1212248;424371,1218258;438514,1223344;452657,1227967;464975,1233515;462238,1235827;454938,1234440;428934,1224731;416159,1219645;403385,1214097;386504,1208087;371905,1201614;360499,1195604;353200,1189594;374643,1178035;399735,1190981;396542,1192830;367343,1178497;374643,1178035;282028,1146596;313052,1164165;319439,1171563;304839,1163703;293890,1156768;282028,1146596;336429,1134733;336433,1134864;337974,1136755;338144,1135962;1002701,1104384;1001044,1104523;973670,1124404;946752,1139199;927591,1150757;917098,1155381;906148,1160004;892917,1166939;882880,1172949;868281,1178960;853226,1184508;849120,1188669;842732,1190981;826765,1193755;806234,1200228;787529,1206238;766998,1212248;741450,1218721;705408,1224731;704495,1226118;687166,1230509;687615,1230742;706860,1225866;707233,1224731;743275,1218721;768824,1212248;789354,1206238;808059,1200228;828589,1193755;844558,1190981;833748,1197553;834064,1197453;845470,1190518;851857,1188207;852283,1188087;855051,1184970;870106,1179422;884706,1173412;894743,1167401;907973,1160467;918923,1155843;926431,1152535;930329,1149833;949490,1138274;976407,1123480;220359,1097990;222091,1099496;222683,1099801;1005763,1085921;1005606,1086030;1005606,1086162;1006331,1086267;1006518,1086030;1015619,1079019;1012925,1080905;1012449,1081407;1014296,1080209;183108,1055732;200339,1076291;186676,1059677;1047921,1055718;1047881,1055733;1047579,1057828;1040279,1066150;1031611,1075859;1032133,1075737;1040279,1066612;1047579,1058290;1047921,1055718;227700,1045307;228604,1046422;228649,1046269;160215,1034710;172077,1042570;172660,1043265;178065,1044477;190326,1055978;207207,1069848;214506,1080019;218612,1085105;235949,1099900;230931,1104061;214785,1085881;214050,1086030;229329,1103234;230931,1104061;235949,1099900;279291,1134575;270623,1137349;273816,1139661;261042,1140123;252829,1134575;245074,1128565;225912,1112383;208119,1096201;191695,1080019;183939,1072160;176640,1063838;179377,1060139;188502,1068461;198539,1076321;210856,1089729;211904,1090639;198539,1076321;188958,1068461;179833,1060139;169796,1047656;160215,1034710;1165286,961199;1165055,961299;1160072,973419;1160496,903277;1148406,920975;1142474,932071;1136544,942243;1122400,961199;1110083,980154;1099133,995412;1098220,995977;1097473,997099;1098677,996337;1109626,981080;1121944,962124;1136087,943168;1142018,932997;1147949,921900;1160268,903869;1207715,896934;1201784,914965;1191291,934383;1180798,954264;1171217,966747;1177604,953802;1183079,940856;1187185,933921;1192660,924675;1197678,915428;1207715,896934;1178185,857303;1167111,877054;1166907,877528;1178060,857635;1184258,812569;1170948,849422;1142950,907418;1138851,913986;1138825,914041;1129244,930685;1119663,948716;1108714,962586;1099589,978306;1045754,1039796;1027961,1055054;1026254,1056369;1025518,1057124;1018077,1063271;1011993,1070311;989638,1087417;986135,1089660;976621,1097520;975247,1098424;973214,1100363;955421,1112383;937628,1123480;935591,1124526;923544,1132455;919809,1134364;916185,1136887;903867,1143822;892357,1148397;866706,1161509;806523,1184255;764586,1195183;798478,1188669;804866,1187282;825396,1179884;838170,1175723;858701,1165089;881968,1156767;896875,1150843;903411,1147058;909341,1145210;917554,1140586;919712,1139066;925310,1133651;937628,1126254;951642,1119292;956789,1116082;974583,1104061;982338,1096663;991007,1091115;1013362,1074009;1029330,1058752;1047123,1043495;1100957,982004;1108366,969240;1108714,968134;1120576,949640;1124225,944092;1129078,937271;1130613,934383;1140193,917739;1158899,878440;1177148,836368;1182509,819261;1234176,771641;1232808,772565;1232808,772565;1238485,744240;1238322,745058;1239651,746674;1243757,751298;1246495,749448;1246563,749094;1244670,750373;1240107,746212;1234419,691720;1234100,691738;1233523,691770;1233720,693968;1233264,705527;1231439,712461;1220490,730030;1217752,745288;1215015,750373;1210453,772565;1205434,790134;1199959,807241;1196766,820648;1193116,834519;1196027,829931;1198591,820186;1200872,806316;1206346,789209;1211365,771641;1215927,749448;1218665,744362;1221402,729106;1232352,711537;1225052,747137;1219577,776726;1207259,814638;1204822,818479;1203781,824232;1200416,834056;1187641,862259;1181710,877054;1178060,884914;1173498,893236;1161180,915428;1147949,937157;1131069,966285;1112363,994950;1100045,1011131;1086815,1026851;1082252,1033324;1077234,1039796;1069478,1046269;1056793,1060502;1057160,1061988;1043929,1075859;1029786,1086030;1018380,1095277;1007576,1103278;1009256,1103137;1021118,1094352;1032524,1085105;1046667,1074934;1059897,1061064;1059441,1059214;1072215,1044882;1079971,1038409;1084990,1031937;1089552,1025464;1102783,1009745;1115101,993563;1133806,964898;1150687,935771;1163917,914041;1176235,891848;1180798,883526;1184447,875667;1190379,860872;1203153,832669;1208171,813714;1220490,775802;1225964,746212;1233264,710612;1234910,704359;1233720,704139;1234176,692581;1244213,681947;1238901,704380;1238901,704380;1244214,681948;1248319,677324;1245582,683334;1244955,695933;1244670,707838;1240107,722064;1240107,723690;1245582,707838;1246495,683334;1248622,678664;1228701,657443;1225712,664604;1224596,675012;1223156,670150;1222630,670837;1224140,675937;1223227,683334;1225052,689345;1226466,689265;1225508,686108;1226420,678711;1228701,657443;1267025,644960;1267937,645422;1267481,664840;1267937,678249;1266569,702752;1265200,716622;1261094,736965;1259725,754072;1252882,785511;1246495,812788;1235089,817874;1236002,815100;1237826,795682;1244670,775339;1250144,772103;1250144,772103;1256076,736965;1259269,720321;1262006,703215;1264288,687033;1265200,671776;1265656,658830;1266569,651895;1267025,644960;64256,430590;64483,430705;64504,430641;91781,364322;81744,383277;73532,390213;73512,390655;72718,408355;72741,408312;73532,390675;81744,383739;91781,364784;92123,365015;92294,364668;97255,324098;90868,328722;81288,349064;83479,350841;83551,350529;81744,349064;91325,328722;96980,324628;132385,297745;131809,298213;129363,307743;127823,312540;85850,390213;79919,409168;74444,428586;62582,469272;54826,497012;51177,517818;49352,528451;47983,539085;43877,567750;42508,585319;44789,603812;45858,593736;45702,590404;47527,570986;51633,542321;54889,538361;59618,506290;59389,500711;63896,487617;66578,476623;65776,478519;63039,477594;56195,497475;56651,508571;53457,529838;53002,533537;48439,539085;49808,528451;51633,517818;55282,497012;63039,469272;74900,428586;80375,409168;86306,390213;128279,312540;132385,297745;140598,251511;140597,251511;142878,253361;142878,253360;222807,185687;222719,185758;222453,186063;218727,190020;217784,191409;217169,192114;214506,196031;186677,229319;178920,238566;171165,248275;136869,286688;171621,247813;179376,238103;187133,228857;214962,195568;217784,191409;222453,186063;234388,153806;230450,155196;227522,156298;226825,157194;221806,161818;209032,170140;200363,179849;192151,189558;186677,194644;186491,194408;181316,200712;172533,211750;158390,227470;160671,230243;160715,230205;158846,227932;172989,212213;187133,194644;192607,189558;200819,179849;209488,170140;222262,161818;227281,157195;232755,155114;234484,154571;895199,70275;918466,80909;928503,89231;906148,78135;895199,70275;819465,36524;837714,40685;863263,53631;819465,36524;544816,33462;535235,34675;514704,37449;494630,42072;485962,44846;475925,47620;453962,51993;449920,53631;422090,63340;394717,74436;375555,83221;362781,88306;331301,103101;316245,112810;301646,122519;278378,140088;256479,157657;235521,176185;237318,178462;241766,175370;245552,172510;259217,160431;281116,142862;304383,125293;318982,115584;334038,105875;365518,91080;377836,84607;396998,75823;424371,64727;452201,55018;463891,52691;469539,50735;546403,33931;707974,23521;717726,24504;730957,29127;720920,27740;699933,23579;707974,23521;761068,19880;779773,21267;802584,30514;774298,25428;761068,19880;608459,19765;555765,22654;519267,27740;501930,32363;486874,37911;465888,40685;386504,71662;357762,84607;349093,87844;341338,92005;326738,99864;303927,111885;286590,125755;236405,165516;225918,174758;215657,184252;215875,184472;136947,278327;120979,300519;113680,313927;106380,326410;92693,352301;77805,376076;77638,376805;72619,390675;68969,397147;68057,398072;64008,411711;63039,419802;62126,431360;55739,450316;49808,469272;43420,497012;39771,522441;37490,547869;40683,530301;40979,528851;41596,521979;45245,496550;46388,496937;46487,496507;45246,496088;51633,468347;57564,449391;63922,430523;63495,430436;64407,418878;69426,397147;73076,390675;73198,390337;78094,376805;93150,352763;106836,326872;114136,314389;121436,300981;137404,278789;216331,184935;237318,165517;287503,125756;304839,111886;327651,99865;342250,92005;350006,87844;358674,84607;387417,71662;466801,40686;487787,37912;502843,32364;520179,27740;556677,22654;609372,19938;651726,21378;672559,0;694002,1387;715901,3699;730500,7397;740081,12021;751943,9709;769736,13870;780685,17106;780229,17569;779773,20805;761068,19418;754681,17569;748293,16182;735975,13408;723657,10634;710883,8784;696740,8784;685334,8784;667541,8784;666705,8514;658873,12483;661610,17106;688984,22654;676802,22870;677008,22886;689896,22654;700846,24042;721832,28202;731869,29590;748750,33288;766086,36987;782967,41148;799847,46234;808059,48545;816272,51319;816377,51417;822266,52446;836538,57821;838531,60881;839083,61029;851857,66114;862807,70737;873756,75823;881968,80447;887443,83221;893374,86457;913448,98015;938997,114660;952228,123906;952611,124184;959372,128346;1216840,619069;1216647,622938;1221858,623693;1226876,627391;1229158,639874;1237826,654669;1241476,655005;1241476,651433;1245185,640993;1245126,638950;1248775,626467;1253794,626467;1261550,621381;1262462,641724;1260181,651433;1257444,660680;1256075,675937;1255619,683797;1254707,691657;1252761,692971;1252882,693505;1254745,692246;1255619,684721;1256075,676862;1257444,661604;1260181,652358;1262462,642649;1266112,645423;1265656,652358;1264744,659293;1264287,672238;1263375,687495;1261094,703677;1258356,720784;1255163,737428;1249232,772565;1243757,775802;1236913,796145;1235089,815563;1234176,818337;1226420,839604;1224139,841454;1214559,864108;1224596,841454;1226876,839604;1212277,881677;1204522,885838;1202913,889099;1203153,889536;1204978,885838;1212734,881677;1207259,897396;1197222,915890;1192204,925137;1186729,934383;1182623,941318;1176692,954726;1170305,967672;1160268,981542;1150231,994487;1150649,993614;1139281,1009282;1114644,1036560;1109794,1044123;1114644,1037022;1139281,1009744;1120576,1038409;1110937,1048639;1103201,1054402;1102782,1055054;1097945,1058825;1097764,1060139;1076321,1082331;1053510,1103599;1052455,1104374;1044842,1114232;1026593,1128102;1009537,1141066;1009475,1141141;1026593,1128565;1044842,1114695;1029786,1129952;1017525,1138043;1009043,1141673;1008799,1141973;999675,1147983;996237,1149598;987585,1156710;979145,1162778;966370,1171100;962265,1171563;957701,1173618;956991,1174164;962721,1172025;966827,1171563;950403,1184045;939909,1189594;929416,1194679;922004,1195806;920748,1196529;886074,1211786;884306,1212193;873756,1219183;879687,1221032;857788,1230742;859613,1224269;852313,1227043;845470,1229355;831327,1233978;829437,1231680;822658,1233053;814446,1234903;797566,1239064;797009,1239326;813078,1235365;821290,1233515;828133,1232129;830870,1234440;845014,1229817;851857,1227505;859157,1224731;857332,1231204;838170,1240451;837231,1240184;824027,1245536;813078,1248773;796653,1252933;789867,1252356;775673,1255155;775211,1256170;737344,1263567;728675,1261256;721376,1261256;708601,1265417;697196,1266342;685790,1266804;684551,1266266;674156,1268133;661610,1265879;662066,1265417;664347,1262180;653854,1260793;658873,1258019;673928,1257557;688528,1257095;709514,1257557;724113,1256170;751487,1250159;769736,1245999;783423,1245536;784375,1245088;771105,1245537;752856,1249697;725482,1255708;710883,1257095;689896,1256633;675297,1257095;660241,1257557;660697,1255708;663891,1251085;804409,1227505;899761,1190981;924853,1177573;938997,1170175;953596,1162316;980970,1145672;1002869,1128565;1043929,1096201;1055335,1086955;1066284,1077246;1082708,1061988;1089552,1050430;1099382,1041299;1099461,1040725;1090008,1049506;1083165,1061064;1066741,1076321;1055791,1086030;1044386,1095277;1003325,1127640;981426,1144747;954052,1161391;939453,1169251;925310,1176648;900218,1190056;804866,1226580;664347,1250160;653854,1250160;652485,1246461;641536,1245999;631499,1250160;602300,1250622;580858,1249697;570364,1248773;559871,1246923;566192,1240091;564890,1240451;541339,1236031;540253,1236290;495087,1227968;477294,1224269;461782,1221495;443077,1212710;419809,1203926;395629,1194217;399735,1190981;416616,1194217;423915,1200690;449008,1208087;498737,1221032;511055,1223344;524285,1225656;538885,1228892;554973,1232418;556221,1232129;571277,1234440;571733,1233516;593632,1234440;597282,1234903;631042,1234903;655679,1235827;684877,1233516;688527,1233516;689896,1237214;718638,1233516;737800,1228892;748749,1227043;755593,1226118;770648,1222420;782967,1219646;795285,1216409;817879,1212446;820834,1211324;797110,1215484;784792,1218721;772474,1221495;757418,1225194;750575,1226118;739625,1227968;709970,1230742;689896,1232591;686246,1232591;657048,1234903;632411,1233978;598650,1233978;595001,1233516;580858,1227505;573102,1232591;573082,1232631;579489,1228430;593632,1234440;571733,1233515;571906,1233402;557590,1231204;540710,1227505;526110,1224269;512880,1221957;500562,1219646;450833,1206700;425740,1199303;418441,1192830;401560,1189594;376468,1176648;369168,1177111;343163,1163703;338600,1155381;339513,1154918;355481,1163703;371449,1172487;376011,1169713;357306,1157230;341794,1150295;320351,1137812;302102,1125791;273360,1113308;262410,1104061;264691,1103137;275641,1106373;252829,1082331;240055,1071698;228193,1061064;213138,1048581;191239,1024077;189736,1019318;185308,1014830;170252,998186;168427,989864;162496,981542;161790,980419;154740,975531;141053,955651;133298,937157;132385,937157;121892,916815;111855,896472;101362,872893;91781,848851;101362,865033;110943,885376;114136,896472;115456,898433;113831,889873;109595,882081;102699,866366;94518,852549;84481,824809;75882,796372;73058,788083;60760,738336;55321,702222;55282,703215;55739,710612;58020,727719;60757,745288;56195,730030;53002,710612;49352,710612;47070,693043;43877,681947;41140,671314;33383,662992;31103,662992;28821,651433;27909,636638;29734,615833;30646,608436;32200,603362;31445,591792;32471,574685;34296,571218;34296,569137;30646,576072;27453,571449;21522,563127;20438,556539;20153,557116;18328,575610;16959,594103;15591,608436;15591,638025;16047,653282;16959,668539;12853,682872;11941,682872;9204,655132;9204,626467;11484,604275;15589,608433;11941,603812;11029,587168;11941,561740;12397,554805;13766,543246;19241,522441;21968,508620;21066,505334;17872,523828;12397,544633;11029,556191;10572,563127;9660,588555;10572,605199;8291,627391;8291,656056;11029,683797;11941,683797;17872,710150;21066,731880;27909,754072;38687,801794;39628,810940;41596,810940;51633,835443;55283,847927;48439,837293;41140,820648;40684,825272;36714,812803;33840,813251;30646,802617;19697,777189;12853,754534;12397,735578;9204,713386;6922,691194;1904,675012;5097,589018;8291,566825;5554,554805;11029,521516;12397,513656;16047,486841;25628,467423;23346,493776;25627,489259;26996,478461;27453,466498;31559,451241;37946,428124;45702,404545;46283,403882;49808,385127;54826,371719;60758,360623;72620,337506;82200,316701;95887,289885;105924,278327;114136,262145;120980,251974;128279,248275;130104,245501;137404,230706;151547,214062;151932,221019;150900,223943;165690,208514;172989,198805;182570,189558;183396,190488;183027,190020;194889,178000;206751,166904;219525,153033;237318,139625;256479,125293;267936,117193;275641,110036;289328,101714;303927,93854;305860,92847;310828,87902;318983,81833;327936,77210;334270,75733;335407,74898;459501,24041;464105,23027;476837,18493;485620,16701;490199,16662;491893,16182;595913,2311;625454,2196;657048,2774;657636,3221;673016,1387;687159,3698;701302,6472;708599,8153;700846,6010;686702,3236;672559,925;67255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1" style="position:absolute;left:16444;top:9601;width:5304;height:6122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a5a5a5 [2092]" stroked="f">
                  <v:fill opacity="23644f"/>
                  <v:stroke joinstyle="miter"/>
                  <v:path arrowok="t" o:connecttype="custom" o:connectlocs="288338,608851;285859,610412;286008,610487;308947,593004;300933,595235;288912,597021;288340,595235;296735,594343;308947,593004;329792,590667;329303,590829;329554,590772;180248,587312;188739,589879;192365,590102;202477,595905;207057,597021;207343,597133;208392,595905;212399,597244;216406,598360;224301,600508;224420,600369;233579,602154;237967,603047;242356,603493;251323,603940;263535,603716;264065,603716;265252,602935;267923,601931;270642,601875;272503,602154;273004,603716;277273,603716;275937,605948;275174,607064;272694,608403;268114,608403;262199,607957;249415,607511;239875,606618;231480,605279;223084,603716;210300,601485;200378,597691;200493,597593;194654,595459;189502,592780;183588,590549;177482,588093;180248,587312;292566,582527;289651,583048;269490,584238;276128,585192;277845,584746;289675,583183;291622,582741;310680,579294;300779,581061;304176,581175;309066,580115;346826,578777;315770,588451;331486,584355;147716,574256;169659,585192;177482,588093;183397,590548;189312,592780;194463,595458;193319,596574;190266,595905;179390,591218;174047,588763;168705,586085;161645,583183;155539,580059;150769,577157;147716,574256;156684,568676;167178,574926;165843,575818;153631,568900;156684,568676;117951,553500;130925,561981;133597,565552;127491,561758;122912,558410;117951,553500;140702,547773;140704,547836;141349,548749;141420,548366;419352,533122;418660,533190;407211,542787;395954,549929;387940,555508;383551,557740;378972,559972;373439,563320;369241,566221;363135,569123;356839,571801;355121,573810;352450,574926;345772,576265;337186,579389;329363,582291;320776,585192;310091,588317;295018,591218;294636,591888;287389,594007;287577,594120;295625,591766;295781,591218;310855,588317;321540,585192;330126,582291;337949,579389;346535,576265;353213,574926;348693,578098;348825,578050;353595,574702;356266,573587;356444,573529;357602,572024;363899,569346;370004,566445;374202,563543;379735,560195;384315,557964;387455,556367;389085,555062;397099,549482;408356,542341;92159,530036;92884,530763;93131,530910;420633,524210;420568,524262;420568,524326;420871,524377;420949,524262;424755,520878;423629,521789;423430,522031;424202,521452;76580,509636;83786,519561;78072,511541;438265,509630;438248,509637;438122,510648;435069,514666;431443,519352;431662,519294;435069,514889;438122,510871;438265,509630;95230,504604;95607,505142;95626,505068;67006,499489;71967,503283;72210,503619;74471,504204;79599,509755;86659,516451;89711,521361;91429,523816;98679,530958;96580,532967;89828,524190;89521,524262;95911,532567;96580,532967;98679,530958;116806,547697;113181,549036;114516,550152;109174,550375;105739,547697;102496,544795;94482,536984;87040,529173;80171,521361;76928,517567;73875,513550;75020,511764;78836,515781;83033,519575;88185,526048;88623,526487;83033,519575;79026,515781;75210,511764;71013,505738;67006,499489;487349,464002;487253,464051;485169,469901;485346,436042;480290,444585;477809,449942;475329,454852;469414,464002;464262,473153;459683,480518;459301,480791;458988,481333;459492,480964;464071,473599;469223,464449;475138,455298;477618,450388;480099,445032;485251,436327;505094,432980;502614,441684;498225,451058;493837,460655;489830,466681;492501,460431;494791,454182;496508,450835;498798,446371;500897,441907;505094,432980;492744,413848;488113,423383;488028,423612;492692,414009;495284,392254;489718,410044;478008,438041;476294,441211;476283,441237;472276,449272;468269,457976;463690,464672;459873,472260;437358,501944;429917,509309;429203,509944;428895,510309;425783,513276;423239,516674;413889,524932;412424,526015;408445,529809;407871,530245;407020,531181;399579,536984;392138,542341;391286,542846;386247,546674;384685,547595;383170,548813;378018,552161;373204,554369;362476,560698;337307,571679;319767,576954;333942,573810;336613,573140;345199,569569;350542,567560;359128,562427;368859,558410;375094,555550;377827,553723;380307,552830;383742,550598;384645,549865;386986,547251;392138,543680;397999,540319;400151,538769;407593,532967;410836,529396;414462,526717;423811,518460;430489,511094;437931,503729;460446,474046;463544,467884;463690,467350;468651,458423;470177,455744;472207,452452;472848,451058;476855,443023;484678,424052;492310,403742;494552,395484;516161,372496;515589,372943;515589,372943;517963,359269;517895,359664;518451,360444;520168,362676;521313,361783;521342,361612;520550,362230;518641,360221;516262,333916;516129,333925;515888,333940;515970,335001;515779,340581;515016,343929;510437,352410;509292,359775;508147,362230;506239,372943;504140,381424;501851,389682;500515,396154;498989,402850;500206,400635;501278,395931;502232,389235;504522,380977;506621,372496;508529,361783;509674,359328;510819,351963;515398,343482;512345,360667;510055,374951;504903,393252;503884,395107;503449,397884;502042,402626;496699,416241;494218,423383;492692,427177;490784,431194;485632,441907;480099,452397;473039,466458;465216,480295;460064,488106;454531,495695;452623,498819;450524,501944;447280,505068;441975,511939;442129,512657;436595,519352;430680,524262;425910,528726;421391,532589;422094,532520;427055,528280;431825,523816;437740,518906;443274,512210;443083,511318;448425,504399;451669,501274;453768,498150;455676,495025;461209,487437;466361,479625;474184,465788;481244,451727;486777,441237;491929,430525;493837,426507;495363,422713;497844,415571;503186,401957;505285,392806;510437,374505;512727,360221;515779,343036;516468,340017;515970,339911;516161,334332;520359,329198;518137,340027;518137,340027;520359,329199;522076,326967;520931,329868;520669,335950;520550,341697;518641,348564;518641,349349;520931,341697;521313,329868;522202,327613;513871,317369;512621,320826;512154,325851;511552,323504;511332,323835;511963,326297;511582,329868;512345,332769;512937,332731;512536,331207;512917,327636;513871,317369;529899,311344;530281,311567;530090,320940;530281,327413;529708,339242;529136,345937;527419,355757;526846,364015;523984,379192;521313,392360;516543,394815;516924,393476;517688,384102;520550,374282;522839,372720;522839,372719;525320,355757;526655,347723;527800,339465;528754,331653;529136,324288;529327,318039;529708,314691;529899,311344;26873,207860;26968,207916;26977,207884;38385,175870;34187,185021;30753,188368;30745,188582;30412,197126;30422,197106;30753,188592;34187,185244;38385,176093;38528,176205;38600,176037;40674,156453;38003,158685;33996,168505;34913,169363;34943,169212;34187,168505;38194,158685;40559,156708;55367,143731;55126,143957;54103,148558;53458,150873;35904,188368;33424,197519;31134,206893;26173,226533;22930,239924;21403,249968;20640,255101;20067,260234;18350,274072;17778,282553;18732,291480;19179,286616;19114,285008;19877,275634;21594,261796;22956,259885;24934,244403;24838,241710;26723,235389;27844,230082;27509,230997;26364,230550;23502,240148;23693,245504;22357,255770;22166,257556;20258,260234;20831,255101;21594,249968;23120,239924;26364,226533;31325,206893;33615,197519;36095,188368;53649,150873;55367,143731;58801,121413;58801,121413;59755,122306;59755,122305;93183,89637;93146,89672;93035,89819;91476,91729;91082,92399;90825,92740;89711,94631;78072,110700;74829,115164;71585,119850;57242,138394;71776,119627;75019,114940;78263,110477;89902,94407;91082,92399;93035,89819;98026,74247;96380,74918;95155,75450;94863,75883;92764,78115;87422,82132;83797,86819;80362,91506;78072,93961;77995,93847;75830,96890;72157,102219;66243,109807;67196,111146;67215,111127;66433,110030;72348,102442;78263,93961;80553,91506;83987,86819;87613,82132;92955,78115;95054,75883;97344,74879;98066,74616;374393,33924;384124,39057;388321,43075;378972,37718;374393,33924;342719,17632;350351,19640;361036,25889;342719,17632;227855,16153;223848,16739;215261,18078;206866,20310;203241,21649;199043,22988;189857,25099;188167,25890;176528,30576;165080,35933;157066,40173;151723,42628;138558,49770;132261,54457;126155,59144;116424,67625;107266,76106;98500,85050;99252,86150;101112,84657;102696,83276;108410,77445;117569,68964;127300,60483;133406,55796;139702,51109;152868,43967;158020,40843;166034,36602;177482,31246;189121,26559;194010,25436;196372,24492;228518,16380;296091,11354;300169,11829;305703,14061;301505,13391;292728,11382;296091,11354;318296,9597;326119,10266;335659,14730;323829,12275;318296,9597;254472,9541;232434,10936;217169,13391;209919,15623;203622,18301;194845,19640;161645,34594;149624,40843;145999,42405;142755,44414;136650,48208;127109,54011;119859,60706;98870,79900;94484,84362;90193,88944;90284,89051;57275,134357;50596,145070;47543,151543;44491,157569;38766,170067;32540,181544;32470,181896;30371,188592;28845,191716;28463,192163;26770,198747;26364,202652;25983,208232;23311,217383;20831,226533;18159,239924;16633,252200;15679,264475;17015,255994;17138,255294;17396,251976;18923,239701;19401,239888;19442,239680;18923,239478;21594,226087;24075,216936;26734,207827;26555,207786;26937,202206;29035,191716;30562,188592;30613,188428;32661,181896;38957,170290;44681,157792;47734,151766;50787,145294;57466,134581;90475,89274;99252,79900;120240,60706;127491,54011;137031,48208;143137,44414;146381,42405;150006,40843;162027,34594;195227,19640;204004,18301;210300,15623;217551,13391;232815,10936;254853,9625;272567,10320;281280,0;290248,669;299406,1785;305512,3571;309519,5803;314480,4687;321921,6696;326501,8258;326310,8481;326119,10043;318296,9374;315625,8481;312954,7811;307802,6472;302650,5133;297307,4240;291393,4240;286622,4240;279181,4240;278832,4110;275556,6026;276701,8258;288149,10936;283054,11040;283140,11048;288530,10936;293110,11606;301887,13614;306085,14284;313144,16069;320395,17855;327455,19863;334515,22319;337949,23434;341384,24773;341428,24821;343891,25318;349859,27912;350693,29389;350924,29460;356266,31915;360846,34147;365425,36602;368860,38834;371149,40173;373630,41736;382025,47315;392710,55350;398244,59814;398404,59947;401231,61957;508911,298845;508830,300713;511009,301077;513108,302862;514062,308888;517687,316030;519214,316193;519214,314468;520765,309428;520740,308442;522267,302416;524366,302416;527609,299961;527991,309781;527037,314468;525892,318932;525320,326297;525129,330091;524747,333885;523934,334520;523984,334778;524763,334170;525129,330537;525320,326743;525892,319378;527037,314915;527991,310228;529517,311567;529327,314915;528945,318262;528754,324512;528372,331877;527419,339688;526274,347946;524938,355981;522458,372943;520168,374505;517306,384325;516543,393699;516161,395038;512917,405305;511963,406197;507956,417133;512154,406197;513108,405305;507002,425614;503759,427623;503086,429197;503186,429409;503950,427623;507193,425614;504903,433203;500706,442130;498607,446594;496317,451058;494600,454405;492120,460878;489448,467127;485251,473823;481053,480072;481228,479650;476473,487214;466170,500382;464142,504032;466170,500605;476473,487437;468651,501274;464620,506212;461384,508995;461209,509309;459186,511130;459110,511764;450142,522477;440602,532743;440161,533118;436977,537877;429345,544572;422211,550830;422186,550866;429345,544795;436977,538100;430680,545465;425552,549371;422005,551123;421903,551268;418087,554169;416649,554949;413031,558382;409501,561311;404158,565329;402441,565552;400533,566544;400236,566808;402632,565775;404349,565552;397480,571578;393092,574256;388703,576711;385604,577255;385078,577604;370577,584969;369837,585165;365425,588540;367905,589433;358747,594120;359510,590995;356457,592334;353595,593450;347680,595682;346890,594572;344055,595235;340620,596128;333560,598137;333328,598263;340048,596351;343482,595458;346344,594789;347489,595905;353404,593673;356266,592557;359319,591218;358556,594343;350542,598806;350149,598678;344627,601261;340048,602824;333179,604832;330341,604553;324404,605904;324211,606395;308374,609966;304749,608850;301696,608850;296353,610858;291583,611305;286813,611528;286295,611268;281948,612170;276701,611081;276891,610858;277845,609296;273457,608627;275556,607287;281852,607064;287958,606841;296735,607064;302841,606395;314289,603493;321921,601485;327645,601261;328044,601045;322494,601262;314862,603270;303413,606172;297307,606841;288530,606618;282425,606841;276128,607064;276319,606172;277654,603940;336422,592557;376301,574926;386795,568453;392710,564882;398816,561088;410264,553053;419423,544795;436595,529173;441365,524709;445945,520022;452814,512657;455676,507077;459787,502669;459820,502392;455867,506631;453004,512210;446136,519576;441556,524262;436786,528726;419614,544349;410455,552607;399007,560642;392901,564436;386986,568007;376492,574479;336613,592111;277845,603493;273457,603493;272884,601708;268305,601485;264107,603493;251896,603716;242928,603270;238539,602824;234151,601931;236795,598633;236250,598806;226400,596673;225946,596798;207057,592780;199615,590995;193128,589656;185305,585415;175574,581175;165461,576488;167178,574926;174238,576488;177291,579612;187785,583183;208583,589433;213735,590549;219268,591664;225374,593227;232103,594929;232624,594789;238921,595905;239112,595459;248270,595905;249797,596128;263916,596128;274220,596574;286431,595459;287958,595459;288530,597244;300551,595459;308565,593227;313144,592334;316006,591888;322303,590102;327455,588763;332606,587201;342056,585288;343292,584746;333370,586754;328218,588317;323066,589656;316770,591441;313908,591888;309328,592780;296926,594120;288530,595012;287004,595012;274792,596128;264489,595682;250369,595682;248843,595459;242928,592557;239684,595012;239676,595032;242356,593004;248271,595905;239112,595458;239184,595404;233197,594343;226137,592557;220031,590995;214498,589879;209346,588763;188549,582514;178054,578943;175001,575818;167942,574256;157447,568007;154395,568230;143519,561758;141610,557740;141992,557517;148670,561758;155348,565998;157257,564659;149434,558633;142946,555285;133978,549259;126346,543456;114325,537430;109746,532967;110700,532520;115279,534083;105739,522477;100397,517344;95436,512210;89139,506185;79981,494356;79352,492058;77500,489892;71203,481857;70440,477840;67960,473823;67664,473281;64716,470921;58992,461324;55748,452397;55367,452397;50978,442577;46780,432756;42392,421374;38385,409768;42392,417580;46399,427400;47734,432756;48286,433703;47607,429571;45835,425810;42951,418223;39530,411554;35332,398163;31736,384435;30555,380434;25411,356419;23137,338986;23120,339465;23311,343036;24265,351294;25410,359775;23502,352410;22166,343036;20640,343036;19686,334555;18350,329198;17206,324065;13962,320048;13008,320048;12054,314468;11672,307326;12435,297283;12817,293712;13467,291263;13151,285677;13580,277419;14343,275746;14343,274741;12817,278089;11481,275857;9001,271840;8548,268659;8428,268938;7665,277866;7093,286793;6520,293712;6520,307996;6711,315361;7093,322726;5376,329645;4994,329645;3849,316254;3849,302416;4803,291703;6520,293711;4994,291480;4612,283445;4994,271170;5185,267822;5757,262243;8047,252200;9188,245528;8810,243942;7474,252869;5185,262912;4612,268492;4421,271840;4040,284115;4421,292150;3468,302862;3468,316700;4612,330091;4994,330091;7474,342813;8810,353302;11672,364015;16180,387052;16573,391467;17396,391467;21594,403296;23121,409322;20258,404189;17206,396154;17015,398386;15355,392367;14153,392583;12817,387450;8238,375175;5376,364239;5185,355088;3849,344375;2895,333662;796,325851;2132,284338;3468,273625;2323,267822;4612,251753;5185,247959;6711,235014;10718,225640;9764,238362;10718,236181;11290,230969;11481,225194;13199,217829;15870,206669;19114,195287;19357,194967;20831,185913;22930,179441;25410,174084;30371,162925;34378,152882;40102,139937;44300,134357;47734,126546;50597,121636;53649,119850;54413,118511;57466,111369;63380,103335;63541,106693;63110,108104;69295,100657;72348,95970;76355,91506;76700,91955;76546,91729;81507,85926;86468,80570;91810,73874;99252,67402;107266,60483;112057,56573;115279,53118;121004,49101;127109,45307;127918,44820;129995,42433;133406,39504;137151,37272;139800,36559;140275,36156;192174,11605;194099,11116;199424,8927;203097,8062;205013,8043;205721,7811;249225,1116;261579,1060;274792,1339;275038,1555;281471,669;287386,1785;293301,3124;296352,3936;293110,2901;287195,1562;281280,446;2812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2" style="position:absolute;left:5846;top:19259;width:4499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bfbfbf [2412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3" style="position:absolute;left:6408;top:12698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47070 [1614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3E01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2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E4"/>
    <w:rsid w:val="00021C1B"/>
    <w:rsid w:val="00060042"/>
    <w:rsid w:val="0008685D"/>
    <w:rsid w:val="00090860"/>
    <w:rsid w:val="000B2F37"/>
    <w:rsid w:val="00112FD7"/>
    <w:rsid w:val="00123A07"/>
    <w:rsid w:val="00150ABD"/>
    <w:rsid w:val="001946FC"/>
    <w:rsid w:val="00222466"/>
    <w:rsid w:val="0024753C"/>
    <w:rsid w:val="00276026"/>
    <w:rsid w:val="002B4549"/>
    <w:rsid w:val="002D01B2"/>
    <w:rsid w:val="00310F17"/>
    <w:rsid w:val="00322A46"/>
    <w:rsid w:val="003326CB"/>
    <w:rsid w:val="00353B60"/>
    <w:rsid w:val="003551E4"/>
    <w:rsid w:val="00376291"/>
    <w:rsid w:val="00380FD1"/>
    <w:rsid w:val="00383D02"/>
    <w:rsid w:val="00385DE7"/>
    <w:rsid w:val="003D1B71"/>
    <w:rsid w:val="004E158A"/>
    <w:rsid w:val="00535D28"/>
    <w:rsid w:val="00565C77"/>
    <w:rsid w:val="0056708E"/>
    <w:rsid w:val="005801E5"/>
    <w:rsid w:val="00590471"/>
    <w:rsid w:val="005D01FA"/>
    <w:rsid w:val="00653E17"/>
    <w:rsid w:val="006A08E8"/>
    <w:rsid w:val="006D79A8"/>
    <w:rsid w:val="0072353B"/>
    <w:rsid w:val="007575B6"/>
    <w:rsid w:val="007B3C81"/>
    <w:rsid w:val="007D67CA"/>
    <w:rsid w:val="007E668F"/>
    <w:rsid w:val="007F5B63"/>
    <w:rsid w:val="00803A0A"/>
    <w:rsid w:val="00846CB9"/>
    <w:rsid w:val="008566AA"/>
    <w:rsid w:val="008A1E6E"/>
    <w:rsid w:val="008C024F"/>
    <w:rsid w:val="008C2CFC"/>
    <w:rsid w:val="00904901"/>
    <w:rsid w:val="00912DC8"/>
    <w:rsid w:val="00927D45"/>
    <w:rsid w:val="009356BB"/>
    <w:rsid w:val="009475DC"/>
    <w:rsid w:val="00963C10"/>
    <w:rsid w:val="00967B93"/>
    <w:rsid w:val="009D090F"/>
    <w:rsid w:val="00A31464"/>
    <w:rsid w:val="00A31B16"/>
    <w:rsid w:val="00A33613"/>
    <w:rsid w:val="00A47A8D"/>
    <w:rsid w:val="00AC6C7E"/>
    <w:rsid w:val="00B4158A"/>
    <w:rsid w:val="00B6010F"/>
    <w:rsid w:val="00B6466C"/>
    <w:rsid w:val="00BB1B5D"/>
    <w:rsid w:val="00BC22C7"/>
    <w:rsid w:val="00BD195A"/>
    <w:rsid w:val="00C07240"/>
    <w:rsid w:val="00C14078"/>
    <w:rsid w:val="00CE1E3D"/>
    <w:rsid w:val="00D053FA"/>
    <w:rsid w:val="00D22804"/>
    <w:rsid w:val="00DC3F0A"/>
    <w:rsid w:val="00DD33FB"/>
    <w:rsid w:val="00DE7056"/>
    <w:rsid w:val="00E26AED"/>
    <w:rsid w:val="00E73AB8"/>
    <w:rsid w:val="00E90A60"/>
    <w:rsid w:val="00ED47F7"/>
    <w:rsid w:val="00EE7E09"/>
    <w:rsid w:val="00F0223C"/>
    <w:rsid w:val="00F3235D"/>
    <w:rsid w:val="00F32393"/>
    <w:rsid w:val="00F554B0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6819D5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380FD1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rsid w:val="00AC6C7E"/>
    <w:pPr>
      <w:kinsoku w:val="0"/>
      <w:overflowPunct w:val="0"/>
      <w:spacing w:before="360" w:after="120"/>
      <w:outlineLvl w:val="1"/>
    </w:pPr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310F17"/>
    <w:rPr>
      <w:rFonts w:asciiTheme="majorHAnsi" w:hAnsiTheme="majorHAnsi" w:cs="Georgia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380FD1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s">
    <w:name w:val="Dates"/>
    <w:basedOn w:val="BodyText"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AC6C7E"/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paragraph" w:customStyle="1" w:styleId="Experience">
    <w:name w:val="Experience"/>
    <w:basedOn w:val="Normal"/>
    <w:qFormat/>
    <w:rsid w:val="00AC6C7E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ListBullet">
    <w:name w:val="List Bullet"/>
    <w:basedOn w:val="Normal"/>
    <w:uiPriority w:val="99"/>
    <w:rsid w:val="00AC6C7E"/>
    <w:pPr>
      <w:numPr>
        <w:numId w:val="3"/>
      </w:numPr>
      <w:contextualSpacing/>
    </w:pPr>
    <w:rPr>
      <w:rFonts w:cs="Georgia"/>
    </w:rPr>
  </w:style>
  <w:style w:type="paragraph" w:customStyle="1" w:styleId="SchoolName">
    <w:name w:val="School Name"/>
    <w:basedOn w:val="Normal"/>
    <w:uiPriority w:val="1"/>
    <w:rsid w:val="00353B60"/>
    <w:rPr>
      <w:rFonts w:cs="Calibri"/>
      <w:b/>
    </w:rPr>
  </w:style>
  <w:style w:type="character" w:styleId="Hyperlink">
    <w:name w:val="Hyperlink"/>
    <w:basedOn w:val="DefaultParagraphFont"/>
    <w:uiPriority w:val="99"/>
    <w:unhideWhenUsed/>
    <w:rsid w:val="00535D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linex\AppData\Roaming\Microsoft\Templates\Blue%20spheres%20resume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8C0207-4C1F-41E3-A496-BDC896D6177F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16c05727-aa75-4e4a-9b5f-8a80a1165891"/>
    <ds:schemaRef ds:uri="71af3243-3dd4-4a8d-8c0d-dd76da1f02a5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resume</Template>
  <TotalTime>0</TotalTime>
  <Pages>1</Pages>
  <Words>142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2024-01-30T21:22:00Z</dcterms:created>
  <dcterms:modified xsi:type="dcterms:W3CDTF">2024-01-30T21:22:00Z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