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3A8D" w:rsidRDefault="003D3A8D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BELL COUNTY BOARD OF EDUCATION</w:t>
      </w:r>
    </w:p>
    <w:p w:rsidR="003D3A8D" w:rsidRDefault="00A842FA">
      <w:pPr>
        <w:jc w:val="center"/>
        <w:rPr>
          <w:b/>
          <w:bCs/>
          <w:sz w:val="20"/>
        </w:rPr>
      </w:pPr>
      <w:r>
        <w:rPr>
          <w:b/>
          <w:bCs/>
          <w:sz w:val="20"/>
        </w:rPr>
        <w:t>Regular Meeting</w:t>
      </w:r>
    </w:p>
    <w:p w:rsidR="009A61E0" w:rsidRDefault="00A842FA">
      <w:pPr>
        <w:pStyle w:val="Heading1"/>
        <w:rPr>
          <w:sz w:val="20"/>
        </w:rPr>
      </w:pPr>
      <w:r>
        <w:rPr>
          <w:sz w:val="20"/>
        </w:rPr>
        <w:t>Bell County Administration Building</w:t>
      </w:r>
    </w:p>
    <w:p w:rsidR="00A842FA" w:rsidRPr="00A842FA" w:rsidRDefault="00676C6A" w:rsidP="00A842FA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June </w:t>
      </w:r>
      <w:r w:rsidR="00EF0727">
        <w:rPr>
          <w:sz w:val="20"/>
          <w:szCs w:val="20"/>
        </w:rPr>
        <w:t>1</w:t>
      </w:r>
      <w:r w:rsidR="007A2FBB">
        <w:rPr>
          <w:sz w:val="20"/>
          <w:szCs w:val="20"/>
        </w:rPr>
        <w:t>7</w:t>
      </w:r>
      <w:r w:rsidR="00FF1488">
        <w:rPr>
          <w:sz w:val="20"/>
          <w:szCs w:val="20"/>
        </w:rPr>
        <w:t xml:space="preserve">, </w:t>
      </w:r>
      <w:proofErr w:type="gramStart"/>
      <w:r w:rsidR="00FF1488">
        <w:rPr>
          <w:sz w:val="20"/>
          <w:szCs w:val="20"/>
        </w:rPr>
        <w:t>202</w:t>
      </w:r>
      <w:r w:rsidR="007A2FBB">
        <w:rPr>
          <w:sz w:val="20"/>
          <w:szCs w:val="20"/>
        </w:rPr>
        <w:t>5</w:t>
      </w:r>
      <w:r w:rsidR="00CE7BF4">
        <w:rPr>
          <w:sz w:val="20"/>
          <w:szCs w:val="20"/>
        </w:rPr>
        <w:t xml:space="preserve">  5</w:t>
      </w:r>
      <w:r w:rsidR="00A842FA" w:rsidRPr="00A842FA">
        <w:rPr>
          <w:sz w:val="20"/>
          <w:szCs w:val="20"/>
        </w:rPr>
        <w:t>:00</w:t>
      </w:r>
      <w:proofErr w:type="gramEnd"/>
      <w:r w:rsidR="00A842FA" w:rsidRPr="00A842FA">
        <w:rPr>
          <w:sz w:val="20"/>
          <w:szCs w:val="20"/>
        </w:rPr>
        <w:t xml:space="preserve"> p.m.</w:t>
      </w:r>
    </w:p>
    <w:p w:rsidR="003D3A8D" w:rsidRDefault="003D3A8D">
      <w:pPr>
        <w:pStyle w:val="Heading1"/>
        <w:rPr>
          <w:sz w:val="20"/>
        </w:rPr>
      </w:pPr>
      <w:r>
        <w:rPr>
          <w:sz w:val="20"/>
        </w:rPr>
        <w:t>AGENDA</w:t>
      </w:r>
    </w:p>
    <w:p w:rsidR="003D3A8D" w:rsidRDefault="003D3A8D">
      <w:pPr>
        <w:jc w:val="center"/>
        <w:rPr>
          <w:b/>
          <w:bCs/>
          <w:sz w:val="20"/>
        </w:rPr>
      </w:pPr>
    </w:p>
    <w:p w:rsidR="003D3A8D" w:rsidRPr="00664328" w:rsidRDefault="003D3A8D" w:rsidP="0010726C">
      <w:r w:rsidRPr="00664328">
        <w:t>1.</w:t>
      </w:r>
      <w:r w:rsidRPr="00664328">
        <w:tab/>
      </w:r>
      <w:r w:rsidRPr="00664328">
        <w:rPr>
          <w:b/>
          <w:bCs/>
        </w:rPr>
        <w:t>Call meeting to order, establish quorum, moment of silence, Pledge of Allegiance</w:t>
      </w:r>
      <w:r w:rsidRPr="00664328">
        <w:t xml:space="preserve"> </w:t>
      </w:r>
    </w:p>
    <w:p w:rsidR="00EC3EAF" w:rsidRDefault="00EC3EAF" w:rsidP="006B1DF9"/>
    <w:p w:rsidR="002A2686" w:rsidRPr="002B6371" w:rsidRDefault="002A2686" w:rsidP="002A2686">
      <w:pPr>
        <w:rPr>
          <w:sz w:val="2"/>
          <w:szCs w:val="2"/>
        </w:rPr>
      </w:pPr>
      <w:r w:rsidRPr="002A2686">
        <w:t>2.</w:t>
      </w:r>
      <w:r>
        <w:rPr>
          <w:b/>
        </w:rPr>
        <w:tab/>
      </w:r>
      <w:r w:rsidRPr="00664328">
        <w:rPr>
          <w:b/>
        </w:rPr>
        <w:t>Management/Student Support/Instruction/Delivery Targets/PES</w:t>
      </w:r>
    </w:p>
    <w:p w:rsidR="002A2686" w:rsidRDefault="002A2686" w:rsidP="002A2686">
      <w:r>
        <w:rPr>
          <w:b/>
        </w:rPr>
        <w:t xml:space="preserve">  </w:t>
      </w:r>
      <w:r>
        <w:t xml:space="preserve">          a)</w:t>
      </w:r>
      <w:r>
        <w:tab/>
        <w:t>Student Recognition-Lone Jack</w:t>
      </w:r>
    </w:p>
    <w:p w:rsidR="002A2686" w:rsidRDefault="002A2686" w:rsidP="002A2686">
      <w:r>
        <w:t xml:space="preserve">          *b)</w:t>
      </w:r>
      <w:r w:rsidRPr="00664328">
        <w:tab/>
      </w:r>
      <w:r w:rsidRPr="003F32BC">
        <w:t xml:space="preserve">Accept and award bids for maintenance, bldg. materials, custodial supplies, pictures, </w:t>
      </w:r>
      <w:r>
        <w:tab/>
      </w:r>
      <w:r>
        <w:tab/>
      </w:r>
      <w:r>
        <w:tab/>
      </w:r>
      <w:r w:rsidR="00453EA9">
        <w:tab/>
      </w:r>
      <w:r>
        <w:t xml:space="preserve">yearbooks, </w:t>
      </w:r>
      <w:r w:rsidRPr="003F32BC">
        <w:t xml:space="preserve">concession items, school &amp; office furniture, instructional &amp; office supplies, </w:t>
      </w:r>
      <w:r>
        <w:tab/>
      </w:r>
      <w:r>
        <w:tab/>
      </w:r>
      <w:r>
        <w:tab/>
      </w:r>
      <w:r w:rsidR="00453EA9">
        <w:tab/>
      </w:r>
      <w:r>
        <w:t xml:space="preserve">soft drinks, </w:t>
      </w:r>
      <w:r w:rsidRPr="003F32BC">
        <w:t>transportation supplies and spot quotes on fuel</w:t>
      </w:r>
    </w:p>
    <w:p w:rsidR="002A2686" w:rsidRDefault="002A2686" w:rsidP="002A2686">
      <w:r>
        <w:t xml:space="preserve">          *c)</w:t>
      </w:r>
      <w:r>
        <w:tab/>
      </w:r>
      <w:r w:rsidRPr="003F32BC">
        <w:t xml:space="preserve">Accept and award bids for dairy, meat, grains, food </w:t>
      </w:r>
      <w:r>
        <w:t xml:space="preserve">supplies, drinks, small </w:t>
      </w:r>
      <w:r>
        <w:tab/>
      </w:r>
      <w:r>
        <w:tab/>
      </w:r>
      <w:r>
        <w:tab/>
      </w:r>
      <w:r>
        <w:tab/>
      </w:r>
      <w:r w:rsidR="00453EA9">
        <w:tab/>
      </w:r>
      <w:r w:rsidRPr="003F32BC">
        <w:t>equipment, office supplies and pest control – Food Service</w:t>
      </w:r>
    </w:p>
    <w:p w:rsidR="002A2686" w:rsidRDefault="002A2686" w:rsidP="002A2686">
      <w:r>
        <w:tab/>
        <w:t>d)</w:t>
      </w:r>
      <w:r>
        <w:tab/>
      </w:r>
      <w:r w:rsidRPr="00DC746B">
        <w:t xml:space="preserve">Approve 25-26 </w:t>
      </w:r>
      <w:r>
        <w:t>School Based Decision Making (</w:t>
      </w:r>
      <w:r w:rsidRPr="00DC746B">
        <w:t>SBDM</w:t>
      </w:r>
      <w:r>
        <w:t>)</w:t>
      </w:r>
      <w:r w:rsidRPr="00DC746B">
        <w:t xml:space="preserve"> Request for Resources-All </w:t>
      </w:r>
      <w:r>
        <w:tab/>
      </w:r>
      <w:r>
        <w:tab/>
      </w:r>
      <w:r>
        <w:tab/>
      </w:r>
      <w:r w:rsidR="00453EA9">
        <w:tab/>
      </w:r>
      <w:r w:rsidRPr="00DC746B">
        <w:t>Schools</w:t>
      </w:r>
      <w:r>
        <w:tab/>
      </w:r>
    </w:p>
    <w:p w:rsidR="002A2686" w:rsidRPr="004B28C6" w:rsidRDefault="002A2686" w:rsidP="002A2686">
      <w:r>
        <w:tab/>
        <w:t>e)</w:t>
      </w:r>
      <w:r>
        <w:tab/>
      </w:r>
      <w:r w:rsidRPr="00EC3EAF">
        <w:t>Review School Supplemental Student Code of Conduct Handbooks-All Schools</w:t>
      </w:r>
    </w:p>
    <w:p w:rsidR="002A2686" w:rsidRDefault="002A2686" w:rsidP="002A2686">
      <w:r>
        <w:t xml:space="preserve">          </w:t>
      </w:r>
      <w:r w:rsidRPr="007C0CD5">
        <w:t>*</w:t>
      </w:r>
      <w:r>
        <w:t>f</w:t>
      </w:r>
      <w:r w:rsidRPr="007C0CD5">
        <w:t>)</w:t>
      </w:r>
      <w:r>
        <w:rPr>
          <w:sz w:val="22"/>
          <w:szCs w:val="22"/>
        </w:rPr>
        <w:tab/>
      </w:r>
      <w:r w:rsidRPr="00EC3EAF">
        <w:t>Approve Start/End Time for School Day</w:t>
      </w:r>
    </w:p>
    <w:p w:rsidR="002A2686" w:rsidRDefault="002A2686" w:rsidP="006B1DF9">
      <w:r>
        <w:tab/>
        <w:t>g)</w:t>
      </w:r>
      <w:r>
        <w:tab/>
        <w:t>Approve Certified Evaluation Plan</w:t>
      </w:r>
    </w:p>
    <w:p w:rsidR="002D3E61" w:rsidRDefault="002D3E61" w:rsidP="006B1DF9"/>
    <w:p w:rsidR="00E85E98" w:rsidRPr="00664328" w:rsidRDefault="002A2686" w:rsidP="006B1DF9">
      <w:pPr>
        <w:rPr>
          <w:b/>
        </w:rPr>
      </w:pPr>
      <w:r>
        <w:t>3</w:t>
      </w:r>
      <w:r w:rsidR="00067481" w:rsidRPr="00664328">
        <w:t>.</w:t>
      </w:r>
      <w:r w:rsidR="002C3375" w:rsidRPr="00664328">
        <w:rPr>
          <w:b/>
        </w:rPr>
        <w:tab/>
      </w:r>
      <w:r w:rsidR="00E85E98" w:rsidRPr="00664328">
        <w:rPr>
          <w:b/>
        </w:rPr>
        <w:t>Consent Items</w:t>
      </w:r>
    </w:p>
    <w:p w:rsidR="00FE5845" w:rsidRDefault="002C3375" w:rsidP="004B4CEE">
      <w:r w:rsidRPr="00664328">
        <w:rPr>
          <w:b/>
        </w:rPr>
        <w:tab/>
      </w:r>
      <w:r w:rsidRPr="00664328">
        <w:t>a)</w:t>
      </w:r>
      <w:r w:rsidRPr="00664328">
        <w:tab/>
        <w:t>Approve</w:t>
      </w:r>
      <w:r w:rsidR="006F1D8D">
        <w:t xml:space="preserve"> </w:t>
      </w:r>
      <w:r w:rsidR="00676C6A">
        <w:t>FY2</w:t>
      </w:r>
      <w:r w:rsidR="00DB7D8B">
        <w:t>6</w:t>
      </w:r>
      <w:r w:rsidR="00676C6A">
        <w:t xml:space="preserve"> Worker’s Comp Errors and Omissions,</w:t>
      </w:r>
      <w:r w:rsidR="000C76A9">
        <w:rPr>
          <w:rStyle w:val="ur605"/>
        </w:rPr>
        <w:t xml:space="preserve"> </w:t>
      </w:r>
      <w:r w:rsidR="005C0D94" w:rsidRPr="005C0D94">
        <w:rPr>
          <w:rStyle w:val="ur605"/>
        </w:rPr>
        <w:t>FMLA Request(s)</w:t>
      </w:r>
      <w:r w:rsidR="005C0D94">
        <w:rPr>
          <w:rStyle w:val="ur605"/>
        </w:rPr>
        <w:t>,</w:t>
      </w:r>
      <w:r w:rsidR="005C0D94" w:rsidRPr="005C0D94">
        <w:rPr>
          <w:rStyle w:val="ur605"/>
        </w:rPr>
        <w:t xml:space="preserve"> </w:t>
      </w:r>
      <w:r w:rsidR="001C011D">
        <w:rPr>
          <w:rStyle w:val="ur605"/>
        </w:rPr>
        <w:t xml:space="preserve">Fundraising </w:t>
      </w:r>
      <w:r w:rsidR="005C0D94">
        <w:rPr>
          <w:rStyle w:val="ur605"/>
        </w:rPr>
        <w:tab/>
      </w:r>
      <w:r w:rsidR="005C0D94">
        <w:rPr>
          <w:rStyle w:val="ur605"/>
        </w:rPr>
        <w:tab/>
      </w:r>
      <w:r w:rsidR="005C0D94">
        <w:rPr>
          <w:rStyle w:val="ur605"/>
        </w:rPr>
        <w:tab/>
      </w:r>
      <w:r w:rsidR="00453EA9">
        <w:rPr>
          <w:rStyle w:val="ur605"/>
        </w:rPr>
        <w:tab/>
      </w:r>
      <w:r w:rsidR="001C011D">
        <w:rPr>
          <w:rStyle w:val="ur605"/>
        </w:rPr>
        <w:t>Requests,</w:t>
      </w:r>
      <w:r w:rsidR="00516819">
        <w:rPr>
          <w:rStyle w:val="ur605"/>
        </w:rPr>
        <w:t xml:space="preserve"> </w:t>
      </w:r>
      <w:r w:rsidR="006301BF">
        <w:rPr>
          <w:rStyle w:val="ur605"/>
        </w:rPr>
        <w:t xml:space="preserve">Out-of-State Field Trip Requests, </w:t>
      </w:r>
      <w:r w:rsidR="001C011D">
        <w:t xml:space="preserve">May </w:t>
      </w:r>
      <w:r w:rsidR="007A2FBB">
        <w:t>19</w:t>
      </w:r>
      <w:r w:rsidR="001C011D">
        <w:t>, 202</w:t>
      </w:r>
      <w:r w:rsidR="00DB7D8B">
        <w:t>5</w:t>
      </w:r>
      <w:r w:rsidR="007A2FBB">
        <w:t xml:space="preserve"> </w:t>
      </w:r>
      <w:r w:rsidR="00877155">
        <w:t xml:space="preserve">and May 29, 2025 </w:t>
      </w:r>
      <w:r w:rsidR="001C011D">
        <w:t xml:space="preserve">Special Called and </w:t>
      </w:r>
      <w:r w:rsidR="00877155">
        <w:tab/>
      </w:r>
      <w:r w:rsidR="00877155">
        <w:tab/>
      </w:r>
      <w:r w:rsidR="00877155">
        <w:tab/>
      </w:r>
      <w:r w:rsidR="001C011D">
        <w:t xml:space="preserve">May </w:t>
      </w:r>
      <w:r w:rsidR="00806568">
        <w:t>2</w:t>
      </w:r>
      <w:r w:rsidR="007A2FBB">
        <w:t>0</w:t>
      </w:r>
      <w:r w:rsidR="00806568">
        <w:t>,</w:t>
      </w:r>
      <w:r w:rsidR="001C011D">
        <w:t xml:space="preserve"> 202</w:t>
      </w:r>
      <w:r w:rsidR="007A2FBB">
        <w:t>5</w:t>
      </w:r>
      <w:r w:rsidR="00E35988">
        <w:t xml:space="preserve"> </w:t>
      </w:r>
      <w:r w:rsidR="009F4E1B">
        <w:t>Regular Meeting Minutes</w:t>
      </w:r>
      <w:r w:rsidR="003E375E">
        <w:t xml:space="preserve">, </w:t>
      </w:r>
      <w:r w:rsidR="00EC3EAF">
        <w:t>2025-202</w:t>
      </w:r>
      <w:r w:rsidR="006301BF">
        <w:t>6</w:t>
      </w:r>
      <w:r w:rsidR="00EC3EAF">
        <w:t xml:space="preserve"> Student Code of Conduct Handbook, </w:t>
      </w:r>
      <w:r w:rsidR="00877155">
        <w:tab/>
      </w:r>
      <w:r w:rsidR="00877155">
        <w:tab/>
      </w:r>
      <w:r w:rsidR="00877155">
        <w:tab/>
      </w:r>
      <w:r w:rsidR="008A1E5B">
        <w:t>Somerset Community College</w:t>
      </w:r>
      <w:r w:rsidR="006301BF">
        <w:t xml:space="preserve"> Dual Credit Agreement, </w:t>
      </w:r>
      <w:proofErr w:type="spellStart"/>
      <w:r w:rsidR="00EC3EAF">
        <w:t>Kidabilities</w:t>
      </w:r>
      <w:proofErr w:type="spellEnd"/>
      <w:r w:rsidR="00EC3EAF">
        <w:t xml:space="preserve"> Speech Therapy </w:t>
      </w:r>
      <w:r w:rsidR="008A1E5B">
        <w:tab/>
      </w:r>
      <w:r w:rsidR="008A1E5B">
        <w:tab/>
      </w:r>
      <w:r w:rsidR="008A1E5B">
        <w:tab/>
      </w:r>
      <w:r w:rsidR="00453EA9">
        <w:tab/>
      </w:r>
      <w:r w:rsidR="00EC3EAF">
        <w:t xml:space="preserve">Agreement, Southern </w:t>
      </w:r>
      <w:r w:rsidR="008A1E5B">
        <w:tab/>
      </w:r>
      <w:r w:rsidR="00EC3EAF">
        <w:t xml:space="preserve">Kentucky Speech Therapy Agreement, Jennifer Tong Speech </w:t>
      </w:r>
      <w:r w:rsidR="008A1E5B">
        <w:tab/>
      </w:r>
      <w:r w:rsidR="008A1E5B">
        <w:tab/>
      </w:r>
      <w:r w:rsidR="008A1E5B">
        <w:tab/>
      </w:r>
      <w:r w:rsidR="00453EA9">
        <w:tab/>
      </w:r>
      <w:r w:rsidR="007D20A0">
        <w:t>Therapy Contract,</w:t>
      </w:r>
      <w:r w:rsidR="00EC3EAF">
        <w:t xml:space="preserve"> Andrea Gibson Speech Therapy Agreement</w:t>
      </w:r>
      <w:r w:rsidR="007D20A0">
        <w:t xml:space="preserve"> and Elgin Dental Agreement</w:t>
      </w:r>
    </w:p>
    <w:p w:rsidR="004C3E09" w:rsidRDefault="004C3E09" w:rsidP="004B4CEE">
      <w:pPr>
        <w:rPr>
          <w:sz w:val="2"/>
          <w:szCs w:val="2"/>
        </w:rPr>
      </w:pPr>
    </w:p>
    <w:p w:rsidR="00FE5845" w:rsidRPr="00FE5845" w:rsidRDefault="00FE5845" w:rsidP="00EB5237">
      <w:pPr>
        <w:rPr>
          <w:sz w:val="2"/>
          <w:szCs w:val="2"/>
        </w:rPr>
      </w:pPr>
    </w:p>
    <w:p w:rsidR="002D3E61" w:rsidRPr="002D3E61" w:rsidRDefault="002A2686" w:rsidP="006517C3">
      <w:pPr>
        <w:rPr>
          <w:b/>
        </w:rPr>
      </w:pPr>
      <w:r>
        <w:t>4</w:t>
      </w:r>
      <w:r w:rsidR="00FA3271" w:rsidRPr="00664328">
        <w:t>.</w:t>
      </w:r>
      <w:r w:rsidR="00FA3271" w:rsidRPr="00664328">
        <w:rPr>
          <w:b/>
        </w:rPr>
        <w:tab/>
      </w:r>
      <w:r w:rsidR="0056193D" w:rsidRPr="00664328">
        <w:rPr>
          <w:b/>
        </w:rPr>
        <w:t>Public</w:t>
      </w:r>
    </w:p>
    <w:p w:rsidR="006517C3" w:rsidRPr="00664328" w:rsidRDefault="006517C3" w:rsidP="006517C3">
      <w:pPr>
        <w:rPr>
          <w:b/>
        </w:rPr>
      </w:pPr>
      <w:r>
        <w:t>5.</w:t>
      </w:r>
      <w:r>
        <w:rPr>
          <w:b/>
        </w:rPr>
        <w:tab/>
      </w:r>
      <w:r w:rsidRPr="00664328">
        <w:rPr>
          <w:b/>
        </w:rPr>
        <w:t>Personnel</w:t>
      </w:r>
    </w:p>
    <w:p w:rsidR="006517C3" w:rsidRDefault="006517C3" w:rsidP="006517C3">
      <w:r w:rsidRPr="00664328">
        <w:rPr>
          <w:b/>
        </w:rPr>
        <w:tab/>
      </w:r>
      <w:r w:rsidRPr="00664328">
        <w:t>a)</w:t>
      </w:r>
      <w:r w:rsidRPr="00664328">
        <w:tab/>
      </w:r>
      <w:r w:rsidRPr="00110FAB">
        <w:t>Approve Adjunct Instructor Certification Application-JAGS</w:t>
      </w:r>
    </w:p>
    <w:p w:rsidR="001E2257" w:rsidRDefault="001E2257" w:rsidP="006517C3">
      <w:r>
        <w:tab/>
        <w:t>b)</w:t>
      </w:r>
      <w:r>
        <w:tab/>
        <w:t>Adjust Athletic Trainer Salary to Certified Teacher Salary Schedule</w:t>
      </w:r>
    </w:p>
    <w:p w:rsidR="001B3B59" w:rsidRDefault="001B3B59" w:rsidP="006517C3">
      <w:r>
        <w:tab/>
        <w:t>c)</w:t>
      </w:r>
      <w:r>
        <w:tab/>
        <w:t>Approve Public Relations Job Description</w:t>
      </w:r>
    </w:p>
    <w:p w:rsidR="002D3E61" w:rsidRDefault="002D3E61" w:rsidP="00067481"/>
    <w:p w:rsidR="00EF0727" w:rsidRDefault="006517C3" w:rsidP="00067481">
      <w:pPr>
        <w:rPr>
          <w:b/>
        </w:rPr>
      </w:pPr>
      <w:r>
        <w:t>6</w:t>
      </w:r>
      <w:r w:rsidR="00EF0727">
        <w:t>.</w:t>
      </w:r>
      <w:r w:rsidR="00EF0727">
        <w:tab/>
      </w:r>
      <w:r w:rsidR="00EF0727" w:rsidRPr="00EF0727">
        <w:rPr>
          <w:b/>
        </w:rPr>
        <w:t>Finance</w:t>
      </w:r>
    </w:p>
    <w:p w:rsidR="00EF0727" w:rsidRDefault="00EF0727" w:rsidP="00067481">
      <w:r>
        <w:rPr>
          <w:b/>
        </w:rPr>
        <w:tab/>
      </w:r>
      <w:r>
        <w:t>a)</w:t>
      </w:r>
      <w:r>
        <w:tab/>
        <w:t xml:space="preserve">Approve </w:t>
      </w:r>
      <w:r w:rsidRPr="00664328">
        <w:t>Payment of Bills</w:t>
      </w:r>
    </w:p>
    <w:p w:rsidR="00D46100" w:rsidRDefault="00D46100" w:rsidP="00067481">
      <w:r>
        <w:tab/>
        <w:t>b)</w:t>
      </w:r>
      <w:r>
        <w:tab/>
        <w:t>Approve FY26 Certified and Classified Pay Scales</w:t>
      </w:r>
    </w:p>
    <w:p w:rsidR="002D3E61" w:rsidRDefault="002D3E61" w:rsidP="00067481"/>
    <w:p w:rsidR="006517C3" w:rsidRPr="006517C3" w:rsidRDefault="006517C3" w:rsidP="00067481">
      <w:pPr>
        <w:rPr>
          <w:b/>
        </w:rPr>
      </w:pPr>
      <w:r>
        <w:t>7.</w:t>
      </w:r>
      <w:r>
        <w:tab/>
      </w:r>
      <w:r w:rsidRPr="006517C3">
        <w:rPr>
          <w:b/>
        </w:rPr>
        <w:t>Facilities</w:t>
      </w:r>
    </w:p>
    <w:p w:rsidR="003E43FB" w:rsidRDefault="006517C3" w:rsidP="006517C3">
      <w:r>
        <w:tab/>
        <w:t>a</w:t>
      </w:r>
      <w:r w:rsidR="00EC3EAF">
        <w:t>)</w:t>
      </w:r>
      <w:r w:rsidR="00EC3EAF">
        <w:tab/>
        <w:t>Approve Pay Application(s)</w:t>
      </w:r>
    </w:p>
    <w:p w:rsidR="002D108F" w:rsidRPr="0010726C" w:rsidRDefault="003E43FB" w:rsidP="00CD2607">
      <w:pPr>
        <w:rPr>
          <w:sz w:val="6"/>
          <w:szCs w:val="6"/>
        </w:rPr>
      </w:pPr>
      <w:r>
        <w:tab/>
        <w:t>b)</w:t>
      </w:r>
      <w:r>
        <w:tab/>
      </w:r>
      <w:r w:rsidR="001E2257" w:rsidRPr="00DE5359">
        <w:rPr>
          <w:sz w:val="22"/>
          <w:szCs w:val="22"/>
        </w:rPr>
        <w:t>Approve BG-4 and BG-5-Yellow Creek HVAC Project</w:t>
      </w:r>
      <w:r w:rsidR="00F57D4F">
        <w:t xml:space="preserve">        </w:t>
      </w:r>
      <w:r w:rsidR="000A0DF2" w:rsidRPr="00664328">
        <w:t xml:space="preserve">  </w:t>
      </w:r>
    </w:p>
    <w:p w:rsidR="00322BC4" w:rsidRPr="0010726C" w:rsidRDefault="00322BC4" w:rsidP="00676C6A">
      <w:pPr>
        <w:rPr>
          <w:sz w:val="4"/>
          <w:szCs w:val="4"/>
        </w:rPr>
      </w:pPr>
    </w:p>
    <w:p w:rsidR="002D3E61" w:rsidRDefault="002D3E61" w:rsidP="00067481"/>
    <w:p w:rsidR="008E761F" w:rsidRPr="00664328" w:rsidRDefault="006517C3" w:rsidP="00067481">
      <w:pPr>
        <w:rPr>
          <w:b/>
        </w:rPr>
      </w:pPr>
      <w:r>
        <w:t>8</w:t>
      </w:r>
      <w:r w:rsidR="008E761F" w:rsidRPr="00664328">
        <w:t>.</w:t>
      </w:r>
      <w:r w:rsidR="008E761F" w:rsidRPr="00664328">
        <w:tab/>
      </w:r>
      <w:r w:rsidR="008E761F" w:rsidRPr="00664328">
        <w:rPr>
          <w:b/>
        </w:rPr>
        <w:t>Policies and Procedures</w:t>
      </w:r>
    </w:p>
    <w:p w:rsidR="00433682" w:rsidRPr="00433682" w:rsidRDefault="0001596A" w:rsidP="00433682">
      <w:pPr>
        <w:rPr>
          <w:u w:val="words"/>
        </w:rPr>
      </w:pPr>
      <w:r>
        <w:tab/>
      </w:r>
      <w:r w:rsidR="00433682">
        <w:t>a)</w:t>
      </w:r>
      <w:r w:rsidR="00433682">
        <w:tab/>
        <w:t xml:space="preserve">Approve Board Procedure </w:t>
      </w:r>
      <w:r w:rsidR="00433682" w:rsidRPr="00433682">
        <w:t>09.2241 AP.21</w:t>
      </w:r>
      <w:r w:rsidR="00433682">
        <w:t>-</w:t>
      </w:r>
      <w:r w:rsidR="00433682" w:rsidRPr="00433682">
        <w:t xml:space="preserve">Permission Form for Non-Prescribed and </w:t>
      </w:r>
      <w:r w:rsidR="00433682">
        <w:tab/>
      </w:r>
      <w:r w:rsidR="00433682">
        <w:tab/>
      </w:r>
      <w:r w:rsidR="00433682">
        <w:tab/>
      </w:r>
      <w:r w:rsidR="00453EA9">
        <w:tab/>
      </w:r>
      <w:r w:rsidR="00433682" w:rsidRPr="00433682">
        <w:t>Prescribed Medication</w:t>
      </w:r>
    </w:p>
    <w:p w:rsidR="0001596A" w:rsidRPr="0001596A" w:rsidRDefault="00433682" w:rsidP="0001596A">
      <w:pPr>
        <w:rPr>
          <w:b/>
        </w:rPr>
      </w:pPr>
      <w:r>
        <w:tab/>
        <w:t>b</w:t>
      </w:r>
      <w:r w:rsidR="0001596A">
        <w:t>)</w:t>
      </w:r>
      <w:r w:rsidR="0001596A">
        <w:tab/>
      </w:r>
      <w:r w:rsidR="0001596A" w:rsidRPr="0001596A">
        <w:t>Approve 1</w:t>
      </w:r>
      <w:r w:rsidR="0001596A" w:rsidRPr="0001596A">
        <w:rPr>
          <w:vertAlign w:val="superscript"/>
        </w:rPr>
        <w:t>st</w:t>
      </w:r>
      <w:r w:rsidR="0001596A" w:rsidRPr="0001596A">
        <w:t xml:space="preserve"> Reading of 2</w:t>
      </w:r>
      <w:r w:rsidR="00EC3EAF">
        <w:t>025</w:t>
      </w:r>
      <w:r w:rsidR="0001596A" w:rsidRPr="0001596A">
        <w:t>-2</w:t>
      </w:r>
      <w:r w:rsidR="00EC3EAF">
        <w:t>026</w:t>
      </w:r>
      <w:r w:rsidR="0001596A" w:rsidRPr="0001596A">
        <w:t xml:space="preserve"> KSBA Policy Update #4</w:t>
      </w:r>
      <w:r w:rsidR="00EC3EAF">
        <w:t>8</w:t>
      </w:r>
      <w:r w:rsidR="0001596A" w:rsidRPr="0001596A">
        <w:t xml:space="preserve"> </w:t>
      </w:r>
    </w:p>
    <w:p w:rsidR="0001596A" w:rsidRDefault="0001596A" w:rsidP="0001596A">
      <w:r w:rsidRPr="0001596A">
        <w:rPr>
          <w:b/>
        </w:rPr>
        <w:tab/>
      </w:r>
      <w:proofErr w:type="gramStart"/>
      <w:r w:rsidR="00433682">
        <w:t>c</w:t>
      </w:r>
      <w:proofErr w:type="gramEnd"/>
      <w:r w:rsidR="00FD19C0" w:rsidRPr="00FD19C0">
        <w:t>)</w:t>
      </w:r>
      <w:r w:rsidR="00FD19C0" w:rsidRPr="00FD19C0">
        <w:tab/>
      </w:r>
      <w:r w:rsidR="00FD19C0">
        <w:t xml:space="preserve">Review </w:t>
      </w:r>
      <w:r w:rsidR="007E7F92">
        <w:t>2</w:t>
      </w:r>
      <w:r w:rsidR="00EC3EAF">
        <w:t>025</w:t>
      </w:r>
      <w:r w:rsidR="007E7F92">
        <w:t>-2</w:t>
      </w:r>
      <w:r w:rsidR="00EC3EAF">
        <w:t>026</w:t>
      </w:r>
      <w:r w:rsidR="007E7F92">
        <w:t xml:space="preserve"> </w:t>
      </w:r>
      <w:r w:rsidR="00FD19C0">
        <w:t>Procedure Update#2</w:t>
      </w:r>
      <w:r w:rsidR="00EC3EAF">
        <w:t>9</w:t>
      </w:r>
      <w:r w:rsidR="007E7F92">
        <w:t>(Approve next month)</w:t>
      </w:r>
    </w:p>
    <w:p w:rsidR="002D3E61" w:rsidRDefault="002D3E61" w:rsidP="0001596A"/>
    <w:p w:rsidR="00981731" w:rsidRDefault="00981731" w:rsidP="0001596A">
      <w:pPr>
        <w:rPr>
          <w:b/>
        </w:rPr>
      </w:pPr>
      <w:r>
        <w:t>9.</w:t>
      </w:r>
      <w:r>
        <w:tab/>
      </w:r>
      <w:r w:rsidRPr="00981731">
        <w:rPr>
          <w:b/>
        </w:rPr>
        <w:t>Executive Session</w:t>
      </w:r>
    </w:p>
    <w:p w:rsidR="006D55D5" w:rsidRDefault="00981731" w:rsidP="006D55D5">
      <w:pPr>
        <w:rPr>
          <w:b/>
        </w:rPr>
      </w:pPr>
      <w:r>
        <w:rPr>
          <w:b/>
        </w:rPr>
        <w:tab/>
      </w:r>
      <w:r>
        <w:t>a)</w:t>
      </w:r>
      <w:r>
        <w:tab/>
      </w:r>
      <w:r w:rsidR="006D55D5" w:rsidRPr="006D55D5">
        <w:t>C</w:t>
      </w:r>
      <w:r w:rsidR="009C4CC2">
        <w:t>onsider a motion to enter into executive s</w:t>
      </w:r>
      <w:r w:rsidR="006D55D5" w:rsidRPr="006D55D5">
        <w:t xml:space="preserve">ession as allowed under KRS 61.810 </w:t>
      </w:r>
      <w:r w:rsidR="006D55D5" w:rsidRPr="006D55D5">
        <w:tab/>
      </w:r>
      <w:r w:rsidR="006D55D5" w:rsidRPr="006D55D5">
        <w:tab/>
      </w:r>
      <w:r w:rsidR="006D55D5" w:rsidRPr="006D55D5">
        <w:tab/>
      </w:r>
      <w:r w:rsidR="006D55D5">
        <w:tab/>
      </w:r>
      <w:r w:rsidR="00453EA9">
        <w:tab/>
      </w:r>
      <w:r w:rsidR="006D55D5" w:rsidRPr="006D55D5">
        <w:t xml:space="preserve">under subsection (1):  f. Discussions or hearings which might lead to the </w:t>
      </w:r>
      <w:r w:rsidR="006D55D5" w:rsidRPr="006D55D5">
        <w:tab/>
      </w:r>
      <w:r w:rsidR="006D55D5" w:rsidRPr="006D55D5">
        <w:tab/>
      </w:r>
      <w:r w:rsidR="006D55D5" w:rsidRPr="006D55D5">
        <w:tab/>
      </w:r>
      <w:r w:rsidR="006D55D5" w:rsidRPr="006D55D5">
        <w:tab/>
      </w:r>
      <w:r w:rsidR="006D55D5">
        <w:tab/>
      </w:r>
      <w:r w:rsidR="00453EA9">
        <w:tab/>
      </w:r>
      <w:r w:rsidR="006D55D5" w:rsidRPr="006D55D5">
        <w:t>appointment, discipline or dismissal of an individual employee, member or student</w:t>
      </w:r>
      <w:r w:rsidR="006D55D5">
        <w:rPr>
          <w:b/>
        </w:rPr>
        <w:t>-</w:t>
      </w:r>
      <w:r w:rsidR="006D55D5" w:rsidRPr="006D55D5">
        <w:t xml:space="preserve">Personnel </w:t>
      </w:r>
      <w:r w:rsidR="00453EA9">
        <w:tab/>
      </w:r>
      <w:r w:rsidR="00453EA9">
        <w:tab/>
      </w:r>
      <w:r w:rsidR="00453EA9">
        <w:tab/>
      </w:r>
      <w:r w:rsidR="006D55D5" w:rsidRPr="006D55D5">
        <w:t>Discipline</w:t>
      </w:r>
    </w:p>
    <w:p w:rsidR="006D55D5" w:rsidRDefault="006D55D5" w:rsidP="006D55D5">
      <w:r>
        <w:rPr>
          <w:b/>
        </w:rPr>
        <w:tab/>
      </w:r>
      <w:r w:rsidRPr="006D55D5">
        <w:t>b)</w:t>
      </w:r>
      <w:r w:rsidRPr="006D55D5">
        <w:tab/>
        <w:t>Consider a motion to reconvene into regular session</w:t>
      </w:r>
    </w:p>
    <w:p w:rsidR="00981731" w:rsidRPr="00FD19C0" w:rsidRDefault="006D55D5" w:rsidP="0001596A">
      <w:r>
        <w:tab/>
      </w:r>
      <w:r w:rsidR="009C4CC2">
        <w:t>c)</w:t>
      </w:r>
      <w:r w:rsidR="009C4CC2">
        <w:tab/>
        <w:t>Consider action relevant to executive s</w:t>
      </w:r>
      <w:r>
        <w:t>ession</w:t>
      </w:r>
    </w:p>
    <w:p w:rsidR="00FE5845" w:rsidRPr="00FE5845" w:rsidRDefault="00FE5845" w:rsidP="003D5811">
      <w:pPr>
        <w:rPr>
          <w:sz w:val="4"/>
          <w:szCs w:val="4"/>
        </w:rPr>
      </w:pPr>
    </w:p>
    <w:p w:rsidR="002D3E61" w:rsidRDefault="002D3E61" w:rsidP="00067481"/>
    <w:p w:rsidR="005E2669" w:rsidRPr="00664328" w:rsidRDefault="00981731" w:rsidP="00067481">
      <w:pPr>
        <w:rPr>
          <w:b/>
        </w:rPr>
      </w:pPr>
      <w:r>
        <w:t>10</w:t>
      </w:r>
      <w:r w:rsidR="005E2669" w:rsidRPr="00664328">
        <w:t>.</w:t>
      </w:r>
      <w:r w:rsidR="005E2669" w:rsidRPr="00664328">
        <w:tab/>
      </w:r>
      <w:r w:rsidR="005E2669" w:rsidRPr="00664328">
        <w:rPr>
          <w:b/>
        </w:rPr>
        <w:t>Superintendent’s Report</w:t>
      </w:r>
    </w:p>
    <w:p w:rsidR="002C3375" w:rsidRPr="00664328" w:rsidRDefault="002C3375" w:rsidP="0013527F">
      <w:r w:rsidRPr="00664328">
        <w:rPr>
          <w:b/>
        </w:rPr>
        <w:tab/>
      </w:r>
      <w:r w:rsidRPr="00664328">
        <w:t>a)</w:t>
      </w:r>
      <w:r w:rsidR="00F57D4F">
        <w:tab/>
      </w:r>
      <w:r w:rsidR="00FD047D">
        <w:t xml:space="preserve">Year End </w:t>
      </w:r>
      <w:r w:rsidR="00F57D4F" w:rsidRPr="00664328">
        <w:t>Attendance</w:t>
      </w:r>
      <w:r w:rsidR="007E7F92">
        <w:t>/Enrollment</w:t>
      </w:r>
      <w:r w:rsidR="00F57D4F" w:rsidRPr="00664328">
        <w:t xml:space="preserve"> Update</w:t>
      </w:r>
      <w:r w:rsidR="00F57D4F" w:rsidRPr="00664328">
        <w:tab/>
      </w:r>
    </w:p>
    <w:p w:rsidR="004B28C6" w:rsidRDefault="00C42317" w:rsidP="00545CE0">
      <w:r>
        <w:tab/>
      </w:r>
      <w:r w:rsidR="004B28C6">
        <w:t>b)</w:t>
      </w:r>
      <w:r w:rsidR="004B28C6">
        <w:tab/>
        <w:t>Site Visits</w:t>
      </w:r>
    </w:p>
    <w:p w:rsidR="00D57335" w:rsidRDefault="00D57335" w:rsidP="00545CE0">
      <w:r>
        <w:tab/>
        <w:t>c)</w:t>
      </w:r>
      <w:r>
        <w:tab/>
        <w:t>Year-End Social Worker Report</w:t>
      </w:r>
    </w:p>
    <w:p w:rsidR="005A1D2E" w:rsidRDefault="005A1D2E" w:rsidP="00545CE0">
      <w:r>
        <w:tab/>
        <w:t>d)</w:t>
      </w:r>
      <w:r>
        <w:tab/>
        <w:t>Letter from Citizen</w:t>
      </w:r>
    </w:p>
    <w:p w:rsidR="002D3E61" w:rsidRDefault="002D3E61" w:rsidP="00067481"/>
    <w:p w:rsidR="0002746C" w:rsidRDefault="006517C3" w:rsidP="00067481">
      <w:r>
        <w:t>1</w:t>
      </w:r>
      <w:r w:rsidR="00981731">
        <w:t>1</w:t>
      </w:r>
      <w:r w:rsidR="00796D44" w:rsidRPr="00664328">
        <w:t>.</w:t>
      </w:r>
      <w:r w:rsidR="00796D44" w:rsidRPr="00664328">
        <w:tab/>
      </w:r>
      <w:r w:rsidR="00796D44" w:rsidRPr="00664328">
        <w:rPr>
          <w:b/>
        </w:rPr>
        <w:t>Other Items Board May Wish to Discuss</w:t>
      </w:r>
      <w:r w:rsidR="001372E0" w:rsidRPr="00664328">
        <w:t xml:space="preserve">    </w:t>
      </w:r>
      <w:r w:rsidR="00FA0248" w:rsidRPr="00664328">
        <w:t xml:space="preserve">                                                                             </w:t>
      </w:r>
      <w:r w:rsidR="00BF3731" w:rsidRPr="00664328">
        <w:tab/>
      </w:r>
    </w:p>
    <w:p w:rsidR="002D3E61" w:rsidRDefault="002D3E61" w:rsidP="00067481"/>
    <w:p w:rsidR="0002746C" w:rsidRDefault="00865131" w:rsidP="00067481">
      <w:pPr>
        <w:rPr>
          <w:b/>
        </w:rPr>
      </w:pPr>
      <w:r w:rsidRPr="00664328">
        <w:t>1</w:t>
      </w:r>
      <w:r w:rsidR="00981731">
        <w:t>2</w:t>
      </w:r>
      <w:r w:rsidR="009A61E0" w:rsidRPr="00664328">
        <w:t>.</w:t>
      </w:r>
      <w:r w:rsidR="009A61E0" w:rsidRPr="00664328">
        <w:tab/>
      </w:r>
      <w:r w:rsidR="009A61E0" w:rsidRPr="00664328">
        <w:rPr>
          <w:b/>
        </w:rPr>
        <w:t>Adjourn</w:t>
      </w:r>
      <w:r w:rsidR="009F4E1B">
        <w:rPr>
          <w:b/>
        </w:rPr>
        <w:t xml:space="preserve">                                                 </w:t>
      </w:r>
    </w:p>
    <w:p w:rsidR="0056193D" w:rsidRPr="0002746C" w:rsidRDefault="001E2257" w:rsidP="00067481">
      <w:r>
        <w:rPr>
          <w:b/>
        </w:rPr>
        <w:t xml:space="preserve">                                                                           </w:t>
      </w:r>
      <w:r w:rsidR="000C09B1" w:rsidRPr="00664328">
        <w:rPr>
          <w:bCs/>
        </w:rPr>
        <w:t>*No Packet Contents</w:t>
      </w:r>
    </w:p>
    <w:sectPr w:rsidR="0056193D" w:rsidRPr="0002746C" w:rsidSect="002D3E61">
      <w:pgSz w:w="12240" w:h="15840"/>
      <w:pgMar w:top="288" w:right="288" w:bottom="288" w:left="576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attachedTemplate r:id="rId1"/>
  <w:defaultTabStop w:val="720"/>
  <w:drawingGridHorizontalSpacing w:val="120"/>
  <w:displayHorizontalDrawingGridEvery w:val="2"/>
  <w:noPunctuationKerning/>
  <w:characterSpacingControl w:val="doNotCompress"/>
  <w:compat/>
  <w:rsids>
    <w:rsidRoot w:val="008C7D44"/>
    <w:rsid w:val="00001E45"/>
    <w:rsid w:val="00002F4E"/>
    <w:rsid w:val="0001596A"/>
    <w:rsid w:val="00024322"/>
    <w:rsid w:val="0002746C"/>
    <w:rsid w:val="00031F5A"/>
    <w:rsid w:val="000335D9"/>
    <w:rsid w:val="00035235"/>
    <w:rsid w:val="00044B32"/>
    <w:rsid w:val="00053D08"/>
    <w:rsid w:val="00063FFA"/>
    <w:rsid w:val="00067481"/>
    <w:rsid w:val="00070509"/>
    <w:rsid w:val="00081268"/>
    <w:rsid w:val="00085882"/>
    <w:rsid w:val="00093EF9"/>
    <w:rsid w:val="000A0DF2"/>
    <w:rsid w:val="000A51AD"/>
    <w:rsid w:val="000C09B1"/>
    <w:rsid w:val="000C76A9"/>
    <w:rsid w:val="000E4F27"/>
    <w:rsid w:val="001067D4"/>
    <w:rsid w:val="001068B0"/>
    <w:rsid w:val="0010726C"/>
    <w:rsid w:val="00110805"/>
    <w:rsid w:val="00110FAB"/>
    <w:rsid w:val="00111D6A"/>
    <w:rsid w:val="001132D0"/>
    <w:rsid w:val="00122B11"/>
    <w:rsid w:val="00126309"/>
    <w:rsid w:val="00130043"/>
    <w:rsid w:val="0013527F"/>
    <w:rsid w:val="001372E0"/>
    <w:rsid w:val="001478E4"/>
    <w:rsid w:val="00164C0E"/>
    <w:rsid w:val="00172283"/>
    <w:rsid w:val="001809C9"/>
    <w:rsid w:val="0018129C"/>
    <w:rsid w:val="00184D35"/>
    <w:rsid w:val="00186907"/>
    <w:rsid w:val="001B3B59"/>
    <w:rsid w:val="001B7EC5"/>
    <w:rsid w:val="001C011D"/>
    <w:rsid w:val="001C06EA"/>
    <w:rsid w:val="001D2267"/>
    <w:rsid w:val="001E2257"/>
    <w:rsid w:val="001F4223"/>
    <w:rsid w:val="002025F5"/>
    <w:rsid w:val="0020341F"/>
    <w:rsid w:val="00214F8B"/>
    <w:rsid w:val="00216587"/>
    <w:rsid w:val="00220D1E"/>
    <w:rsid w:val="002565A6"/>
    <w:rsid w:val="002609F5"/>
    <w:rsid w:val="00266BDE"/>
    <w:rsid w:val="00282BAE"/>
    <w:rsid w:val="002A1B76"/>
    <w:rsid w:val="002A2686"/>
    <w:rsid w:val="002A5295"/>
    <w:rsid w:val="002A7DCA"/>
    <w:rsid w:val="002B0247"/>
    <w:rsid w:val="002B6371"/>
    <w:rsid w:val="002C3375"/>
    <w:rsid w:val="002C5EFE"/>
    <w:rsid w:val="002C6F69"/>
    <w:rsid w:val="002D108F"/>
    <w:rsid w:val="002D3E61"/>
    <w:rsid w:val="002E0229"/>
    <w:rsid w:val="002F3130"/>
    <w:rsid w:val="002F6DB0"/>
    <w:rsid w:val="0030478C"/>
    <w:rsid w:val="00306DB9"/>
    <w:rsid w:val="0031246B"/>
    <w:rsid w:val="00316FA4"/>
    <w:rsid w:val="00317003"/>
    <w:rsid w:val="00317A08"/>
    <w:rsid w:val="00320B16"/>
    <w:rsid w:val="00322BC4"/>
    <w:rsid w:val="0032478B"/>
    <w:rsid w:val="0034222A"/>
    <w:rsid w:val="003459F1"/>
    <w:rsid w:val="00345FC4"/>
    <w:rsid w:val="003838C8"/>
    <w:rsid w:val="00391AC7"/>
    <w:rsid w:val="003B6494"/>
    <w:rsid w:val="003D3A8D"/>
    <w:rsid w:val="003D5811"/>
    <w:rsid w:val="003D59EE"/>
    <w:rsid w:val="003D68D5"/>
    <w:rsid w:val="003E375E"/>
    <w:rsid w:val="003E43FB"/>
    <w:rsid w:val="003F32BC"/>
    <w:rsid w:val="004223A6"/>
    <w:rsid w:val="004225EA"/>
    <w:rsid w:val="00433682"/>
    <w:rsid w:val="00433B6E"/>
    <w:rsid w:val="00442BEF"/>
    <w:rsid w:val="00453EA9"/>
    <w:rsid w:val="00465A4B"/>
    <w:rsid w:val="004A6CBA"/>
    <w:rsid w:val="004A7542"/>
    <w:rsid w:val="004B1242"/>
    <w:rsid w:val="004B28C6"/>
    <w:rsid w:val="004B2F4B"/>
    <w:rsid w:val="004B3FD3"/>
    <w:rsid w:val="004B4CEE"/>
    <w:rsid w:val="004C0A6A"/>
    <w:rsid w:val="004C3E09"/>
    <w:rsid w:val="004D575E"/>
    <w:rsid w:val="004E0C3F"/>
    <w:rsid w:val="004E7061"/>
    <w:rsid w:val="005060A8"/>
    <w:rsid w:val="00515626"/>
    <w:rsid w:val="00516819"/>
    <w:rsid w:val="00520E03"/>
    <w:rsid w:val="00531757"/>
    <w:rsid w:val="00544EE6"/>
    <w:rsid w:val="00545CE0"/>
    <w:rsid w:val="00551893"/>
    <w:rsid w:val="005552F8"/>
    <w:rsid w:val="0055578B"/>
    <w:rsid w:val="00555CBC"/>
    <w:rsid w:val="0056193D"/>
    <w:rsid w:val="00565F4B"/>
    <w:rsid w:val="0058549D"/>
    <w:rsid w:val="00593FA5"/>
    <w:rsid w:val="005A06F6"/>
    <w:rsid w:val="005A1D2E"/>
    <w:rsid w:val="005A7D81"/>
    <w:rsid w:val="005B2429"/>
    <w:rsid w:val="005B422B"/>
    <w:rsid w:val="005C0D94"/>
    <w:rsid w:val="005C5572"/>
    <w:rsid w:val="005D6950"/>
    <w:rsid w:val="005D6FDA"/>
    <w:rsid w:val="005E25D3"/>
    <w:rsid w:val="005E2669"/>
    <w:rsid w:val="005E6124"/>
    <w:rsid w:val="005E77AA"/>
    <w:rsid w:val="00600E1A"/>
    <w:rsid w:val="00606E6B"/>
    <w:rsid w:val="00623432"/>
    <w:rsid w:val="006301BF"/>
    <w:rsid w:val="006513E5"/>
    <w:rsid w:val="006517C3"/>
    <w:rsid w:val="00657BA8"/>
    <w:rsid w:val="006607DF"/>
    <w:rsid w:val="0066368C"/>
    <w:rsid w:val="00664328"/>
    <w:rsid w:val="00676C6A"/>
    <w:rsid w:val="00685C91"/>
    <w:rsid w:val="006931DF"/>
    <w:rsid w:val="00695229"/>
    <w:rsid w:val="006B1DF9"/>
    <w:rsid w:val="006B2117"/>
    <w:rsid w:val="006B3ECC"/>
    <w:rsid w:val="006B5359"/>
    <w:rsid w:val="006C54F4"/>
    <w:rsid w:val="006D55D5"/>
    <w:rsid w:val="006D71D4"/>
    <w:rsid w:val="006F1D8D"/>
    <w:rsid w:val="006F7D35"/>
    <w:rsid w:val="00703795"/>
    <w:rsid w:val="00707861"/>
    <w:rsid w:val="0071170E"/>
    <w:rsid w:val="007247CB"/>
    <w:rsid w:val="007331CA"/>
    <w:rsid w:val="00734426"/>
    <w:rsid w:val="007618FC"/>
    <w:rsid w:val="00774718"/>
    <w:rsid w:val="00775F81"/>
    <w:rsid w:val="00780DFE"/>
    <w:rsid w:val="00795FAC"/>
    <w:rsid w:val="00796D44"/>
    <w:rsid w:val="007A2FBB"/>
    <w:rsid w:val="007B7021"/>
    <w:rsid w:val="007C0CD5"/>
    <w:rsid w:val="007D20A0"/>
    <w:rsid w:val="007D557F"/>
    <w:rsid w:val="007E4331"/>
    <w:rsid w:val="007E7F92"/>
    <w:rsid w:val="007F19F4"/>
    <w:rsid w:val="00805F8E"/>
    <w:rsid w:val="00806568"/>
    <w:rsid w:val="0081779F"/>
    <w:rsid w:val="0082213C"/>
    <w:rsid w:val="00830F59"/>
    <w:rsid w:val="0083101E"/>
    <w:rsid w:val="008337A2"/>
    <w:rsid w:val="00845BA6"/>
    <w:rsid w:val="008531C2"/>
    <w:rsid w:val="00865131"/>
    <w:rsid w:val="00870A36"/>
    <w:rsid w:val="00871673"/>
    <w:rsid w:val="00871D43"/>
    <w:rsid w:val="00877155"/>
    <w:rsid w:val="008773CA"/>
    <w:rsid w:val="008809EC"/>
    <w:rsid w:val="008A1E5B"/>
    <w:rsid w:val="008A3B8D"/>
    <w:rsid w:val="008B4017"/>
    <w:rsid w:val="008B697F"/>
    <w:rsid w:val="008C3D89"/>
    <w:rsid w:val="008C4753"/>
    <w:rsid w:val="008C7D44"/>
    <w:rsid w:val="008D383A"/>
    <w:rsid w:val="008D3927"/>
    <w:rsid w:val="008D7D51"/>
    <w:rsid w:val="008D7E40"/>
    <w:rsid w:val="008E28F2"/>
    <w:rsid w:val="008E36E2"/>
    <w:rsid w:val="008E761F"/>
    <w:rsid w:val="008F1567"/>
    <w:rsid w:val="008F6832"/>
    <w:rsid w:val="009100B3"/>
    <w:rsid w:val="00910C1A"/>
    <w:rsid w:val="00917353"/>
    <w:rsid w:val="00921F90"/>
    <w:rsid w:val="009220E9"/>
    <w:rsid w:val="0093133F"/>
    <w:rsid w:val="00943DD8"/>
    <w:rsid w:val="00955FCF"/>
    <w:rsid w:val="00961C05"/>
    <w:rsid w:val="009666CD"/>
    <w:rsid w:val="00966CFA"/>
    <w:rsid w:val="00970EAF"/>
    <w:rsid w:val="00981731"/>
    <w:rsid w:val="00986D8B"/>
    <w:rsid w:val="009A61E0"/>
    <w:rsid w:val="009A7C11"/>
    <w:rsid w:val="009B4E4D"/>
    <w:rsid w:val="009C3336"/>
    <w:rsid w:val="009C4CC2"/>
    <w:rsid w:val="009D6854"/>
    <w:rsid w:val="009D75AD"/>
    <w:rsid w:val="009F4E1B"/>
    <w:rsid w:val="00A4472E"/>
    <w:rsid w:val="00A5244D"/>
    <w:rsid w:val="00A5372E"/>
    <w:rsid w:val="00A70226"/>
    <w:rsid w:val="00A81A33"/>
    <w:rsid w:val="00A842FA"/>
    <w:rsid w:val="00AA02E8"/>
    <w:rsid w:val="00AA3646"/>
    <w:rsid w:val="00AA36EA"/>
    <w:rsid w:val="00AB11C5"/>
    <w:rsid w:val="00AB5A3A"/>
    <w:rsid w:val="00AC11D3"/>
    <w:rsid w:val="00AC4E18"/>
    <w:rsid w:val="00AF4718"/>
    <w:rsid w:val="00AF6F8B"/>
    <w:rsid w:val="00B01E3D"/>
    <w:rsid w:val="00B0476D"/>
    <w:rsid w:val="00B143C3"/>
    <w:rsid w:val="00B14CE9"/>
    <w:rsid w:val="00B173ED"/>
    <w:rsid w:val="00B17717"/>
    <w:rsid w:val="00B512C7"/>
    <w:rsid w:val="00B51AB9"/>
    <w:rsid w:val="00B54F90"/>
    <w:rsid w:val="00B564DD"/>
    <w:rsid w:val="00B80D73"/>
    <w:rsid w:val="00BA7D72"/>
    <w:rsid w:val="00BB1B79"/>
    <w:rsid w:val="00BB568E"/>
    <w:rsid w:val="00BC7512"/>
    <w:rsid w:val="00BE2AF9"/>
    <w:rsid w:val="00BE6C50"/>
    <w:rsid w:val="00BF3731"/>
    <w:rsid w:val="00BF7EAB"/>
    <w:rsid w:val="00C128F7"/>
    <w:rsid w:val="00C154AE"/>
    <w:rsid w:val="00C2632E"/>
    <w:rsid w:val="00C42317"/>
    <w:rsid w:val="00C42AFC"/>
    <w:rsid w:val="00C6390D"/>
    <w:rsid w:val="00C84EA8"/>
    <w:rsid w:val="00C84F5F"/>
    <w:rsid w:val="00CA4E4E"/>
    <w:rsid w:val="00CD1EA5"/>
    <w:rsid w:val="00CD2607"/>
    <w:rsid w:val="00CE180B"/>
    <w:rsid w:val="00CE1989"/>
    <w:rsid w:val="00CE7BF4"/>
    <w:rsid w:val="00D04EDC"/>
    <w:rsid w:val="00D20338"/>
    <w:rsid w:val="00D24FE3"/>
    <w:rsid w:val="00D32373"/>
    <w:rsid w:val="00D3798B"/>
    <w:rsid w:val="00D41BC3"/>
    <w:rsid w:val="00D46100"/>
    <w:rsid w:val="00D47A25"/>
    <w:rsid w:val="00D51A43"/>
    <w:rsid w:val="00D57335"/>
    <w:rsid w:val="00D7071F"/>
    <w:rsid w:val="00D87DF5"/>
    <w:rsid w:val="00D96785"/>
    <w:rsid w:val="00DB7D8B"/>
    <w:rsid w:val="00DD0EFF"/>
    <w:rsid w:val="00DD32C0"/>
    <w:rsid w:val="00DE01E3"/>
    <w:rsid w:val="00DE0FC5"/>
    <w:rsid w:val="00DE145E"/>
    <w:rsid w:val="00DE4FBD"/>
    <w:rsid w:val="00DE5139"/>
    <w:rsid w:val="00E014CE"/>
    <w:rsid w:val="00E06FA6"/>
    <w:rsid w:val="00E12537"/>
    <w:rsid w:val="00E32B38"/>
    <w:rsid w:val="00E35988"/>
    <w:rsid w:val="00E458BE"/>
    <w:rsid w:val="00E84588"/>
    <w:rsid w:val="00E85E98"/>
    <w:rsid w:val="00EA738C"/>
    <w:rsid w:val="00EB5237"/>
    <w:rsid w:val="00EC293B"/>
    <w:rsid w:val="00EC2BFF"/>
    <w:rsid w:val="00EC32DB"/>
    <w:rsid w:val="00EC3EAF"/>
    <w:rsid w:val="00EC5527"/>
    <w:rsid w:val="00EC6D6C"/>
    <w:rsid w:val="00EF0727"/>
    <w:rsid w:val="00F00085"/>
    <w:rsid w:val="00F0019C"/>
    <w:rsid w:val="00F06DC7"/>
    <w:rsid w:val="00F247E8"/>
    <w:rsid w:val="00F277B5"/>
    <w:rsid w:val="00F46144"/>
    <w:rsid w:val="00F57D4F"/>
    <w:rsid w:val="00F73024"/>
    <w:rsid w:val="00F863D9"/>
    <w:rsid w:val="00FA0176"/>
    <w:rsid w:val="00FA0248"/>
    <w:rsid w:val="00FA3271"/>
    <w:rsid w:val="00FC0418"/>
    <w:rsid w:val="00FD047D"/>
    <w:rsid w:val="00FD19C0"/>
    <w:rsid w:val="00FD650D"/>
    <w:rsid w:val="00FE5845"/>
    <w:rsid w:val="00FF1488"/>
    <w:rsid w:val="00FF7E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017"/>
    <w:rPr>
      <w:sz w:val="24"/>
      <w:szCs w:val="24"/>
    </w:rPr>
  </w:style>
  <w:style w:type="paragraph" w:styleId="Heading1">
    <w:name w:val="heading 1"/>
    <w:basedOn w:val="Normal"/>
    <w:next w:val="Normal"/>
    <w:qFormat/>
    <w:rsid w:val="008B4017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10726C"/>
    <w:pPr>
      <w:jc w:val="center"/>
    </w:pPr>
    <w:rPr>
      <w:b/>
      <w:bCs/>
      <w:sz w:val="20"/>
    </w:rPr>
  </w:style>
  <w:style w:type="character" w:customStyle="1" w:styleId="TitleChar">
    <w:name w:val="Title Char"/>
    <w:basedOn w:val="DefaultParagraphFont"/>
    <w:link w:val="Title"/>
    <w:rsid w:val="0010726C"/>
    <w:rPr>
      <w:b/>
      <w:bCs/>
      <w:szCs w:val="24"/>
    </w:rPr>
  </w:style>
  <w:style w:type="character" w:customStyle="1" w:styleId="ur605">
    <w:name w:val="ur605"/>
    <w:basedOn w:val="DefaultParagraphFont"/>
    <w:rsid w:val="000159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7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fuson.BELL\Application%20Data\Microsoft\Templates\AGENDA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F6DD3F-F43C-47AE-9585-1F57CC38E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 TEMPLATE</Template>
  <TotalTime>1965</TotalTime>
  <Pages>2</Pages>
  <Words>448</Words>
  <Characters>2560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BELL COUNTY BOARD OF EDUCATION</vt:lpstr>
    </vt:vector>
  </TitlesOfParts>
  <Company>Bell Co Schools</Company>
  <LinksUpToDate>false</LinksUpToDate>
  <CharactersWithSpaces>3002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BELL COUNTY BOARD OF EDUCATION</dc:title>
  <dc:creator>jfuson</dc:creator>
  <cp:lastModifiedBy>Courtney</cp:lastModifiedBy>
  <cp:revision>21</cp:revision>
  <cp:lastPrinted>2025-06-12T15:59:00Z</cp:lastPrinted>
  <dcterms:created xsi:type="dcterms:W3CDTF">2025-06-09T12:49:00Z</dcterms:created>
  <dcterms:modified xsi:type="dcterms:W3CDTF">2025-06-13T17:33:00Z</dcterms:modified>
</cp:coreProperties>
</file>