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F2F" w:rsidRPr="000C0E0C" w:rsidRDefault="00A45299" w:rsidP="00357D6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63500</wp:posOffset>
                </wp:positionV>
                <wp:extent cx="3850640" cy="4318635"/>
                <wp:effectExtent l="0" t="0" r="16510" b="2476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640" cy="431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F2F" w:rsidRDefault="005947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691783" cy="4204531"/>
                                  <wp:effectExtent l="0" t="0" r="4445" b="571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0033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94956" cy="42081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3.75pt;margin-top:5pt;width:303.2pt;height:340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" strokecolor="#548dd4 [1951]" strokeweight="1.5pt">
                <v:textbox>
                  <w:txbxContent>
                    <w:p w:rsidR="00776F2F" w:rsidRDefault="0059472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691783" cy="4204531"/>
                            <wp:effectExtent l="0" t="0" r="4445" b="571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0033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94956" cy="42081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59055</wp:posOffset>
                </wp:positionV>
                <wp:extent cx="4051935" cy="6581775"/>
                <wp:effectExtent l="76200" t="0" r="24765" b="104775"/>
                <wp:wrapNone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935" cy="658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76F2F" w:rsidRPr="00BE0671" w:rsidRDefault="00776F2F" w:rsidP="00F44720">
                            <w:pPr>
                              <w:ind w:right="-360"/>
                              <w:rPr>
                                <w:b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0"/>
                                <w:szCs w:val="20"/>
                              </w:rPr>
                              <w:t>Anthony Carnevale Elementary Chorus - continued</w:t>
                            </w:r>
                          </w:p>
                          <w:p w:rsidR="00776F2F" w:rsidRDefault="00776F2F" w:rsidP="00F44720">
                            <w:pPr>
                              <w:ind w:right="-360"/>
                              <w:rPr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:rsidR="00776F2F" w:rsidRDefault="00776F2F"/>
                          <w:p w:rsidR="00776F2F" w:rsidRDefault="00776F2F"/>
                          <w:p w:rsidR="00776F2F" w:rsidRDefault="00776F2F"/>
                          <w:p w:rsidR="00776F2F" w:rsidRDefault="00776F2F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/>
                          <w:p w:rsidR="004F5960" w:rsidRDefault="004F59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95514" cy="1931350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0038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5360" cy="194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6.05pt;margin-top:4.65pt;width:319.05pt;height:51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" strokecolor="#548dd4 [1951]">
                <v:shadow on="t" opacity=".5" offset="-6pt,6pt"/>
                <v:textbox>
                  <w:txbxContent>
                    <w:p w:rsidR="00776F2F" w:rsidRPr="00BE0671" w:rsidRDefault="00776F2F" w:rsidP="00F44720">
                      <w:pPr>
                        <w:ind w:right="-360"/>
                        <w:rPr>
                          <w:b/>
                          <w:color w:val="00206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002060"/>
                          <w:sz w:val="20"/>
                          <w:szCs w:val="20"/>
                        </w:rPr>
                        <w:t>Anthony Carnevale Elementary Chorus - continued</w:t>
                      </w:r>
                    </w:p>
                    <w:p w:rsidR="00776F2F" w:rsidRDefault="00776F2F" w:rsidP="00F44720">
                      <w:pPr>
                        <w:ind w:right="-360"/>
                        <w:rPr>
                          <w:b/>
                          <w:color w:val="002060"/>
                          <w:sz w:val="16"/>
                          <w:szCs w:val="16"/>
                        </w:rPr>
                      </w:pPr>
                    </w:p>
                    <w:p w:rsidR="00776F2F" w:rsidRDefault="00776F2F"/>
                    <w:p w:rsidR="00776F2F" w:rsidRDefault="00776F2F"/>
                    <w:p w:rsidR="00776F2F" w:rsidRDefault="00776F2F"/>
                    <w:p w:rsidR="00776F2F" w:rsidRDefault="00776F2F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/>
                    <w:p w:rsidR="004F5960" w:rsidRDefault="004F596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95514" cy="1931350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0038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5360" cy="194406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287">
        <w:t xml:space="preserve">   </w:t>
      </w:r>
    </w:p>
    <w:p w:rsidR="00776F2F" w:rsidRPr="009A7ECC" w:rsidRDefault="00776F2F" w:rsidP="001E112F">
      <w:pPr>
        <w:tabs>
          <w:tab w:val="left" w:pos="9296"/>
        </w:tabs>
        <w:rPr>
          <w:b/>
          <w:szCs w:val="18"/>
        </w:rPr>
      </w:pPr>
      <w:r>
        <w:rPr>
          <w:b/>
          <w:szCs w:val="18"/>
        </w:rPr>
        <w:tab/>
        <w:t xml:space="preserve">                   </w:t>
      </w:r>
    </w:p>
    <w:p w:rsidR="00776F2F" w:rsidRDefault="00A45299" w:rsidP="001F1B6C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132460</wp:posOffset>
                </wp:positionH>
                <wp:positionV relativeFrom="paragraph">
                  <wp:posOffset>11857</wp:posOffset>
                </wp:positionV>
                <wp:extent cx="1546860" cy="2358640"/>
                <wp:effectExtent l="0" t="0" r="0" b="3810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235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3148" w:rsidRPr="00943148" w:rsidRDefault="00943148" w:rsidP="00943148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943148">
                              <w:rPr>
                                <w:b/>
                                <w:szCs w:val="18"/>
                              </w:rPr>
                              <w:t xml:space="preserve">3-Room 210 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Alexa Morales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Juliana Long</w:t>
                            </w:r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Xiomara Castro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Leslie Laines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Carlos Cosme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Jared Rosales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Talia Palumbo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 xml:space="preserve">Mala-kai Costa 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William Cappello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Marcuslyne Sieh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Mame Sabally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Jennaya Pineda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Christopher Medrano</w:t>
                            </w:r>
                          </w:p>
                          <w:p w:rsidR="00266105" w:rsidRPr="00943148" w:rsidRDefault="00266105" w:rsidP="00943148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10.45pt;margin-top:.95pt;width:121.8pt;height:185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tkXhgIAABg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" stroked="f">
                <v:textbox>
                  <w:txbxContent>
                    <w:p w:rsidR="00943148" w:rsidRPr="00943148" w:rsidRDefault="00943148" w:rsidP="00943148">
                      <w:pPr>
                        <w:rPr>
                          <w:b/>
                          <w:szCs w:val="18"/>
                        </w:rPr>
                      </w:pPr>
                      <w:r w:rsidRPr="00943148">
                        <w:rPr>
                          <w:b/>
                          <w:szCs w:val="18"/>
                        </w:rPr>
                        <w:t xml:space="preserve">3-Room 210 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Alexa Morales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Juliana Long</w:t>
                      </w:r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Xiomara Castro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Leslie Laines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Carlos Cosme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Jared Rosales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Talia Palumbo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 xml:space="preserve">Mala-kai Costa 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William Cappello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Marcuslyne Sieh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Mame Sabally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Jennaya Pineda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Christopher Medrano</w:t>
                      </w:r>
                    </w:p>
                    <w:p w:rsidR="00266105" w:rsidRPr="00943148" w:rsidRDefault="00266105" w:rsidP="00943148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72390</wp:posOffset>
                </wp:positionV>
                <wp:extent cx="1005840" cy="6029325"/>
                <wp:effectExtent l="38100" t="38100" r="99060" b="104775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6029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230E" w:rsidRPr="00F726D6" w:rsidRDefault="001A230E" w:rsidP="0059435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94356" w:rsidRPr="00943148" w:rsidRDefault="00594356" w:rsidP="00594356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112-1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Kristana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Jocelyn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Ariana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General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Elijah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Ramon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Tania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DuJuan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Meileen*</w:t>
                            </w:r>
                          </w:p>
                          <w:p w:rsid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Hulbert</w:t>
                            </w:r>
                          </w:p>
                          <w:p w:rsidR="00743DEB" w:rsidRPr="00943148" w:rsidRDefault="00743DEB" w:rsidP="00943148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Yandel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Liana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106-1</w:t>
                            </w:r>
                          </w:p>
                          <w:p w:rsidR="00943148" w:rsidRPr="00943148" w:rsidRDefault="00707B2D" w:rsidP="00943148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Soph</w:t>
                            </w:r>
                            <w:r w:rsidR="00943148" w:rsidRPr="00943148">
                              <w:rPr>
                                <w:szCs w:val="18"/>
                              </w:rPr>
                              <w:t>ia*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Jamaris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Javien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Zaion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Natalie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Carli</w:t>
                            </w:r>
                            <w:r w:rsidR="00707B2D">
                              <w:rPr>
                                <w:szCs w:val="18"/>
                              </w:rPr>
                              <w:t>ys</w:t>
                            </w:r>
                            <w:proofErr w:type="spellEnd"/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Aliyah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Joseph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105-1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Johanah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Shalimar*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Myah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Karla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Jesaira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Denise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Raymondo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Wilson</w:t>
                            </w:r>
                          </w:p>
                          <w:p w:rsidR="00943148" w:rsidRDefault="00943148" w:rsidP="0094314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726D6" w:rsidRPr="00F726D6" w:rsidRDefault="00F726D6" w:rsidP="004660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9" type="#_x0000_t202" style="position:absolute;margin-left:233.4pt;margin-top:5.7pt;width:79.2pt;height:474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" fillcolor="#92cddc [1944]" stroked="f" strokecolor="#92cddc [1944]" strokeweight="1pt">
                <v:fill color2="#daeef3 [664]" angle="135" focus="50%" type="gradient"/>
                <v:shadow on="t" color="black" opacity="26214f" origin="-.5,-.5" offset=".74836mm,.74836mm"/>
                <v:textbox>
                  <w:txbxContent>
                    <w:p w:rsidR="001A230E" w:rsidRPr="00F726D6" w:rsidRDefault="001A230E" w:rsidP="00594356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594356" w:rsidRPr="00943148" w:rsidRDefault="00594356" w:rsidP="00594356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112-1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Kristana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Jocelyn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Ariana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General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Elijah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Ramon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Tania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DuJuan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Meileen*</w:t>
                      </w:r>
                    </w:p>
                    <w:p w:rsid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Hulbert</w:t>
                      </w:r>
                    </w:p>
                    <w:p w:rsidR="00743DEB" w:rsidRPr="00943148" w:rsidRDefault="00743DEB" w:rsidP="00943148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Yandel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Liana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106-1</w:t>
                      </w:r>
                    </w:p>
                    <w:p w:rsidR="00943148" w:rsidRPr="00943148" w:rsidRDefault="00707B2D" w:rsidP="00943148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Soph</w:t>
                      </w:r>
                      <w:r w:rsidR="00943148" w:rsidRPr="00943148">
                        <w:rPr>
                          <w:szCs w:val="18"/>
                        </w:rPr>
                        <w:t>ia*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Jamaris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Javien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Zaion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Natalie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proofErr w:type="spellStart"/>
                      <w:r w:rsidRPr="00943148">
                        <w:rPr>
                          <w:szCs w:val="18"/>
                        </w:rPr>
                        <w:t>Carli</w:t>
                      </w:r>
                      <w:r w:rsidR="00707B2D">
                        <w:rPr>
                          <w:szCs w:val="18"/>
                        </w:rPr>
                        <w:t>ys</w:t>
                      </w:r>
                      <w:proofErr w:type="spellEnd"/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Aliyah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Joseph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105-1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Johanah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Shalimar*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Myah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Karla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Jesaira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Denise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Raymondo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Wilson</w:t>
                      </w:r>
                    </w:p>
                    <w:p w:rsidR="00943148" w:rsidRDefault="00943148" w:rsidP="00943148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F726D6" w:rsidRPr="00F726D6" w:rsidRDefault="00F726D6" w:rsidP="004660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80010</wp:posOffset>
                </wp:positionV>
                <wp:extent cx="1051560" cy="6029960"/>
                <wp:effectExtent l="0" t="0" r="15240" b="46990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60299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3148" w:rsidRDefault="00282F84" w:rsidP="0094314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B3091D">
                              <w:rPr>
                                <w:b/>
                                <w:sz w:val="22"/>
                                <w:szCs w:val="22"/>
                              </w:rPr>
                              <w:t>Junior Chorus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t xml:space="preserve"> 207-2</w:t>
                            </w:r>
                          </w:p>
                          <w:p w:rsidR="00943148" w:rsidRDefault="00943148" w:rsidP="00943148">
                            <w:r>
                              <w:t>Jeralys*</w:t>
                            </w:r>
                          </w:p>
                          <w:p w:rsidR="00943148" w:rsidRDefault="00743DEB" w:rsidP="00943148">
                            <w:r>
                              <w:t>Yasmin</w:t>
                            </w:r>
                          </w:p>
                          <w:p w:rsidR="00943148" w:rsidRDefault="00943148" w:rsidP="00943148">
                            <w:r>
                              <w:t>David</w:t>
                            </w:r>
                          </w:p>
                          <w:p w:rsidR="00943148" w:rsidRDefault="00943148" w:rsidP="00943148">
                            <w:r>
                              <w:t>Antonio</w:t>
                            </w:r>
                          </w:p>
                          <w:p w:rsidR="00943148" w:rsidRDefault="00743DEB" w:rsidP="00943148">
                            <w:r>
                              <w:t>Daniella</w:t>
                            </w:r>
                          </w:p>
                          <w:p w:rsidR="00943148" w:rsidRDefault="00943148" w:rsidP="00943148">
                            <w:r>
                              <w:t>Ava</w:t>
                            </w:r>
                          </w:p>
                          <w:p w:rsidR="00943148" w:rsidRDefault="00943148" w:rsidP="00943148">
                            <w:r>
                              <w:t>Keylani</w:t>
                            </w:r>
                          </w:p>
                          <w:p w:rsidR="004660F7" w:rsidRDefault="00743DEB" w:rsidP="00943148">
                            <w:r>
                              <w:t>Marisol</w:t>
                            </w:r>
                          </w:p>
                          <w:p w:rsidR="00943148" w:rsidRDefault="00943148" w:rsidP="00943148"/>
                          <w:p w:rsidR="004660F7" w:rsidRDefault="00594356" w:rsidP="004660F7">
                            <w:r>
                              <w:t>206-2</w:t>
                            </w:r>
                          </w:p>
                          <w:p w:rsidR="00943148" w:rsidRDefault="00943148" w:rsidP="00943148">
                            <w:r>
                              <w:t>Kayleigh</w:t>
                            </w:r>
                          </w:p>
                          <w:p w:rsidR="00943148" w:rsidRDefault="00943148" w:rsidP="00943148">
                            <w:r>
                              <w:t>Shaylyn</w:t>
                            </w:r>
                          </w:p>
                          <w:p w:rsidR="00943148" w:rsidRDefault="00943148" w:rsidP="00943148">
                            <w:r>
                              <w:t>Sofia E.*</w:t>
                            </w:r>
                          </w:p>
                          <w:p w:rsidR="00943148" w:rsidRDefault="00943148" w:rsidP="00943148">
                            <w:r>
                              <w:t>Dalia</w:t>
                            </w:r>
                          </w:p>
                          <w:p w:rsidR="00935D84" w:rsidRDefault="00943148" w:rsidP="00943148">
                            <w:r>
                              <w:t>Eliana</w:t>
                            </w:r>
                          </w:p>
                          <w:p w:rsidR="00707B2D" w:rsidRDefault="00707B2D" w:rsidP="00707B2D">
                            <w:r>
                              <w:t>Gabriel</w:t>
                            </w:r>
                          </w:p>
                          <w:p w:rsidR="00943148" w:rsidRDefault="00943148" w:rsidP="00943148"/>
                          <w:p w:rsidR="00943148" w:rsidRDefault="00943148" w:rsidP="00943148">
                            <w:r>
                              <w:t>205-2</w:t>
                            </w:r>
                          </w:p>
                          <w:p w:rsidR="00943148" w:rsidRDefault="00943148" w:rsidP="00943148">
                            <w:r>
                              <w:t>Wisdom*</w:t>
                            </w:r>
                          </w:p>
                          <w:p w:rsidR="00943148" w:rsidRDefault="00943148" w:rsidP="00943148">
                            <w:r>
                              <w:t>Rony</w:t>
                            </w:r>
                          </w:p>
                          <w:p w:rsidR="00943148" w:rsidRDefault="00943148" w:rsidP="00943148">
                            <w:r>
                              <w:t>Leslie</w:t>
                            </w:r>
                          </w:p>
                          <w:p w:rsidR="00943148" w:rsidRDefault="00943148" w:rsidP="00943148">
                            <w:r>
                              <w:t>Aliyah</w:t>
                            </w:r>
                          </w:p>
                          <w:p w:rsidR="00943148" w:rsidRDefault="00943148" w:rsidP="00943148">
                            <w:proofErr w:type="spellStart"/>
                            <w:r>
                              <w:t>Darriana</w:t>
                            </w:r>
                            <w:proofErr w:type="spellEnd"/>
                          </w:p>
                          <w:p w:rsidR="00943148" w:rsidRDefault="00943148" w:rsidP="00943148">
                            <w:r>
                              <w:t>J’ziah</w:t>
                            </w:r>
                            <w:bookmarkStart w:id="0" w:name="_GoBack"/>
                            <w:bookmarkEnd w:id="0"/>
                          </w:p>
                          <w:p w:rsidR="00943148" w:rsidRDefault="00943148" w:rsidP="00943148"/>
                          <w:p w:rsidR="001A230E" w:rsidRDefault="001A230E" w:rsidP="001A230E">
                            <w:r>
                              <w:t>201-2</w:t>
                            </w:r>
                          </w:p>
                          <w:p w:rsidR="00943148" w:rsidRDefault="00943148" w:rsidP="00943148">
                            <w:r>
                              <w:t>Amanda</w:t>
                            </w:r>
                          </w:p>
                          <w:p w:rsidR="00943148" w:rsidRDefault="00943148" w:rsidP="00943148">
                            <w:r>
                              <w:t>Zakai</w:t>
                            </w:r>
                          </w:p>
                          <w:p w:rsidR="00943148" w:rsidRDefault="00943148" w:rsidP="00943148">
                            <w:r>
                              <w:t>Sydney</w:t>
                            </w:r>
                          </w:p>
                          <w:p w:rsidR="00943148" w:rsidRDefault="00943148" w:rsidP="00943148">
                            <w:r>
                              <w:t>Danna</w:t>
                            </w:r>
                          </w:p>
                          <w:p w:rsidR="00943148" w:rsidRDefault="00943148" w:rsidP="00943148">
                            <w:r>
                              <w:t>Emily*</w:t>
                            </w:r>
                          </w:p>
                          <w:p w:rsidR="00594356" w:rsidRDefault="00943148" w:rsidP="00943148">
                            <w:r>
                              <w:t>Anastasia</w:t>
                            </w:r>
                          </w:p>
                          <w:p w:rsidR="00707B2D" w:rsidRDefault="00707B2D" w:rsidP="00943148">
                            <w:r>
                              <w:t>Caleb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139.8pt;margin-top:6.3pt;width:82.8pt;height:474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" fillcolor="#92cddc [1944]" stroked="f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943148" w:rsidRDefault="00282F84" w:rsidP="0094314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B3091D">
                        <w:rPr>
                          <w:b/>
                          <w:sz w:val="22"/>
                          <w:szCs w:val="22"/>
                        </w:rPr>
                        <w:t>Junior Chorus</w:t>
                      </w:r>
                    </w:p>
                    <w:p w:rsidR="00943148" w:rsidRPr="00943148" w:rsidRDefault="00943148" w:rsidP="0094314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t xml:space="preserve"> 207-2</w:t>
                      </w:r>
                    </w:p>
                    <w:p w:rsidR="00943148" w:rsidRDefault="00943148" w:rsidP="00943148">
                      <w:r>
                        <w:t>Jeralys*</w:t>
                      </w:r>
                    </w:p>
                    <w:p w:rsidR="00943148" w:rsidRDefault="00743DEB" w:rsidP="00943148">
                      <w:r>
                        <w:t>Yasmin</w:t>
                      </w:r>
                    </w:p>
                    <w:p w:rsidR="00943148" w:rsidRDefault="00943148" w:rsidP="00943148">
                      <w:r>
                        <w:t>David</w:t>
                      </w:r>
                    </w:p>
                    <w:p w:rsidR="00943148" w:rsidRDefault="00943148" w:rsidP="00943148">
                      <w:r>
                        <w:t>Antonio</w:t>
                      </w:r>
                    </w:p>
                    <w:p w:rsidR="00943148" w:rsidRDefault="00743DEB" w:rsidP="00943148">
                      <w:r>
                        <w:t>Daniella</w:t>
                      </w:r>
                    </w:p>
                    <w:p w:rsidR="00943148" w:rsidRDefault="00943148" w:rsidP="00943148">
                      <w:r>
                        <w:t>Ava</w:t>
                      </w:r>
                    </w:p>
                    <w:p w:rsidR="00943148" w:rsidRDefault="00943148" w:rsidP="00943148">
                      <w:r>
                        <w:t>Keylani</w:t>
                      </w:r>
                    </w:p>
                    <w:p w:rsidR="004660F7" w:rsidRDefault="00743DEB" w:rsidP="00943148">
                      <w:r>
                        <w:t>Marisol</w:t>
                      </w:r>
                    </w:p>
                    <w:p w:rsidR="00943148" w:rsidRDefault="00943148" w:rsidP="00943148"/>
                    <w:p w:rsidR="004660F7" w:rsidRDefault="00594356" w:rsidP="004660F7">
                      <w:r>
                        <w:t>206-2</w:t>
                      </w:r>
                    </w:p>
                    <w:p w:rsidR="00943148" w:rsidRDefault="00943148" w:rsidP="00943148">
                      <w:r>
                        <w:t>Kayleigh</w:t>
                      </w:r>
                    </w:p>
                    <w:p w:rsidR="00943148" w:rsidRDefault="00943148" w:rsidP="00943148">
                      <w:r>
                        <w:t>Shaylyn</w:t>
                      </w:r>
                    </w:p>
                    <w:p w:rsidR="00943148" w:rsidRDefault="00943148" w:rsidP="00943148">
                      <w:r>
                        <w:t>Sofia E.*</w:t>
                      </w:r>
                    </w:p>
                    <w:p w:rsidR="00943148" w:rsidRDefault="00943148" w:rsidP="00943148">
                      <w:r>
                        <w:t>Dalia</w:t>
                      </w:r>
                    </w:p>
                    <w:p w:rsidR="00935D84" w:rsidRDefault="00943148" w:rsidP="00943148">
                      <w:r>
                        <w:t>Eliana</w:t>
                      </w:r>
                    </w:p>
                    <w:p w:rsidR="00707B2D" w:rsidRDefault="00707B2D" w:rsidP="00707B2D">
                      <w:r>
                        <w:t>Gabriel</w:t>
                      </w:r>
                    </w:p>
                    <w:p w:rsidR="00943148" w:rsidRDefault="00943148" w:rsidP="00943148"/>
                    <w:p w:rsidR="00943148" w:rsidRDefault="00943148" w:rsidP="00943148">
                      <w:r>
                        <w:t>205-2</w:t>
                      </w:r>
                    </w:p>
                    <w:p w:rsidR="00943148" w:rsidRDefault="00943148" w:rsidP="00943148">
                      <w:r>
                        <w:t>Wisdom*</w:t>
                      </w:r>
                    </w:p>
                    <w:p w:rsidR="00943148" w:rsidRDefault="00943148" w:rsidP="00943148">
                      <w:r>
                        <w:t>Rony</w:t>
                      </w:r>
                    </w:p>
                    <w:p w:rsidR="00943148" w:rsidRDefault="00943148" w:rsidP="00943148">
                      <w:r>
                        <w:t>Leslie</w:t>
                      </w:r>
                    </w:p>
                    <w:p w:rsidR="00943148" w:rsidRDefault="00943148" w:rsidP="00943148">
                      <w:r>
                        <w:t>Aliyah</w:t>
                      </w:r>
                    </w:p>
                    <w:p w:rsidR="00943148" w:rsidRDefault="00943148" w:rsidP="00943148">
                      <w:proofErr w:type="spellStart"/>
                      <w:r>
                        <w:t>Darriana</w:t>
                      </w:r>
                      <w:proofErr w:type="spellEnd"/>
                    </w:p>
                    <w:p w:rsidR="00943148" w:rsidRDefault="00943148" w:rsidP="00943148">
                      <w:r>
                        <w:t>J’ziah</w:t>
                      </w:r>
                      <w:bookmarkStart w:id="1" w:name="_GoBack"/>
                      <w:bookmarkEnd w:id="1"/>
                    </w:p>
                    <w:p w:rsidR="00943148" w:rsidRDefault="00943148" w:rsidP="00943148"/>
                    <w:p w:rsidR="001A230E" w:rsidRDefault="001A230E" w:rsidP="001A230E">
                      <w:r>
                        <w:t>201-2</w:t>
                      </w:r>
                    </w:p>
                    <w:p w:rsidR="00943148" w:rsidRDefault="00943148" w:rsidP="00943148">
                      <w:r>
                        <w:t>Amanda</w:t>
                      </w:r>
                    </w:p>
                    <w:p w:rsidR="00943148" w:rsidRDefault="00943148" w:rsidP="00943148">
                      <w:r>
                        <w:t>Zakai</w:t>
                      </w:r>
                    </w:p>
                    <w:p w:rsidR="00943148" w:rsidRDefault="00943148" w:rsidP="00943148">
                      <w:r>
                        <w:t>Sydney</w:t>
                      </w:r>
                    </w:p>
                    <w:p w:rsidR="00943148" w:rsidRDefault="00943148" w:rsidP="00943148">
                      <w:r>
                        <w:t>Danna</w:t>
                      </w:r>
                    </w:p>
                    <w:p w:rsidR="00943148" w:rsidRDefault="00943148" w:rsidP="00943148">
                      <w:r>
                        <w:t>Emily*</w:t>
                      </w:r>
                    </w:p>
                    <w:p w:rsidR="00594356" w:rsidRDefault="00943148" w:rsidP="00943148">
                      <w:r>
                        <w:t>Anastasia</w:t>
                      </w:r>
                    </w:p>
                    <w:p w:rsidR="00707B2D" w:rsidRDefault="00707B2D" w:rsidP="00943148">
                      <w:r>
                        <w:t>Caleb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1470025</wp:posOffset>
                </wp:positionH>
                <wp:positionV relativeFrom="paragraph">
                  <wp:posOffset>7620</wp:posOffset>
                </wp:positionV>
                <wp:extent cx="1196340" cy="2588260"/>
                <wp:effectExtent l="0" t="0" r="3810" b="2540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340" cy="258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105" w:rsidRPr="00266105" w:rsidRDefault="00266105" w:rsidP="00266105">
                            <w:pPr>
                              <w:rPr>
                                <w:b/>
                                <w:szCs w:val="18"/>
                              </w:rPr>
                            </w:pPr>
                          </w:p>
                          <w:p w:rsidR="0094260B" w:rsidRPr="002B02FE" w:rsidRDefault="0094260B" w:rsidP="00266105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115.75pt;margin-top:.6pt;width:94.2pt;height:203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Z5JhgIAABg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" stroked="f">
                <v:textbox>
                  <w:txbxContent>
                    <w:p w:rsidR="00266105" w:rsidRPr="00266105" w:rsidRDefault="00266105" w:rsidP="00266105">
                      <w:pPr>
                        <w:rPr>
                          <w:b/>
                          <w:szCs w:val="18"/>
                        </w:rPr>
                      </w:pPr>
                    </w:p>
                    <w:p w:rsidR="0094260B" w:rsidRPr="002B02FE" w:rsidRDefault="0094260B" w:rsidP="00266105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1075690</wp:posOffset>
                </wp:positionH>
                <wp:positionV relativeFrom="page">
                  <wp:posOffset>1736090</wp:posOffset>
                </wp:positionV>
                <wp:extent cx="1965325" cy="4664710"/>
                <wp:effectExtent l="0" t="0" r="0" b="254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325" cy="466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F2F" w:rsidRPr="001369C5" w:rsidRDefault="00776F2F" w:rsidP="00EE03AA">
                            <w:pPr>
                              <w:pStyle w:val="Italic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margin-left:84.7pt;margin-top:136.7pt;width:154.75pt;height:367.3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" filled="f" stroked="f">
                <v:textbox>
                  <w:txbxContent>
                    <w:p w:rsidR="00776F2F" w:rsidRPr="001369C5" w:rsidRDefault="00776F2F" w:rsidP="00EE03AA">
                      <w:pPr>
                        <w:pStyle w:val="Italics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76F2F" w:rsidRDefault="00776F2F" w:rsidP="001F1B6C"/>
    <w:p w:rsidR="00776F2F" w:rsidRDefault="00776F2F" w:rsidP="00F44720">
      <w:pPr>
        <w:tabs>
          <w:tab w:val="left" w:pos="10080"/>
        </w:tabs>
      </w:pPr>
      <w:r>
        <w:tab/>
      </w:r>
    </w:p>
    <w:p w:rsidR="00776F2F" w:rsidRDefault="00776F2F" w:rsidP="001F1B6C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Pr="00424C12" w:rsidRDefault="00776F2F" w:rsidP="00424C12"/>
    <w:p w:rsidR="00776F2F" w:rsidRDefault="00776F2F" w:rsidP="00B079D1">
      <w:pPr>
        <w:tabs>
          <w:tab w:val="left" w:pos="12147"/>
        </w:tabs>
      </w:pPr>
      <w:r>
        <w:tab/>
      </w:r>
    </w:p>
    <w:p w:rsidR="00776F2F" w:rsidRPr="00424C12" w:rsidRDefault="00A45299" w:rsidP="00424C12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2FA3A95" wp14:editId="44A6273E">
                <wp:simplePos x="0" y="0"/>
                <wp:positionH relativeFrom="page">
                  <wp:posOffset>5715000</wp:posOffset>
                </wp:positionH>
                <wp:positionV relativeFrom="page">
                  <wp:posOffset>5055870</wp:posOffset>
                </wp:positionV>
                <wp:extent cx="3657600" cy="1421130"/>
                <wp:effectExtent l="57150" t="38100" r="76200" b="10287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211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2F" w:rsidRPr="00E12947" w:rsidRDefault="00776F2F" w:rsidP="001369C5">
                            <w:pPr>
                              <w:pStyle w:val="Heading2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Type">
                              <w:smartTag w:uri="urn:schemas-microsoft-com:office:smarttags" w:element="PlaceType">
                                <w:r w:rsidRPr="00E12947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Anthony</w:t>
                                </w:r>
                              </w:smartTag>
                              <w:r w:rsidRPr="00E12947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E12947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Carnevale</w:t>
                                </w:r>
                              </w:smartTag>
                              <w:r w:rsidRPr="00E12947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E12947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Elementary school</w:t>
                                </w:r>
                              </w:smartTag>
                            </w:smartTag>
                          </w:p>
                          <w:p w:rsidR="00776F2F" w:rsidRPr="00E12947" w:rsidRDefault="00776F2F" w:rsidP="001369C5">
                            <w:pPr>
                              <w:pStyle w:val="Heading2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1294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presents</w:t>
                            </w:r>
                          </w:p>
                          <w:p w:rsidR="00776F2F" w:rsidRPr="00E12947" w:rsidRDefault="00B1424C" w:rsidP="001369C5">
                            <w:pPr>
                              <w:pStyle w:val="Heading1"/>
                              <w:rPr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00000"/>
                                <w:sz w:val="48"/>
                                <w:szCs w:val="48"/>
                              </w:rPr>
                              <w:t>Winter</w:t>
                            </w:r>
                            <w:r w:rsidR="00776F2F" w:rsidRPr="00E12947">
                              <w:rPr>
                                <w:color w:val="000000"/>
                                <w:sz w:val="48"/>
                                <w:szCs w:val="48"/>
                              </w:rPr>
                              <w:t xml:space="preserve"> Choral Concert</w:t>
                            </w:r>
                          </w:p>
                          <w:p w:rsidR="00776F2F" w:rsidRPr="00E12947" w:rsidRDefault="00A367F2" w:rsidP="004276A3">
                            <w:pPr>
                              <w:pStyle w:val="DateandTime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December 17, 2015</w:t>
                            </w:r>
                            <w:r w:rsidR="00776F2F" w:rsidRPr="00E1294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at 6:30 p.m. in the Gymnasium.</w:t>
                            </w:r>
                          </w:p>
                          <w:p w:rsidR="00776F2F" w:rsidRPr="00E12947" w:rsidRDefault="00776F2F" w:rsidP="004276A3">
                            <w:pPr>
                              <w:pStyle w:val="DateandTime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12947">
                              <w:rPr>
                                <w:color w:val="000000"/>
                                <w:sz w:val="20"/>
                                <w:szCs w:val="20"/>
                              </w:rPr>
                              <w:t>Under the direction of Mr. Maher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450pt;margin-top:398.1pt;width:4in;height:111.9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76F2F" w:rsidRPr="00E12947" w:rsidRDefault="00776F2F" w:rsidP="001369C5">
                      <w:pPr>
                        <w:pStyle w:val="Heading2"/>
                        <w:rPr>
                          <w:color w:val="000000"/>
                          <w:sz w:val="20"/>
                          <w:szCs w:val="20"/>
                        </w:rPr>
                      </w:pPr>
                      <w:smartTag w:uri="urn:schemas-microsoft-com:office:smarttags" w:element="PlaceType">
                        <w:smartTag w:uri="urn:schemas-microsoft-com:office:smarttags" w:element="PlaceType">
                          <w:r w:rsidRPr="00E12947">
                            <w:rPr>
                              <w:color w:val="000000"/>
                              <w:sz w:val="20"/>
                              <w:szCs w:val="20"/>
                            </w:rPr>
                            <w:t>Anthony</w:t>
                          </w:r>
                        </w:smartTag>
                        <w:r w:rsidRPr="00E12947">
                          <w:rPr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E12947">
                            <w:rPr>
                              <w:color w:val="000000"/>
                              <w:sz w:val="20"/>
                              <w:szCs w:val="20"/>
                            </w:rPr>
                            <w:t>Carnevale</w:t>
                          </w:r>
                        </w:smartTag>
                        <w:r w:rsidRPr="00E12947">
                          <w:rPr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E12947">
                            <w:rPr>
                              <w:color w:val="000000"/>
                              <w:sz w:val="20"/>
                              <w:szCs w:val="20"/>
                            </w:rPr>
                            <w:t>Elementary school</w:t>
                          </w:r>
                        </w:smartTag>
                      </w:smartTag>
                    </w:p>
                    <w:p w:rsidR="00776F2F" w:rsidRPr="00E12947" w:rsidRDefault="00776F2F" w:rsidP="001369C5">
                      <w:pPr>
                        <w:pStyle w:val="Heading2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12947">
                        <w:rPr>
                          <w:color w:val="000000"/>
                          <w:sz w:val="20"/>
                          <w:szCs w:val="20"/>
                        </w:rPr>
                        <w:t xml:space="preserve"> presents</w:t>
                      </w:r>
                    </w:p>
                    <w:p w:rsidR="00776F2F" w:rsidRPr="00E12947" w:rsidRDefault="00B1424C" w:rsidP="001369C5">
                      <w:pPr>
                        <w:pStyle w:val="Heading1"/>
                        <w:rPr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color w:val="000000"/>
                          <w:sz w:val="48"/>
                          <w:szCs w:val="48"/>
                        </w:rPr>
                        <w:t>Winter</w:t>
                      </w:r>
                      <w:r w:rsidR="00776F2F" w:rsidRPr="00E12947">
                        <w:rPr>
                          <w:color w:val="000000"/>
                          <w:sz w:val="48"/>
                          <w:szCs w:val="48"/>
                        </w:rPr>
                        <w:t xml:space="preserve"> Choral Concert</w:t>
                      </w:r>
                    </w:p>
                    <w:p w:rsidR="00776F2F" w:rsidRPr="00E12947" w:rsidRDefault="00A367F2" w:rsidP="004276A3">
                      <w:pPr>
                        <w:pStyle w:val="DateandTime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December 17, 2015</w:t>
                      </w:r>
                      <w:r w:rsidR="00776F2F" w:rsidRPr="00E12947">
                        <w:rPr>
                          <w:color w:val="000000"/>
                          <w:sz w:val="20"/>
                          <w:szCs w:val="20"/>
                        </w:rPr>
                        <w:t xml:space="preserve"> at 6:30 p.m. in the Gymnasium.</w:t>
                      </w:r>
                    </w:p>
                    <w:p w:rsidR="00776F2F" w:rsidRPr="00E12947" w:rsidRDefault="00776F2F" w:rsidP="004276A3">
                      <w:pPr>
                        <w:pStyle w:val="DateandTime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12947">
                        <w:rPr>
                          <w:color w:val="000000"/>
                          <w:sz w:val="20"/>
                          <w:szCs w:val="20"/>
                        </w:rPr>
                        <w:t>Under the direction of Mr. Maher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76F2F" w:rsidRDefault="00776F2F" w:rsidP="001F1B6C"/>
    <w:p w:rsidR="00776F2F" w:rsidRDefault="00776F2F" w:rsidP="00424C12">
      <w:pPr>
        <w:tabs>
          <w:tab w:val="left" w:pos="10023"/>
        </w:tabs>
      </w:pPr>
      <w:r>
        <w:tab/>
      </w:r>
    </w:p>
    <w:p w:rsidR="00776F2F" w:rsidRDefault="00A31498" w:rsidP="001F1B6C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5F182A" wp14:editId="7F2F04A8">
                <wp:simplePos x="0" y="0"/>
                <wp:positionH relativeFrom="column">
                  <wp:posOffset>132080</wp:posOffset>
                </wp:positionH>
                <wp:positionV relativeFrom="paragraph">
                  <wp:posOffset>93980</wp:posOffset>
                </wp:positionV>
                <wp:extent cx="1483995" cy="1525270"/>
                <wp:effectExtent l="57150" t="38100" r="78105" b="9398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15252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2F" w:rsidRPr="0094260B" w:rsidRDefault="00776F2F" w:rsidP="00B504ED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94260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Special thanks to:</w:t>
                            </w:r>
                          </w:p>
                          <w:p w:rsidR="00776F2F" w:rsidRPr="0094260B" w:rsidRDefault="001A230E" w:rsidP="00B504ED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Mrs. Boisclair </w:t>
                            </w:r>
                            <w:r w:rsidR="00776F2F" w:rsidRPr="0094260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and all the faculty and staff for their hel</w:t>
                            </w:r>
                            <w:r w:rsidR="0094260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 in making this event possible!</w:t>
                            </w:r>
                          </w:p>
                          <w:p w:rsidR="00776F2F" w:rsidRDefault="00776F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10.4pt;margin-top:7.4pt;width:116.85pt;height:120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76F2F" w:rsidRPr="0094260B" w:rsidRDefault="00776F2F" w:rsidP="00B504ED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94260B">
                        <w:rPr>
                          <w:b/>
                          <w:i/>
                          <w:sz w:val="20"/>
                          <w:szCs w:val="20"/>
                        </w:rPr>
                        <w:t>Special thanks to:</w:t>
                      </w:r>
                    </w:p>
                    <w:p w:rsidR="00776F2F" w:rsidRPr="0094260B" w:rsidRDefault="001A230E" w:rsidP="00B504ED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Mrs. Boisclair </w:t>
                      </w:r>
                      <w:r w:rsidR="00776F2F" w:rsidRPr="0094260B">
                        <w:rPr>
                          <w:b/>
                          <w:i/>
                          <w:sz w:val="20"/>
                          <w:szCs w:val="20"/>
                        </w:rPr>
                        <w:t>and all the faculty and staff for their hel</w:t>
                      </w:r>
                      <w:r w:rsidR="0094260B">
                        <w:rPr>
                          <w:b/>
                          <w:i/>
                          <w:sz w:val="20"/>
                          <w:szCs w:val="20"/>
                        </w:rPr>
                        <w:t>p in making this event possible!</w:t>
                      </w:r>
                    </w:p>
                    <w:p w:rsidR="00776F2F" w:rsidRDefault="00776F2F"/>
                  </w:txbxContent>
                </v:textbox>
              </v:shape>
            </w:pict>
          </mc:Fallback>
        </mc:AlternateContent>
      </w:r>
    </w:p>
    <w:p w:rsidR="00776F2F" w:rsidRPr="00B079D1" w:rsidRDefault="00776F2F" w:rsidP="00B079D1"/>
    <w:p w:rsidR="00776F2F" w:rsidRPr="00B079D1" w:rsidRDefault="00776F2F" w:rsidP="00B079D1"/>
    <w:p w:rsidR="00776F2F" w:rsidRPr="00B079D1" w:rsidRDefault="00776F2F" w:rsidP="00B079D1"/>
    <w:p w:rsidR="00776F2F" w:rsidRPr="00B079D1" w:rsidRDefault="00776F2F" w:rsidP="00B079D1"/>
    <w:p w:rsidR="00776F2F" w:rsidRPr="00B079D1" w:rsidRDefault="00776F2F" w:rsidP="00B079D1"/>
    <w:p w:rsidR="00776F2F" w:rsidRDefault="00776F2F" w:rsidP="001F1B6C"/>
    <w:p w:rsidR="00776F2F" w:rsidRDefault="00A45299" w:rsidP="00B079D1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132715</wp:posOffset>
                </wp:positionV>
                <wp:extent cx="3657600" cy="414020"/>
                <wp:effectExtent l="57150" t="38100" r="76200" b="10033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140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2F" w:rsidRDefault="00776F2F" w:rsidP="00B079D1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Mari-Ellen Boisclair- Principal</w:t>
                            </w:r>
                          </w:p>
                          <w:p w:rsidR="00776F2F" w:rsidRPr="00BE0671" w:rsidRDefault="00181F08" w:rsidP="00B079D1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Kimberly-Ann Zona</w:t>
                            </w:r>
                            <w:r w:rsidR="00776F2F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="00F76C06">
                              <w:rPr>
                                <w:i/>
                                <w:sz w:val="16"/>
                                <w:szCs w:val="16"/>
                              </w:rPr>
                              <w:t>Assistant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left:0;text-align:left;margin-left:414pt;margin-top:10.45pt;width:4in;height:32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76F2F" w:rsidRDefault="00776F2F" w:rsidP="00B079D1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Mari-Ellen Boisclair- Principal</w:t>
                      </w:r>
                    </w:p>
                    <w:p w:rsidR="00776F2F" w:rsidRPr="00BE0671" w:rsidRDefault="00181F08" w:rsidP="00B079D1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Kimberly-Ann Zona</w:t>
                      </w:r>
                      <w:r w:rsidR="00776F2F">
                        <w:rPr>
                          <w:i/>
                          <w:sz w:val="16"/>
                          <w:szCs w:val="16"/>
                        </w:rPr>
                        <w:t xml:space="preserve"> – </w:t>
                      </w:r>
                      <w:r w:rsidR="00F76C06">
                        <w:rPr>
                          <w:i/>
                          <w:sz w:val="16"/>
                          <w:szCs w:val="16"/>
                        </w:rPr>
                        <w:t>Assistant Principal</w:t>
                      </w:r>
                    </w:p>
                  </w:txbxContent>
                </v:textbox>
              </v:shape>
            </w:pict>
          </mc:Fallback>
        </mc:AlternateContent>
      </w:r>
    </w:p>
    <w:p w:rsidR="00776F2F" w:rsidRDefault="00776F2F" w:rsidP="001F1B6C"/>
    <w:p w:rsidR="00776F2F" w:rsidRDefault="00776F2F" w:rsidP="00B079D1">
      <w:pPr>
        <w:tabs>
          <w:tab w:val="left" w:pos="8480"/>
        </w:tabs>
      </w:pPr>
      <w:r>
        <w:tab/>
      </w:r>
    </w:p>
    <w:p w:rsidR="00776F2F" w:rsidRPr="000C0E0C" w:rsidRDefault="00776F2F" w:rsidP="001F1B6C">
      <w:r w:rsidRPr="00B079D1">
        <w:br w:type="page"/>
      </w:r>
    </w:p>
    <w:p w:rsidR="00776F2F" w:rsidRPr="000C0E0C" w:rsidRDefault="00C82998" w:rsidP="00952157">
      <w:pPr>
        <w:tabs>
          <w:tab w:val="left" w:pos="3257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BB041EF" wp14:editId="13DE486A">
                <wp:simplePos x="0" y="0"/>
                <wp:positionH relativeFrom="column">
                  <wp:posOffset>6515735</wp:posOffset>
                </wp:positionH>
                <wp:positionV relativeFrom="paragraph">
                  <wp:posOffset>114935</wp:posOffset>
                </wp:positionV>
                <wp:extent cx="1278890" cy="6622415"/>
                <wp:effectExtent l="0" t="0" r="16510" b="26035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662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84E" w:rsidRPr="00943148" w:rsidRDefault="001B484E" w:rsidP="001B484E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943148">
                              <w:rPr>
                                <w:b/>
                                <w:szCs w:val="18"/>
                              </w:rPr>
                              <w:t>4-Room 219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Jaden Marcano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Aidyn Jackson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Chantha Phrasavath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Tiny Latpakdy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Alexa Rodriguez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Natalia Arellano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Johnathan Arreaza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Selena Mora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Flor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Burdie</w:t>
                            </w:r>
                            <w:proofErr w:type="spellEnd"/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Kiara Parker</w:t>
                            </w:r>
                          </w:p>
                          <w:p w:rsidR="00A31498" w:rsidRDefault="00A31498" w:rsidP="001B484E">
                            <w:pPr>
                              <w:rPr>
                                <w:szCs w:val="18"/>
                              </w:rPr>
                            </w:pPr>
                          </w:p>
                          <w:p w:rsidR="001B484E" w:rsidRPr="00943148" w:rsidRDefault="001B484E" w:rsidP="001B484E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943148">
                              <w:rPr>
                                <w:b/>
                                <w:szCs w:val="18"/>
                              </w:rPr>
                              <w:t>4-Room 217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Yasemin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Eksiozlee</w:t>
                            </w:r>
                            <w:proofErr w:type="spellEnd"/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Chace Culpepper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Jeffry Orellana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Yuridia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Gamarro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Melanie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Eusbio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Rashel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Cajias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>-Roca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Yanahi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Maldonado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Rachel Santos</w:t>
                            </w:r>
                          </w:p>
                          <w:p w:rsid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Yasmin Hernandez</w:t>
                            </w:r>
                          </w:p>
                          <w:p w:rsidR="00A31498" w:rsidRDefault="00A31498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Cs w:val="18"/>
                              </w:rPr>
                              <w:t>Nevah</w:t>
                            </w:r>
                            <w:proofErr w:type="spellEnd"/>
                            <w:r>
                              <w:rPr>
                                <w:szCs w:val="18"/>
                              </w:rPr>
                              <w:t xml:space="preserve"> Gomez</w:t>
                            </w:r>
                          </w:p>
                          <w:p w:rsidR="00A31498" w:rsidRDefault="00A31498" w:rsidP="001B484E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Jeremy Young</w:t>
                            </w:r>
                          </w:p>
                          <w:p w:rsidR="00A31498" w:rsidRPr="001B484E" w:rsidRDefault="00A31498" w:rsidP="001B484E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Abigail</w:t>
                            </w:r>
                            <w:r w:rsidR="00AC572C">
                              <w:rPr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AC572C">
                              <w:rPr>
                                <w:szCs w:val="18"/>
                              </w:rPr>
                              <w:t>Ombijan</w:t>
                            </w:r>
                            <w:proofErr w:type="spellEnd"/>
                          </w:p>
                          <w:p w:rsidR="001B484E" w:rsidRPr="00943148" w:rsidRDefault="001B484E" w:rsidP="001B484E">
                            <w:pPr>
                              <w:rPr>
                                <w:szCs w:val="18"/>
                              </w:rPr>
                            </w:pPr>
                          </w:p>
                          <w:p w:rsidR="00943148" w:rsidRPr="00943148" w:rsidRDefault="00943148" w:rsidP="00943148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943148">
                              <w:rPr>
                                <w:b/>
                                <w:szCs w:val="18"/>
                              </w:rPr>
                              <w:t>4-Room 213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Dekyrah</w:t>
                            </w:r>
                            <w:proofErr w:type="spellEnd"/>
                            <w:r w:rsidRPr="00943148">
                              <w:rPr>
                                <w:szCs w:val="18"/>
                              </w:rPr>
                              <w:t xml:space="preserve"> Smith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 xml:space="preserve">Journee </w:t>
                            </w: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Correia</w:t>
                            </w:r>
                            <w:proofErr w:type="spellEnd"/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Charlize Romero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 xml:space="preserve">Jayden </w:t>
                            </w: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Mieses</w:t>
                            </w:r>
                            <w:proofErr w:type="spellEnd"/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Nate Smith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Corey Araujo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Bejamin</w:t>
                            </w:r>
                            <w:proofErr w:type="spellEnd"/>
                            <w:r w:rsidRPr="00943148">
                              <w:rPr>
                                <w:szCs w:val="18"/>
                              </w:rPr>
                              <w:t xml:space="preserve"> Bong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 xml:space="preserve">Joshua </w:t>
                            </w: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Debanka</w:t>
                            </w:r>
                            <w:proofErr w:type="spellEnd"/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La’Sondra</w:t>
                            </w:r>
                            <w:proofErr w:type="spellEnd"/>
                            <w:r w:rsidRPr="00943148">
                              <w:rPr>
                                <w:szCs w:val="18"/>
                              </w:rPr>
                              <w:t xml:space="preserve"> Jordan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 xml:space="preserve">Laila </w:t>
                            </w: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Evora</w:t>
                            </w:r>
                            <w:proofErr w:type="spellEnd"/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Angeline Tapia</w:t>
                            </w:r>
                          </w:p>
                          <w:p w:rsidR="00776F2F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943148">
                              <w:rPr>
                                <w:szCs w:val="18"/>
                              </w:rPr>
                              <w:t>Ailani</w:t>
                            </w:r>
                            <w:proofErr w:type="spellEnd"/>
                            <w:r w:rsidRPr="00943148">
                              <w:rPr>
                                <w:szCs w:val="18"/>
                              </w:rPr>
                              <w:t xml:space="preserve"> Reed</w:t>
                            </w:r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A31498" w:rsidRDefault="00A31498" w:rsidP="00943148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Cs w:val="18"/>
                              </w:rPr>
                              <w:t>Krisity</w:t>
                            </w:r>
                            <w:proofErr w:type="spellEnd"/>
                            <w:r>
                              <w:rPr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18"/>
                              </w:rPr>
                              <w:t>Sanethavong</w:t>
                            </w:r>
                            <w:proofErr w:type="spellEnd"/>
                          </w:p>
                          <w:p w:rsidR="00C82998" w:rsidRPr="00943148" w:rsidRDefault="00C82998" w:rsidP="00943148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Cs w:val="18"/>
                              </w:rPr>
                              <w:t>Irie</w:t>
                            </w:r>
                            <w:proofErr w:type="spellEnd"/>
                            <w:r>
                              <w:rPr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18"/>
                              </w:rPr>
                              <w:t>Albizu</w:t>
                            </w:r>
                            <w:proofErr w:type="spellEnd"/>
                          </w:p>
                          <w:p w:rsidR="00943148" w:rsidRDefault="00943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513.05pt;margin-top:9.05pt;width:100.7pt;height:521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" strokecolor="white">
                <v:textbox>
                  <w:txbxContent>
                    <w:p w:rsidR="001B484E" w:rsidRPr="00943148" w:rsidRDefault="001B484E" w:rsidP="001B484E">
                      <w:pPr>
                        <w:rPr>
                          <w:b/>
                          <w:szCs w:val="18"/>
                        </w:rPr>
                      </w:pPr>
                      <w:r w:rsidRPr="00943148">
                        <w:rPr>
                          <w:b/>
                          <w:szCs w:val="18"/>
                        </w:rPr>
                        <w:t>4-Room 219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Jaden Marcano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Aidyn Jackson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Chantha Phrasavath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Tiny Latpakdy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Alexa Rodriguez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Natalia Arellano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Johnathan Arreaza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Selena Mora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Flor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Burdie</w:t>
                      </w:r>
                      <w:proofErr w:type="spellEnd"/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Kiara Parker</w:t>
                      </w:r>
                    </w:p>
                    <w:p w:rsidR="00A31498" w:rsidRDefault="00A31498" w:rsidP="001B484E">
                      <w:pPr>
                        <w:rPr>
                          <w:szCs w:val="18"/>
                        </w:rPr>
                      </w:pPr>
                    </w:p>
                    <w:p w:rsidR="001B484E" w:rsidRPr="00943148" w:rsidRDefault="001B484E" w:rsidP="001B484E">
                      <w:pPr>
                        <w:rPr>
                          <w:b/>
                          <w:szCs w:val="18"/>
                        </w:rPr>
                      </w:pPr>
                      <w:r w:rsidRPr="00943148">
                        <w:rPr>
                          <w:b/>
                          <w:szCs w:val="18"/>
                        </w:rPr>
                        <w:t>4-Room 217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Yasemin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Eksiozlee</w:t>
                      </w:r>
                      <w:proofErr w:type="spellEnd"/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Chace Culpepper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Jeffry Orellana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Yuridia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Gamarro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Melanie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Eusbio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Rashel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Cajias</w:t>
                      </w:r>
                      <w:proofErr w:type="spellEnd"/>
                      <w:r w:rsidRPr="001B484E">
                        <w:rPr>
                          <w:szCs w:val="18"/>
                        </w:rPr>
                        <w:t>-Roca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Yanahi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Maldonado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Rachel Santos</w:t>
                      </w:r>
                    </w:p>
                    <w:p w:rsid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Yasmin Hernandez</w:t>
                      </w:r>
                    </w:p>
                    <w:p w:rsidR="00A31498" w:rsidRDefault="00A31498" w:rsidP="001B484E">
                      <w:pPr>
                        <w:rPr>
                          <w:szCs w:val="18"/>
                        </w:rPr>
                      </w:pPr>
                      <w:proofErr w:type="spellStart"/>
                      <w:r>
                        <w:rPr>
                          <w:szCs w:val="18"/>
                        </w:rPr>
                        <w:t>Nevah</w:t>
                      </w:r>
                      <w:proofErr w:type="spellEnd"/>
                      <w:r>
                        <w:rPr>
                          <w:szCs w:val="18"/>
                        </w:rPr>
                        <w:t xml:space="preserve"> Gomez</w:t>
                      </w:r>
                    </w:p>
                    <w:p w:rsidR="00A31498" w:rsidRDefault="00A31498" w:rsidP="001B484E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Jeremy Young</w:t>
                      </w:r>
                    </w:p>
                    <w:p w:rsidR="00A31498" w:rsidRPr="001B484E" w:rsidRDefault="00A31498" w:rsidP="001B484E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Abigail</w:t>
                      </w:r>
                      <w:r w:rsidR="00AC572C">
                        <w:rPr>
                          <w:szCs w:val="18"/>
                        </w:rPr>
                        <w:t xml:space="preserve"> </w:t>
                      </w:r>
                      <w:proofErr w:type="spellStart"/>
                      <w:r w:rsidR="00AC572C">
                        <w:rPr>
                          <w:szCs w:val="18"/>
                        </w:rPr>
                        <w:t>Ombijan</w:t>
                      </w:r>
                      <w:proofErr w:type="spellEnd"/>
                    </w:p>
                    <w:p w:rsidR="001B484E" w:rsidRPr="00943148" w:rsidRDefault="001B484E" w:rsidP="001B484E">
                      <w:pPr>
                        <w:rPr>
                          <w:szCs w:val="18"/>
                        </w:rPr>
                      </w:pPr>
                    </w:p>
                    <w:p w:rsidR="00943148" w:rsidRPr="00943148" w:rsidRDefault="00943148" w:rsidP="00943148">
                      <w:pPr>
                        <w:rPr>
                          <w:b/>
                          <w:szCs w:val="18"/>
                        </w:rPr>
                      </w:pPr>
                      <w:r w:rsidRPr="00943148">
                        <w:rPr>
                          <w:b/>
                          <w:szCs w:val="18"/>
                        </w:rPr>
                        <w:t>4-Room 213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proofErr w:type="spellStart"/>
                      <w:r w:rsidRPr="00943148">
                        <w:rPr>
                          <w:szCs w:val="18"/>
                        </w:rPr>
                        <w:t>Dekyrah</w:t>
                      </w:r>
                      <w:proofErr w:type="spellEnd"/>
                      <w:r w:rsidRPr="00943148">
                        <w:rPr>
                          <w:szCs w:val="18"/>
                        </w:rPr>
                        <w:t xml:space="preserve"> Smith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 xml:space="preserve">Journee </w:t>
                      </w:r>
                      <w:proofErr w:type="spellStart"/>
                      <w:r w:rsidRPr="00943148">
                        <w:rPr>
                          <w:szCs w:val="18"/>
                        </w:rPr>
                        <w:t>Correia</w:t>
                      </w:r>
                      <w:proofErr w:type="spellEnd"/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Charlize Romero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 xml:space="preserve">Jayden </w:t>
                      </w:r>
                      <w:proofErr w:type="spellStart"/>
                      <w:r w:rsidRPr="00943148">
                        <w:rPr>
                          <w:szCs w:val="18"/>
                        </w:rPr>
                        <w:t>Mieses</w:t>
                      </w:r>
                      <w:proofErr w:type="spellEnd"/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Nate Smith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Corey Araujo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proofErr w:type="spellStart"/>
                      <w:r w:rsidRPr="00943148">
                        <w:rPr>
                          <w:szCs w:val="18"/>
                        </w:rPr>
                        <w:t>Bejamin</w:t>
                      </w:r>
                      <w:proofErr w:type="spellEnd"/>
                      <w:r w:rsidRPr="00943148">
                        <w:rPr>
                          <w:szCs w:val="18"/>
                        </w:rPr>
                        <w:t xml:space="preserve"> Bong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 xml:space="preserve">Joshua </w:t>
                      </w:r>
                      <w:proofErr w:type="spellStart"/>
                      <w:r w:rsidRPr="00943148">
                        <w:rPr>
                          <w:szCs w:val="18"/>
                        </w:rPr>
                        <w:t>Debanka</w:t>
                      </w:r>
                      <w:proofErr w:type="spellEnd"/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proofErr w:type="spellStart"/>
                      <w:r w:rsidRPr="00943148">
                        <w:rPr>
                          <w:szCs w:val="18"/>
                        </w:rPr>
                        <w:t>La’Sondra</w:t>
                      </w:r>
                      <w:proofErr w:type="spellEnd"/>
                      <w:r w:rsidRPr="00943148">
                        <w:rPr>
                          <w:szCs w:val="18"/>
                        </w:rPr>
                        <w:t xml:space="preserve"> Jordan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 xml:space="preserve">Laila </w:t>
                      </w:r>
                      <w:proofErr w:type="spellStart"/>
                      <w:r w:rsidRPr="00943148">
                        <w:rPr>
                          <w:szCs w:val="18"/>
                        </w:rPr>
                        <w:t>Evora</w:t>
                      </w:r>
                      <w:proofErr w:type="spellEnd"/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Angeline Tapia</w:t>
                      </w:r>
                    </w:p>
                    <w:p w:rsidR="00776F2F" w:rsidRDefault="00943148" w:rsidP="00943148">
                      <w:pPr>
                        <w:rPr>
                          <w:szCs w:val="18"/>
                        </w:rPr>
                      </w:pPr>
                      <w:proofErr w:type="spellStart"/>
                      <w:r w:rsidRPr="00943148">
                        <w:rPr>
                          <w:szCs w:val="18"/>
                        </w:rPr>
                        <w:t>Ailani</w:t>
                      </w:r>
                      <w:proofErr w:type="spellEnd"/>
                      <w:r w:rsidRPr="00943148">
                        <w:rPr>
                          <w:szCs w:val="18"/>
                        </w:rPr>
                        <w:t xml:space="preserve"> Reed</w:t>
                      </w:r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A31498" w:rsidRDefault="00A31498" w:rsidP="00943148">
                      <w:pPr>
                        <w:rPr>
                          <w:szCs w:val="18"/>
                        </w:rPr>
                      </w:pPr>
                      <w:proofErr w:type="spellStart"/>
                      <w:r>
                        <w:rPr>
                          <w:szCs w:val="18"/>
                        </w:rPr>
                        <w:t>Krisity</w:t>
                      </w:r>
                      <w:proofErr w:type="spellEnd"/>
                      <w:r>
                        <w:rPr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18"/>
                        </w:rPr>
                        <w:t>Sanethavong</w:t>
                      </w:r>
                      <w:proofErr w:type="spellEnd"/>
                    </w:p>
                    <w:p w:rsidR="00C82998" w:rsidRPr="00943148" w:rsidRDefault="00C82998" w:rsidP="00943148">
                      <w:pPr>
                        <w:rPr>
                          <w:szCs w:val="18"/>
                        </w:rPr>
                      </w:pPr>
                      <w:proofErr w:type="spellStart"/>
                      <w:r>
                        <w:rPr>
                          <w:szCs w:val="18"/>
                        </w:rPr>
                        <w:t>Irie</w:t>
                      </w:r>
                      <w:proofErr w:type="spellEnd"/>
                      <w:r>
                        <w:rPr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Cs w:val="18"/>
                        </w:rPr>
                        <w:t>Albizu</w:t>
                      </w:r>
                      <w:proofErr w:type="spellEnd"/>
                    </w:p>
                    <w:p w:rsidR="00943148" w:rsidRDefault="009431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0264DE8" wp14:editId="4887952C">
                <wp:simplePos x="0" y="0"/>
                <wp:positionH relativeFrom="column">
                  <wp:posOffset>7784465</wp:posOffset>
                </wp:positionH>
                <wp:positionV relativeFrom="paragraph">
                  <wp:posOffset>129540</wp:posOffset>
                </wp:positionV>
                <wp:extent cx="1401445" cy="6387465"/>
                <wp:effectExtent l="0" t="0" r="8255" b="0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1445" cy="6387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3148" w:rsidRPr="00943148" w:rsidRDefault="00943148" w:rsidP="00943148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943148">
                              <w:rPr>
                                <w:b/>
                                <w:szCs w:val="18"/>
                              </w:rPr>
                              <w:t>3-Room 212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Kamilah Barley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Jocelyne Hernandez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Jaliah Phanthavong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Kadaisha Quaranta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Laelannie Rodriguez</w:t>
                            </w:r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Jayriel Marcano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Neriah Nhar-Matko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Daniel Sierra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Abner Velasquez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b/>
                                <w:szCs w:val="18"/>
                              </w:rPr>
                            </w:pPr>
                          </w:p>
                          <w:p w:rsidR="00943148" w:rsidRPr="00943148" w:rsidRDefault="00943148" w:rsidP="00943148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943148">
                              <w:rPr>
                                <w:b/>
                                <w:szCs w:val="18"/>
                              </w:rPr>
                              <w:t>3-Room 211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Navell Jackson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Morricia Bryant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Franchesca Jordan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Thiago Zabala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Anthony DeLeon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Jasmin Herrera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Allison Lastor</w:t>
                            </w:r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943148" w:rsidRPr="00943148" w:rsidRDefault="00943148" w:rsidP="00943148">
                            <w:pPr>
                              <w:rPr>
                                <w:szCs w:val="18"/>
                              </w:rPr>
                            </w:pPr>
                            <w:r w:rsidRPr="00943148">
                              <w:rPr>
                                <w:szCs w:val="18"/>
                              </w:rPr>
                              <w:t>Ashley Morales</w:t>
                            </w:r>
                          </w:p>
                          <w:p w:rsidR="00943148" w:rsidRDefault="00A31498" w:rsidP="00943148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Christian Ordonez</w:t>
                            </w:r>
                          </w:p>
                          <w:p w:rsidR="00A31498" w:rsidRDefault="00A31498" w:rsidP="009431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A31498" w:rsidRDefault="00A31498" w:rsidP="00943148">
                            <w:pPr>
                              <w:jc w:val="both"/>
                              <w:rPr>
                                <w:i/>
                              </w:rPr>
                            </w:pPr>
                          </w:p>
                          <w:p w:rsidR="00A31498" w:rsidRDefault="00A31498" w:rsidP="00943148">
                            <w:pPr>
                              <w:jc w:val="both"/>
                              <w:rPr>
                                <w:i/>
                              </w:rPr>
                            </w:pPr>
                          </w:p>
                          <w:p w:rsidR="00943148" w:rsidRPr="00943148" w:rsidRDefault="00943148" w:rsidP="00943148">
                            <w:pPr>
                              <w:jc w:val="bot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*denotes group leaders!</w:t>
                            </w:r>
                          </w:p>
                          <w:p w:rsidR="001A230E" w:rsidRDefault="001A230E" w:rsidP="00532F3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A230E" w:rsidRDefault="00943148" w:rsidP="00532F3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43148">
                              <w:rPr>
                                <w:rFonts w:ascii="Calibri" w:eastAsia="Calibri" w:hAnsi="Calibri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5DF74883" wp14:editId="72A5A54D">
                                  <wp:extent cx="1186741" cy="2179178"/>
                                  <wp:effectExtent l="19050" t="0" r="13970" b="69786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9355" cy="2183978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32F32" w:rsidRPr="00532F32" w:rsidRDefault="00532F32" w:rsidP="00943148">
                            <w:pPr>
                              <w:pStyle w:val="ListParagraph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266105" w:rsidRPr="00532F32" w:rsidRDefault="00266105" w:rsidP="00266105">
                            <w:pPr>
                              <w:pStyle w:val="ListParagraph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612.95pt;margin-top:10.2pt;width:110.35pt;height:502.9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MvBhwIAABk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" stroked="f">
                <v:textbox>
                  <w:txbxContent>
                    <w:p w:rsidR="00943148" w:rsidRPr="00943148" w:rsidRDefault="00943148" w:rsidP="00943148">
                      <w:pPr>
                        <w:rPr>
                          <w:b/>
                          <w:szCs w:val="18"/>
                        </w:rPr>
                      </w:pPr>
                      <w:r w:rsidRPr="00943148">
                        <w:rPr>
                          <w:b/>
                          <w:szCs w:val="18"/>
                        </w:rPr>
                        <w:t>3-Room 212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Kamilah Barley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Jocelyne Hernandez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Jaliah Phanthavong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Kadaisha Quaranta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Laelannie Rodriguez</w:t>
                      </w:r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Jayriel Marcano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Neriah Nhar-Matko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Daniel Sierra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Abner Velasquez</w:t>
                      </w:r>
                    </w:p>
                    <w:p w:rsidR="00943148" w:rsidRPr="00943148" w:rsidRDefault="00943148" w:rsidP="00943148">
                      <w:pPr>
                        <w:rPr>
                          <w:b/>
                          <w:szCs w:val="18"/>
                        </w:rPr>
                      </w:pPr>
                    </w:p>
                    <w:p w:rsidR="00943148" w:rsidRPr="00943148" w:rsidRDefault="00943148" w:rsidP="00943148">
                      <w:pPr>
                        <w:rPr>
                          <w:b/>
                          <w:szCs w:val="18"/>
                        </w:rPr>
                      </w:pPr>
                      <w:r w:rsidRPr="00943148">
                        <w:rPr>
                          <w:b/>
                          <w:szCs w:val="18"/>
                        </w:rPr>
                        <w:t>3-Room 211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Navell Jackson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Morricia Bryant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Franchesca Jordan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Thiago Zabala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Anthony DeLeon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Jasmin Herrera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Allison Lastor</w:t>
                      </w:r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943148" w:rsidRPr="00943148" w:rsidRDefault="00943148" w:rsidP="00943148">
                      <w:pPr>
                        <w:rPr>
                          <w:szCs w:val="18"/>
                        </w:rPr>
                      </w:pPr>
                      <w:r w:rsidRPr="00943148">
                        <w:rPr>
                          <w:szCs w:val="18"/>
                        </w:rPr>
                        <w:t>Ashley Morales</w:t>
                      </w:r>
                    </w:p>
                    <w:p w:rsidR="00943148" w:rsidRDefault="00A31498" w:rsidP="00943148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Christian Ordonez</w:t>
                      </w:r>
                    </w:p>
                    <w:p w:rsidR="00A31498" w:rsidRDefault="00A31498" w:rsidP="00943148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A31498" w:rsidRDefault="00A31498" w:rsidP="00943148">
                      <w:pPr>
                        <w:jc w:val="both"/>
                        <w:rPr>
                          <w:i/>
                        </w:rPr>
                      </w:pPr>
                    </w:p>
                    <w:p w:rsidR="00A31498" w:rsidRDefault="00A31498" w:rsidP="00943148">
                      <w:pPr>
                        <w:jc w:val="both"/>
                        <w:rPr>
                          <w:i/>
                        </w:rPr>
                      </w:pPr>
                    </w:p>
                    <w:p w:rsidR="00943148" w:rsidRPr="00943148" w:rsidRDefault="00943148" w:rsidP="00943148">
                      <w:pPr>
                        <w:jc w:val="both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*denotes group leaders!</w:t>
                      </w:r>
                    </w:p>
                    <w:p w:rsidR="001A230E" w:rsidRDefault="001A230E" w:rsidP="00532F32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1A230E" w:rsidRDefault="00943148" w:rsidP="00532F32">
                      <w:pPr>
                        <w:rPr>
                          <w:sz w:val="22"/>
                          <w:szCs w:val="22"/>
                        </w:rPr>
                      </w:pPr>
                      <w:r w:rsidRPr="00943148"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5DF74883" wp14:editId="72A5A54D">
                            <wp:extent cx="1186741" cy="2179178"/>
                            <wp:effectExtent l="19050" t="0" r="13970" b="69786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9355" cy="2183978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32F32" w:rsidRPr="00532F32" w:rsidRDefault="00532F32" w:rsidP="00943148">
                      <w:pPr>
                        <w:pStyle w:val="ListParagraph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266105" w:rsidRPr="00532F32" w:rsidRDefault="00266105" w:rsidP="00266105">
                      <w:pPr>
                        <w:pStyle w:val="ListParagraph"/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472954D" wp14:editId="0AD6560F">
                <wp:simplePos x="0" y="0"/>
                <wp:positionH relativeFrom="column">
                  <wp:posOffset>5130800</wp:posOffset>
                </wp:positionH>
                <wp:positionV relativeFrom="paragraph">
                  <wp:posOffset>137160</wp:posOffset>
                </wp:positionV>
                <wp:extent cx="1381125" cy="6499225"/>
                <wp:effectExtent l="0" t="0" r="28575" b="158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649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84E" w:rsidRPr="001B484E" w:rsidRDefault="001B484E" w:rsidP="001B484E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1B484E">
                              <w:rPr>
                                <w:b/>
                                <w:szCs w:val="18"/>
                              </w:rPr>
                              <w:t>5-Room 216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Bethany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DeJesus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Breana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Kubbe</w:t>
                            </w:r>
                            <w:proofErr w:type="spellEnd"/>
                          </w:p>
                          <w:p w:rsid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Steven Cabrera</w:t>
                            </w:r>
                          </w:p>
                          <w:p w:rsidR="00A31498" w:rsidRDefault="00A31498" w:rsidP="001B484E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Daniella Sosa*</w:t>
                            </w:r>
                          </w:p>
                          <w:p w:rsidR="00A31498" w:rsidRPr="001B484E" w:rsidRDefault="00A31498" w:rsidP="001B484E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Tyler Hoy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</w:p>
                          <w:p w:rsidR="001B484E" w:rsidRPr="001B484E" w:rsidRDefault="001B484E" w:rsidP="001B484E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1B484E">
                              <w:rPr>
                                <w:b/>
                                <w:szCs w:val="18"/>
                              </w:rPr>
                              <w:t>5-Room 215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Sebastian Campos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Haddassah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Marroquin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Rayna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Flori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Itzel Esquivel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Edith Cortes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Gabriella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Sciarra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Alexis Hathaway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Shaun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Gaumond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Katty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Tzoy-Calicio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Vinasia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Barletta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Jayon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Monroe</w:t>
                            </w:r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Camille Clay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</w:p>
                          <w:p w:rsidR="001B484E" w:rsidRPr="001B484E" w:rsidRDefault="001B484E" w:rsidP="001B484E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1B484E">
                              <w:rPr>
                                <w:b/>
                                <w:szCs w:val="18"/>
                              </w:rPr>
                              <w:t>5-Room 214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Amberly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Chieffallo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Jasmine Morales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Richard Orellana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Alexia Arellano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Josiah Nhar-Matko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 xml:space="preserve">Ashley Herrera </w:t>
                            </w: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Mantanico</w:t>
                            </w:r>
                            <w:proofErr w:type="spellEnd"/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proofErr w:type="spellStart"/>
                            <w:r w:rsidRPr="001B484E">
                              <w:rPr>
                                <w:szCs w:val="18"/>
                              </w:rPr>
                              <w:t>Maglene</w:t>
                            </w:r>
                            <w:proofErr w:type="spellEnd"/>
                            <w:r w:rsidRPr="001B484E">
                              <w:rPr>
                                <w:szCs w:val="18"/>
                              </w:rPr>
                              <w:t xml:space="preserve"> Comfort-Diaz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Alessandra Ortiz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Sergio Espinoza</w:t>
                            </w:r>
                          </w:p>
                          <w:p w:rsidR="001B484E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Stephany Rivera</w:t>
                            </w:r>
                            <w:r w:rsidR="00A31498">
                              <w:rPr>
                                <w:szCs w:val="18"/>
                              </w:rPr>
                              <w:t>*</w:t>
                            </w:r>
                          </w:p>
                          <w:p w:rsidR="00282F84" w:rsidRPr="001B484E" w:rsidRDefault="001B484E" w:rsidP="001B484E">
                            <w:pPr>
                              <w:rPr>
                                <w:szCs w:val="18"/>
                              </w:rPr>
                            </w:pPr>
                            <w:r w:rsidRPr="001B484E">
                              <w:rPr>
                                <w:szCs w:val="18"/>
                              </w:rPr>
                              <w:t>Amy Morales</w:t>
                            </w:r>
                          </w:p>
                          <w:p w:rsidR="00776F2F" w:rsidRDefault="00776F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A230E" w:rsidRDefault="001A23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404pt;margin-top:10.8pt;width:108.75pt;height:511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" strokecolor="white">
                <v:textbox>
                  <w:txbxContent>
                    <w:p w:rsidR="001B484E" w:rsidRPr="001B484E" w:rsidRDefault="001B484E" w:rsidP="001B484E">
                      <w:pPr>
                        <w:rPr>
                          <w:b/>
                          <w:szCs w:val="18"/>
                        </w:rPr>
                      </w:pPr>
                      <w:r w:rsidRPr="001B484E">
                        <w:rPr>
                          <w:b/>
                          <w:szCs w:val="18"/>
                        </w:rPr>
                        <w:t>5-Room 216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Bethany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DeJesus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Breana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Kubbe</w:t>
                      </w:r>
                      <w:proofErr w:type="spellEnd"/>
                    </w:p>
                    <w:p w:rsid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Steven Cabrera</w:t>
                      </w:r>
                    </w:p>
                    <w:p w:rsidR="00A31498" w:rsidRDefault="00A31498" w:rsidP="001B484E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Daniella Sosa*</w:t>
                      </w:r>
                    </w:p>
                    <w:p w:rsidR="00A31498" w:rsidRPr="001B484E" w:rsidRDefault="00A31498" w:rsidP="001B484E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Tyler Hoy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</w:p>
                    <w:p w:rsidR="001B484E" w:rsidRPr="001B484E" w:rsidRDefault="001B484E" w:rsidP="001B484E">
                      <w:pPr>
                        <w:rPr>
                          <w:b/>
                          <w:szCs w:val="18"/>
                        </w:rPr>
                      </w:pPr>
                      <w:r w:rsidRPr="001B484E">
                        <w:rPr>
                          <w:b/>
                          <w:szCs w:val="18"/>
                        </w:rPr>
                        <w:t>5-Room 215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Sebastian Campos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Haddassah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Marroquin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Rayna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Flori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Itzel Esquivel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Edith Cortes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Gabriella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Sciarra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Alexis Hathaway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Shaun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Gaumond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Katty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Tzoy-Calicio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Vinasia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Barletta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Jayon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Monroe</w:t>
                      </w:r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Camille Clay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</w:p>
                    <w:p w:rsidR="001B484E" w:rsidRPr="001B484E" w:rsidRDefault="001B484E" w:rsidP="001B484E">
                      <w:pPr>
                        <w:rPr>
                          <w:b/>
                          <w:szCs w:val="18"/>
                        </w:rPr>
                      </w:pPr>
                      <w:r w:rsidRPr="001B484E">
                        <w:rPr>
                          <w:b/>
                          <w:szCs w:val="18"/>
                        </w:rPr>
                        <w:t>5-Room 214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Amberly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Chieffallo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Jasmine Morales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Richard Orellana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Alexia Arellano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Josiah Nhar-Matko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 xml:space="preserve">Ashley Herrera </w:t>
                      </w:r>
                      <w:proofErr w:type="spellStart"/>
                      <w:r w:rsidRPr="001B484E">
                        <w:rPr>
                          <w:szCs w:val="18"/>
                        </w:rPr>
                        <w:t>Mantanico</w:t>
                      </w:r>
                      <w:proofErr w:type="spellEnd"/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proofErr w:type="spellStart"/>
                      <w:r w:rsidRPr="001B484E">
                        <w:rPr>
                          <w:szCs w:val="18"/>
                        </w:rPr>
                        <w:t>Maglene</w:t>
                      </w:r>
                      <w:proofErr w:type="spellEnd"/>
                      <w:r w:rsidRPr="001B484E">
                        <w:rPr>
                          <w:szCs w:val="18"/>
                        </w:rPr>
                        <w:t xml:space="preserve"> Comfort-Diaz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Alessandra Ortiz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Sergio Espinoza</w:t>
                      </w:r>
                    </w:p>
                    <w:p w:rsidR="001B484E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Stephany Rivera</w:t>
                      </w:r>
                      <w:r w:rsidR="00A31498">
                        <w:rPr>
                          <w:szCs w:val="18"/>
                        </w:rPr>
                        <w:t>*</w:t>
                      </w:r>
                    </w:p>
                    <w:p w:rsidR="00282F84" w:rsidRPr="001B484E" w:rsidRDefault="001B484E" w:rsidP="001B484E">
                      <w:pPr>
                        <w:rPr>
                          <w:szCs w:val="18"/>
                        </w:rPr>
                      </w:pPr>
                      <w:r w:rsidRPr="001B484E">
                        <w:rPr>
                          <w:szCs w:val="18"/>
                        </w:rPr>
                        <w:t>Amy Morales</w:t>
                      </w:r>
                    </w:p>
                    <w:p w:rsidR="00776F2F" w:rsidRDefault="00776F2F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A230E" w:rsidRDefault="001A230E"/>
                  </w:txbxContent>
                </v:textbox>
              </v:shape>
            </w:pict>
          </mc:Fallback>
        </mc:AlternateContent>
      </w:r>
      <w:r w:rsidR="0029237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898B75B" wp14:editId="45BF132C">
                <wp:simplePos x="0" y="0"/>
                <wp:positionH relativeFrom="page">
                  <wp:posOffset>676275</wp:posOffset>
                </wp:positionH>
                <wp:positionV relativeFrom="page">
                  <wp:posOffset>485775</wp:posOffset>
                </wp:positionV>
                <wp:extent cx="3667125" cy="6625590"/>
                <wp:effectExtent l="0" t="0" r="28575" b="2286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66255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2452A" w:rsidRDefault="00B2452A" w:rsidP="00551A7E">
                            <w:pPr>
                              <w:pStyle w:val="SectionTitles"/>
                            </w:pPr>
                          </w:p>
                          <w:p w:rsidR="00776F2F" w:rsidRPr="00F44720" w:rsidRDefault="00776F2F" w:rsidP="00551A7E">
                            <w:pPr>
                              <w:pStyle w:val="SectionTitles"/>
                              <w:rPr>
                                <w:color w:val="002060"/>
                              </w:rPr>
                            </w:pPr>
                            <w:r w:rsidRPr="00F44720">
                              <w:rPr>
                                <w:color w:val="002060"/>
                              </w:rPr>
                              <w:t xml:space="preserve">Program - </w:t>
                            </w:r>
                          </w:p>
                          <w:p w:rsidR="00667688" w:rsidRPr="00667688" w:rsidRDefault="00667688" w:rsidP="00551A7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1028B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Greeting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Pr="00F21B89">
                              <w:rPr>
                                <w:i/>
                                <w:sz w:val="20"/>
                                <w:szCs w:val="20"/>
                              </w:rPr>
                              <w:t>Mrs. Boisclair / Mr. Maher</w:t>
                            </w:r>
                          </w:p>
                          <w:p w:rsidR="00F25640" w:rsidRDefault="00F25640" w:rsidP="00551A7E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67688" w:rsidRPr="00F21B89" w:rsidRDefault="00427A2E" w:rsidP="00551A7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1028B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Junior Chorus</w:t>
                            </w:r>
                            <w:r w:rsidRPr="00F21B89"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F21B89">
                              <w:rPr>
                                <w:i/>
                                <w:sz w:val="22"/>
                                <w:szCs w:val="22"/>
                              </w:rPr>
                              <w:t>grades 1 &amp; 2</w:t>
                            </w:r>
                          </w:p>
                          <w:p w:rsidR="00776F2F" w:rsidRPr="00427A2E" w:rsidRDefault="00A45299" w:rsidP="00551A7E">
                            <w:pPr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Howdy</w:t>
                            </w:r>
                            <w:r w:rsidR="004F3A3B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B85DE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B85DE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667688" w:rsidRPr="004F3A3B" w:rsidRDefault="004F3A3B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F3A3B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4F3A3B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4F3A3B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4F3A3B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427A2E" w:rsidRDefault="00A4529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The Apple Song</w:t>
                            </w:r>
                            <w:r w:rsidR="00427A2E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427A2E"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="00427A2E"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="0066768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776F2F" w:rsidRPr="0066768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759C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F3A3B" w:rsidRDefault="004F3A3B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776F2F" w:rsidRDefault="00A4529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Footprints In The Snow</w:t>
                            </w:r>
                            <w:r w:rsidR="0066768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16C65"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B85DE0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16C6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27A2E" w:rsidRPr="00F21B89" w:rsidRDefault="00427A2E" w:rsidP="00551A7E">
                            <w:pPr>
                              <w:rPr>
                                <w:sz w:val="24"/>
                              </w:rPr>
                            </w:pPr>
                          </w:p>
                          <w:p w:rsidR="004428A5" w:rsidRDefault="00A4529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We Are The </w:t>
                            </w:r>
                            <w:r w:rsidR="00A31498">
                              <w:rPr>
                                <w:i/>
                                <w:sz w:val="24"/>
                              </w:rPr>
                              <w:t>Penguins</w:t>
                            </w:r>
                            <w:r w:rsidR="00F25640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F25640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F25640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E023C0">
                              <w:rPr>
                                <w:i/>
                                <w:sz w:val="24"/>
                              </w:rPr>
                              <w:t xml:space="preserve">  </w:t>
                            </w:r>
                          </w:p>
                          <w:p w:rsidR="00F25640" w:rsidRDefault="00F25640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27A2E" w:rsidRPr="00F21B89" w:rsidRDefault="00427A2E" w:rsidP="00551A7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1028B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Chorus </w:t>
                            </w:r>
                            <w:r w:rsidRPr="00F21B89">
                              <w:rPr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Pr="00F21B89">
                              <w:rPr>
                                <w:i/>
                                <w:sz w:val="22"/>
                                <w:szCs w:val="22"/>
                              </w:rPr>
                              <w:t>grade</w:t>
                            </w:r>
                            <w:r w:rsidR="00F21B89">
                              <w:rPr>
                                <w:i/>
                                <w:sz w:val="22"/>
                                <w:szCs w:val="22"/>
                              </w:rPr>
                              <w:t>s</w:t>
                            </w:r>
                            <w:r w:rsidRPr="00F21B89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3-5</w:t>
                            </w:r>
                          </w:p>
                          <w:p w:rsidR="00776F2F" w:rsidRDefault="00A4529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We Will Jingle</w:t>
                            </w:r>
                            <w:r w:rsidR="00CC1BA7">
                              <w:rPr>
                                <w:i/>
                                <w:sz w:val="24"/>
                              </w:rPr>
                              <w:t xml:space="preserve">   </w:t>
                            </w:r>
                            <w:r w:rsidR="004F3A3B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F3A3B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F3A3B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F21B89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  <w:p w:rsidR="00F21B89" w:rsidRDefault="00F21B8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21B89" w:rsidRDefault="00A4529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Friends Are Like Diamonds</w:t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3E628C">
                              <w:rPr>
                                <w:i/>
                                <w:sz w:val="24"/>
                              </w:rPr>
                              <w:t xml:space="preserve">      </w:t>
                            </w:r>
                          </w:p>
                          <w:p w:rsidR="00F16C65" w:rsidRPr="00F16C65" w:rsidRDefault="00F16C65" w:rsidP="00551A7E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21B89" w:rsidRDefault="00A45299" w:rsidP="00551A7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Sleigh Ride</w:t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="00F16C65">
                              <w:rPr>
                                <w:sz w:val="24"/>
                              </w:rPr>
                              <w:tab/>
                            </w:r>
                            <w:r w:rsidR="00F16C6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F16C65">
                              <w:rPr>
                                <w:sz w:val="24"/>
                              </w:rPr>
                              <w:tab/>
                            </w:r>
                          </w:p>
                          <w:p w:rsidR="00F25640" w:rsidRPr="00F16C65" w:rsidRDefault="00F25640" w:rsidP="00551A7E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F21B89" w:rsidRPr="00F16C65" w:rsidRDefault="00A4529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Here Comes The Snow!</w:t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</w:p>
                          <w:p w:rsidR="00F21B89" w:rsidRDefault="00F21B89" w:rsidP="00551A7E">
                            <w:pPr>
                              <w:rPr>
                                <w:i/>
                                <w:sz w:val="24"/>
                              </w:rPr>
                            </w:pPr>
                          </w:p>
                          <w:p w:rsidR="00F21B89" w:rsidRPr="00F16C65" w:rsidRDefault="00A45299" w:rsidP="00551A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Traditions</w:t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F16C65">
                              <w:rPr>
                                <w:i/>
                                <w:sz w:val="24"/>
                              </w:rPr>
                              <w:tab/>
                            </w:r>
                            <w:r w:rsidR="003E628C">
                              <w:rPr>
                                <w:i/>
                                <w:sz w:val="24"/>
                              </w:rPr>
                              <w:tab/>
                            </w:r>
                          </w:p>
                          <w:p w:rsidR="00F21B89" w:rsidRDefault="00F21B89" w:rsidP="00551A7E">
                            <w:pPr>
                              <w:rPr>
                                <w:i/>
                                <w:sz w:val="24"/>
                              </w:rPr>
                            </w:pPr>
                          </w:p>
                          <w:p w:rsidR="00F25640" w:rsidRDefault="00A45299" w:rsidP="00551A7E">
                            <w:pPr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Rockin’ Around The Christmas Tree</w:t>
                            </w:r>
                          </w:p>
                          <w:p w:rsidR="00F25640" w:rsidRDefault="00F25640" w:rsidP="00551A7E">
                            <w:pPr>
                              <w:rPr>
                                <w:i/>
                                <w:sz w:val="24"/>
                              </w:rPr>
                            </w:pPr>
                          </w:p>
                          <w:p w:rsidR="00667688" w:rsidRPr="004740F5" w:rsidRDefault="00A45299" w:rsidP="00551A7E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Light the Candles All Around The World</w:t>
                            </w:r>
                            <w:r w:rsidR="00776F2F" w:rsidRPr="004740F5">
                              <w:rPr>
                                <w:i/>
                                <w:sz w:val="28"/>
                                <w:szCs w:val="28"/>
                              </w:rPr>
                              <w:tab/>
                            </w:r>
                            <w:r w:rsidR="00667688" w:rsidRPr="004740F5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      </w:t>
                            </w:r>
                          </w:p>
                          <w:p w:rsidR="00F25640" w:rsidRDefault="00F25640" w:rsidP="00551A7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76F2F" w:rsidRPr="00F25640" w:rsidRDefault="00667688" w:rsidP="00551A7E">
                            <w:pPr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F25640">
                              <w:rPr>
                                <w:b/>
                                <w:i/>
                                <w:sz w:val="24"/>
                              </w:rPr>
                              <w:t>Brief Reception in the Cafeteria</w:t>
                            </w:r>
                            <w:r w:rsidR="00F21B89" w:rsidRPr="00F25640">
                              <w:rPr>
                                <w:b/>
                                <w:i/>
                                <w:sz w:val="24"/>
                              </w:rPr>
                              <w:t>!</w:t>
                            </w:r>
                            <w:r w:rsidRPr="00F25640">
                              <w:rPr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</w:p>
                          <w:p w:rsidR="0094260B" w:rsidRPr="00F25640" w:rsidRDefault="00832F29" w:rsidP="00832F29">
                            <w:pPr>
                              <w:rPr>
                                <w:b/>
                                <w:i/>
                                <w:szCs w:val="18"/>
                              </w:rPr>
                            </w:pPr>
                            <w:r w:rsidRPr="00F25640">
                              <w:rPr>
                                <w:b/>
                                <w:i/>
                                <w:szCs w:val="18"/>
                              </w:rPr>
                              <w:t>Keep the Arts Alive!</w:t>
                            </w:r>
                            <w:r w:rsidR="0094260B" w:rsidRPr="00F25640">
                              <w:rPr>
                                <w:b/>
                                <w:i/>
                                <w:szCs w:val="18"/>
                              </w:rPr>
                              <w:t xml:space="preserve">                                     </w:t>
                            </w:r>
                          </w:p>
                          <w:p w:rsidR="00832F29" w:rsidRPr="00832F29" w:rsidRDefault="00707B2D" w:rsidP="00832F29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hyperlink r:id="rId15" w:history="1">
                              <w:r w:rsidR="00832F29" w:rsidRPr="00AB76A0">
                                <w:rPr>
                                  <w:rStyle w:val="Hyperlink"/>
                                  <w:b/>
                                  <w:i/>
                                  <w:sz w:val="20"/>
                                  <w:szCs w:val="20"/>
                                </w:rPr>
                                <w:t>www.musicforall.org</w:t>
                              </w:r>
                            </w:hyperlink>
                            <w:r w:rsidR="0094260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94260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94260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94260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832F2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F21B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832F2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832F2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832F29" w:rsidRPr="00832F29" w:rsidRDefault="00832F29" w:rsidP="00B02E41">
                            <w:pPr>
                              <w:ind w:left="360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53.25pt;margin-top:38.25pt;width:288.75pt;height:521.7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" filled="f">
                <v:textbox>
                  <w:txbxContent>
                    <w:p w:rsidR="00B2452A" w:rsidRDefault="00B2452A" w:rsidP="00551A7E">
                      <w:pPr>
                        <w:pStyle w:val="SectionTitles"/>
                      </w:pPr>
                    </w:p>
                    <w:p w:rsidR="00776F2F" w:rsidRPr="00F44720" w:rsidRDefault="00776F2F" w:rsidP="00551A7E">
                      <w:pPr>
                        <w:pStyle w:val="SectionTitles"/>
                        <w:rPr>
                          <w:color w:val="002060"/>
                        </w:rPr>
                      </w:pPr>
                      <w:r w:rsidRPr="00F44720">
                        <w:rPr>
                          <w:color w:val="002060"/>
                        </w:rPr>
                        <w:t xml:space="preserve">Program - </w:t>
                      </w:r>
                    </w:p>
                    <w:p w:rsidR="00667688" w:rsidRPr="00667688" w:rsidRDefault="00667688" w:rsidP="00551A7E">
                      <w:pPr>
                        <w:rPr>
                          <w:sz w:val="28"/>
                          <w:szCs w:val="28"/>
                        </w:rPr>
                      </w:pPr>
                      <w:r w:rsidRPr="0071028B">
                        <w:rPr>
                          <w:b/>
                          <w:i/>
                          <w:sz w:val="28"/>
                          <w:szCs w:val="28"/>
                        </w:rPr>
                        <w:t xml:space="preserve">Greeting </w:t>
                      </w:r>
                      <w:r>
                        <w:rPr>
                          <w:sz w:val="28"/>
                          <w:szCs w:val="28"/>
                        </w:rPr>
                        <w:t xml:space="preserve">– </w:t>
                      </w:r>
                      <w:r w:rsidRPr="00F21B89">
                        <w:rPr>
                          <w:i/>
                          <w:sz w:val="20"/>
                          <w:szCs w:val="20"/>
                        </w:rPr>
                        <w:t>Mrs. Boisclair / Mr. Maher</w:t>
                      </w:r>
                    </w:p>
                    <w:p w:rsidR="00F25640" w:rsidRDefault="00F25640" w:rsidP="00551A7E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667688" w:rsidRPr="00F21B89" w:rsidRDefault="00427A2E" w:rsidP="00551A7E">
                      <w:pPr>
                        <w:rPr>
                          <w:sz w:val="28"/>
                          <w:szCs w:val="28"/>
                        </w:rPr>
                      </w:pPr>
                      <w:r w:rsidRPr="0071028B">
                        <w:rPr>
                          <w:b/>
                          <w:i/>
                          <w:sz w:val="28"/>
                          <w:szCs w:val="28"/>
                        </w:rPr>
                        <w:t>Junior Chorus</w:t>
                      </w:r>
                      <w:r w:rsidRPr="00F21B89"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Pr="00F21B89">
                        <w:rPr>
                          <w:i/>
                          <w:sz w:val="22"/>
                          <w:szCs w:val="22"/>
                        </w:rPr>
                        <w:t>grades 1 &amp; 2</w:t>
                      </w:r>
                    </w:p>
                    <w:p w:rsidR="00776F2F" w:rsidRPr="00427A2E" w:rsidRDefault="00A45299" w:rsidP="00551A7E">
                      <w:pPr>
                        <w:rPr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sz w:val="24"/>
                        </w:rPr>
                        <w:t>Howdy</w:t>
                      </w:r>
                      <w:r w:rsidR="004F3A3B">
                        <w:rPr>
                          <w:sz w:val="20"/>
                          <w:szCs w:val="20"/>
                        </w:rPr>
                        <w:tab/>
                      </w:r>
                      <w:r w:rsidR="00B85DE0">
                        <w:rPr>
                          <w:sz w:val="20"/>
                          <w:szCs w:val="20"/>
                        </w:rPr>
                        <w:tab/>
                      </w:r>
                      <w:r w:rsidR="00B85DE0">
                        <w:rPr>
                          <w:sz w:val="20"/>
                          <w:szCs w:val="20"/>
                        </w:rPr>
                        <w:tab/>
                      </w:r>
                    </w:p>
                    <w:p w:rsidR="00667688" w:rsidRPr="004F3A3B" w:rsidRDefault="004F3A3B" w:rsidP="00551A7E">
                      <w:pPr>
                        <w:rPr>
                          <w:sz w:val="16"/>
                          <w:szCs w:val="16"/>
                        </w:rPr>
                      </w:pPr>
                      <w:r w:rsidRPr="004F3A3B">
                        <w:rPr>
                          <w:sz w:val="16"/>
                          <w:szCs w:val="16"/>
                        </w:rPr>
                        <w:tab/>
                      </w:r>
                      <w:r w:rsidRPr="004F3A3B">
                        <w:rPr>
                          <w:sz w:val="16"/>
                          <w:szCs w:val="16"/>
                        </w:rPr>
                        <w:tab/>
                      </w:r>
                      <w:r w:rsidRPr="004F3A3B">
                        <w:rPr>
                          <w:sz w:val="16"/>
                          <w:szCs w:val="16"/>
                        </w:rPr>
                        <w:tab/>
                      </w:r>
                      <w:r w:rsidRPr="004F3A3B"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</w:p>
                    <w:p w:rsidR="00427A2E" w:rsidRDefault="00A45299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4"/>
                        </w:rPr>
                        <w:t>The Apple Song</w:t>
                      </w:r>
                      <w:r w:rsidR="00427A2E">
                        <w:rPr>
                          <w:i/>
                          <w:sz w:val="22"/>
                          <w:szCs w:val="22"/>
                        </w:rPr>
                        <w:t xml:space="preserve">  </w:t>
                      </w:r>
                      <w:r w:rsidR="00427A2E"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 w:rsidR="00427A2E"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 w:rsidR="00667688">
                        <w:rPr>
                          <w:sz w:val="28"/>
                          <w:szCs w:val="28"/>
                        </w:rPr>
                        <w:tab/>
                      </w:r>
                      <w:r w:rsidR="00776F2F" w:rsidRPr="0066768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759CC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4F3A3B" w:rsidRDefault="004F3A3B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776F2F" w:rsidRDefault="00A45299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4"/>
                        </w:rPr>
                        <w:t>Footprints In The Snow</w:t>
                      </w:r>
                      <w:r w:rsidR="00667688">
                        <w:rPr>
                          <w:sz w:val="28"/>
                          <w:szCs w:val="28"/>
                        </w:rPr>
                        <w:tab/>
                      </w:r>
                      <w:r w:rsidR="00F16C65"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B85DE0">
                        <w:rPr>
                          <w:sz w:val="28"/>
                          <w:szCs w:val="28"/>
                        </w:rPr>
                        <w:tab/>
                      </w:r>
                      <w:r w:rsidR="00F16C65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427A2E" w:rsidRPr="00F21B89" w:rsidRDefault="00427A2E" w:rsidP="00551A7E">
                      <w:pPr>
                        <w:rPr>
                          <w:sz w:val="24"/>
                        </w:rPr>
                      </w:pPr>
                    </w:p>
                    <w:p w:rsidR="004428A5" w:rsidRDefault="00A45299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We Are The </w:t>
                      </w:r>
                      <w:r w:rsidR="00A31498">
                        <w:rPr>
                          <w:i/>
                          <w:sz w:val="24"/>
                        </w:rPr>
                        <w:t>Penguins</w:t>
                      </w:r>
                      <w:r w:rsidR="00F25640">
                        <w:rPr>
                          <w:i/>
                          <w:sz w:val="24"/>
                        </w:rPr>
                        <w:tab/>
                      </w:r>
                      <w:r w:rsidR="00F25640">
                        <w:rPr>
                          <w:i/>
                          <w:sz w:val="24"/>
                        </w:rPr>
                        <w:tab/>
                      </w:r>
                      <w:r w:rsidR="00F25640">
                        <w:rPr>
                          <w:i/>
                          <w:sz w:val="24"/>
                        </w:rPr>
                        <w:tab/>
                      </w:r>
                      <w:r w:rsidR="00E023C0">
                        <w:rPr>
                          <w:i/>
                          <w:sz w:val="24"/>
                        </w:rPr>
                        <w:t xml:space="preserve">  </w:t>
                      </w:r>
                    </w:p>
                    <w:p w:rsidR="00F25640" w:rsidRDefault="00F25640" w:rsidP="00551A7E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427A2E" w:rsidRPr="00F21B89" w:rsidRDefault="00427A2E" w:rsidP="00551A7E">
                      <w:pPr>
                        <w:rPr>
                          <w:sz w:val="28"/>
                          <w:szCs w:val="28"/>
                        </w:rPr>
                      </w:pPr>
                      <w:r w:rsidRPr="0071028B">
                        <w:rPr>
                          <w:b/>
                          <w:i/>
                          <w:sz w:val="28"/>
                          <w:szCs w:val="28"/>
                        </w:rPr>
                        <w:t xml:space="preserve">Chorus </w:t>
                      </w:r>
                      <w:r w:rsidRPr="00F21B89">
                        <w:rPr>
                          <w:sz w:val="28"/>
                          <w:szCs w:val="28"/>
                        </w:rPr>
                        <w:t xml:space="preserve">– </w:t>
                      </w:r>
                      <w:r w:rsidRPr="00F21B89">
                        <w:rPr>
                          <w:i/>
                          <w:sz w:val="22"/>
                          <w:szCs w:val="22"/>
                        </w:rPr>
                        <w:t>grade</w:t>
                      </w:r>
                      <w:r w:rsidR="00F21B89">
                        <w:rPr>
                          <w:i/>
                          <w:sz w:val="22"/>
                          <w:szCs w:val="22"/>
                        </w:rPr>
                        <w:t>s</w:t>
                      </w:r>
                      <w:r w:rsidRPr="00F21B89">
                        <w:rPr>
                          <w:i/>
                          <w:sz w:val="22"/>
                          <w:szCs w:val="22"/>
                        </w:rPr>
                        <w:t xml:space="preserve"> 3-5</w:t>
                      </w:r>
                    </w:p>
                    <w:p w:rsidR="00776F2F" w:rsidRDefault="00A45299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4"/>
                        </w:rPr>
                        <w:t>We Will Jingle</w:t>
                      </w:r>
                      <w:r w:rsidR="00CC1BA7">
                        <w:rPr>
                          <w:i/>
                          <w:sz w:val="24"/>
                        </w:rPr>
                        <w:t xml:space="preserve">   </w:t>
                      </w:r>
                      <w:r w:rsidR="004F3A3B">
                        <w:rPr>
                          <w:sz w:val="28"/>
                          <w:szCs w:val="28"/>
                        </w:rPr>
                        <w:tab/>
                      </w:r>
                      <w:r w:rsidR="004F3A3B">
                        <w:rPr>
                          <w:sz w:val="28"/>
                          <w:szCs w:val="28"/>
                        </w:rPr>
                        <w:tab/>
                      </w:r>
                      <w:r w:rsidR="004F3A3B">
                        <w:rPr>
                          <w:sz w:val="28"/>
                          <w:szCs w:val="28"/>
                        </w:rPr>
                        <w:tab/>
                      </w:r>
                      <w:r w:rsidR="00F21B89">
                        <w:rPr>
                          <w:sz w:val="28"/>
                          <w:szCs w:val="28"/>
                        </w:rPr>
                        <w:t xml:space="preserve">     </w:t>
                      </w:r>
                    </w:p>
                    <w:p w:rsidR="00F21B89" w:rsidRDefault="00F21B89" w:rsidP="00551A7E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F21B89" w:rsidRDefault="00A45299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4"/>
                        </w:rPr>
                        <w:t>Friends Are Like Diamonds</w:t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  <w:r w:rsidR="003E628C">
                        <w:rPr>
                          <w:i/>
                          <w:sz w:val="24"/>
                        </w:rPr>
                        <w:t xml:space="preserve">      </w:t>
                      </w:r>
                    </w:p>
                    <w:p w:rsidR="00F16C65" w:rsidRPr="00F16C65" w:rsidRDefault="00F16C65" w:rsidP="00551A7E">
                      <w:pPr>
                        <w:rPr>
                          <w:sz w:val="24"/>
                        </w:rPr>
                      </w:pPr>
                    </w:p>
                    <w:p w:rsidR="00F21B89" w:rsidRDefault="00A45299" w:rsidP="00551A7E">
                      <w:pPr>
                        <w:rPr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Sleigh Ride</w:t>
                      </w:r>
                      <w:r w:rsidR="00F16C65">
                        <w:rPr>
                          <w:i/>
                          <w:sz w:val="24"/>
                        </w:rPr>
                        <w:t xml:space="preserve"> </w:t>
                      </w:r>
                      <w:r w:rsidR="00F16C65">
                        <w:rPr>
                          <w:sz w:val="24"/>
                        </w:rPr>
                        <w:tab/>
                      </w:r>
                      <w:r w:rsidR="00F16C65">
                        <w:rPr>
                          <w:sz w:val="16"/>
                          <w:szCs w:val="16"/>
                        </w:rPr>
                        <w:tab/>
                      </w:r>
                      <w:r w:rsidR="00F16C65">
                        <w:rPr>
                          <w:sz w:val="24"/>
                        </w:rPr>
                        <w:tab/>
                      </w:r>
                    </w:p>
                    <w:p w:rsidR="00F25640" w:rsidRPr="00F16C65" w:rsidRDefault="00F25640" w:rsidP="00551A7E">
                      <w:pPr>
                        <w:rPr>
                          <w:b/>
                          <w:sz w:val="24"/>
                        </w:rPr>
                      </w:pPr>
                    </w:p>
                    <w:p w:rsidR="00F21B89" w:rsidRPr="00F16C65" w:rsidRDefault="00A45299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4"/>
                        </w:rPr>
                        <w:t>Here Comes The Snow!</w:t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</w:p>
                    <w:p w:rsidR="00F21B89" w:rsidRDefault="00F21B89" w:rsidP="00551A7E">
                      <w:pPr>
                        <w:rPr>
                          <w:i/>
                          <w:sz w:val="24"/>
                        </w:rPr>
                      </w:pPr>
                    </w:p>
                    <w:p w:rsidR="00F21B89" w:rsidRPr="00F16C65" w:rsidRDefault="00A45299" w:rsidP="00551A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4"/>
                        </w:rPr>
                        <w:t>Traditions</w:t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  <w:r w:rsidR="00F16C65">
                        <w:rPr>
                          <w:i/>
                          <w:sz w:val="24"/>
                        </w:rPr>
                        <w:tab/>
                      </w:r>
                      <w:r w:rsidR="003E628C">
                        <w:rPr>
                          <w:i/>
                          <w:sz w:val="24"/>
                        </w:rPr>
                        <w:tab/>
                      </w:r>
                    </w:p>
                    <w:p w:rsidR="00F21B89" w:rsidRDefault="00F21B89" w:rsidP="00551A7E">
                      <w:pPr>
                        <w:rPr>
                          <w:i/>
                          <w:sz w:val="24"/>
                        </w:rPr>
                      </w:pPr>
                    </w:p>
                    <w:p w:rsidR="00F25640" w:rsidRDefault="00A45299" w:rsidP="00551A7E">
                      <w:pPr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Rockin’ Around The Christmas Tree</w:t>
                      </w:r>
                    </w:p>
                    <w:p w:rsidR="00F25640" w:rsidRDefault="00F25640" w:rsidP="00551A7E">
                      <w:pPr>
                        <w:rPr>
                          <w:i/>
                          <w:sz w:val="24"/>
                        </w:rPr>
                      </w:pPr>
                    </w:p>
                    <w:p w:rsidR="00667688" w:rsidRPr="004740F5" w:rsidRDefault="00A45299" w:rsidP="00551A7E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sz w:val="24"/>
                        </w:rPr>
                        <w:t>Light the Candles All Around The World</w:t>
                      </w:r>
                      <w:r w:rsidR="00776F2F" w:rsidRPr="004740F5">
                        <w:rPr>
                          <w:i/>
                          <w:sz w:val="28"/>
                          <w:szCs w:val="28"/>
                        </w:rPr>
                        <w:tab/>
                      </w:r>
                      <w:r w:rsidR="00667688" w:rsidRPr="004740F5">
                        <w:rPr>
                          <w:i/>
                          <w:sz w:val="28"/>
                          <w:szCs w:val="28"/>
                        </w:rPr>
                        <w:t xml:space="preserve">       </w:t>
                      </w:r>
                    </w:p>
                    <w:p w:rsidR="00F25640" w:rsidRDefault="00F25640" w:rsidP="00551A7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76F2F" w:rsidRPr="00F25640" w:rsidRDefault="00667688" w:rsidP="00551A7E">
                      <w:pPr>
                        <w:rPr>
                          <w:b/>
                          <w:i/>
                          <w:sz w:val="24"/>
                        </w:rPr>
                      </w:pPr>
                      <w:r w:rsidRPr="00F25640">
                        <w:rPr>
                          <w:b/>
                          <w:i/>
                          <w:sz w:val="24"/>
                        </w:rPr>
                        <w:t>Brief Reception in the Cafeteria</w:t>
                      </w:r>
                      <w:r w:rsidR="00F21B89" w:rsidRPr="00F25640">
                        <w:rPr>
                          <w:b/>
                          <w:i/>
                          <w:sz w:val="24"/>
                        </w:rPr>
                        <w:t>!</w:t>
                      </w:r>
                      <w:r w:rsidRPr="00F25640">
                        <w:rPr>
                          <w:b/>
                          <w:i/>
                          <w:sz w:val="24"/>
                        </w:rPr>
                        <w:t xml:space="preserve"> </w:t>
                      </w:r>
                    </w:p>
                    <w:p w:rsidR="0094260B" w:rsidRPr="00F25640" w:rsidRDefault="00832F29" w:rsidP="00832F29">
                      <w:pPr>
                        <w:rPr>
                          <w:b/>
                          <w:i/>
                          <w:szCs w:val="18"/>
                        </w:rPr>
                      </w:pPr>
                      <w:r w:rsidRPr="00F25640">
                        <w:rPr>
                          <w:b/>
                          <w:i/>
                          <w:szCs w:val="18"/>
                        </w:rPr>
                        <w:t>Keep the Arts Alive!</w:t>
                      </w:r>
                      <w:r w:rsidR="0094260B" w:rsidRPr="00F25640">
                        <w:rPr>
                          <w:b/>
                          <w:i/>
                          <w:szCs w:val="18"/>
                        </w:rPr>
                        <w:t xml:space="preserve">                                     </w:t>
                      </w:r>
                    </w:p>
                    <w:p w:rsidR="00832F29" w:rsidRPr="00832F29" w:rsidRDefault="00743DEB" w:rsidP="00832F29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hyperlink r:id="rId16" w:history="1">
                        <w:r w:rsidR="00832F29" w:rsidRPr="00AB76A0">
                          <w:rPr>
                            <w:rStyle w:val="Hyperlink"/>
                            <w:b/>
                            <w:i/>
                            <w:sz w:val="20"/>
                            <w:szCs w:val="20"/>
                          </w:rPr>
                          <w:t>www.musicforall.org</w:t>
                        </w:r>
                      </w:hyperlink>
                      <w:r w:rsidR="0094260B">
                        <w:rPr>
                          <w:b/>
                          <w:i/>
                          <w:sz w:val="20"/>
                          <w:szCs w:val="20"/>
                        </w:rPr>
                        <w:t xml:space="preserve">         </w:t>
                      </w:r>
                      <w:r w:rsidR="0094260B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 w:rsidR="0094260B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 w:rsidR="0094260B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 w:rsidR="00832F29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 w:rsidR="00F21B89">
                        <w:rPr>
                          <w:b/>
                          <w:i/>
                          <w:sz w:val="20"/>
                          <w:szCs w:val="20"/>
                        </w:rPr>
                        <w:t xml:space="preserve">     </w:t>
                      </w:r>
                      <w:r w:rsidR="00832F29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 w:rsidR="00832F29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</w:p>
                    <w:p w:rsidR="00832F29" w:rsidRPr="00832F29" w:rsidRDefault="00832F29" w:rsidP="00B02E41">
                      <w:pPr>
                        <w:ind w:left="360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529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4643065" wp14:editId="42A1912C">
                <wp:simplePos x="0" y="0"/>
                <wp:positionH relativeFrom="page">
                  <wp:posOffset>5450840</wp:posOffset>
                </wp:positionH>
                <wp:positionV relativeFrom="page">
                  <wp:posOffset>319405</wp:posOffset>
                </wp:positionV>
                <wp:extent cx="4263390" cy="6923405"/>
                <wp:effectExtent l="19050" t="19050" r="99060" b="8699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692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761BB" w:rsidRPr="000761BB" w:rsidRDefault="00776F2F" w:rsidP="00551A7E">
                            <w:pPr>
                              <w:pStyle w:val="InsideHeadings"/>
                              <w:rPr>
                                <w:rFonts w:ascii="Palatino Linotype" w:hAnsi="Palatino Linotype"/>
                                <w:color w:val="002060"/>
                              </w:rPr>
                            </w:pPr>
                            <w:r w:rsidRPr="003E1EA8">
                              <w:rPr>
                                <w:rFonts w:ascii="Palatino Linotype" w:hAnsi="Palatino Linotype"/>
                                <w:color w:val="002060"/>
                              </w:rPr>
                              <w:t>The Anthony Carnevale School Chorus:</w:t>
                            </w:r>
                          </w:p>
                          <w:p w:rsidR="00776F2F" w:rsidRDefault="00776F2F" w:rsidP="006421AE">
                            <w:pPr>
                              <w:ind w:right="-360"/>
                            </w:pPr>
                          </w:p>
                          <w:p w:rsidR="00776F2F" w:rsidRDefault="00776F2F" w:rsidP="006421AE">
                            <w:pPr>
                              <w:ind w:right="-3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776F2F" w:rsidRDefault="00776F2F" w:rsidP="00551A7E"/>
                          <w:p w:rsidR="00776F2F" w:rsidRPr="00551A7E" w:rsidRDefault="00776F2F" w:rsidP="00551A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429.2pt;margin-top:25.15pt;width:335.7pt;height:545.1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" strokecolor="#548dd4 [1951]" strokeweight="2.5pt">
                <v:shadow on="t" color="#868686" opacity=".5" offset="6pt,6pt"/>
                <v:textbox>
                  <w:txbxContent>
                    <w:p w:rsidR="000761BB" w:rsidRPr="000761BB" w:rsidRDefault="00776F2F" w:rsidP="00551A7E">
                      <w:pPr>
                        <w:pStyle w:val="InsideHeadings"/>
                        <w:rPr>
                          <w:rFonts w:ascii="Palatino Linotype" w:hAnsi="Palatino Linotype"/>
                          <w:color w:val="002060"/>
                        </w:rPr>
                      </w:pPr>
                      <w:r w:rsidRPr="003E1EA8">
                        <w:rPr>
                          <w:rFonts w:ascii="Palatino Linotype" w:hAnsi="Palatino Linotype"/>
                          <w:color w:val="002060"/>
                        </w:rPr>
                        <w:t xml:space="preserve">The Anthony </w:t>
                      </w:r>
                      <w:proofErr w:type="spellStart"/>
                      <w:r w:rsidRPr="003E1EA8">
                        <w:rPr>
                          <w:rFonts w:ascii="Palatino Linotype" w:hAnsi="Palatino Linotype"/>
                          <w:color w:val="002060"/>
                        </w:rPr>
                        <w:t>Carnevale</w:t>
                      </w:r>
                      <w:proofErr w:type="spellEnd"/>
                      <w:r w:rsidRPr="003E1EA8">
                        <w:rPr>
                          <w:rFonts w:ascii="Palatino Linotype" w:hAnsi="Palatino Linotype"/>
                          <w:color w:val="002060"/>
                        </w:rPr>
                        <w:t xml:space="preserve"> School Chorus:</w:t>
                      </w:r>
                    </w:p>
                    <w:p w:rsidR="00776F2F" w:rsidRDefault="00776F2F" w:rsidP="006421AE">
                      <w:pPr>
                        <w:ind w:right="-360"/>
                      </w:pPr>
                    </w:p>
                    <w:p w:rsidR="00776F2F" w:rsidRDefault="00776F2F" w:rsidP="006421AE">
                      <w:pPr>
                        <w:ind w:right="-3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:rsidR="00776F2F" w:rsidRDefault="00776F2F" w:rsidP="00551A7E"/>
                    <w:p w:rsidR="00776F2F" w:rsidRPr="00551A7E" w:rsidRDefault="00776F2F" w:rsidP="00551A7E"/>
                  </w:txbxContent>
                </v:textbox>
                <w10:wrap anchorx="page" anchory="page"/>
              </v:shape>
            </w:pict>
          </mc:Fallback>
        </mc:AlternateContent>
      </w:r>
      <w:r w:rsidR="00A45299"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column">
                  <wp:posOffset>-87630</wp:posOffset>
                </wp:positionH>
                <wp:positionV relativeFrom="paragraph">
                  <wp:posOffset>-211455</wp:posOffset>
                </wp:positionV>
                <wp:extent cx="4314190" cy="6997065"/>
                <wp:effectExtent l="0" t="0" r="10795" b="1397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190" cy="69970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6F2F" w:rsidRPr="000C0E0C" w:rsidRDefault="00B37C09" w:rsidP="00EE03AA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4121785" cy="6894195"/>
                                  <wp:effectExtent l="0" t="0" r="0" b="1905"/>
                                  <wp:docPr id="8" name="Picture 8" descr="Music program inside 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Music program inside 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21785" cy="6894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1" type="#_x0000_t202" style="position:absolute;margin-left:-6.9pt;margin-top:-16.65pt;width:339.7pt;height:550.95pt;z-index:-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" filled="f" strokecolor="#4f81bd [3204]">
                <v:textbox style="mso-fit-shape-to-text:t">
                  <w:txbxContent>
                    <w:p w:rsidR="00776F2F" w:rsidRPr="000C0E0C" w:rsidRDefault="00B37C09" w:rsidP="00EE03AA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4121785" cy="6894195"/>
                            <wp:effectExtent l="0" t="0" r="0" b="1905"/>
                            <wp:docPr id="8" name="Picture 8" descr="Music program inside 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Music program inside 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21785" cy="6894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2157">
        <w:tab/>
      </w:r>
    </w:p>
    <w:sectPr w:rsidR="00776F2F" w:rsidRPr="000C0E0C" w:rsidSect="00357D6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F2F" w:rsidRDefault="00776F2F">
      <w:r>
        <w:separator/>
      </w:r>
    </w:p>
  </w:endnote>
  <w:endnote w:type="continuationSeparator" w:id="0">
    <w:p w:rsidR="00776F2F" w:rsidRDefault="0077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F2F" w:rsidRDefault="00776F2F">
      <w:r>
        <w:separator/>
      </w:r>
    </w:p>
  </w:footnote>
  <w:footnote w:type="continuationSeparator" w:id="0">
    <w:p w:rsidR="00776F2F" w:rsidRDefault="0077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921"/>
    <w:multiLevelType w:val="hybridMultilevel"/>
    <w:tmpl w:val="7BE6ADC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C4AD4"/>
    <w:multiLevelType w:val="hybridMultilevel"/>
    <w:tmpl w:val="359CED7C"/>
    <w:lvl w:ilvl="0" w:tplc="F2CE76D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BF16E8"/>
    <w:multiLevelType w:val="hybridMultilevel"/>
    <w:tmpl w:val="5170898A"/>
    <w:lvl w:ilvl="0" w:tplc="52306C9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564F1"/>
    <w:multiLevelType w:val="hybridMultilevel"/>
    <w:tmpl w:val="82FA3B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E08A0"/>
    <w:multiLevelType w:val="hybridMultilevel"/>
    <w:tmpl w:val="8E8297C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C6163B"/>
    <w:multiLevelType w:val="hybridMultilevel"/>
    <w:tmpl w:val="F0D475F8"/>
    <w:lvl w:ilvl="0" w:tplc="A202D026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F66E94"/>
    <w:multiLevelType w:val="hybridMultilevel"/>
    <w:tmpl w:val="79B21512"/>
    <w:lvl w:ilvl="0" w:tplc="1FB25A7A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761AEE"/>
    <w:multiLevelType w:val="hybridMultilevel"/>
    <w:tmpl w:val="61D6D8C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D6FC0"/>
    <w:multiLevelType w:val="hybridMultilevel"/>
    <w:tmpl w:val="17B61D2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20"/>
  <w:drawingGridVerticalSpacing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A7E"/>
    <w:rsid w:val="000062ED"/>
    <w:rsid w:val="00026F5F"/>
    <w:rsid w:val="00030A22"/>
    <w:rsid w:val="00037509"/>
    <w:rsid w:val="00042548"/>
    <w:rsid w:val="00074BB3"/>
    <w:rsid w:val="000761BB"/>
    <w:rsid w:val="00083B23"/>
    <w:rsid w:val="00084BB0"/>
    <w:rsid w:val="00092DF7"/>
    <w:rsid w:val="000969EA"/>
    <w:rsid w:val="000B1138"/>
    <w:rsid w:val="000C0E0C"/>
    <w:rsid w:val="000C2317"/>
    <w:rsid w:val="001156B0"/>
    <w:rsid w:val="00127A8C"/>
    <w:rsid w:val="001305D9"/>
    <w:rsid w:val="00133482"/>
    <w:rsid w:val="001369C5"/>
    <w:rsid w:val="00181F08"/>
    <w:rsid w:val="0018561D"/>
    <w:rsid w:val="00186993"/>
    <w:rsid w:val="001877FE"/>
    <w:rsid w:val="00192407"/>
    <w:rsid w:val="00192E58"/>
    <w:rsid w:val="001A1EEE"/>
    <w:rsid w:val="001A230E"/>
    <w:rsid w:val="001A2AF1"/>
    <w:rsid w:val="001A46BC"/>
    <w:rsid w:val="001B484E"/>
    <w:rsid w:val="001C1317"/>
    <w:rsid w:val="001E112F"/>
    <w:rsid w:val="001F0BB1"/>
    <w:rsid w:val="001F1B6C"/>
    <w:rsid w:val="001F1CEC"/>
    <w:rsid w:val="00223C41"/>
    <w:rsid w:val="00227149"/>
    <w:rsid w:val="0023551B"/>
    <w:rsid w:val="0024752E"/>
    <w:rsid w:val="00253C1C"/>
    <w:rsid w:val="00266105"/>
    <w:rsid w:val="00271A95"/>
    <w:rsid w:val="00282F84"/>
    <w:rsid w:val="002872F6"/>
    <w:rsid w:val="00292372"/>
    <w:rsid w:val="002B02FE"/>
    <w:rsid w:val="002B50AD"/>
    <w:rsid w:val="002D1520"/>
    <w:rsid w:val="002D25B1"/>
    <w:rsid w:val="00301385"/>
    <w:rsid w:val="00341AE9"/>
    <w:rsid w:val="00344287"/>
    <w:rsid w:val="00356725"/>
    <w:rsid w:val="00357D6E"/>
    <w:rsid w:val="00360833"/>
    <w:rsid w:val="00371560"/>
    <w:rsid w:val="00377D2B"/>
    <w:rsid w:val="00382ED1"/>
    <w:rsid w:val="003954CC"/>
    <w:rsid w:val="00397A75"/>
    <w:rsid w:val="003B5F24"/>
    <w:rsid w:val="003B71FA"/>
    <w:rsid w:val="003C600B"/>
    <w:rsid w:val="003E1EA8"/>
    <w:rsid w:val="003E5FAF"/>
    <w:rsid w:val="003E628C"/>
    <w:rsid w:val="003F0807"/>
    <w:rsid w:val="00424C12"/>
    <w:rsid w:val="004276A3"/>
    <w:rsid w:val="00427A2E"/>
    <w:rsid w:val="004428A5"/>
    <w:rsid w:val="00452AEF"/>
    <w:rsid w:val="0045601F"/>
    <w:rsid w:val="004660F7"/>
    <w:rsid w:val="004740F5"/>
    <w:rsid w:val="00495997"/>
    <w:rsid w:val="004C19F3"/>
    <w:rsid w:val="004F3A3B"/>
    <w:rsid w:val="004F5960"/>
    <w:rsid w:val="0051408D"/>
    <w:rsid w:val="00532F32"/>
    <w:rsid w:val="00551A7E"/>
    <w:rsid w:val="005545C6"/>
    <w:rsid w:val="0056093C"/>
    <w:rsid w:val="0056396A"/>
    <w:rsid w:val="00581173"/>
    <w:rsid w:val="00591A9E"/>
    <w:rsid w:val="00594356"/>
    <w:rsid w:val="00594722"/>
    <w:rsid w:val="005A0A49"/>
    <w:rsid w:val="005B06E0"/>
    <w:rsid w:val="005B5590"/>
    <w:rsid w:val="005D2DB9"/>
    <w:rsid w:val="005E2178"/>
    <w:rsid w:val="005F05BE"/>
    <w:rsid w:val="005F237E"/>
    <w:rsid w:val="006375F3"/>
    <w:rsid w:val="006421AE"/>
    <w:rsid w:val="0065209C"/>
    <w:rsid w:val="00660094"/>
    <w:rsid w:val="00667688"/>
    <w:rsid w:val="00676ADB"/>
    <w:rsid w:val="00685741"/>
    <w:rsid w:val="0069133B"/>
    <w:rsid w:val="006B31F6"/>
    <w:rsid w:val="006C2B01"/>
    <w:rsid w:val="0070497F"/>
    <w:rsid w:val="007053D1"/>
    <w:rsid w:val="00707B2D"/>
    <w:rsid w:val="0071028B"/>
    <w:rsid w:val="0071355E"/>
    <w:rsid w:val="00727534"/>
    <w:rsid w:val="00733415"/>
    <w:rsid w:val="00743DEB"/>
    <w:rsid w:val="00745F00"/>
    <w:rsid w:val="00751670"/>
    <w:rsid w:val="007543CE"/>
    <w:rsid w:val="007624DE"/>
    <w:rsid w:val="0076306C"/>
    <w:rsid w:val="00776F2F"/>
    <w:rsid w:val="007779D4"/>
    <w:rsid w:val="0078114F"/>
    <w:rsid w:val="00785F81"/>
    <w:rsid w:val="00787C2A"/>
    <w:rsid w:val="007A15F1"/>
    <w:rsid w:val="007A7C5A"/>
    <w:rsid w:val="007A7D64"/>
    <w:rsid w:val="007B2D37"/>
    <w:rsid w:val="007B3450"/>
    <w:rsid w:val="007D5E21"/>
    <w:rsid w:val="0080325B"/>
    <w:rsid w:val="00805DBF"/>
    <w:rsid w:val="00811CBD"/>
    <w:rsid w:val="00823F1D"/>
    <w:rsid w:val="00832F29"/>
    <w:rsid w:val="0084141F"/>
    <w:rsid w:val="00847496"/>
    <w:rsid w:val="00855781"/>
    <w:rsid w:val="00862ADA"/>
    <w:rsid w:val="00874D5C"/>
    <w:rsid w:val="008759CC"/>
    <w:rsid w:val="00876D55"/>
    <w:rsid w:val="00885320"/>
    <w:rsid w:val="008870A5"/>
    <w:rsid w:val="008B3C0F"/>
    <w:rsid w:val="008B7DE6"/>
    <w:rsid w:val="008F1487"/>
    <w:rsid w:val="009012CF"/>
    <w:rsid w:val="009042AB"/>
    <w:rsid w:val="0091186E"/>
    <w:rsid w:val="00926D15"/>
    <w:rsid w:val="00927F53"/>
    <w:rsid w:val="00935D84"/>
    <w:rsid w:val="0094260B"/>
    <w:rsid w:val="00943148"/>
    <w:rsid w:val="00952157"/>
    <w:rsid w:val="009A7ECC"/>
    <w:rsid w:val="009D57F4"/>
    <w:rsid w:val="009E551E"/>
    <w:rsid w:val="00A01A6B"/>
    <w:rsid w:val="00A05B0B"/>
    <w:rsid w:val="00A1690E"/>
    <w:rsid w:val="00A31498"/>
    <w:rsid w:val="00A367F2"/>
    <w:rsid w:val="00A42FDF"/>
    <w:rsid w:val="00A45299"/>
    <w:rsid w:val="00A559CA"/>
    <w:rsid w:val="00A56F47"/>
    <w:rsid w:val="00A8032F"/>
    <w:rsid w:val="00A8140A"/>
    <w:rsid w:val="00A83E6D"/>
    <w:rsid w:val="00A84AA3"/>
    <w:rsid w:val="00A94FBF"/>
    <w:rsid w:val="00AA365B"/>
    <w:rsid w:val="00AA699C"/>
    <w:rsid w:val="00AC0D27"/>
    <w:rsid w:val="00AC572C"/>
    <w:rsid w:val="00AD17D3"/>
    <w:rsid w:val="00AE30A8"/>
    <w:rsid w:val="00AF4173"/>
    <w:rsid w:val="00B02E41"/>
    <w:rsid w:val="00B079D1"/>
    <w:rsid w:val="00B1424C"/>
    <w:rsid w:val="00B2452A"/>
    <w:rsid w:val="00B3091D"/>
    <w:rsid w:val="00B32C0A"/>
    <w:rsid w:val="00B37C09"/>
    <w:rsid w:val="00B504ED"/>
    <w:rsid w:val="00B619D1"/>
    <w:rsid w:val="00B85DE0"/>
    <w:rsid w:val="00B9703A"/>
    <w:rsid w:val="00BA20B3"/>
    <w:rsid w:val="00BB0560"/>
    <w:rsid w:val="00BB3F04"/>
    <w:rsid w:val="00BE0671"/>
    <w:rsid w:val="00BE5735"/>
    <w:rsid w:val="00BE75CF"/>
    <w:rsid w:val="00BF01BD"/>
    <w:rsid w:val="00BF7BF6"/>
    <w:rsid w:val="00C259D7"/>
    <w:rsid w:val="00C36719"/>
    <w:rsid w:val="00C475B0"/>
    <w:rsid w:val="00C75527"/>
    <w:rsid w:val="00C82998"/>
    <w:rsid w:val="00C92A55"/>
    <w:rsid w:val="00CA691D"/>
    <w:rsid w:val="00CA6AC9"/>
    <w:rsid w:val="00CB100F"/>
    <w:rsid w:val="00CC1BA7"/>
    <w:rsid w:val="00CD195E"/>
    <w:rsid w:val="00D16D73"/>
    <w:rsid w:val="00D379E4"/>
    <w:rsid w:val="00D5343C"/>
    <w:rsid w:val="00D74F02"/>
    <w:rsid w:val="00D8172F"/>
    <w:rsid w:val="00D87A0F"/>
    <w:rsid w:val="00D94B63"/>
    <w:rsid w:val="00D96028"/>
    <w:rsid w:val="00DC4834"/>
    <w:rsid w:val="00DC48D1"/>
    <w:rsid w:val="00DD168B"/>
    <w:rsid w:val="00DD66FA"/>
    <w:rsid w:val="00DE4374"/>
    <w:rsid w:val="00DF3630"/>
    <w:rsid w:val="00E023C0"/>
    <w:rsid w:val="00E03A03"/>
    <w:rsid w:val="00E10D38"/>
    <w:rsid w:val="00E12947"/>
    <w:rsid w:val="00E12A2A"/>
    <w:rsid w:val="00E132E8"/>
    <w:rsid w:val="00E137DC"/>
    <w:rsid w:val="00E1788A"/>
    <w:rsid w:val="00E226B9"/>
    <w:rsid w:val="00E70D08"/>
    <w:rsid w:val="00E96CC6"/>
    <w:rsid w:val="00EA1989"/>
    <w:rsid w:val="00EA593F"/>
    <w:rsid w:val="00EE03AA"/>
    <w:rsid w:val="00F00D0B"/>
    <w:rsid w:val="00F0183D"/>
    <w:rsid w:val="00F078F4"/>
    <w:rsid w:val="00F16C65"/>
    <w:rsid w:val="00F21B89"/>
    <w:rsid w:val="00F23DFD"/>
    <w:rsid w:val="00F24B90"/>
    <w:rsid w:val="00F254A1"/>
    <w:rsid w:val="00F25640"/>
    <w:rsid w:val="00F25735"/>
    <w:rsid w:val="00F4449D"/>
    <w:rsid w:val="00F44720"/>
    <w:rsid w:val="00F5654D"/>
    <w:rsid w:val="00F726D6"/>
    <w:rsid w:val="00F74AE0"/>
    <w:rsid w:val="00F76C06"/>
    <w:rsid w:val="00F87347"/>
    <w:rsid w:val="00F87758"/>
    <w:rsid w:val="00F87E49"/>
    <w:rsid w:val="00F90BAB"/>
    <w:rsid w:val="00FA2751"/>
    <w:rsid w:val="00FA4497"/>
    <w:rsid w:val="00FC2439"/>
    <w:rsid w:val="00FD29BE"/>
    <w:rsid w:val="00FE7271"/>
    <w:rsid w:val="00FF3E92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hapeDefaults>
    <o:shapedefaults v:ext="edit" spidmax="1026">
      <o:colormenu v:ext="edit" fillcolor="none [1311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C5"/>
    <w:rPr>
      <w:rFonts w:ascii="Palatino Linotype" w:hAnsi="Palatino Linotype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78F4"/>
    <w:pPr>
      <w:spacing w:after="360"/>
      <w:jc w:val="center"/>
      <w:outlineLvl w:val="0"/>
    </w:pPr>
    <w:rPr>
      <w:color w:val="6E3575"/>
      <w:sz w:val="6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57D6E"/>
    <w:pPr>
      <w:jc w:val="center"/>
      <w:outlineLvl w:val="1"/>
    </w:pPr>
    <w:rPr>
      <w:caps/>
      <w:color w:val="6E3575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254A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254A1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DateandTime">
    <w:name w:val="Date and Time"/>
    <w:basedOn w:val="Normal"/>
    <w:uiPriority w:val="99"/>
    <w:rsid w:val="00357D6E"/>
    <w:pPr>
      <w:jc w:val="center"/>
    </w:pPr>
    <w:rPr>
      <w:color w:val="6E3575"/>
    </w:rPr>
  </w:style>
  <w:style w:type="paragraph" w:customStyle="1" w:styleId="InsideHeadings">
    <w:name w:val="Inside Headings"/>
    <w:basedOn w:val="Normal"/>
    <w:uiPriority w:val="99"/>
    <w:rsid w:val="00551A7E"/>
    <w:pPr>
      <w:spacing w:after="240"/>
    </w:pPr>
    <w:rPr>
      <w:rFonts w:ascii="Trebuchet MS" w:eastAsia="MS Mincho" w:hAnsi="Trebuchet MS"/>
      <w:b/>
      <w:color w:val="2AAAC4"/>
      <w:sz w:val="24"/>
      <w:lang w:eastAsia="ja-JP"/>
    </w:rPr>
  </w:style>
  <w:style w:type="paragraph" w:customStyle="1" w:styleId="SectionTitles">
    <w:name w:val="Section Titles"/>
    <w:basedOn w:val="Normal"/>
    <w:uiPriority w:val="99"/>
    <w:rsid w:val="00357D6E"/>
    <w:rPr>
      <w:color w:val="6E3575"/>
      <w:sz w:val="40"/>
    </w:rPr>
  </w:style>
  <w:style w:type="paragraph" w:customStyle="1" w:styleId="Subsectiontitles">
    <w:name w:val="Subsection titles"/>
    <w:basedOn w:val="Normal"/>
    <w:uiPriority w:val="99"/>
    <w:rsid w:val="00AF4173"/>
    <w:pPr>
      <w:spacing w:before="180" w:after="40"/>
    </w:pPr>
    <w:rPr>
      <w:caps/>
      <w:color w:val="6E3575"/>
      <w:sz w:val="20"/>
      <w:szCs w:val="18"/>
    </w:rPr>
  </w:style>
  <w:style w:type="paragraph" w:customStyle="1" w:styleId="Italics">
    <w:name w:val="Italics"/>
    <w:basedOn w:val="Normal"/>
    <w:link w:val="ItalicsChar"/>
    <w:uiPriority w:val="99"/>
    <w:rsid w:val="00357D6E"/>
    <w:pPr>
      <w:spacing w:line="288" w:lineRule="auto"/>
    </w:pPr>
    <w:rPr>
      <w:i/>
    </w:rPr>
  </w:style>
  <w:style w:type="paragraph" w:customStyle="1" w:styleId="ItalicsBold">
    <w:name w:val="Italics Bold"/>
    <w:basedOn w:val="Italics"/>
    <w:link w:val="ItalicsBoldChar"/>
    <w:uiPriority w:val="99"/>
    <w:rsid w:val="000C0E0C"/>
    <w:rPr>
      <w:b/>
    </w:rPr>
  </w:style>
  <w:style w:type="character" w:customStyle="1" w:styleId="ItalicsChar">
    <w:name w:val="Italics Char"/>
    <w:basedOn w:val="DefaultParagraphFont"/>
    <w:link w:val="Italics"/>
    <w:uiPriority w:val="99"/>
    <w:locked/>
    <w:rsid w:val="000C0E0C"/>
    <w:rPr>
      <w:rFonts w:ascii="Palatino Linotype" w:hAnsi="Palatino Linotype" w:cs="Times New Roman"/>
      <w:i/>
      <w:sz w:val="24"/>
      <w:szCs w:val="24"/>
      <w:lang w:val="en-US" w:eastAsia="en-US" w:bidi="ar-SA"/>
    </w:rPr>
  </w:style>
  <w:style w:type="character" w:customStyle="1" w:styleId="ItalicsBoldChar">
    <w:name w:val="Italics Bold Char"/>
    <w:basedOn w:val="ItalicsChar"/>
    <w:link w:val="ItalicsBold"/>
    <w:uiPriority w:val="99"/>
    <w:locked/>
    <w:rsid w:val="000C0E0C"/>
    <w:rPr>
      <w:rFonts w:ascii="Palatino Linotype" w:hAnsi="Palatino Linotype" w:cs="Times New Roman"/>
      <w:b/>
      <w:i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0C0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54A1"/>
    <w:rPr>
      <w:rFonts w:cs="Times New Roman"/>
      <w:sz w:val="2"/>
    </w:rPr>
  </w:style>
  <w:style w:type="character" w:styleId="Hyperlink">
    <w:name w:val="Hyperlink"/>
    <w:basedOn w:val="DefaultParagraphFont"/>
    <w:uiPriority w:val="99"/>
    <w:unhideWhenUsed/>
    <w:rsid w:val="00832F2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32F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C5"/>
    <w:rPr>
      <w:rFonts w:ascii="Palatino Linotype" w:hAnsi="Palatino Linotype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78F4"/>
    <w:pPr>
      <w:spacing w:after="360"/>
      <w:jc w:val="center"/>
      <w:outlineLvl w:val="0"/>
    </w:pPr>
    <w:rPr>
      <w:color w:val="6E3575"/>
      <w:sz w:val="6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57D6E"/>
    <w:pPr>
      <w:jc w:val="center"/>
      <w:outlineLvl w:val="1"/>
    </w:pPr>
    <w:rPr>
      <w:caps/>
      <w:color w:val="6E3575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254A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254A1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DateandTime">
    <w:name w:val="Date and Time"/>
    <w:basedOn w:val="Normal"/>
    <w:uiPriority w:val="99"/>
    <w:rsid w:val="00357D6E"/>
    <w:pPr>
      <w:jc w:val="center"/>
    </w:pPr>
    <w:rPr>
      <w:color w:val="6E3575"/>
    </w:rPr>
  </w:style>
  <w:style w:type="paragraph" w:customStyle="1" w:styleId="InsideHeadings">
    <w:name w:val="Inside Headings"/>
    <w:basedOn w:val="Normal"/>
    <w:uiPriority w:val="99"/>
    <w:rsid w:val="00551A7E"/>
    <w:pPr>
      <w:spacing w:after="240"/>
    </w:pPr>
    <w:rPr>
      <w:rFonts w:ascii="Trebuchet MS" w:eastAsia="MS Mincho" w:hAnsi="Trebuchet MS"/>
      <w:b/>
      <w:color w:val="2AAAC4"/>
      <w:sz w:val="24"/>
      <w:lang w:eastAsia="ja-JP"/>
    </w:rPr>
  </w:style>
  <w:style w:type="paragraph" w:customStyle="1" w:styleId="SectionTitles">
    <w:name w:val="Section Titles"/>
    <w:basedOn w:val="Normal"/>
    <w:uiPriority w:val="99"/>
    <w:rsid w:val="00357D6E"/>
    <w:rPr>
      <w:color w:val="6E3575"/>
      <w:sz w:val="40"/>
    </w:rPr>
  </w:style>
  <w:style w:type="paragraph" w:customStyle="1" w:styleId="Subsectiontitles">
    <w:name w:val="Subsection titles"/>
    <w:basedOn w:val="Normal"/>
    <w:uiPriority w:val="99"/>
    <w:rsid w:val="00AF4173"/>
    <w:pPr>
      <w:spacing w:before="180" w:after="40"/>
    </w:pPr>
    <w:rPr>
      <w:caps/>
      <w:color w:val="6E3575"/>
      <w:sz w:val="20"/>
      <w:szCs w:val="18"/>
    </w:rPr>
  </w:style>
  <w:style w:type="paragraph" w:customStyle="1" w:styleId="Italics">
    <w:name w:val="Italics"/>
    <w:basedOn w:val="Normal"/>
    <w:link w:val="ItalicsChar"/>
    <w:uiPriority w:val="99"/>
    <w:rsid w:val="00357D6E"/>
    <w:pPr>
      <w:spacing w:line="288" w:lineRule="auto"/>
    </w:pPr>
    <w:rPr>
      <w:i/>
    </w:rPr>
  </w:style>
  <w:style w:type="paragraph" w:customStyle="1" w:styleId="ItalicsBold">
    <w:name w:val="Italics Bold"/>
    <w:basedOn w:val="Italics"/>
    <w:link w:val="ItalicsBoldChar"/>
    <w:uiPriority w:val="99"/>
    <w:rsid w:val="000C0E0C"/>
    <w:rPr>
      <w:b/>
    </w:rPr>
  </w:style>
  <w:style w:type="character" w:customStyle="1" w:styleId="ItalicsChar">
    <w:name w:val="Italics Char"/>
    <w:basedOn w:val="DefaultParagraphFont"/>
    <w:link w:val="Italics"/>
    <w:uiPriority w:val="99"/>
    <w:locked/>
    <w:rsid w:val="000C0E0C"/>
    <w:rPr>
      <w:rFonts w:ascii="Palatino Linotype" w:hAnsi="Palatino Linotype" w:cs="Times New Roman"/>
      <w:i/>
      <w:sz w:val="24"/>
      <w:szCs w:val="24"/>
      <w:lang w:val="en-US" w:eastAsia="en-US" w:bidi="ar-SA"/>
    </w:rPr>
  </w:style>
  <w:style w:type="character" w:customStyle="1" w:styleId="ItalicsBoldChar">
    <w:name w:val="Italics Bold Char"/>
    <w:basedOn w:val="ItalicsChar"/>
    <w:link w:val="ItalicsBold"/>
    <w:uiPriority w:val="99"/>
    <w:locked/>
    <w:rsid w:val="000C0E0C"/>
    <w:rPr>
      <w:rFonts w:ascii="Palatino Linotype" w:hAnsi="Palatino Linotype" w:cs="Times New Roman"/>
      <w:b/>
      <w:i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0C0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54A1"/>
    <w:rPr>
      <w:rFonts w:cs="Times New Roman"/>
      <w:sz w:val="2"/>
    </w:rPr>
  </w:style>
  <w:style w:type="character" w:styleId="Hyperlink">
    <w:name w:val="Hyperlink"/>
    <w:basedOn w:val="DefaultParagraphFont"/>
    <w:uiPriority w:val="99"/>
    <w:unhideWhenUsed/>
    <w:rsid w:val="00832F2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32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19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40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JPG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hyperlink" Target="http://www.musicforall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hyperlink" Target="http://www.musicforall.org" TargetMode="External"/><Relationship Id="rId10" Type="http://schemas.openxmlformats.org/officeDocument/2006/relationships/image" Target="media/image10.JP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3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RMaher\LOCALS~1\Temp\TCDB.tmp\Music%20event%20progra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A603A-0F54-42DC-9A57-18A12EE7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Music event program</Template>
  <TotalTime>402</TotalTime>
  <Pages>2</Pages>
  <Words>0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rmaher</dc:creator>
  <cp:lastModifiedBy>Providence Public Schools</cp:lastModifiedBy>
  <cp:revision>20</cp:revision>
  <cp:lastPrinted>2015-12-15T19:45:00Z</cp:lastPrinted>
  <dcterms:created xsi:type="dcterms:W3CDTF">2015-12-09T19:46:00Z</dcterms:created>
  <dcterms:modified xsi:type="dcterms:W3CDTF">2015-12-18T13:59:00Z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TC060897601033</vt:lpwstr>
  </property>
</Properties>
</file>