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4CD" w:rsidRDefault="003F64CD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Great Depression and the New Deal, 1929-1939</w:t>
      </w:r>
    </w:p>
    <w:p w:rsidR="003F64CD" w:rsidRDefault="003F64CD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 5 (p.263-267)</w:t>
      </w:r>
    </w:p>
    <w:p w:rsidR="003F64CD" w:rsidRDefault="003F64CD" w:rsidP="000E0568">
      <w:pPr>
        <w:jc w:val="center"/>
        <w:rPr>
          <w:b/>
          <w:sz w:val="28"/>
          <w:szCs w:val="28"/>
        </w:rPr>
      </w:pPr>
    </w:p>
    <w:p w:rsidR="003F64CD" w:rsidRPr="00AC228E" w:rsidRDefault="003F64CD" w:rsidP="007A388D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Ebbing of the </w:t>
      </w:r>
      <w:r w:rsidRPr="00AC228E">
        <w:rPr>
          <w:b/>
          <w:sz w:val="28"/>
          <w:szCs w:val="28"/>
        </w:rPr>
        <w:t>New Deal</w:t>
      </w:r>
    </w:p>
    <w:p w:rsidR="003F64CD" w:rsidRDefault="003F64CD" w:rsidP="00AB2133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Challenging the Court</w:t>
      </w:r>
    </w:p>
    <w:p w:rsidR="003F64CD" w:rsidRDefault="003F64CD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Supreme Court attack on the New Deal</w:t>
      </w:r>
    </w:p>
    <w:p w:rsidR="003F64CD" w:rsidRDefault="003F64CD" w:rsidP="007A388D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1F6764">
        <w:rPr>
          <w:sz w:val="28"/>
          <w:szCs w:val="28"/>
        </w:rPr>
        <w:t xml:space="preserve">During Roosevelt’s first term the Supreme </w:t>
      </w:r>
      <w:r>
        <w:rPr>
          <w:sz w:val="28"/>
          <w:szCs w:val="28"/>
        </w:rPr>
        <w:t>C</w:t>
      </w:r>
      <w:r w:rsidRPr="001F6764">
        <w:rPr>
          <w:sz w:val="28"/>
          <w:szCs w:val="28"/>
        </w:rPr>
        <w:t xml:space="preserve">ourt had declared </w:t>
      </w:r>
      <w:r>
        <w:rPr>
          <w:sz w:val="28"/>
          <w:szCs w:val="28"/>
        </w:rPr>
        <w:t>_________________________</w:t>
      </w:r>
      <w:r w:rsidRPr="001F6764">
        <w:rPr>
          <w:sz w:val="28"/>
          <w:szCs w:val="28"/>
        </w:rPr>
        <w:t xml:space="preserve"> several important measures.</w:t>
      </w:r>
    </w:p>
    <w:p w:rsidR="003F64CD" w:rsidRPr="001F6764" w:rsidRDefault="003F64CD" w:rsidP="007A388D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FDR complained that the justices held “horse-and-buggy” ideas about government that ____________________ and Congress from responding to changes.</w:t>
      </w:r>
    </w:p>
    <w:p w:rsidR="003F64CD" w:rsidRPr="00F41496" w:rsidRDefault="003F64CD" w:rsidP="001F676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Roosevelt’s “court packing scheme”</w:t>
      </w:r>
    </w:p>
    <w:p w:rsidR="003F64CD" w:rsidRDefault="003F64CD" w:rsidP="007A388D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F41496">
        <w:rPr>
          <w:sz w:val="28"/>
          <w:szCs w:val="28"/>
        </w:rPr>
        <w:t xml:space="preserve">FDR decided to restructure the federal judiciary and, in 1937, proposed legislation authorizing </w:t>
      </w:r>
      <w:r>
        <w:rPr>
          <w:sz w:val="28"/>
          <w:szCs w:val="28"/>
        </w:rPr>
        <w:t>_______________</w:t>
      </w:r>
      <w:r w:rsidRPr="00F41496">
        <w:rPr>
          <w:sz w:val="28"/>
          <w:szCs w:val="28"/>
        </w:rPr>
        <w:t xml:space="preserve"> for each one serving past the age of 70</w:t>
      </w:r>
      <w:r>
        <w:rPr>
          <w:sz w:val="28"/>
          <w:szCs w:val="28"/>
        </w:rPr>
        <w:t>.</w:t>
      </w:r>
    </w:p>
    <w:p w:rsidR="003F64CD" w:rsidRDefault="003F64CD" w:rsidP="007A388D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Additional judges, he said would increase judicial efficiency, but his real goal was to ___________________________________ to the New Deal.</w:t>
      </w:r>
    </w:p>
    <w:p w:rsidR="003F64CD" w:rsidRPr="00F41496" w:rsidRDefault="003F64CD" w:rsidP="007A388D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The proposal was perfectly legal, but Republicans and conservative Democrats attacked the plan as a scheme to “_______” the Court and subvert the _________________________ among the three branches of government.</w:t>
      </w:r>
    </w:p>
    <w:p w:rsidR="003F64CD" w:rsidRPr="00AB2133" w:rsidRDefault="003F64CD" w:rsidP="00AB213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More Hard Times </w:t>
      </w:r>
    </w:p>
    <w:p w:rsidR="003F64CD" w:rsidRDefault="003F64CD" w:rsidP="007A388D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1937 recession</w:t>
      </w:r>
    </w:p>
    <w:p w:rsidR="003F64CD" w:rsidRPr="00F41496" w:rsidRDefault="003F64CD" w:rsidP="007A388D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>As the economy improved in 1936, Roosevelt decided to cut federal expenditures and ______________________, but private investment and employment remained stagnant, and the _______________________.</w:t>
      </w:r>
    </w:p>
    <w:p w:rsidR="003F64CD" w:rsidRPr="00F41496" w:rsidRDefault="003F64CD" w:rsidP="007A388D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>A record decline in industrial production canceled the gains of the previous two years, and unemployment leaped from _________________ _______________.</w:t>
      </w:r>
    </w:p>
    <w:p w:rsidR="003F64CD" w:rsidRDefault="003F64CD" w:rsidP="007A388D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Roosevelt and Keynesian economics</w:t>
      </w:r>
    </w:p>
    <w:p w:rsidR="003F64CD" w:rsidRDefault="003F64CD" w:rsidP="007A388D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80EAA">
        <w:rPr>
          <w:sz w:val="28"/>
          <w:szCs w:val="28"/>
        </w:rPr>
        <w:t xml:space="preserve">In 1938, Roosevelt reluctantly increased spending, based on the principles of British economist </w:t>
      </w:r>
      <w:r>
        <w:rPr>
          <w:sz w:val="28"/>
          <w:szCs w:val="28"/>
        </w:rPr>
        <w:t>____________________________</w:t>
      </w:r>
      <w:r w:rsidRPr="00580EAA">
        <w:rPr>
          <w:sz w:val="28"/>
          <w:szCs w:val="28"/>
        </w:rPr>
        <w:t xml:space="preserve">. </w:t>
      </w:r>
    </w:p>
    <w:p w:rsidR="003F64CD" w:rsidRPr="00580EAA" w:rsidRDefault="003F64CD" w:rsidP="007A388D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New appropriations for the PWA and other government programs revived the faltering economy, but only the vast expenditures of _______ ____________ would bring full recovery.</w:t>
      </w:r>
    </w:p>
    <w:p w:rsidR="003F64CD" w:rsidRDefault="003F64CD" w:rsidP="006425A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Political Stalemate</w:t>
      </w:r>
    </w:p>
    <w:p w:rsidR="003F64CD" w:rsidRDefault="003F64CD" w:rsidP="007A388D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conservative manifesto</w:t>
      </w:r>
    </w:p>
    <w:p w:rsidR="003F64CD" w:rsidRPr="00FE2A3F" w:rsidRDefault="003F64CD" w:rsidP="007A388D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sz w:val="28"/>
          <w:szCs w:val="28"/>
        </w:rPr>
        <w:t>In late 1937, opposition leaders in Congress issued a “_______________ ____________” decrying New Deal fiscal, labor, and regulatory policies.</w:t>
      </w:r>
    </w:p>
    <w:p w:rsidR="003F64CD" w:rsidRPr="00580EAA" w:rsidRDefault="003F64CD" w:rsidP="007A388D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 w:rsidRPr="00FE2A3F">
        <w:rPr>
          <w:sz w:val="28"/>
          <w:szCs w:val="28"/>
        </w:rPr>
        <w:t>Holding seniority in a Congress malapportioned in their favor, they blocked most of Roosevelt’s reforms.</w:t>
      </w:r>
    </w:p>
    <w:p w:rsidR="003F64CD" w:rsidRDefault="003F64CD" w:rsidP="007A388D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 w:rsidRPr="00FE2A3F">
        <w:rPr>
          <w:b/>
          <w:sz w:val="28"/>
          <w:szCs w:val="28"/>
        </w:rPr>
        <w:t>The 1938 elections</w:t>
      </w:r>
    </w:p>
    <w:p w:rsidR="003F64CD" w:rsidRPr="00FE2A3F" w:rsidRDefault="003F64CD" w:rsidP="007A388D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>In the 1938 Democratic primaries, he campaigned against the New Deal’s conservative opponents. But FDR __________________ transfer his personal popularity to the political newcomers he supported.</w:t>
      </w:r>
    </w:p>
    <w:p w:rsidR="003F64CD" w:rsidRPr="00FE2A3F" w:rsidRDefault="003F64CD" w:rsidP="007A388D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>With Roosevelt in the White House and his opponents controlling Congress, the New Deal ended in a ______________________.</w:t>
      </w:r>
    </w:p>
    <w:p w:rsidR="003F64CD" w:rsidRPr="001F6764" w:rsidRDefault="003F64CD" w:rsidP="007A388D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Good Neighbors and Hostile Forces</w:t>
      </w:r>
    </w:p>
    <w:p w:rsidR="003F64CD" w:rsidRDefault="003F64CD" w:rsidP="007A388D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Neutrality and Fascism</w:t>
      </w:r>
    </w:p>
    <w:p w:rsidR="003F64CD" w:rsidRDefault="003F64CD" w:rsidP="007A388D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FE2A3F">
        <w:rPr>
          <w:sz w:val="28"/>
          <w:szCs w:val="28"/>
        </w:rPr>
        <w:t xml:space="preserve">During his first term as president, Roosevelt generally avoided involvement in Europe’s problems, but the aggressive actions of </w:t>
      </w:r>
      <w:r>
        <w:rPr>
          <w:sz w:val="28"/>
          <w:szCs w:val="28"/>
        </w:rPr>
        <w:t>__________________</w:t>
      </w:r>
      <w:r w:rsidRPr="00FE2A3F">
        <w:rPr>
          <w:sz w:val="28"/>
          <w:szCs w:val="28"/>
        </w:rPr>
        <w:t xml:space="preserve"> in Germany ultimately led Roosevelt to try to educate the American public</w:t>
      </w:r>
      <w:r>
        <w:rPr>
          <w:sz w:val="28"/>
          <w:szCs w:val="28"/>
        </w:rPr>
        <w:t>, still resentful of U.S. participation in ______________________, about the fascist danger that was spreading in Europe.</w:t>
      </w:r>
    </w:p>
    <w:p w:rsidR="003F64CD" w:rsidRDefault="003F64CD" w:rsidP="007A388D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Congress passed ______________________________ designed to continue America’s trade with its world partners but prohibit the president from taking sides in the mounting European crisis.</w:t>
      </w:r>
    </w:p>
    <w:p w:rsidR="003F64CD" w:rsidRDefault="003F64CD" w:rsidP="007A388D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In 1937, Congress added a “___________________” provision that required belligerent nations to pay for American goods in advance of their shipment.</w:t>
      </w:r>
    </w:p>
    <w:p w:rsidR="003F64CD" w:rsidRDefault="003F64CD" w:rsidP="007A388D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News of Nazi atrocities against Jews, particularly the violent pogrom, known as Kristallnacht (____________________________________) in November 1938, shocked the American press.</w:t>
      </w:r>
    </w:p>
    <w:p w:rsidR="003F64CD" w:rsidRPr="00FE2A3F" w:rsidRDefault="003F64CD" w:rsidP="007A388D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As Europe edged closer to war, the relationship between the United States and Japan, periodically tense, became strange. Japan resented U.S. economic interests in ___________________ and was offended by U.S. immigration policy which _______________________________.</w:t>
      </w:r>
    </w:p>
    <w:p w:rsidR="003F64CD" w:rsidRDefault="003F64CD" w:rsidP="007A388D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Edging Towards Involvement</w:t>
      </w:r>
    </w:p>
    <w:p w:rsidR="003F64CD" w:rsidRPr="007A388D" w:rsidRDefault="003F64CD" w:rsidP="007A388D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sz w:val="28"/>
          <w:szCs w:val="28"/>
        </w:rPr>
        <w:t>After the Munich agreement, President Roosevelt moved away from domestic reform toward ______________________, fearful that the conflict in Europe was unavoidable and determined to revise the neutrality laws.</w:t>
      </w:r>
    </w:p>
    <w:p w:rsidR="003F64CD" w:rsidRPr="003C319E" w:rsidRDefault="003F64CD" w:rsidP="007A388D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3C319E">
        <w:rPr>
          <w:sz w:val="28"/>
          <w:szCs w:val="28"/>
        </w:rPr>
        <w:t xml:space="preserve">By the fall of that year, he had won support for </w:t>
      </w:r>
      <w:r>
        <w:rPr>
          <w:sz w:val="28"/>
          <w:szCs w:val="28"/>
        </w:rPr>
        <w:t>__________________</w:t>
      </w:r>
      <w:r w:rsidRPr="003C319E">
        <w:rPr>
          <w:sz w:val="28"/>
          <w:szCs w:val="28"/>
        </w:rPr>
        <w:t xml:space="preserve"> the prohibition of arms and adding armaments to the list of cash-and-carry items</w:t>
      </w:r>
      <w:r>
        <w:rPr>
          <w:sz w:val="28"/>
          <w:szCs w:val="28"/>
        </w:rPr>
        <w:t xml:space="preserve"> - a revision that would enable the United States to provide important assistance to 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 in the winter of 1939-1940.</w:t>
      </w:r>
    </w:p>
    <w:sectPr w:rsidR="003F64CD" w:rsidRPr="003C319E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4689"/>
    <w:multiLevelType w:val="hybridMultilevel"/>
    <w:tmpl w:val="8A94EF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D953572"/>
    <w:multiLevelType w:val="hybridMultilevel"/>
    <w:tmpl w:val="F0A47E6A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B1414AA"/>
    <w:multiLevelType w:val="hybridMultilevel"/>
    <w:tmpl w:val="CA0824D4"/>
    <w:lvl w:ilvl="0" w:tplc="FBBE350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237C0D32"/>
    <w:multiLevelType w:val="hybridMultilevel"/>
    <w:tmpl w:val="C06446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93477A"/>
    <w:multiLevelType w:val="hybridMultilevel"/>
    <w:tmpl w:val="C4D48F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43361FA7"/>
    <w:multiLevelType w:val="hybridMultilevel"/>
    <w:tmpl w:val="EB00E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89D733F"/>
    <w:multiLevelType w:val="hybridMultilevel"/>
    <w:tmpl w:val="126C27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4F45071"/>
    <w:multiLevelType w:val="hybridMultilevel"/>
    <w:tmpl w:val="27683CF4"/>
    <w:lvl w:ilvl="0" w:tplc="73BA240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59D45374"/>
    <w:multiLevelType w:val="hybridMultilevel"/>
    <w:tmpl w:val="82EE89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C84548B"/>
    <w:multiLevelType w:val="hybridMultilevel"/>
    <w:tmpl w:val="7898D760"/>
    <w:lvl w:ilvl="0" w:tplc="56C8ACB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6DC440D3"/>
    <w:multiLevelType w:val="hybridMultilevel"/>
    <w:tmpl w:val="832E15D6"/>
    <w:lvl w:ilvl="0" w:tplc="6710593A">
      <w:start w:val="6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61B391D"/>
    <w:multiLevelType w:val="hybridMultilevel"/>
    <w:tmpl w:val="959046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BF005DD"/>
    <w:multiLevelType w:val="hybridMultilevel"/>
    <w:tmpl w:val="5BDA14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0"/>
  </w:num>
  <w:num w:numId="5">
    <w:abstractNumId w:val="11"/>
  </w:num>
  <w:num w:numId="6">
    <w:abstractNumId w:val="8"/>
  </w:num>
  <w:num w:numId="7">
    <w:abstractNumId w:val="6"/>
  </w:num>
  <w:num w:numId="8">
    <w:abstractNumId w:val="12"/>
  </w:num>
  <w:num w:numId="9">
    <w:abstractNumId w:val="4"/>
  </w:num>
  <w:num w:numId="10">
    <w:abstractNumId w:val="13"/>
  </w:num>
  <w:num w:numId="11">
    <w:abstractNumId w:val="0"/>
  </w:num>
  <w:num w:numId="12">
    <w:abstractNumId w:val="9"/>
  </w:num>
  <w:num w:numId="13">
    <w:abstractNumId w:val="7"/>
  </w:num>
  <w:num w:numId="14">
    <w:abstractNumId w:val="3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stylePaneFormatFilter w:val="3F01"/>
  <w:defaultTabStop w:val="720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001CC"/>
    <w:rsid w:val="00030609"/>
    <w:rsid w:val="00047A8A"/>
    <w:rsid w:val="0005264F"/>
    <w:rsid w:val="00061784"/>
    <w:rsid w:val="000804DC"/>
    <w:rsid w:val="00080849"/>
    <w:rsid w:val="000B010D"/>
    <w:rsid w:val="000B6DA8"/>
    <w:rsid w:val="000C492E"/>
    <w:rsid w:val="000D2FFC"/>
    <w:rsid w:val="000E0568"/>
    <w:rsid w:val="000E54E9"/>
    <w:rsid w:val="00126CA6"/>
    <w:rsid w:val="00134F3D"/>
    <w:rsid w:val="00160038"/>
    <w:rsid w:val="001A1432"/>
    <w:rsid w:val="001C5739"/>
    <w:rsid w:val="001D286F"/>
    <w:rsid w:val="001E5D60"/>
    <w:rsid w:val="001F6764"/>
    <w:rsid w:val="00211D1E"/>
    <w:rsid w:val="00217FC7"/>
    <w:rsid w:val="00224482"/>
    <w:rsid w:val="002342B3"/>
    <w:rsid w:val="002402B0"/>
    <w:rsid w:val="00252FD8"/>
    <w:rsid w:val="00255AD1"/>
    <w:rsid w:val="002563E7"/>
    <w:rsid w:val="00267D19"/>
    <w:rsid w:val="00291A26"/>
    <w:rsid w:val="002967EE"/>
    <w:rsid w:val="002B61F1"/>
    <w:rsid w:val="002C4F50"/>
    <w:rsid w:val="002E1921"/>
    <w:rsid w:val="002F0103"/>
    <w:rsid w:val="00311871"/>
    <w:rsid w:val="00317FB3"/>
    <w:rsid w:val="0032132D"/>
    <w:rsid w:val="003431BB"/>
    <w:rsid w:val="00364869"/>
    <w:rsid w:val="003752FC"/>
    <w:rsid w:val="003832A5"/>
    <w:rsid w:val="00385EDB"/>
    <w:rsid w:val="003B5444"/>
    <w:rsid w:val="003B5DA6"/>
    <w:rsid w:val="003C319E"/>
    <w:rsid w:val="003D110F"/>
    <w:rsid w:val="003D6FDA"/>
    <w:rsid w:val="003D7F21"/>
    <w:rsid w:val="003E053B"/>
    <w:rsid w:val="003E6014"/>
    <w:rsid w:val="003E7A66"/>
    <w:rsid w:val="003F2BD2"/>
    <w:rsid w:val="003F64CD"/>
    <w:rsid w:val="004072F0"/>
    <w:rsid w:val="00410FD4"/>
    <w:rsid w:val="0042699F"/>
    <w:rsid w:val="00445B28"/>
    <w:rsid w:val="0045514D"/>
    <w:rsid w:val="0047204C"/>
    <w:rsid w:val="004B4497"/>
    <w:rsid w:val="004C37C9"/>
    <w:rsid w:val="00500F42"/>
    <w:rsid w:val="00511B56"/>
    <w:rsid w:val="00522AD5"/>
    <w:rsid w:val="00543710"/>
    <w:rsid w:val="00580EAA"/>
    <w:rsid w:val="00582654"/>
    <w:rsid w:val="005A229F"/>
    <w:rsid w:val="005B577F"/>
    <w:rsid w:val="005E7294"/>
    <w:rsid w:val="005F37D8"/>
    <w:rsid w:val="006070B5"/>
    <w:rsid w:val="006070D3"/>
    <w:rsid w:val="0061201D"/>
    <w:rsid w:val="00612761"/>
    <w:rsid w:val="006133C2"/>
    <w:rsid w:val="00642457"/>
    <w:rsid w:val="006425AA"/>
    <w:rsid w:val="006458A5"/>
    <w:rsid w:val="006526AC"/>
    <w:rsid w:val="00683ACA"/>
    <w:rsid w:val="00685799"/>
    <w:rsid w:val="006878E8"/>
    <w:rsid w:val="006A24CA"/>
    <w:rsid w:val="006C047E"/>
    <w:rsid w:val="006D499A"/>
    <w:rsid w:val="006D73C3"/>
    <w:rsid w:val="006E5ED9"/>
    <w:rsid w:val="006F0EDB"/>
    <w:rsid w:val="007002A3"/>
    <w:rsid w:val="00740423"/>
    <w:rsid w:val="00746848"/>
    <w:rsid w:val="007641BF"/>
    <w:rsid w:val="00766A7D"/>
    <w:rsid w:val="007675F8"/>
    <w:rsid w:val="00771B1B"/>
    <w:rsid w:val="007754DC"/>
    <w:rsid w:val="0078361B"/>
    <w:rsid w:val="00786588"/>
    <w:rsid w:val="007977E9"/>
    <w:rsid w:val="007A158B"/>
    <w:rsid w:val="007A388D"/>
    <w:rsid w:val="007E3C31"/>
    <w:rsid w:val="007E40F1"/>
    <w:rsid w:val="007E448F"/>
    <w:rsid w:val="007E77D8"/>
    <w:rsid w:val="007F5414"/>
    <w:rsid w:val="00841A8F"/>
    <w:rsid w:val="0087002D"/>
    <w:rsid w:val="00870E9A"/>
    <w:rsid w:val="00885F49"/>
    <w:rsid w:val="00897370"/>
    <w:rsid w:val="008A2270"/>
    <w:rsid w:val="008C1D3C"/>
    <w:rsid w:val="008D0B13"/>
    <w:rsid w:val="008D2E43"/>
    <w:rsid w:val="008F7E05"/>
    <w:rsid w:val="00900E19"/>
    <w:rsid w:val="009059C2"/>
    <w:rsid w:val="0092051C"/>
    <w:rsid w:val="00920865"/>
    <w:rsid w:val="00937B36"/>
    <w:rsid w:val="00940C98"/>
    <w:rsid w:val="009526BE"/>
    <w:rsid w:val="009624AD"/>
    <w:rsid w:val="00966680"/>
    <w:rsid w:val="009758C6"/>
    <w:rsid w:val="00986027"/>
    <w:rsid w:val="00995351"/>
    <w:rsid w:val="009B4EFF"/>
    <w:rsid w:val="009C28F9"/>
    <w:rsid w:val="009C4A5E"/>
    <w:rsid w:val="009D45CD"/>
    <w:rsid w:val="009E6177"/>
    <w:rsid w:val="00A0234B"/>
    <w:rsid w:val="00A10475"/>
    <w:rsid w:val="00A2533D"/>
    <w:rsid w:val="00A300B4"/>
    <w:rsid w:val="00A31F88"/>
    <w:rsid w:val="00A60CF2"/>
    <w:rsid w:val="00AB2133"/>
    <w:rsid w:val="00AC228E"/>
    <w:rsid w:val="00AC5031"/>
    <w:rsid w:val="00AF18CC"/>
    <w:rsid w:val="00B1510B"/>
    <w:rsid w:val="00B15862"/>
    <w:rsid w:val="00B6405E"/>
    <w:rsid w:val="00B9203C"/>
    <w:rsid w:val="00B975D3"/>
    <w:rsid w:val="00BA2866"/>
    <w:rsid w:val="00C035B2"/>
    <w:rsid w:val="00C17590"/>
    <w:rsid w:val="00C2364F"/>
    <w:rsid w:val="00C3035A"/>
    <w:rsid w:val="00C66C78"/>
    <w:rsid w:val="00C94607"/>
    <w:rsid w:val="00CC2B07"/>
    <w:rsid w:val="00CD0939"/>
    <w:rsid w:val="00CD7CB3"/>
    <w:rsid w:val="00CF7BB2"/>
    <w:rsid w:val="00D1033C"/>
    <w:rsid w:val="00D169E0"/>
    <w:rsid w:val="00D22169"/>
    <w:rsid w:val="00D47D4F"/>
    <w:rsid w:val="00D62DB8"/>
    <w:rsid w:val="00D665C2"/>
    <w:rsid w:val="00D75365"/>
    <w:rsid w:val="00DA53EF"/>
    <w:rsid w:val="00DA6518"/>
    <w:rsid w:val="00DB5262"/>
    <w:rsid w:val="00DC1D3A"/>
    <w:rsid w:val="00DD0559"/>
    <w:rsid w:val="00DD4EC5"/>
    <w:rsid w:val="00DF32DC"/>
    <w:rsid w:val="00E0112E"/>
    <w:rsid w:val="00E2446D"/>
    <w:rsid w:val="00E2786C"/>
    <w:rsid w:val="00E35949"/>
    <w:rsid w:val="00E44621"/>
    <w:rsid w:val="00E50402"/>
    <w:rsid w:val="00E51BB5"/>
    <w:rsid w:val="00E72B01"/>
    <w:rsid w:val="00E738B6"/>
    <w:rsid w:val="00E86B69"/>
    <w:rsid w:val="00E901D4"/>
    <w:rsid w:val="00E94C94"/>
    <w:rsid w:val="00EA6029"/>
    <w:rsid w:val="00EC523F"/>
    <w:rsid w:val="00EC5EE9"/>
    <w:rsid w:val="00ED6A2D"/>
    <w:rsid w:val="00EE2563"/>
    <w:rsid w:val="00EE2CC0"/>
    <w:rsid w:val="00EF0FA6"/>
    <w:rsid w:val="00EF1B1F"/>
    <w:rsid w:val="00F0664A"/>
    <w:rsid w:val="00F102CB"/>
    <w:rsid w:val="00F248B5"/>
    <w:rsid w:val="00F4111B"/>
    <w:rsid w:val="00F41496"/>
    <w:rsid w:val="00F456AB"/>
    <w:rsid w:val="00F600F6"/>
    <w:rsid w:val="00FB7DBF"/>
    <w:rsid w:val="00FC3D2A"/>
    <w:rsid w:val="00FC6521"/>
    <w:rsid w:val="00FE2A3F"/>
    <w:rsid w:val="00FE58FC"/>
    <w:rsid w:val="00FF35E3"/>
    <w:rsid w:val="00FF5717"/>
    <w:rsid w:val="00FF6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599</Words>
  <Characters>3419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2</cp:revision>
  <cp:lastPrinted>2010-01-27T18:45:00Z</cp:lastPrinted>
  <dcterms:created xsi:type="dcterms:W3CDTF">2010-01-27T18:45:00Z</dcterms:created>
  <dcterms:modified xsi:type="dcterms:W3CDTF">2010-01-27T18:45:00Z</dcterms:modified>
</cp:coreProperties>
</file>