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A47" w:rsidRDefault="00DD4A4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008"/>
        <w:gridCol w:w="8008"/>
      </w:tblGrid>
      <w:tr w:rsidR="00DD4A47" w:rsidRPr="00CC01B6" w:rsidTr="00C83C4F">
        <w:tc>
          <w:tcPr>
            <w:tcW w:w="3008" w:type="dxa"/>
          </w:tcPr>
          <w:p w:rsidR="00DD4A47" w:rsidRPr="00C83C4F" w:rsidRDefault="00DD4A47" w:rsidP="00F8511E">
            <w:pPr>
              <w:rPr>
                <w:snapToGrid w:val="0"/>
              </w:rPr>
            </w:pPr>
          </w:p>
          <w:p w:rsidR="00DD4A47" w:rsidRPr="00CC01B6" w:rsidRDefault="00DD4A47" w:rsidP="00C83C4F">
            <w:pPr>
              <w:jc w:val="center"/>
              <w:rPr>
                <w:snapToGrid w:val="0"/>
              </w:rPr>
            </w:pPr>
            <w:r w:rsidRPr="00CC01B6">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70.5pt">
                  <v:imagedata r:id="rId5" o:title=""/>
                </v:shape>
              </w:pict>
            </w:r>
          </w:p>
        </w:tc>
        <w:tc>
          <w:tcPr>
            <w:tcW w:w="8008" w:type="dxa"/>
          </w:tcPr>
          <w:p w:rsidR="00DD4A47" w:rsidRPr="00CC01B6" w:rsidRDefault="00DD4A47" w:rsidP="00C83C4F">
            <w:pPr>
              <w:pStyle w:val="Heading1"/>
              <w:jc w:val="center"/>
              <w:rPr>
                <w:rFonts w:ascii="Times New Roman" w:hAnsi="Times New Roman"/>
                <w:i/>
                <w:sz w:val="36"/>
                <w:szCs w:val="36"/>
              </w:rPr>
            </w:pPr>
            <w:r w:rsidRPr="00CC01B6">
              <w:rPr>
                <w:rFonts w:ascii="Times New Roman" w:hAnsi="Times New Roman"/>
                <w:sz w:val="36"/>
                <w:szCs w:val="36"/>
              </w:rPr>
              <w:t xml:space="preserve">Course Syllabus: </w:t>
            </w:r>
            <w:r>
              <w:rPr>
                <w:rFonts w:ascii="Times New Roman" w:hAnsi="Times New Roman"/>
                <w:sz w:val="36"/>
                <w:szCs w:val="36"/>
              </w:rPr>
              <w:t>CP BIOLOGY</w:t>
            </w:r>
          </w:p>
          <w:p w:rsidR="00DD4A47" w:rsidRPr="00CC01B6" w:rsidRDefault="00DD4A47" w:rsidP="00C83C4F">
            <w:pPr>
              <w:jc w:val="center"/>
              <w:rPr>
                <w:snapToGrid w:val="0"/>
                <w:sz w:val="24"/>
                <w:szCs w:val="24"/>
              </w:rPr>
            </w:pPr>
            <w:r w:rsidRPr="00CC01B6">
              <w:rPr>
                <w:snapToGrid w:val="0"/>
                <w:sz w:val="24"/>
                <w:szCs w:val="24"/>
              </w:rPr>
              <w:t>Mr. Stephen Chitraroff (aka “Mr. C”)</w:t>
            </w:r>
          </w:p>
          <w:p w:rsidR="00DD4A47" w:rsidRPr="00CC01B6" w:rsidRDefault="00DD4A47" w:rsidP="00C83C4F">
            <w:pPr>
              <w:jc w:val="center"/>
              <w:rPr>
                <w:sz w:val="24"/>
                <w:szCs w:val="24"/>
              </w:rPr>
            </w:pPr>
            <w:r w:rsidRPr="00CC01B6">
              <w:rPr>
                <w:sz w:val="24"/>
                <w:szCs w:val="24"/>
              </w:rPr>
              <w:t>Renaissance Hall D-164</w:t>
            </w:r>
          </w:p>
          <w:p w:rsidR="00DD4A47" w:rsidRPr="00CC01B6" w:rsidRDefault="00DD4A47" w:rsidP="00C83C4F">
            <w:pPr>
              <w:jc w:val="center"/>
              <w:rPr>
                <w:snapToGrid w:val="0"/>
                <w:sz w:val="24"/>
                <w:szCs w:val="24"/>
              </w:rPr>
            </w:pPr>
            <w:r w:rsidRPr="00CC01B6">
              <w:rPr>
                <w:snapToGrid w:val="0"/>
                <w:sz w:val="24"/>
                <w:szCs w:val="24"/>
              </w:rPr>
              <w:t>Phone #</w:t>
            </w:r>
            <w:r>
              <w:rPr>
                <w:snapToGrid w:val="0"/>
                <w:sz w:val="24"/>
                <w:szCs w:val="24"/>
              </w:rPr>
              <w:t xml:space="preserve">: </w:t>
            </w:r>
            <w:r w:rsidRPr="00CC01B6">
              <w:rPr>
                <w:snapToGrid w:val="0"/>
                <w:sz w:val="24"/>
                <w:szCs w:val="24"/>
              </w:rPr>
              <w:t>(951)</w:t>
            </w:r>
            <w:r>
              <w:rPr>
                <w:snapToGrid w:val="0"/>
                <w:sz w:val="24"/>
                <w:szCs w:val="24"/>
              </w:rPr>
              <w:t xml:space="preserve"> </w:t>
            </w:r>
            <w:r w:rsidRPr="00CC01B6">
              <w:rPr>
                <w:snapToGrid w:val="0"/>
                <w:sz w:val="24"/>
                <w:szCs w:val="24"/>
              </w:rPr>
              <w:t>304-1890 ext.#6164</w:t>
            </w:r>
          </w:p>
          <w:p w:rsidR="00DD4A47" w:rsidRPr="00CC01B6" w:rsidRDefault="00DD4A47" w:rsidP="00C83C4F">
            <w:pPr>
              <w:jc w:val="center"/>
              <w:rPr>
                <w:snapToGrid w:val="0"/>
                <w:sz w:val="24"/>
                <w:szCs w:val="24"/>
              </w:rPr>
            </w:pPr>
            <w:r w:rsidRPr="00CC01B6">
              <w:rPr>
                <w:b/>
                <w:snapToGrid w:val="0"/>
                <w:sz w:val="24"/>
                <w:szCs w:val="24"/>
              </w:rPr>
              <w:t>Email</w:t>
            </w:r>
            <w:r w:rsidRPr="00CC01B6">
              <w:rPr>
                <w:snapToGrid w:val="0"/>
                <w:sz w:val="24"/>
                <w:szCs w:val="24"/>
              </w:rPr>
              <w:t>: schitraroff@murrieta.k12.ca.us</w:t>
            </w:r>
          </w:p>
          <w:p w:rsidR="00DD4A47" w:rsidRPr="00CC01B6" w:rsidRDefault="00DD4A47" w:rsidP="00C83C4F">
            <w:pPr>
              <w:jc w:val="center"/>
              <w:rPr>
                <w:sz w:val="24"/>
                <w:szCs w:val="24"/>
              </w:rPr>
            </w:pPr>
            <w:r w:rsidRPr="00CC01B6">
              <w:rPr>
                <w:b/>
                <w:sz w:val="24"/>
                <w:szCs w:val="24"/>
              </w:rPr>
              <w:t xml:space="preserve">Website: </w:t>
            </w:r>
            <w:hyperlink r:id="rId6" w:history="1">
              <w:r w:rsidRPr="00CC01B6">
                <w:rPr>
                  <w:rStyle w:val="Hyperlink"/>
                  <w:sz w:val="24"/>
                  <w:szCs w:val="24"/>
                </w:rPr>
                <w:t>www.mesarams.com</w:t>
              </w:r>
            </w:hyperlink>
            <w:r w:rsidRPr="00CC01B6">
              <w:rPr>
                <w:sz w:val="24"/>
                <w:szCs w:val="24"/>
              </w:rPr>
              <w:t xml:space="preserve"> </w:t>
            </w:r>
          </w:p>
          <w:p w:rsidR="00DD4A47" w:rsidRPr="00CC01B6" w:rsidRDefault="00DD4A47" w:rsidP="00C83C4F">
            <w:pPr>
              <w:jc w:val="center"/>
              <w:rPr>
                <w:snapToGrid w:val="0"/>
              </w:rPr>
            </w:pPr>
          </w:p>
        </w:tc>
      </w:tr>
    </w:tbl>
    <w:p w:rsidR="00DD4A47" w:rsidRPr="00CC01B6" w:rsidRDefault="00DD4A47">
      <w:pPr>
        <w:jc w:val="center"/>
        <w:rPr>
          <w:snapToGrid w:val="0"/>
        </w:rPr>
      </w:pPr>
    </w:p>
    <w:p w:rsidR="00DD4A47" w:rsidRPr="00CC01B6" w:rsidRDefault="00DD4A47" w:rsidP="003721F6">
      <w:pPr>
        <w:autoSpaceDE w:val="0"/>
        <w:autoSpaceDN w:val="0"/>
        <w:adjustRightInd w:val="0"/>
      </w:pPr>
      <w:r w:rsidRPr="00CC01B6">
        <w:rPr>
          <w:b/>
          <w:snapToGrid w:val="0"/>
        </w:rPr>
        <w:t xml:space="preserve">Course Description: </w:t>
      </w:r>
      <w:r w:rsidRPr="00CC01B6">
        <w:t xml:space="preserve">This course meets </w:t>
      </w:r>
      <w:r>
        <w:t>UC/CSU and d</w:t>
      </w:r>
      <w:r w:rsidRPr="00CC01B6">
        <w:t xml:space="preserve">istrict graduation requirements for </w:t>
      </w:r>
      <w:r>
        <w:t>a laboratory science</w:t>
      </w:r>
      <w:r w:rsidRPr="00CC01B6">
        <w:t>. It provides students, through their experiences in reading, writing, listening</w:t>
      </w:r>
      <w:r>
        <w:t>, experimentation</w:t>
      </w:r>
      <w:r w:rsidRPr="00CC01B6">
        <w:t xml:space="preserve"> and </w:t>
      </w:r>
      <w:r>
        <w:t>following tasks and procedures related to the scientific method.  This class will be a combination of lab and lecture experiences that reinforce the California Science Standards.  CP Biology is designed to prepare students for continuation in Chemistry the following year.  The course is taught in a rigorous format and at an accelerated pace.  It is imperative that students are prepared each day and ask questions when they do not understand.</w:t>
      </w:r>
    </w:p>
    <w:p w:rsidR="00DD4A47" w:rsidRPr="008459D6" w:rsidRDefault="00DD4A47">
      <w:pPr>
        <w:rPr>
          <w:snapToGrid w:val="0"/>
          <w:sz w:val="16"/>
          <w:szCs w:val="16"/>
        </w:rPr>
      </w:pPr>
    </w:p>
    <w:p w:rsidR="00DD4A47" w:rsidRPr="00CC01B6" w:rsidRDefault="00DD4A47" w:rsidP="0063490B">
      <w:pPr>
        <w:rPr>
          <w:b/>
          <w:snapToGrid w:val="0"/>
        </w:rPr>
      </w:pPr>
      <w:r w:rsidRPr="00CC01B6">
        <w:rPr>
          <w:b/>
          <w:snapToGrid w:val="0"/>
        </w:rPr>
        <w:t xml:space="preserve">Supplies: </w:t>
      </w:r>
    </w:p>
    <w:p w:rsidR="00DD4A47" w:rsidRPr="00CC01B6" w:rsidRDefault="00DD4A47" w:rsidP="0063490B">
      <w:pPr>
        <w:rPr>
          <w:snapToGrid w:val="0"/>
        </w:rPr>
      </w:pPr>
      <w:r w:rsidRPr="00CC01B6">
        <w:rPr>
          <w:snapToGrid w:val="0"/>
        </w:rPr>
        <w:t>Students must have an organized binder in which to keep their work for th</w:t>
      </w:r>
      <w:r>
        <w:rPr>
          <w:snapToGrid w:val="0"/>
        </w:rPr>
        <w:t>is class.  I recommend getting only one</w:t>
      </w:r>
      <w:r w:rsidRPr="00CC01B6">
        <w:rPr>
          <w:snapToGrid w:val="0"/>
        </w:rPr>
        <w:t xml:space="preserve"> </w:t>
      </w:r>
      <w:r w:rsidRPr="00CC01B6">
        <w:rPr>
          <w:snapToGrid w:val="0"/>
          <w:u w:val="single"/>
        </w:rPr>
        <w:t>3-4 inch binder</w:t>
      </w:r>
      <w:r w:rsidRPr="00CC01B6">
        <w:rPr>
          <w:snapToGrid w:val="0"/>
        </w:rPr>
        <w:t xml:space="preserve"> </w:t>
      </w:r>
      <w:r>
        <w:rPr>
          <w:snapToGrid w:val="0"/>
        </w:rPr>
        <w:t>to keep work for all of their classes</w:t>
      </w:r>
      <w:r w:rsidRPr="00CC01B6">
        <w:rPr>
          <w:snapToGrid w:val="0"/>
        </w:rPr>
        <w:t xml:space="preserve">.  Use one set of dividers to separate the classes, and other sets to divide the work for each class within that portion of the binder. </w:t>
      </w:r>
      <w:r>
        <w:rPr>
          <w:snapToGrid w:val="0"/>
        </w:rPr>
        <w:t xml:space="preserve"> Each tab should be labeled with the code in parentheses.</w:t>
      </w:r>
      <w:r w:rsidRPr="00CC01B6">
        <w:rPr>
          <w:snapToGrid w:val="0"/>
        </w:rPr>
        <w:t xml:space="preserve"> This course will require the following sections:</w:t>
      </w:r>
    </w:p>
    <w:p w:rsidR="00DD4A47" w:rsidRPr="00CC01B6" w:rsidRDefault="00DD4A47" w:rsidP="0087178C">
      <w:pPr>
        <w:numPr>
          <w:ilvl w:val="0"/>
          <w:numId w:val="20"/>
        </w:numPr>
        <w:rPr>
          <w:snapToGrid w:val="0"/>
        </w:rPr>
      </w:pPr>
      <w:r w:rsidRPr="00CC01B6">
        <w:rPr>
          <w:snapToGrid w:val="0"/>
        </w:rPr>
        <w:t>Assignment Log  (A-LOG)</w:t>
      </w:r>
    </w:p>
    <w:p w:rsidR="00DD4A47" w:rsidRPr="00CC01B6" w:rsidRDefault="00DD4A47" w:rsidP="0087178C">
      <w:pPr>
        <w:numPr>
          <w:ilvl w:val="0"/>
          <w:numId w:val="20"/>
        </w:numPr>
        <w:rPr>
          <w:snapToGrid w:val="0"/>
        </w:rPr>
      </w:pPr>
      <w:r w:rsidRPr="00CC01B6">
        <w:rPr>
          <w:snapToGrid w:val="0"/>
        </w:rPr>
        <w:t>Classwork (CW)</w:t>
      </w:r>
    </w:p>
    <w:p w:rsidR="00DD4A47" w:rsidRPr="00CC01B6" w:rsidRDefault="00DD4A47" w:rsidP="0087178C">
      <w:pPr>
        <w:numPr>
          <w:ilvl w:val="0"/>
          <w:numId w:val="20"/>
        </w:numPr>
        <w:rPr>
          <w:snapToGrid w:val="0"/>
        </w:rPr>
      </w:pPr>
      <w:r w:rsidRPr="00CC01B6">
        <w:rPr>
          <w:snapToGrid w:val="0"/>
        </w:rPr>
        <w:t>Notes (NTS)</w:t>
      </w:r>
    </w:p>
    <w:p w:rsidR="00DD4A47" w:rsidRPr="00CC01B6" w:rsidRDefault="00DD4A47" w:rsidP="0087178C">
      <w:pPr>
        <w:numPr>
          <w:ilvl w:val="0"/>
          <w:numId w:val="20"/>
        </w:numPr>
        <w:rPr>
          <w:snapToGrid w:val="0"/>
        </w:rPr>
      </w:pPr>
      <w:r w:rsidRPr="00CC01B6">
        <w:rPr>
          <w:snapToGrid w:val="0"/>
        </w:rPr>
        <w:t>Quizzes and Tests (QT)</w:t>
      </w:r>
    </w:p>
    <w:p w:rsidR="00DD4A47" w:rsidRPr="008459D6" w:rsidRDefault="00DD4A47" w:rsidP="0063490B">
      <w:pPr>
        <w:rPr>
          <w:snapToGrid w:val="0"/>
          <w:sz w:val="16"/>
          <w:szCs w:val="16"/>
        </w:rPr>
      </w:pPr>
    </w:p>
    <w:p w:rsidR="00DD4A47" w:rsidRPr="00CC01B6" w:rsidRDefault="00DD4A47" w:rsidP="0063490B">
      <w:pPr>
        <w:rPr>
          <w:b/>
          <w:snapToGrid w:val="0"/>
        </w:rPr>
      </w:pPr>
      <w:r w:rsidRPr="00CC01B6">
        <w:rPr>
          <w:b/>
          <w:snapToGrid w:val="0"/>
        </w:rPr>
        <w:t>Materials:</w:t>
      </w:r>
    </w:p>
    <w:p w:rsidR="00DD4A47" w:rsidRPr="00CC01B6" w:rsidRDefault="00DD4A47" w:rsidP="00C22965">
      <w:pPr>
        <w:numPr>
          <w:ilvl w:val="0"/>
          <w:numId w:val="24"/>
        </w:numPr>
        <w:rPr>
          <w:b/>
          <w:snapToGrid w:val="0"/>
        </w:rPr>
      </w:pPr>
      <w:r w:rsidRPr="00CC01B6">
        <w:rPr>
          <w:snapToGrid w:val="0"/>
        </w:rPr>
        <w:t>Ample supply of 3-holed, loose-leaf paper</w:t>
      </w:r>
    </w:p>
    <w:p w:rsidR="00DD4A47" w:rsidRPr="00CC01B6" w:rsidRDefault="00DD4A47" w:rsidP="00C22965">
      <w:pPr>
        <w:numPr>
          <w:ilvl w:val="0"/>
          <w:numId w:val="24"/>
        </w:numPr>
        <w:rPr>
          <w:b/>
          <w:snapToGrid w:val="0"/>
        </w:rPr>
      </w:pPr>
      <w:r w:rsidRPr="00CC01B6">
        <w:rPr>
          <w:snapToGrid w:val="0"/>
        </w:rPr>
        <w:t>Composition Book</w:t>
      </w:r>
    </w:p>
    <w:p w:rsidR="00DD4A47" w:rsidRPr="00CC01B6" w:rsidRDefault="00DD4A47" w:rsidP="00C22965">
      <w:pPr>
        <w:numPr>
          <w:ilvl w:val="0"/>
          <w:numId w:val="24"/>
        </w:numPr>
        <w:rPr>
          <w:b/>
          <w:snapToGrid w:val="0"/>
        </w:rPr>
      </w:pPr>
      <w:r w:rsidRPr="00CC01B6">
        <w:rPr>
          <w:snapToGrid w:val="0"/>
        </w:rPr>
        <w:t xml:space="preserve">3-holed, PeeChee Type folder to hold class-specific work </w:t>
      </w:r>
    </w:p>
    <w:p w:rsidR="00DD4A47" w:rsidRPr="00CC01B6" w:rsidRDefault="00DD4A47" w:rsidP="00C22965">
      <w:pPr>
        <w:numPr>
          <w:ilvl w:val="0"/>
          <w:numId w:val="24"/>
        </w:numPr>
        <w:rPr>
          <w:b/>
          <w:snapToGrid w:val="0"/>
        </w:rPr>
      </w:pPr>
      <w:r w:rsidRPr="00CC01B6">
        <w:rPr>
          <w:snapToGrid w:val="0"/>
        </w:rPr>
        <w:t>Colored pencils (for home)</w:t>
      </w:r>
    </w:p>
    <w:p w:rsidR="00DD4A47" w:rsidRPr="00CC01B6" w:rsidRDefault="00DD4A47" w:rsidP="00C22965">
      <w:pPr>
        <w:numPr>
          <w:ilvl w:val="0"/>
          <w:numId w:val="24"/>
        </w:numPr>
        <w:rPr>
          <w:b/>
          <w:snapToGrid w:val="0"/>
        </w:rPr>
      </w:pPr>
      <w:r w:rsidRPr="00CC01B6">
        <w:rPr>
          <w:snapToGrid w:val="0"/>
        </w:rPr>
        <w:t>Metric Ruler (for home)-transparent is best!</w:t>
      </w:r>
    </w:p>
    <w:p w:rsidR="00DD4A47" w:rsidRPr="00CC01B6" w:rsidRDefault="00DD4A47" w:rsidP="00C22965">
      <w:pPr>
        <w:numPr>
          <w:ilvl w:val="0"/>
          <w:numId w:val="24"/>
        </w:numPr>
        <w:rPr>
          <w:b/>
          <w:snapToGrid w:val="0"/>
        </w:rPr>
      </w:pPr>
      <w:r w:rsidRPr="00CC01B6">
        <w:rPr>
          <w:snapToGrid w:val="0"/>
        </w:rPr>
        <w:t>Blue or Black Pen Only</w:t>
      </w:r>
    </w:p>
    <w:p w:rsidR="00DD4A47" w:rsidRPr="00CC01B6" w:rsidRDefault="00DD4A47" w:rsidP="00C22965">
      <w:pPr>
        <w:numPr>
          <w:ilvl w:val="0"/>
          <w:numId w:val="24"/>
        </w:numPr>
        <w:rPr>
          <w:b/>
          <w:snapToGrid w:val="0"/>
        </w:rPr>
      </w:pPr>
      <w:r w:rsidRPr="00CC01B6">
        <w:rPr>
          <w:snapToGrid w:val="0"/>
        </w:rPr>
        <w:t>A supply of pencils (or lead if mechanical)</w:t>
      </w:r>
    </w:p>
    <w:p w:rsidR="00DD4A47" w:rsidRPr="00CC01B6" w:rsidRDefault="00DD4A47" w:rsidP="00C22965">
      <w:pPr>
        <w:numPr>
          <w:ilvl w:val="0"/>
          <w:numId w:val="24"/>
        </w:numPr>
        <w:rPr>
          <w:b/>
          <w:snapToGrid w:val="0"/>
        </w:rPr>
      </w:pPr>
      <w:r w:rsidRPr="00CC01B6">
        <w:rPr>
          <w:snapToGrid w:val="0"/>
        </w:rPr>
        <w:t>Pack of 3x5 cards</w:t>
      </w:r>
    </w:p>
    <w:p w:rsidR="00DD4A47" w:rsidRPr="00CC01B6" w:rsidRDefault="00DD4A47" w:rsidP="0063490B">
      <w:pPr>
        <w:numPr>
          <w:ilvl w:val="0"/>
          <w:numId w:val="24"/>
        </w:numPr>
        <w:rPr>
          <w:b/>
          <w:snapToGrid w:val="0"/>
        </w:rPr>
      </w:pPr>
      <w:r w:rsidRPr="00CC01B6">
        <w:rPr>
          <w:b/>
          <w:snapToGrid w:val="0"/>
          <w:u w:val="single"/>
        </w:rPr>
        <w:t>Suggested:</w:t>
      </w:r>
      <w:r w:rsidRPr="00CC01B6">
        <w:rPr>
          <w:b/>
          <w:snapToGrid w:val="0"/>
        </w:rPr>
        <w:t xml:space="preserve"> </w:t>
      </w:r>
      <w:smartTag w:uri="urn:schemas-microsoft-com:office:smarttags" w:element="address">
        <w:smartTag w:uri="urn:schemas-microsoft-com:office:smarttags" w:element="Street">
          <w:r w:rsidRPr="00CC01B6">
            <w:rPr>
              <w:snapToGrid w:val="0"/>
            </w:rPr>
            <w:t>Flash Drive</w:t>
          </w:r>
        </w:smartTag>
      </w:smartTag>
      <w:r w:rsidRPr="00CC01B6">
        <w:rPr>
          <w:snapToGrid w:val="0"/>
        </w:rPr>
        <w:t xml:space="preserve"> (1-gig OK) to save digital work &amp; transport to/from school.</w:t>
      </w:r>
    </w:p>
    <w:p w:rsidR="00DD4A47" w:rsidRPr="00CC01B6" w:rsidRDefault="00DD4A47">
      <w:pPr>
        <w:rPr>
          <w:snapToGrid w:val="0"/>
        </w:rPr>
      </w:pPr>
    </w:p>
    <w:p w:rsidR="00DD4A47" w:rsidRPr="00CC01B6" w:rsidRDefault="00DD4A47">
      <w:pPr>
        <w:rPr>
          <w:snapToGrid w:val="0"/>
        </w:rPr>
      </w:pPr>
      <w:r w:rsidRPr="00CC01B6">
        <w:rPr>
          <w:b/>
          <w:snapToGrid w:val="0"/>
        </w:rPr>
        <w:t xml:space="preserve">Grading: </w:t>
      </w:r>
      <w:r w:rsidRPr="00CC01B6">
        <w:rPr>
          <w:snapToGrid w:val="0"/>
        </w:rPr>
        <w:t>The common grade scale for 9</w:t>
      </w:r>
      <w:r w:rsidRPr="00CC01B6">
        <w:rPr>
          <w:snapToGrid w:val="0"/>
          <w:vertAlign w:val="superscript"/>
        </w:rPr>
        <w:t>th</w:t>
      </w:r>
      <w:r w:rsidRPr="00CC01B6">
        <w:rPr>
          <w:snapToGrid w:val="0"/>
        </w:rPr>
        <w:t xml:space="preserve"> grade CP Biology is as follows:</w:t>
      </w:r>
    </w:p>
    <w:p w:rsidR="00DD4A47" w:rsidRPr="00CC01B6" w:rsidRDefault="00DD4A47" w:rsidP="007C0873">
      <w:pPr>
        <w:rPr>
          <w:snapToGrid w:val="0"/>
        </w:rPr>
      </w:pPr>
      <w:r>
        <w:rPr>
          <w:snapToGrid w:val="0"/>
        </w:rPr>
        <w:t>4</w:t>
      </w:r>
      <w:r w:rsidRPr="00CC01B6">
        <w:rPr>
          <w:snapToGrid w:val="0"/>
        </w:rPr>
        <w:t>0% Exams – Exams include chapter, mid-term and unit exams.</w:t>
      </w:r>
    </w:p>
    <w:p w:rsidR="00DD4A47" w:rsidRPr="00CC01B6" w:rsidRDefault="00DD4A47" w:rsidP="007C0873">
      <w:pPr>
        <w:rPr>
          <w:snapToGrid w:val="0"/>
        </w:rPr>
      </w:pPr>
      <w:r>
        <w:rPr>
          <w:snapToGrid w:val="0"/>
        </w:rPr>
        <w:t>30</w:t>
      </w:r>
      <w:r w:rsidRPr="00CC01B6">
        <w:rPr>
          <w:snapToGrid w:val="0"/>
        </w:rPr>
        <w:t>% Classwork – Includes bio-logs, labs, mini-labs, activities, lecture notes, and worksheets.</w:t>
      </w:r>
    </w:p>
    <w:p w:rsidR="00DD4A47" w:rsidRPr="00CC01B6" w:rsidRDefault="00DD4A47" w:rsidP="007C0873">
      <w:pPr>
        <w:rPr>
          <w:snapToGrid w:val="0"/>
        </w:rPr>
      </w:pPr>
      <w:r w:rsidRPr="00CC01B6">
        <w:rPr>
          <w:snapToGrid w:val="0"/>
        </w:rPr>
        <w:t>15% Homework – These items will be on your assignment log.</w:t>
      </w:r>
    </w:p>
    <w:p w:rsidR="00DD4A47" w:rsidRPr="00CC01B6" w:rsidRDefault="00DD4A47">
      <w:pPr>
        <w:rPr>
          <w:snapToGrid w:val="0"/>
        </w:rPr>
      </w:pPr>
      <w:r>
        <w:rPr>
          <w:snapToGrid w:val="0"/>
        </w:rPr>
        <w:t>5</w:t>
      </w:r>
      <w:r w:rsidRPr="00CC01B6">
        <w:rPr>
          <w:snapToGrid w:val="0"/>
        </w:rPr>
        <w:t>% Quizzes – You can expect 1-2 short quizzes a week.</w:t>
      </w:r>
    </w:p>
    <w:p w:rsidR="00DD4A47" w:rsidRPr="00CC01B6" w:rsidRDefault="00DD4A47">
      <w:pPr>
        <w:rPr>
          <w:snapToGrid w:val="0"/>
        </w:rPr>
      </w:pPr>
      <w:r w:rsidRPr="00CC01B6">
        <w:rPr>
          <w:snapToGrid w:val="0"/>
        </w:rPr>
        <w:t>10% Final Exam – The final exam for each course is a district wide, standardized multiple-choice test, and may include additional components that are individual to each teacher.</w:t>
      </w:r>
    </w:p>
    <w:p w:rsidR="00DD4A47" w:rsidRPr="008459D6" w:rsidRDefault="00DD4A47">
      <w:pPr>
        <w:rPr>
          <w:snapToGrid w:val="0"/>
          <w:sz w:val="16"/>
          <w:szCs w:val="16"/>
        </w:rPr>
      </w:pPr>
    </w:p>
    <w:p w:rsidR="00DD4A47" w:rsidRPr="00CC01B6" w:rsidRDefault="00DD4A47">
      <w:pPr>
        <w:rPr>
          <w:b/>
          <w:snapToGrid w:val="0"/>
        </w:rPr>
      </w:pPr>
      <w:r w:rsidRPr="00CC01B6">
        <w:rPr>
          <w:b/>
          <w:snapToGrid w:val="0"/>
        </w:rPr>
        <w:t xml:space="preserve">Academic Honesty: </w:t>
      </w:r>
      <w:r w:rsidRPr="00CC01B6">
        <w:rPr>
          <w:snapToGrid w:val="0"/>
        </w:rPr>
        <w:t xml:space="preserve">Academic honesty is integral to RAM PRIDE.  The work you turn in must be your own, and any references to the work of others must be properly cited, otherwise you are committing theft – the theft of ideas.  This is, in the adult world, punishable by law through fines, loss of work, loss of college degrees, or even imprisonment.  As described in the MMHS Discipline Matrix, academic dishonesty will result in loss of credit for your work, </w:t>
      </w:r>
      <w:smartTag w:uri="urn:schemas-microsoft-com:office:smarttags" w:element="PlaceType">
        <w:smartTag w:uri="urn:schemas-microsoft-com:office:smarttags" w:element="place">
          <w:smartTag w:uri="urn:schemas-microsoft-com:office:smarttags" w:element="PlaceName">
            <w:r w:rsidRPr="00CC01B6">
              <w:rPr>
                <w:snapToGrid w:val="0"/>
              </w:rPr>
              <w:t>Saturday</w:t>
            </w:r>
          </w:smartTag>
        </w:smartTag>
        <w:r w:rsidRPr="00CC01B6">
          <w:rPr>
            <w:snapToGrid w:val="0"/>
          </w:rPr>
          <w:t xml:space="preserve"> </w:t>
        </w:r>
        <w:smartTag w:uri="urn:schemas-microsoft-com:office:smarttags" w:element="PlaceType">
          <w:r w:rsidRPr="00CC01B6">
            <w:rPr>
              <w:snapToGrid w:val="0"/>
            </w:rPr>
            <w:t>School</w:t>
          </w:r>
        </w:smartTag>
      </w:smartTag>
      <w:r w:rsidRPr="00CC01B6">
        <w:rPr>
          <w:snapToGrid w:val="0"/>
        </w:rPr>
        <w:t>, Suspension, or possibly your removal from the course.  Please be honest in your work.</w:t>
      </w:r>
    </w:p>
    <w:p w:rsidR="00DD4A47" w:rsidRPr="008459D6" w:rsidRDefault="00DD4A47">
      <w:pPr>
        <w:rPr>
          <w:snapToGrid w:val="0"/>
          <w:sz w:val="16"/>
          <w:szCs w:val="16"/>
        </w:rPr>
      </w:pPr>
    </w:p>
    <w:p w:rsidR="00DD4A47" w:rsidRPr="00CC01B6" w:rsidRDefault="00DD4A47" w:rsidP="00AA196D">
      <w:pPr>
        <w:rPr>
          <w:snapToGrid w:val="0"/>
        </w:rPr>
      </w:pPr>
      <w:r w:rsidRPr="00CC01B6">
        <w:rPr>
          <w:b/>
          <w:snapToGrid w:val="0"/>
        </w:rPr>
        <w:t xml:space="preserve">Required Coursework/Homework: </w:t>
      </w:r>
      <w:r w:rsidRPr="00CC01B6">
        <w:rPr>
          <w:snapToGrid w:val="0"/>
        </w:rPr>
        <w:t>Students in this course will have consistent homework and class work that needs to be completed on time.  Work will be graded and returned in a timely manner.  This work may include writing assignments, journals, work from the literature book, reading, worksheets, blogs, research or projects. Late work is highly discouraged but will be worth 40% of the original value.  (ex. 100 pt assignment.  Late = 40/100 (F)).</w:t>
      </w:r>
    </w:p>
    <w:p w:rsidR="00DD4A47" w:rsidRPr="00CC01B6" w:rsidRDefault="00DD4A47" w:rsidP="00AA196D">
      <w:pPr>
        <w:rPr>
          <w:snapToGrid w:val="0"/>
        </w:rPr>
      </w:pPr>
    </w:p>
    <w:p w:rsidR="00DD4A47" w:rsidRPr="00CC01B6" w:rsidRDefault="00DD4A47" w:rsidP="00AA196D">
      <w:pPr>
        <w:rPr>
          <w:snapToGrid w:val="0"/>
        </w:rPr>
      </w:pPr>
      <w:r w:rsidRPr="00CC01B6">
        <w:rPr>
          <w:b/>
          <w:snapToGrid w:val="0"/>
        </w:rPr>
        <w:t>Attendance/Promptness:</w:t>
      </w:r>
      <w:r w:rsidRPr="00CC01B6">
        <w:rPr>
          <w:snapToGrid w:val="0"/>
        </w:rPr>
        <w:t xml:space="preserve">  As described in the student handbook, </w:t>
      </w:r>
      <w:r w:rsidRPr="00CC01B6">
        <w:rPr>
          <w:snapToGrid w:val="0"/>
          <w:u w:val="single"/>
        </w:rPr>
        <w:t>RAM Tracks</w:t>
      </w:r>
      <w:r w:rsidRPr="00CC01B6">
        <w:rPr>
          <w:snapToGrid w:val="0"/>
        </w:rPr>
        <w:t xml:space="preserve">, students are expected to be in school, on time each day.  Inconsistent attendance will significantly impact your ability to be successful in this class in many ways.  </w:t>
      </w:r>
    </w:p>
    <w:p w:rsidR="00DD4A47" w:rsidRPr="00CC01B6" w:rsidRDefault="00DD4A47" w:rsidP="00AA196D">
      <w:pPr>
        <w:rPr>
          <w:snapToGrid w:val="0"/>
        </w:rPr>
      </w:pPr>
    </w:p>
    <w:p w:rsidR="00DD4A47" w:rsidRPr="00CC01B6" w:rsidRDefault="00DD4A47">
      <w:pPr>
        <w:rPr>
          <w:b/>
          <w:snapToGrid w:val="0"/>
        </w:rPr>
      </w:pPr>
      <w:r w:rsidRPr="00CC01B6">
        <w:rPr>
          <w:b/>
          <w:snapToGrid w:val="0"/>
        </w:rPr>
        <w:t xml:space="preserve">Bio-Logs:  </w:t>
      </w:r>
      <w:r w:rsidRPr="00CC01B6">
        <w:rPr>
          <w:snapToGrid w:val="0"/>
        </w:rPr>
        <w:t xml:space="preserve">Students will participate in a daily bio log entry at the beginning of class that will consist of questions, definitions or problems that relate to our current or past class session.  Students who are tardy to class will not be allowed to make up the Warm-Up for that day, even if their tardy was excused.  </w:t>
      </w:r>
    </w:p>
    <w:p w:rsidR="00DD4A47" w:rsidRPr="008459D6" w:rsidRDefault="00DD4A47">
      <w:pPr>
        <w:rPr>
          <w:snapToGrid w:val="0"/>
          <w:sz w:val="16"/>
          <w:szCs w:val="16"/>
        </w:rPr>
      </w:pPr>
    </w:p>
    <w:p w:rsidR="00DD4A47" w:rsidRPr="00CC01B6" w:rsidRDefault="00DD4A47">
      <w:pPr>
        <w:rPr>
          <w:snapToGrid w:val="0"/>
        </w:rPr>
      </w:pPr>
      <w:r w:rsidRPr="00CC01B6">
        <w:rPr>
          <w:b/>
          <w:snapToGrid w:val="0"/>
        </w:rPr>
        <w:t>Late/Make up work/tests:</w:t>
      </w:r>
      <w:r w:rsidRPr="00CC01B6">
        <w:rPr>
          <w:snapToGrid w:val="0"/>
        </w:rPr>
        <w:t xml:space="preserve"> Late work will be accepted for one week after the date the assignment was due, and will be marked down to 40% of it’s original value.  After that one week, the work will not be accepted at all.</w:t>
      </w:r>
    </w:p>
    <w:p w:rsidR="00DD4A47" w:rsidRPr="008459D6" w:rsidRDefault="00DD4A47">
      <w:pPr>
        <w:rPr>
          <w:snapToGrid w:val="0"/>
          <w:sz w:val="16"/>
          <w:szCs w:val="16"/>
        </w:rPr>
      </w:pPr>
    </w:p>
    <w:p w:rsidR="00DD4A47" w:rsidRPr="00CC01B6" w:rsidRDefault="00DD4A47">
      <w:pPr>
        <w:rPr>
          <w:snapToGrid w:val="0"/>
        </w:rPr>
      </w:pPr>
      <w:r w:rsidRPr="00CC01B6">
        <w:rPr>
          <w:snapToGrid w:val="0"/>
        </w:rPr>
        <w:t>Students who are absent have several options to keep them from getting behind in their work.  Homework and class agendas will be posted in class in the Agenda Binder, so that they will be able to find out what they missed upon returning to class.  The teacher may also be contacted via phone or E-mail during the absence to find out what is being missed.  Another option would be to call a classmate from your team to get the necessary information.</w:t>
      </w:r>
    </w:p>
    <w:p w:rsidR="00DD4A47" w:rsidRPr="008459D6" w:rsidRDefault="00DD4A47">
      <w:pPr>
        <w:rPr>
          <w:snapToGrid w:val="0"/>
          <w:sz w:val="16"/>
          <w:szCs w:val="16"/>
        </w:rPr>
      </w:pPr>
    </w:p>
    <w:p w:rsidR="00DD4A47" w:rsidRPr="00CC01B6" w:rsidRDefault="00DD4A47">
      <w:pPr>
        <w:rPr>
          <w:snapToGrid w:val="0"/>
        </w:rPr>
      </w:pPr>
      <w:r w:rsidRPr="00CC01B6">
        <w:rPr>
          <w:snapToGrid w:val="0"/>
        </w:rPr>
        <w:t>Tests may be made up promptly by appointment with the teacher.  An alternative assessment may be given in some instances where test security is an issue, or when it is not possible to duplicate the exact test that was given in class.</w:t>
      </w:r>
    </w:p>
    <w:p w:rsidR="00DD4A47" w:rsidRPr="008459D6" w:rsidRDefault="00DD4A47">
      <w:pPr>
        <w:rPr>
          <w:snapToGrid w:val="0"/>
          <w:sz w:val="16"/>
          <w:szCs w:val="16"/>
        </w:rPr>
      </w:pPr>
      <w:r w:rsidRPr="00CC01B6">
        <w:rPr>
          <w:snapToGrid w:val="0"/>
        </w:rPr>
        <w:t xml:space="preserve"> </w:t>
      </w:r>
    </w:p>
    <w:p w:rsidR="00DD4A47" w:rsidRPr="00CC01B6" w:rsidRDefault="00DD4A47">
      <w:pPr>
        <w:rPr>
          <w:snapToGrid w:val="0"/>
        </w:rPr>
      </w:pPr>
      <w:r w:rsidRPr="00CC01B6">
        <w:rPr>
          <w:b/>
          <w:snapToGrid w:val="0"/>
        </w:rPr>
        <w:t>Hall Passes:</w:t>
      </w:r>
      <w:r w:rsidRPr="00CC01B6">
        <w:rPr>
          <w:snapToGrid w:val="0"/>
        </w:rPr>
        <w:t xml:space="preserve"> Students may use their Student ID to obtain a pass from the teacher to use the restroom, etc.  They must ask at an appropriate time, avoid disrupting the class on their departure and return, and they must return promptly.  Bathroom visits and duration will be monitored to ensure that they are not a disruption to the class or the student’s individual learning experience.  </w:t>
      </w:r>
    </w:p>
    <w:p w:rsidR="00DD4A47" w:rsidRPr="008459D6" w:rsidRDefault="00DD4A47">
      <w:pPr>
        <w:rPr>
          <w:snapToGrid w:val="0"/>
          <w:sz w:val="16"/>
          <w:szCs w:val="16"/>
        </w:rPr>
      </w:pPr>
    </w:p>
    <w:p w:rsidR="00DD4A47" w:rsidRPr="00CC01B6" w:rsidRDefault="00DD4A47">
      <w:pPr>
        <w:rPr>
          <w:b/>
          <w:bCs/>
        </w:rPr>
      </w:pPr>
      <w:r w:rsidRPr="00CC01B6">
        <w:rPr>
          <w:b/>
          <w:snapToGrid w:val="0"/>
        </w:rPr>
        <w:t>Citizenship:</w:t>
      </w:r>
      <w:r w:rsidRPr="00CC01B6">
        <w:rPr>
          <w:snapToGrid w:val="0"/>
        </w:rPr>
        <w:t xml:space="preserve"> standard school wide (RAM PRIDE – </w:t>
      </w:r>
      <w:r w:rsidRPr="00CC01B6">
        <w:rPr>
          <w:b/>
          <w:bCs/>
        </w:rPr>
        <w:t>Purpose, Responsibility, Integrity, Duty, Excellence</w:t>
      </w:r>
      <w:r w:rsidRPr="00CC01B6">
        <w:rPr>
          <w:snapToGrid w:val="0"/>
        </w:rPr>
        <w:t>)</w:t>
      </w:r>
    </w:p>
    <w:p w:rsidR="00DD4A47" w:rsidRPr="00CC01B6" w:rsidRDefault="00DD4A47">
      <w:r w:rsidRPr="00CC01B6">
        <w:t>As explained on pages 9 and 10 of RAM Tracks, students will be expected at all times to:</w:t>
      </w:r>
    </w:p>
    <w:p w:rsidR="00DD4A47" w:rsidRPr="00CC01B6" w:rsidRDefault="00DD4A47" w:rsidP="009C657A">
      <w:pPr>
        <w:numPr>
          <w:ilvl w:val="0"/>
          <w:numId w:val="19"/>
        </w:numPr>
      </w:pPr>
      <w:r w:rsidRPr="00CC01B6">
        <w:t>Model</w:t>
      </w:r>
      <w:r w:rsidRPr="00CC01B6">
        <w:rPr>
          <w:sz w:val="14"/>
          <w:szCs w:val="14"/>
        </w:rPr>
        <w:t xml:space="preserve"> </w:t>
      </w:r>
      <w:r w:rsidRPr="00CC01B6">
        <w:t xml:space="preserve">positive behavior and contribute to the well-being of the school community.  </w:t>
      </w:r>
    </w:p>
    <w:p w:rsidR="00DD4A47" w:rsidRPr="00CC01B6" w:rsidRDefault="00DD4A47" w:rsidP="009C657A">
      <w:pPr>
        <w:numPr>
          <w:ilvl w:val="0"/>
          <w:numId w:val="19"/>
        </w:numPr>
      </w:pPr>
      <w:r w:rsidRPr="00CC01B6">
        <w:t xml:space="preserve">Engage in higher-level thinking and contribute to a clean school environment.  </w:t>
      </w:r>
    </w:p>
    <w:p w:rsidR="00DD4A47" w:rsidRPr="00CC01B6" w:rsidRDefault="00DD4A47" w:rsidP="009C657A">
      <w:pPr>
        <w:numPr>
          <w:ilvl w:val="0"/>
          <w:numId w:val="19"/>
        </w:numPr>
      </w:pPr>
      <w:r w:rsidRPr="00CC01B6">
        <w:t>Act with personal integrity and follow school behavioral expectations.</w:t>
      </w:r>
    </w:p>
    <w:p w:rsidR="00DD4A47" w:rsidRPr="00CC01B6" w:rsidRDefault="00DD4A47" w:rsidP="009C657A">
      <w:pPr>
        <w:numPr>
          <w:ilvl w:val="0"/>
          <w:numId w:val="19"/>
        </w:numPr>
      </w:pPr>
      <w:r w:rsidRPr="00CC01B6">
        <w:t>Contribute to a clean and orderly school environment and treat others with respect.</w:t>
      </w:r>
    </w:p>
    <w:p w:rsidR="00DD4A47" w:rsidRPr="00CC01B6" w:rsidRDefault="00DD4A47" w:rsidP="009C657A">
      <w:pPr>
        <w:numPr>
          <w:ilvl w:val="0"/>
          <w:numId w:val="19"/>
        </w:numPr>
      </w:pPr>
      <w:r w:rsidRPr="00CC01B6">
        <w:t>Uphold a culture of safety and respect for others and contribute to a positive school culture.</w:t>
      </w:r>
    </w:p>
    <w:p w:rsidR="00DD4A47" w:rsidRPr="00CC01B6" w:rsidRDefault="00DD4A47" w:rsidP="009C657A">
      <w:pPr>
        <w:numPr>
          <w:ilvl w:val="0"/>
          <w:numId w:val="19"/>
        </w:numPr>
      </w:pPr>
      <w:r w:rsidRPr="00CC01B6">
        <w:t>Think about character before acting out and make the right choices for your future.</w:t>
      </w:r>
    </w:p>
    <w:p w:rsidR="00DD4A47" w:rsidRPr="00CC01B6" w:rsidRDefault="00DD4A47" w:rsidP="009C657A">
      <w:pPr>
        <w:numPr>
          <w:ilvl w:val="0"/>
          <w:numId w:val="19"/>
        </w:numPr>
      </w:pPr>
      <w:r w:rsidRPr="00CC01B6">
        <w:t>Use every opportunity to make the right choices and positively influence others.</w:t>
      </w:r>
    </w:p>
    <w:p w:rsidR="00DD4A47" w:rsidRPr="00CC01B6" w:rsidRDefault="00DD4A47" w:rsidP="009C657A">
      <w:pPr>
        <w:numPr>
          <w:ilvl w:val="0"/>
          <w:numId w:val="19"/>
        </w:numPr>
      </w:pPr>
      <w:r w:rsidRPr="00CC01B6">
        <w:t>Treat others with respect and compassion and do everything possible to resolve conflicts peacefully.</w:t>
      </w:r>
    </w:p>
    <w:p w:rsidR="00DD4A47" w:rsidRPr="00CC01B6" w:rsidRDefault="00DD4A47" w:rsidP="009C657A">
      <w:pPr>
        <w:numPr>
          <w:ilvl w:val="0"/>
          <w:numId w:val="19"/>
        </w:numPr>
      </w:pPr>
      <w:r w:rsidRPr="00CC01B6">
        <w:t>Model positive behavior and act with personal integrity.</w:t>
      </w:r>
    </w:p>
    <w:p w:rsidR="00DD4A47" w:rsidRPr="00CC01B6" w:rsidRDefault="00DD4A47" w:rsidP="009C657A">
      <w:pPr>
        <w:numPr>
          <w:ilvl w:val="0"/>
          <w:numId w:val="19"/>
        </w:numPr>
      </w:pPr>
      <w:r w:rsidRPr="00CC01B6">
        <w:t>Take personal responsibility for academic performance and act with integrity.</w:t>
      </w:r>
    </w:p>
    <w:p w:rsidR="00DD4A47" w:rsidRPr="00CC01B6" w:rsidRDefault="00DD4A47" w:rsidP="009C657A">
      <w:pPr>
        <w:numPr>
          <w:ilvl w:val="0"/>
          <w:numId w:val="19"/>
        </w:numPr>
      </w:pPr>
      <w:r w:rsidRPr="00CC01B6">
        <w:t>Engage in classroom activities and utilize effective work habits.</w:t>
      </w:r>
    </w:p>
    <w:p w:rsidR="00DD4A47" w:rsidRPr="00CC01B6" w:rsidRDefault="00DD4A47" w:rsidP="009C657A">
      <w:pPr>
        <w:numPr>
          <w:ilvl w:val="0"/>
          <w:numId w:val="19"/>
        </w:numPr>
      </w:pPr>
      <w:r w:rsidRPr="00CC01B6">
        <w:t>Embrace the culture of continuing education and follow school behavioral expectations.</w:t>
      </w:r>
    </w:p>
    <w:p w:rsidR="00DD4A47" w:rsidRPr="00CC01B6" w:rsidRDefault="00DD4A47" w:rsidP="009C657A">
      <w:pPr>
        <w:numPr>
          <w:ilvl w:val="0"/>
          <w:numId w:val="19"/>
        </w:numPr>
      </w:pPr>
      <w:r w:rsidRPr="00CC01B6">
        <w:t xml:space="preserve">Display a motivation for learning and utilize effective work habits.  </w:t>
      </w:r>
    </w:p>
    <w:p w:rsidR="00DD4A47" w:rsidRPr="00CC01B6" w:rsidRDefault="00DD4A47" w:rsidP="009C657A">
      <w:pPr>
        <w:numPr>
          <w:ilvl w:val="0"/>
          <w:numId w:val="19"/>
        </w:numPr>
      </w:pPr>
      <w:r w:rsidRPr="00CC01B6">
        <w:t>Contribute to a positive school culture and model positive behavior.</w:t>
      </w:r>
    </w:p>
    <w:p w:rsidR="00DD4A47" w:rsidRPr="008459D6" w:rsidRDefault="00DD4A47">
      <w:pPr>
        <w:rPr>
          <w:snapToGrid w:val="0"/>
          <w:sz w:val="16"/>
          <w:szCs w:val="16"/>
        </w:rPr>
      </w:pPr>
    </w:p>
    <w:p w:rsidR="00DD4A47" w:rsidRDefault="00DD4A47" w:rsidP="00934DE6">
      <w:pPr>
        <w:rPr>
          <w:sz w:val="18"/>
          <w:szCs w:val="18"/>
        </w:rPr>
      </w:pPr>
      <w:r w:rsidRPr="00934DE6">
        <w:rPr>
          <w:b/>
          <w:sz w:val="18"/>
          <w:szCs w:val="18"/>
        </w:rPr>
        <w:t xml:space="preserve">CLASSROOM RULES (8 Steps to Successful Citizenship):   </w:t>
      </w:r>
      <w:r w:rsidRPr="00934DE6">
        <w:rPr>
          <w:i/>
          <w:sz w:val="18"/>
          <w:szCs w:val="18"/>
        </w:rPr>
        <w:t>Students Will</w:t>
      </w:r>
      <w:r w:rsidRPr="00934DE6">
        <w:rPr>
          <w:sz w:val="18"/>
          <w:szCs w:val="18"/>
        </w:rPr>
        <w:t>…</w:t>
      </w:r>
    </w:p>
    <w:p w:rsidR="00DD4A47" w:rsidRDefault="00DD4A47" w:rsidP="00934DE6">
      <w:pPr>
        <w:numPr>
          <w:ilvl w:val="0"/>
          <w:numId w:val="25"/>
        </w:numPr>
        <w:rPr>
          <w:sz w:val="18"/>
          <w:szCs w:val="18"/>
        </w:rPr>
      </w:pPr>
      <w:r>
        <w:rPr>
          <w:sz w:val="18"/>
          <w:szCs w:val="18"/>
        </w:rPr>
        <w:t>Bring required materials to class.</w:t>
      </w:r>
    </w:p>
    <w:p w:rsidR="00DD4A47" w:rsidRDefault="00DD4A47" w:rsidP="00934DE6">
      <w:pPr>
        <w:numPr>
          <w:ilvl w:val="0"/>
          <w:numId w:val="25"/>
        </w:numPr>
        <w:rPr>
          <w:sz w:val="18"/>
          <w:szCs w:val="18"/>
        </w:rPr>
      </w:pPr>
      <w:r>
        <w:rPr>
          <w:sz w:val="18"/>
          <w:szCs w:val="18"/>
        </w:rPr>
        <w:t>Respect the teacher, peers and classroom equipment.</w:t>
      </w:r>
    </w:p>
    <w:p w:rsidR="00DD4A47" w:rsidRDefault="00DD4A47" w:rsidP="00934DE6">
      <w:pPr>
        <w:numPr>
          <w:ilvl w:val="0"/>
          <w:numId w:val="25"/>
        </w:numPr>
        <w:rPr>
          <w:sz w:val="18"/>
          <w:szCs w:val="18"/>
        </w:rPr>
      </w:pPr>
      <w:r>
        <w:rPr>
          <w:sz w:val="18"/>
          <w:szCs w:val="18"/>
        </w:rPr>
        <w:t>Be seated at desk when the bell sounds and remain seated unless given permission to move.</w:t>
      </w:r>
    </w:p>
    <w:p w:rsidR="00DD4A47" w:rsidRDefault="00DD4A47" w:rsidP="00934DE6">
      <w:pPr>
        <w:numPr>
          <w:ilvl w:val="0"/>
          <w:numId w:val="25"/>
        </w:numPr>
        <w:rPr>
          <w:sz w:val="18"/>
          <w:szCs w:val="18"/>
        </w:rPr>
      </w:pPr>
      <w:r>
        <w:rPr>
          <w:sz w:val="18"/>
          <w:szCs w:val="18"/>
        </w:rPr>
        <w:t>Demonstrate “on-task” behavior.</w:t>
      </w:r>
    </w:p>
    <w:p w:rsidR="00DD4A47" w:rsidRDefault="00DD4A47" w:rsidP="00934DE6">
      <w:pPr>
        <w:numPr>
          <w:ilvl w:val="0"/>
          <w:numId w:val="25"/>
        </w:numPr>
        <w:rPr>
          <w:sz w:val="18"/>
          <w:szCs w:val="18"/>
        </w:rPr>
      </w:pPr>
      <w:r>
        <w:rPr>
          <w:sz w:val="18"/>
          <w:szCs w:val="18"/>
        </w:rPr>
        <w:t>Listen (without talking) when instruction is taking place.</w:t>
      </w:r>
    </w:p>
    <w:p w:rsidR="00DD4A47" w:rsidRDefault="00DD4A47" w:rsidP="00934DE6">
      <w:pPr>
        <w:numPr>
          <w:ilvl w:val="0"/>
          <w:numId w:val="25"/>
        </w:numPr>
        <w:rPr>
          <w:sz w:val="18"/>
          <w:szCs w:val="18"/>
        </w:rPr>
      </w:pPr>
      <w:r>
        <w:rPr>
          <w:sz w:val="18"/>
          <w:szCs w:val="18"/>
        </w:rPr>
        <w:t>Not eat, drink or chew gum in the classroom. (exception—Water)</w:t>
      </w:r>
    </w:p>
    <w:p w:rsidR="00DD4A47" w:rsidRDefault="00DD4A47" w:rsidP="00934DE6">
      <w:pPr>
        <w:numPr>
          <w:ilvl w:val="0"/>
          <w:numId w:val="25"/>
        </w:numPr>
        <w:rPr>
          <w:sz w:val="18"/>
          <w:szCs w:val="18"/>
        </w:rPr>
      </w:pPr>
      <w:r>
        <w:rPr>
          <w:sz w:val="18"/>
          <w:szCs w:val="18"/>
        </w:rPr>
        <w:t>Not groom during class (i.e. brush hair, apply make-up or perfume, braid hair, etc).</w:t>
      </w:r>
    </w:p>
    <w:p w:rsidR="00DD4A47" w:rsidRDefault="00DD4A47" w:rsidP="00934DE6">
      <w:pPr>
        <w:numPr>
          <w:ilvl w:val="0"/>
          <w:numId w:val="25"/>
        </w:numPr>
        <w:rPr>
          <w:sz w:val="18"/>
          <w:szCs w:val="18"/>
        </w:rPr>
      </w:pPr>
      <w:r>
        <w:rPr>
          <w:sz w:val="18"/>
          <w:szCs w:val="18"/>
        </w:rPr>
        <w:t>Practice Safe Laboratory Procedures.</w:t>
      </w:r>
    </w:p>
    <w:p w:rsidR="00DD4A47" w:rsidRPr="008459D6" w:rsidRDefault="00DD4A47" w:rsidP="00B47C7D">
      <w:pPr>
        <w:rPr>
          <w:b/>
          <w:snapToGrid w:val="0"/>
          <w:sz w:val="16"/>
          <w:szCs w:val="16"/>
        </w:rPr>
      </w:pPr>
    </w:p>
    <w:p w:rsidR="00DD4A47" w:rsidRPr="00CC01B6" w:rsidRDefault="00DD4A47" w:rsidP="00B47C7D">
      <w:pPr>
        <w:rPr>
          <w:snapToGrid w:val="0"/>
        </w:rPr>
      </w:pPr>
      <w:r w:rsidRPr="00CC01B6">
        <w:rPr>
          <w:b/>
          <w:snapToGrid w:val="0"/>
        </w:rPr>
        <w:t>General Expectations and Rules with Consequences:</w:t>
      </w:r>
      <w:r w:rsidRPr="00CC01B6">
        <w:rPr>
          <w:snapToGrid w:val="0"/>
        </w:rPr>
        <w:t xml:space="preserve"> All students are expected to adhere to the MMHS Behavioral Matrix in the student handbook – RAM Tracks.  All school and district rules will be upheld in this class at all times.  This means specifically that there will be no food or drinks in class, other that water, no gum, no hats worn in class, no electronic devices visible or audible in class, no harassment of any sort, no writing in the textbooks, no plagiarism, no breaking of dress code, no profanity or lewd language, and that all students will constantly demonstrate respect for each other, the teacher, and the school.  Infractions of school rules and/or disrespect to others in the class will result in the following consequences:</w:t>
      </w:r>
    </w:p>
    <w:p w:rsidR="00DD4A47" w:rsidRPr="00CC01B6" w:rsidRDefault="00DD4A47" w:rsidP="00B47C7D">
      <w:pPr>
        <w:rPr>
          <w:snapToGrid w:val="0"/>
        </w:rPr>
      </w:pPr>
      <w:r w:rsidRPr="00934DE6">
        <w:rPr>
          <w:b/>
          <w:snapToGrid w:val="0"/>
        </w:rPr>
        <w:t>1</w:t>
      </w:r>
      <w:r w:rsidRPr="00934DE6">
        <w:rPr>
          <w:b/>
          <w:snapToGrid w:val="0"/>
          <w:vertAlign w:val="superscript"/>
        </w:rPr>
        <w:t>st</w:t>
      </w:r>
      <w:r w:rsidRPr="00934DE6">
        <w:rPr>
          <w:b/>
          <w:snapToGrid w:val="0"/>
        </w:rPr>
        <w:t xml:space="preserve"> offense </w:t>
      </w:r>
      <w:r w:rsidRPr="00CC01B6">
        <w:rPr>
          <w:snapToGrid w:val="0"/>
        </w:rPr>
        <w:t>– verbal warning</w:t>
      </w:r>
    </w:p>
    <w:p w:rsidR="00DD4A47" w:rsidRPr="00CC01B6" w:rsidRDefault="00DD4A47" w:rsidP="00B47C7D">
      <w:pPr>
        <w:tabs>
          <w:tab w:val="num" w:pos="720"/>
        </w:tabs>
      </w:pPr>
      <w:r w:rsidRPr="00934DE6">
        <w:rPr>
          <w:b/>
          <w:snapToGrid w:val="0"/>
        </w:rPr>
        <w:t>2</w:t>
      </w:r>
      <w:r w:rsidRPr="00934DE6">
        <w:rPr>
          <w:b/>
          <w:snapToGrid w:val="0"/>
          <w:vertAlign w:val="superscript"/>
        </w:rPr>
        <w:t>nd</w:t>
      </w:r>
      <w:r w:rsidRPr="00934DE6">
        <w:rPr>
          <w:b/>
          <w:snapToGrid w:val="0"/>
        </w:rPr>
        <w:t xml:space="preserve"> offense</w:t>
      </w:r>
      <w:r w:rsidRPr="00CC01B6">
        <w:rPr>
          <w:snapToGrid w:val="0"/>
        </w:rPr>
        <w:t xml:space="preserve"> – </w:t>
      </w:r>
      <w:r w:rsidRPr="00CC01B6">
        <w:t>Meeting with teacher during student’s free time for conference, written plan/apology, other remedy…</w:t>
      </w:r>
    </w:p>
    <w:p w:rsidR="00DD4A47" w:rsidRPr="00CC01B6" w:rsidRDefault="00DD4A47" w:rsidP="00B47C7D">
      <w:pPr>
        <w:tabs>
          <w:tab w:val="num" w:pos="720"/>
        </w:tabs>
      </w:pPr>
      <w:r w:rsidRPr="00934DE6">
        <w:rPr>
          <w:b/>
        </w:rPr>
        <w:t>3</w:t>
      </w:r>
      <w:r w:rsidRPr="00934DE6">
        <w:rPr>
          <w:b/>
          <w:vertAlign w:val="superscript"/>
        </w:rPr>
        <w:t>rd</w:t>
      </w:r>
      <w:r w:rsidRPr="00934DE6">
        <w:rPr>
          <w:b/>
        </w:rPr>
        <w:t xml:space="preserve"> offense </w:t>
      </w:r>
      <w:r w:rsidRPr="00CC01B6">
        <w:t>– Parent contact</w:t>
      </w:r>
    </w:p>
    <w:p w:rsidR="00DD4A47" w:rsidRPr="00CC01B6" w:rsidRDefault="00DD4A47" w:rsidP="00B47C7D">
      <w:pPr>
        <w:tabs>
          <w:tab w:val="num" w:pos="720"/>
        </w:tabs>
      </w:pPr>
      <w:r w:rsidRPr="00934DE6">
        <w:rPr>
          <w:b/>
        </w:rPr>
        <w:t>4</w:t>
      </w:r>
      <w:r w:rsidRPr="00934DE6">
        <w:rPr>
          <w:b/>
          <w:vertAlign w:val="superscript"/>
        </w:rPr>
        <w:t>th</w:t>
      </w:r>
      <w:r w:rsidRPr="00934DE6">
        <w:rPr>
          <w:b/>
        </w:rPr>
        <w:t xml:space="preserve"> offense </w:t>
      </w:r>
      <w:r w:rsidRPr="00CC01B6">
        <w:t>– administrative referral</w:t>
      </w:r>
    </w:p>
    <w:p w:rsidR="00DD4A47" w:rsidRPr="00CC01B6" w:rsidRDefault="00DD4A47" w:rsidP="00B47C7D">
      <w:pPr>
        <w:tabs>
          <w:tab w:val="num" w:pos="720"/>
        </w:tabs>
        <w:rPr>
          <w:snapToGrid w:val="0"/>
        </w:rPr>
      </w:pPr>
      <w:r w:rsidRPr="00CC01B6">
        <w:t>Other behavioral management practices may be employed as need</w:t>
      </w:r>
      <w:r>
        <w:t>ed</w:t>
      </w:r>
      <w:r w:rsidRPr="00CC01B6">
        <w:t xml:space="preserve"> at the teacher’s discretion.  </w:t>
      </w:r>
    </w:p>
    <w:p w:rsidR="00DD4A47" w:rsidRPr="008459D6" w:rsidRDefault="00DD4A47" w:rsidP="00B47C7D">
      <w:pPr>
        <w:rPr>
          <w:snapToGrid w:val="0"/>
          <w:sz w:val="16"/>
          <w:szCs w:val="16"/>
        </w:rPr>
      </w:pPr>
    </w:p>
    <w:p w:rsidR="00DD4A47" w:rsidRPr="00CC01B6" w:rsidRDefault="00DD4A47" w:rsidP="00B47C7D">
      <w:pPr>
        <w:rPr>
          <w:b/>
          <w:snapToGrid w:val="0"/>
        </w:rPr>
      </w:pPr>
      <w:r w:rsidRPr="00CC01B6">
        <w:rPr>
          <w:b/>
          <w:snapToGrid w:val="0"/>
        </w:rPr>
        <w:t>Family Contact:</w:t>
      </w:r>
      <w:r w:rsidRPr="00CC01B6">
        <w:rPr>
          <w:snapToGrid w:val="0"/>
        </w:rPr>
        <w:t xml:space="preserve"> To inform families of what is going on in this class, daily updates will be made to the webpage, including agenda, homework, handouts, assignments, reminders, etc.  Any family E-mail addresses obtained are also used to create distribution lists, which are used to send common information abo</w:t>
      </w:r>
      <w:r>
        <w:rPr>
          <w:snapToGrid w:val="0"/>
        </w:rPr>
        <w:t xml:space="preserve">ut the class, </w:t>
      </w:r>
      <w:r w:rsidRPr="00CC01B6">
        <w:rPr>
          <w:snapToGrid w:val="0"/>
        </w:rPr>
        <w:t>assignments</w:t>
      </w:r>
      <w:r>
        <w:rPr>
          <w:snapToGrid w:val="0"/>
        </w:rPr>
        <w:t>, and upcoming exams</w:t>
      </w:r>
      <w:r w:rsidRPr="00CC01B6">
        <w:rPr>
          <w:snapToGrid w:val="0"/>
        </w:rPr>
        <w:t xml:space="preserve"> to parents.  Families will be contacted regarding areas of concern, and, whenever possible, areas of praise.  Families are encouraged to contact me via phone or E-mail any time that they have questions or concerns.  E-mail is the most effective form of communication.  Teachers are also available to meet with families, should the need arise, by appointment.  </w:t>
      </w:r>
    </w:p>
    <w:p w:rsidR="00DD4A47" w:rsidRDefault="00DD4A47" w:rsidP="00B47C7D">
      <w:pPr>
        <w:rPr>
          <w:snapToGrid w:val="0"/>
        </w:rPr>
      </w:pPr>
    </w:p>
    <w:p w:rsidR="00DD4A47" w:rsidRPr="005B6A38" w:rsidRDefault="00DD4A47" w:rsidP="00B47C7D">
      <w:pPr>
        <w:rPr>
          <w:b/>
          <w:snapToGrid w:val="0"/>
        </w:rPr>
      </w:pPr>
      <w:r w:rsidRPr="005B6A38">
        <w:rPr>
          <w:b/>
          <w:snapToGrid w:val="0"/>
          <w:highlight w:val="green"/>
        </w:rPr>
        <w:t>*Please Printout the following form, and return to Mr. C during the week of</w:t>
      </w:r>
      <w:r>
        <w:rPr>
          <w:b/>
          <w:snapToGrid w:val="0"/>
          <w:highlight w:val="green"/>
        </w:rPr>
        <w:t xml:space="preserve"> </w:t>
      </w:r>
      <w:r w:rsidRPr="005B6A38">
        <w:rPr>
          <w:b/>
          <w:snapToGrid w:val="0"/>
          <w:highlight w:val="green"/>
        </w:rPr>
        <w:t xml:space="preserve"> 8/17 - 8/21.</w:t>
      </w:r>
    </w:p>
    <w:p w:rsidR="00DD4A47" w:rsidRDefault="00DD4A47" w:rsidP="00B47C7D">
      <w:pPr>
        <w:rPr>
          <w:snapToGrid w:val="0"/>
        </w:rPr>
      </w:pPr>
    </w:p>
    <w:p w:rsidR="00DD4A47" w:rsidRPr="00CC01B6" w:rsidRDefault="00DD4A47" w:rsidP="00B47C7D">
      <w:pPr>
        <w:rPr>
          <w:snapToGrid w:val="0"/>
        </w:rPr>
      </w:pPr>
    </w:p>
    <w:p w:rsidR="00DD4A47" w:rsidRPr="00CC01B6" w:rsidRDefault="00DD4A47" w:rsidP="00273ACD">
      <w:pPr>
        <w:rPr>
          <w:sz w:val="22"/>
        </w:rPr>
      </w:pPr>
      <w:r>
        <w:rPr>
          <w:noProof/>
        </w:rPr>
        <w:pict>
          <v:shapetype id="_x0000_t202" coordsize="21600,21600" o:spt="202" path="m,l,21600r21600,l21600,xe">
            <v:stroke joinstyle="miter"/>
            <v:path gradientshapeok="t" o:connecttype="rect"/>
          </v:shapetype>
          <v:shape id="_x0000_s1026" type="#_x0000_t202" style="position:absolute;margin-left:187.2pt;margin-top:-21.6pt;width:331.2pt;height:23.35pt;z-index:251658240" o:allowincell="f" stroked="f">
            <v:textbox>
              <w:txbxContent>
                <w:p w:rsidR="00DD4A47" w:rsidRDefault="00DD4A47" w:rsidP="00273ACD">
                  <w:pPr>
                    <w:jc w:val="center"/>
                    <w:rPr>
                      <w:b/>
                      <w:sz w:val="22"/>
                    </w:rPr>
                  </w:pPr>
                  <w:r>
                    <w:rPr>
                      <w:b/>
                      <w:sz w:val="22"/>
                    </w:rPr>
                    <w:t>(Last Name)__________________________(First)_______________</w:t>
                  </w:r>
                </w:p>
              </w:txbxContent>
            </v:textbox>
          </v:shape>
        </w:pict>
      </w:r>
    </w:p>
    <w:p w:rsidR="00DD4A47" w:rsidRPr="00CC01B6" w:rsidRDefault="00DD4A47" w:rsidP="00273ACD">
      <w:pPr>
        <w:pStyle w:val="Heading1"/>
        <w:rPr>
          <w:rFonts w:ascii="Times New Roman" w:hAnsi="Times New Roman"/>
          <w:b w:val="0"/>
          <w:sz w:val="28"/>
          <w:u w:val="single"/>
        </w:rPr>
      </w:pPr>
      <w:r w:rsidRPr="00CC01B6">
        <w:rPr>
          <w:rFonts w:ascii="Times New Roman" w:hAnsi="Times New Roman"/>
          <w:sz w:val="28"/>
          <w:u w:val="single"/>
        </w:rPr>
        <w:t>EMERGENCY CONTACT FORM (</w:t>
      </w:r>
      <w:r w:rsidRPr="00CC01B6">
        <w:rPr>
          <w:rFonts w:ascii="Times New Roman" w:hAnsi="Times New Roman"/>
          <w:b w:val="0"/>
          <w:sz w:val="28"/>
          <w:u w:val="single"/>
        </w:rPr>
        <w:t>Mr. Chitraroff’s Class)</w:t>
      </w:r>
    </w:p>
    <w:p w:rsidR="00DD4A47" w:rsidRPr="00CC01B6" w:rsidRDefault="00DD4A47" w:rsidP="00273ACD">
      <w:pPr>
        <w:rPr>
          <w:sz w:val="22"/>
        </w:rPr>
      </w:pPr>
    </w:p>
    <w:p w:rsidR="00DD4A47" w:rsidRPr="00CC01B6" w:rsidRDefault="00DD4A47" w:rsidP="00273ACD">
      <w:pPr>
        <w:rPr>
          <w:b/>
          <w:sz w:val="22"/>
        </w:rPr>
      </w:pPr>
      <w:r w:rsidRPr="00CC01B6">
        <w:rPr>
          <w:sz w:val="22"/>
        </w:rPr>
        <w:t>***</w:t>
      </w:r>
      <w:r w:rsidRPr="00CC01B6">
        <w:rPr>
          <w:b/>
          <w:sz w:val="22"/>
        </w:rPr>
        <w:t>Please fill out this form and return by next class session.</w:t>
      </w:r>
    </w:p>
    <w:p w:rsidR="00DD4A47" w:rsidRPr="00CC01B6" w:rsidRDefault="00DD4A47" w:rsidP="00273ACD">
      <w:pPr>
        <w:pStyle w:val="BodyText2"/>
      </w:pPr>
      <w:r w:rsidRPr="00CC01B6">
        <w:t>“I understand and have read the guidelines set forth in Mr. Chitraroff’s class, and I will always honor his classroom procedures and do my best to abide by them.”</w:t>
      </w:r>
    </w:p>
    <w:p w:rsidR="00DD4A47" w:rsidRPr="00CC01B6" w:rsidRDefault="00DD4A47" w:rsidP="00273ACD">
      <w:pPr>
        <w:rPr>
          <w:b/>
          <w:sz w:val="22"/>
        </w:rPr>
      </w:pPr>
      <w:r w:rsidRPr="00CC01B6">
        <w:rPr>
          <w:b/>
          <w:sz w:val="22"/>
        </w:rPr>
        <w:t>Name of Student ____________________ Student’s Signature   x_______________________</w:t>
      </w:r>
    </w:p>
    <w:p w:rsidR="00DD4A47" w:rsidRPr="00CC01B6" w:rsidRDefault="00DD4A47" w:rsidP="00273ACD">
      <w:pPr>
        <w:rPr>
          <w:sz w:val="22"/>
        </w:rPr>
      </w:pPr>
      <w:r w:rsidRPr="00CC01B6">
        <w:rPr>
          <w:b/>
          <w:sz w:val="22"/>
        </w:rPr>
        <w:t>Parent Name(s) _____________________  Parent Signature(s) x_______________________</w:t>
      </w:r>
    </w:p>
    <w:p w:rsidR="00DD4A47" w:rsidRPr="00CC01B6" w:rsidRDefault="00DD4A47" w:rsidP="00273ACD">
      <w:pPr>
        <w:rPr>
          <w:sz w:val="22"/>
        </w:rPr>
      </w:pPr>
      <w:r w:rsidRPr="00CC01B6">
        <w:rPr>
          <w:sz w:val="22"/>
        </w:rPr>
        <w:tab/>
        <w:t xml:space="preserve">             _____________________                                </w:t>
      </w:r>
      <w:r w:rsidRPr="00CC01B6">
        <w:rPr>
          <w:b/>
          <w:sz w:val="22"/>
        </w:rPr>
        <w:t>x</w:t>
      </w:r>
      <w:r w:rsidRPr="00CC01B6">
        <w:rPr>
          <w:sz w:val="22"/>
        </w:rPr>
        <w:t>_______________________</w:t>
      </w:r>
    </w:p>
    <w:p w:rsidR="00DD4A47" w:rsidRPr="00CC01B6" w:rsidRDefault="00DD4A47" w:rsidP="00273ACD">
      <w:pPr>
        <w:rPr>
          <w:sz w:val="22"/>
        </w:rPr>
      </w:pPr>
      <w:r w:rsidRPr="00CC01B6">
        <w:rPr>
          <w:sz w:val="22"/>
        </w:rPr>
        <w:t>Parent</w:t>
      </w:r>
      <w:r>
        <w:rPr>
          <w:sz w:val="22"/>
        </w:rPr>
        <w:t xml:space="preserve"> </w:t>
      </w:r>
      <w:r w:rsidRPr="00CC01B6">
        <w:rPr>
          <w:sz w:val="22"/>
        </w:rPr>
        <w:t>/ Guardian Email Address (</w:t>
      </w:r>
      <w:r w:rsidRPr="00CC01B6">
        <w:rPr>
          <w:b/>
          <w:sz w:val="22"/>
        </w:rPr>
        <w:t>print carefully)</w:t>
      </w:r>
      <w:r w:rsidRPr="00CC01B6">
        <w:rPr>
          <w:sz w:val="22"/>
        </w:rPr>
        <w:t>: ________________________</w:t>
      </w:r>
      <w:r>
        <w:rPr>
          <w:sz w:val="22"/>
        </w:rPr>
        <w:t>________________</w:t>
      </w:r>
      <w:r w:rsidRPr="00CC01B6">
        <w:rPr>
          <w:sz w:val="22"/>
        </w:rPr>
        <w:t>__________</w:t>
      </w:r>
    </w:p>
    <w:p w:rsidR="00DD4A47" w:rsidRPr="00CC01B6" w:rsidRDefault="00DD4A47" w:rsidP="00273ACD">
      <w:pPr>
        <w:rPr>
          <w:sz w:val="22"/>
        </w:rPr>
      </w:pPr>
      <w:r w:rsidRPr="00CC01B6">
        <w:rPr>
          <w:sz w:val="22"/>
        </w:rPr>
        <w:t>Student Email Address</w:t>
      </w:r>
      <w:r>
        <w:rPr>
          <w:sz w:val="22"/>
        </w:rPr>
        <w:t xml:space="preserve"> </w:t>
      </w:r>
      <w:r w:rsidRPr="00473AE3">
        <w:rPr>
          <w:b/>
          <w:sz w:val="22"/>
        </w:rPr>
        <w:t>(print carefully):</w:t>
      </w:r>
      <w:r w:rsidRPr="00CC01B6">
        <w:rPr>
          <w:sz w:val="22"/>
        </w:rPr>
        <w:t xml:space="preserve">  _________________________________________________</w:t>
      </w:r>
      <w:r>
        <w:rPr>
          <w:sz w:val="22"/>
        </w:rPr>
        <w:t>____</w:t>
      </w:r>
      <w:r w:rsidRPr="00CC01B6">
        <w:rPr>
          <w:sz w:val="22"/>
        </w:rPr>
        <w:t>____</w:t>
      </w:r>
    </w:p>
    <w:p w:rsidR="00DD4A47" w:rsidRPr="00CC01B6" w:rsidRDefault="00DD4A47" w:rsidP="00273ACD">
      <w:pPr>
        <w:rPr>
          <w:sz w:val="22"/>
        </w:rPr>
      </w:pPr>
      <w:r w:rsidRPr="00CC01B6">
        <w:rPr>
          <w:sz w:val="22"/>
        </w:rPr>
        <w:t xml:space="preserve">(PHONE #’s):  </w:t>
      </w:r>
      <w:r w:rsidRPr="00CC01B6">
        <w:rPr>
          <w:b/>
          <w:sz w:val="22"/>
        </w:rPr>
        <w:t>Home</w:t>
      </w:r>
      <w:r w:rsidRPr="00CC01B6">
        <w:rPr>
          <w:sz w:val="22"/>
        </w:rPr>
        <w:t>________</w:t>
      </w:r>
      <w:r>
        <w:rPr>
          <w:sz w:val="22"/>
        </w:rPr>
        <w:t>_________</w:t>
      </w:r>
      <w:r w:rsidRPr="00CC01B6">
        <w:rPr>
          <w:sz w:val="22"/>
        </w:rPr>
        <w:t>______</w:t>
      </w:r>
      <w:r w:rsidRPr="00CC01B6">
        <w:rPr>
          <w:b/>
          <w:sz w:val="22"/>
        </w:rPr>
        <w:t>Work</w:t>
      </w:r>
      <w:r w:rsidRPr="00CC01B6">
        <w:rPr>
          <w:sz w:val="22"/>
        </w:rPr>
        <w:t>__________</w:t>
      </w:r>
      <w:r>
        <w:rPr>
          <w:sz w:val="22"/>
        </w:rPr>
        <w:t>_______</w:t>
      </w:r>
      <w:r w:rsidRPr="00CC01B6">
        <w:rPr>
          <w:sz w:val="22"/>
        </w:rPr>
        <w:t xml:space="preserve">_______ </w:t>
      </w:r>
      <w:r w:rsidRPr="00CC01B6">
        <w:rPr>
          <w:b/>
          <w:sz w:val="22"/>
        </w:rPr>
        <w:t>Cell</w:t>
      </w:r>
      <w:r w:rsidRPr="00CC01B6">
        <w:rPr>
          <w:sz w:val="22"/>
        </w:rPr>
        <w:t>__________________</w:t>
      </w:r>
    </w:p>
    <w:p w:rsidR="00DD4A47" w:rsidRPr="00CC01B6" w:rsidRDefault="00DD4A47" w:rsidP="00273ACD">
      <w:pPr>
        <w:rPr>
          <w:sz w:val="22"/>
        </w:rPr>
      </w:pPr>
    </w:p>
    <w:p w:rsidR="00DD4A47" w:rsidRPr="00CC01B6" w:rsidRDefault="00DD4A47" w:rsidP="00273ACD">
      <w:pPr>
        <w:rPr>
          <w:sz w:val="22"/>
        </w:rPr>
      </w:pPr>
      <w:r w:rsidRPr="00473AE3">
        <w:rPr>
          <w:b/>
          <w:sz w:val="22"/>
        </w:rPr>
        <w:t>Student’s Class Schedule</w:t>
      </w:r>
      <w:r w:rsidRPr="00CC01B6">
        <w:rPr>
          <w:sz w:val="22"/>
        </w:rPr>
        <w:t xml:space="preserve"> (Separate Semester Classes with a “slash”)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4060"/>
        <w:gridCol w:w="4000"/>
        <w:gridCol w:w="1800"/>
      </w:tblGrid>
      <w:tr w:rsidR="00DD4A47" w:rsidRPr="00CC01B6" w:rsidTr="00473AE3">
        <w:tblPrEx>
          <w:tblCellMar>
            <w:top w:w="0" w:type="dxa"/>
            <w:bottom w:w="0" w:type="dxa"/>
          </w:tblCellMar>
        </w:tblPrEx>
        <w:tc>
          <w:tcPr>
            <w:tcW w:w="648" w:type="dxa"/>
          </w:tcPr>
          <w:p w:rsidR="00DD4A47" w:rsidRPr="00CC01B6" w:rsidRDefault="00DD4A47" w:rsidP="00273ACD">
            <w:pPr>
              <w:pStyle w:val="Heading3"/>
              <w:rPr>
                <w:rFonts w:ascii="Times New Roman" w:hAnsi="Times New Roman" w:cs="Times New Roman"/>
              </w:rPr>
            </w:pPr>
            <w:r w:rsidRPr="00CC01B6">
              <w:rPr>
                <w:rFonts w:ascii="Times New Roman" w:hAnsi="Times New Roman" w:cs="Times New Roman"/>
              </w:rPr>
              <w:t>Per</w:t>
            </w:r>
          </w:p>
        </w:tc>
        <w:tc>
          <w:tcPr>
            <w:tcW w:w="4060" w:type="dxa"/>
          </w:tcPr>
          <w:p w:rsidR="00DD4A47" w:rsidRPr="00CC01B6" w:rsidRDefault="00DD4A47" w:rsidP="00375FC7">
            <w:pPr>
              <w:pStyle w:val="Heading3"/>
              <w:jc w:val="center"/>
              <w:rPr>
                <w:rFonts w:ascii="Times New Roman" w:hAnsi="Times New Roman" w:cs="Times New Roman"/>
              </w:rPr>
            </w:pPr>
            <w:r w:rsidRPr="00CC01B6">
              <w:rPr>
                <w:rFonts w:ascii="Times New Roman" w:hAnsi="Times New Roman" w:cs="Times New Roman"/>
              </w:rPr>
              <w:t>Class</w:t>
            </w:r>
          </w:p>
        </w:tc>
        <w:tc>
          <w:tcPr>
            <w:tcW w:w="4000" w:type="dxa"/>
          </w:tcPr>
          <w:p w:rsidR="00DD4A47" w:rsidRPr="00CC01B6" w:rsidRDefault="00DD4A47" w:rsidP="00375FC7">
            <w:pPr>
              <w:pStyle w:val="Heading3"/>
              <w:jc w:val="center"/>
              <w:rPr>
                <w:rFonts w:ascii="Times New Roman" w:hAnsi="Times New Roman" w:cs="Times New Roman"/>
              </w:rPr>
            </w:pPr>
            <w:r w:rsidRPr="00CC01B6">
              <w:rPr>
                <w:rFonts w:ascii="Times New Roman" w:hAnsi="Times New Roman" w:cs="Times New Roman"/>
              </w:rPr>
              <w:t>Teacher</w:t>
            </w:r>
          </w:p>
        </w:tc>
        <w:tc>
          <w:tcPr>
            <w:tcW w:w="1800" w:type="dxa"/>
          </w:tcPr>
          <w:p w:rsidR="00DD4A47" w:rsidRPr="00CC01B6" w:rsidRDefault="00DD4A47" w:rsidP="00375FC7">
            <w:pPr>
              <w:pStyle w:val="Heading3"/>
              <w:jc w:val="center"/>
              <w:rPr>
                <w:rFonts w:ascii="Times New Roman" w:hAnsi="Times New Roman" w:cs="Times New Roman"/>
              </w:rPr>
            </w:pPr>
            <w:r w:rsidRPr="00CC01B6">
              <w:rPr>
                <w:rFonts w:ascii="Times New Roman" w:hAnsi="Times New Roman" w:cs="Times New Roman"/>
              </w:rPr>
              <w:t>Room #</w:t>
            </w:r>
          </w:p>
        </w:tc>
      </w:tr>
      <w:tr w:rsidR="00DD4A47" w:rsidRPr="00CC01B6" w:rsidTr="00473AE3">
        <w:tblPrEx>
          <w:tblCellMar>
            <w:top w:w="0" w:type="dxa"/>
            <w:bottom w:w="0" w:type="dxa"/>
          </w:tblCellMar>
        </w:tblPrEx>
        <w:tc>
          <w:tcPr>
            <w:tcW w:w="648" w:type="dxa"/>
          </w:tcPr>
          <w:p w:rsidR="00DD4A47" w:rsidRPr="00CC01B6" w:rsidRDefault="00DD4A47" w:rsidP="00375FC7">
            <w:pPr>
              <w:jc w:val="center"/>
              <w:rPr>
                <w:sz w:val="22"/>
              </w:rPr>
            </w:pPr>
            <w:r w:rsidRPr="00CC01B6">
              <w:rPr>
                <w:sz w:val="22"/>
              </w:rPr>
              <w:t>1</w:t>
            </w:r>
          </w:p>
        </w:tc>
        <w:tc>
          <w:tcPr>
            <w:tcW w:w="4060" w:type="dxa"/>
          </w:tcPr>
          <w:p w:rsidR="00DD4A47" w:rsidRPr="00CC01B6" w:rsidRDefault="00DD4A47" w:rsidP="00375FC7">
            <w:pPr>
              <w:rPr>
                <w:sz w:val="22"/>
              </w:rPr>
            </w:pPr>
          </w:p>
        </w:tc>
        <w:tc>
          <w:tcPr>
            <w:tcW w:w="4000" w:type="dxa"/>
          </w:tcPr>
          <w:p w:rsidR="00DD4A47" w:rsidRPr="00CC01B6" w:rsidRDefault="00DD4A47" w:rsidP="00375FC7">
            <w:pPr>
              <w:rPr>
                <w:sz w:val="22"/>
              </w:rPr>
            </w:pPr>
          </w:p>
        </w:tc>
        <w:tc>
          <w:tcPr>
            <w:tcW w:w="1800" w:type="dxa"/>
          </w:tcPr>
          <w:p w:rsidR="00DD4A47" w:rsidRPr="00CC01B6" w:rsidRDefault="00DD4A47" w:rsidP="00375FC7">
            <w:pPr>
              <w:rPr>
                <w:sz w:val="22"/>
              </w:rPr>
            </w:pPr>
          </w:p>
        </w:tc>
      </w:tr>
      <w:tr w:rsidR="00DD4A47" w:rsidRPr="00CC01B6" w:rsidTr="00473AE3">
        <w:tblPrEx>
          <w:tblCellMar>
            <w:top w:w="0" w:type="dxa"/>
            <w:bottom w:w="0" w:type="dxa"/>
          </w:tblCellMar>
        </w:tblPrEx>
        <w:tc>
          <w:tcPr>
            <w:tcW w:w="648" w:type="dxa"/>
          </w:tcPr>
          <w:p w:rsidR="00DD4A47" w:rsidRPr="00CC01B6" w:rsidRDefault="00DD4A47" w:rsidP="00375FC7">
            <w:pPr>
              <w:jc w:val="center"/>
              <w:rPr>
                <w:sz w:val="22"/>
              </w:rPr>
            </w:pPr>
            <w:r w:rsidRPr="00CC01B6">
              <w:rPr>
                <w:sz w:val="22"/>
              </w:rPr>
              <w:t>2</w:t>
            </w:r>
          </w:p>
        </w:tc>
        <w:tc>
          <w:tcPr>
            <w:tcW w:w="4060" w:type="dxa"/>
          </w:tcPr>
          <w:p w:rsidR="00DD4A47" w:rsidRPr="00CC01B6" w:rsidRDefault="00DD4A47" w:rsidP="00375FC7">
            <w:pPr>
              <w:rPr>
                <w:sz w:val="22"/>
              </w:rPr>
            </w:pPr>
          </w:p>
        </w:tc>
        <w:tc>
          <w:tcPr>
            <w:tcW w:w="4000" w:type="dxa"/>
          </w:tcPr>
          <w:p w:rsidR="00DD4A47" w:rsidRPr="00CC01B6" w:rsidRDefault="00DD4A47" w:rsidP="00375FC7">
            <w:pPr>
              <w:rPr>
                <w:sz w:val="22"/>
              </w:rPr>
            </w:pPr>
          </w:p>
        </w:tc>
        <w:tc>
          <w:tcPr>
            <w:tcW w:w="1800" w:type="dxa"/>
          </w:tcPr>
          <w:p w:rsidR="00DD4A47" w:rsidRPr="00CC01B6" w:rsidRDefault="00DD4A47" w:rsidP="00375FC7">
            <w:pPr>
              <w:rPr>
                <w:sz w:val="22"/>
              </w:rPr>
            </w:pPr>
          </w:p>
        </w:tc>
      </w:tr>
      <w:tr w:rsidR="00DD4A47" w:rsidRPr="00CC01B6" w:rsidTr="00473AE3">
        <w:tblPrEx>
          <w:tblCellMar>
            <w:top w:w="0" w:type="dxa"/>
            <w:bottom w:w="0" w:type="dxa"/>
          </w:tblCellMar>
        </w:tblPrEx>
        <w:tc>
          <w:tcPr>
            <w:tcW w:w="648" w:type="dxa"/>
          </w:tcPr>
          <w:p w:rsidR="00DD4A47" w:rsidRPr="00CC01B6" w:rsidRDefault="00DD4A47" w:rsidP="00375FC7">
            <w:pPr>
              <w:jc w:val="center"/>
              <w:rPr>
                <w:sz w:val="22"/>
              </w:rPr>
            </w:pPr>
            <w:r w:rsidRPr="00CC01B6">
              <w:rPr>
                <w:sz w:val="22"/>
              </w:rPr>
              <w:t>3</w:t>
            </w:r>
          </w:p>
        </w:tc>
        <w:tc>
          <w:tcPr>
            <w:tcW w:w="4060" w:type="dxa"/>
          </w:tcPr>
          <w:p w:rsidR="00DD4A47" w:rsidRPr="00CC01B6" w:rsidRDefault="00DD4A47" w:rsidP="00375FC7">
            <w:pPr>
              <w:rPr>
                <w:sz w:val="22"/>
              </w:rPr>
            </w:pPr>
          </w:p>
        </w:tc>
        <w:tc>
          <w:tcPr>
            <w:tcW w:w="4000" w:type="dxa"/>
          </w:tcPr>
          <w:p w:rsidR="00DD4A47" w:rsidRPr="00CC01B6" w:rsidRDefault="00DD4A47" w:rsidP="00375FC7">
            <w:pPr>
              <w:rPr>
                <w:sz w:val="22"/>
              </w:rPr>
            </w:pPr>
          </w:p>
        </w:tc>
        <w:tc>
          <w:tcPr>
            <w:tcW w:w="1800" w:type="dxa"/>
          </w:tcPr>
          <w:p w:rsidR="00DD4A47" w:rsidRPr="00CC01B6" w:rsidRDefault="00DD4A47" w:rsidP="00375FC7">
            <w:pPr>
              <w:rPr>
                <w:sz w:val="22"/>
              </w:rPr>
            </w:pPr>
          </w:p>
        </w:tc>
      </w:tr>
      <w:tr w:rsidR="00DD4A47" w:rsidRPr="00CC01B6" w:rsidTr="00473AE3">
        <w:tblPrEx>
          <w:tblCellMar>
            <w:top w:w="0" w:type="dxa"/>
            <w:bottom w:w="0" w:type="dxa"/>
          </w:tblCellMar>
        </w:tblPrEx>
        <w:tc>
          <w:tcPr>
            <w:tcW w:w="648" w:type="dxa"/>
          </w:tcPr>
          <w:p w:rsidR="00DD4A47" w:rsidRPr="00CC01B6" w:rsidRDefault="00DD4A47" w:rsidP="00375FC7">
            <w:pPr>
              <w:jc w:val="center"/>
              <w:rPr>
                <w:sz w:val="22"/>
              </w:rPr>
            </w:pPr>
            <w:r w:rsidRPr="00CC01B6">
              <w:rPr>
                <w:sz w:val="22"/>
              </w:rPr>
              <w:t>4</w:t>
            </w:r>
          </w:p>
        </w:tc>
        <w:tc>
          <w:tcPr>
            <w:tcW w:w="4060" w:type="dxa"/>
          </w:tcPr>
          <w:p w:rsidR="00DD4A47" w:rsidRPr="00CC01B6" w:rsidRDefault="00DD4A47" w:rsidP="00375FC7">
            <w:pPr>
              <w:rPr>
                <w:sz w:val="22"/>
              </w:rPr>
            </w:pPr>
          </w:p>
        </w:tc>
        <w:tc>
          <w:tcPr>
            <w:tcW w:w="4000" w:type="dxa"/>
          </w:tcPr>
          <w:p w:rsidR="00DD4A47" w:rsidRPr="00CC01B6" w:rsidRDefault="00DD4A47" w:rsidP="00375FC7">
            <w:pPr>
              <w:rPr>
                <w:sz w:val="22"/>
              </w:rPr>
            </w:pPr>
          </w:p>
        </w:tc>
        <w:tc>
          <w:tcPr>
            <w:tcW w:w="1800" w:type="dxa"/>
          </w:tcPr>
          <w:p w:rsidR="00DD4A47" w:rsidRPr="00CC01B6" w:rsidRDefault="00DD4A47" w:rsidP="00375FC7">
            <w:pPr>
              <w:rPr>
                <w:sz w:val="22"/>
              </w:rPr>
            </w:pPr>
          </w:p>
        </w:tc>
      </w:tr>
      <w:tr w:rsidR="00DD4A47" w:rsidRPr="00CC01B6" w:rsidTr="00473AE3">
        <w:tblPrEx>
          <w:tblCellMar>
            <w:top w:w="0" w:type="dxa"/>
            <w:bottom w:w="0" w:type="dxa"/>
          </w:tblCellMar>
        </w:tblPrEx>
        <w:tc>
          <w:tcPr>
            <w:tcW w:w="648" w:type="dxa"/>
          </w:tcPr>
          <w:p w:rsidR="00DD4A47" w:rsidRPr="00CC01B6" w:rsidRDefault="00DD4A47" w:rsidP="00375FC7">
            <w:pPr>
              <w:jc w:val="center"/>
              <w:rPr>
                <w:sz w:val="22"/>
              </w:rPr>
            </w:pPr>
            <w:r w:rsidRPr="00CC01B6">
              <w:rPr>
                <w:sz w:val="22"/>
              </w:rPr>
              <w:t>5</w:t>
            </w:r>
          </w:p>
        </w:tc>
        <w:tc>
          <w:tcPr>
            <w:tcW w:w="4060" w:type="dxa"/>
          </w:tcPr>
          <w:p w:rsidR="00DD4A47" w:rsidRPr="00CC01B6" w:rsidRDefault="00DD4A47" w:rsidP="00375FC7">
            <w:pPr>
              <w:rPr>
                <w:sz w:val="22"/>
              </w:rPr>
            </w:pPr>
          </w:p>
        </w:tc>
        <w:tc>
          <w:tcPr>
            <w:tcW w:w="4000" w:type="dxa"/>
          </w:tcPr>
          <w:p w:rsidR="00DD4A47" w:rsidRPr="00CC01B6" w:rsidRDefault="00DD4A47" w:rsidP="00375FC7">
            <w:pPr>
              <w:rPr>
                <w:sz w:val="22"/>
              </w:rPr>
            </w:pPr>
          </w:p>
        </w:tc>
        <w:tc>
          <w:tcPr>
            <w:tcW w:w="1800" w:type="dxa"/>
          </w:tcPr>
          <w:p w:rsidR="00DD4A47" w:rsidRPr="00CC01B6" w:rsidRDefault="00DD4A47" w:rsidP="00375FC7">
            <w:pPr>
              <w:rPr>
                <w:sz w:val="22"/>
              </w:rPr>
            </w:pPr>
          </w:p>
        </w:tc>
      </w:tr>
      <w:tr w:rsidR="00DD4A47" w:rsidRPr="00CC01B6" w:rsidTr="00473AE3">
        <w:tblPrEx>
          <w:tblCellMar>
            <w:top w:w="0" w:type="dxa"/>
            <w:bottom w:w="0" w:type="dxa"/>
          </w:tblCellMar>
        </w:tblPrEx>
        <w:tc>
          <w:tcPr>
            <w:tcW w:w="648" w:type="dxa"/>
          </w:tcPr>
          <w:p w:rsidR="00DD4A47" w:rsidRPr="00CC01B6" w:rsidRDefault="00DD4A47" w:rsidP="00375FC7">
            <w:pPr>
              <w:jc w:val="center"/>
              <w:rPr>
                <w:sz w:val="22"/>
              </w:rPr>
            </w:pPr>
            <w:r w:rsidRPr="00CC01B6">
              <w:rPr>
                <w:sz w:val="22"/>
              </w:rPr>
              <w:t>6</w:t>
            </w:r>
          </w:p>
        </w:tc>
        <w:tc>
          <w:tcPr>
            <w:tcW w:w="4060" w:type="dxa"/>
          </w:tcPr>
          <w:p w:rsidR="00DD4A47" w:rsidRPr="00CC01B6" w:rsidRDefault="00DD4A47" w:rsidP="00375FC7">
            <w:pPr>
              <w:rPr>
                <w:sz w:val="22"/>
              </w:rPr>
            </w:pPr>
          </w:p>
        </w:tc>
        <w:tc>
          <w:tcPr>
            <w:tcW w:w="4000" w:type="dxa"/>
          </w:tcPr>
          <w:p w:rsidR="00DD4A47" w:rsidRPr="00CC01B6" w:rsidRDefault="00DD4A47" w:rsidP="00375FC7">
            <w:pPr>
              <w:rPr>
                <w:sz w:val="22"/>
              </w:rPr>
            </w:pPr>
          </w:p>
        </w:tc>
        <w:tc>
          <w:tcPr>
            <w:tcW w:w="1800" w:type="dxa"/>
          </w:tcPr>
          <w:p w:rsidR="00DD4A47" w:rsidRPr="00CC01B6" w:rsidRDefault="00DD4A47" w:rsidP="00375FC7">
            <w:pPr>
              <w:rPr>
                <w:sz w:val="22"/>
              </w:rPr>
            </w:pPr>
          </w:p>
        </w:tc>
      </w:tr>
      <w:tr w:rsidR="00DD4A47" w:rsidRPr="00CC01B6" w:rsidTr="00473AE3">
        <w:tblPrEx>
          <w:tblCellMar>
            <w:top w:w="0" w:type="dxa"/>
            <w:bottom w:w="0" w:type="dxa"/>
          </w:tblCellMar>
        </w:tblPrEx>
        <w:tc>
          <w:tcPr>
            <w:tcW w:w="648" w:type="dxa"/>
          </w:tcPr>
          <w:p w:rsidR="00DD4A47" w:rsidRPr="00CC01B6" w:rsidRDefault="00DD4A47" w:rsidP="00375FC7">
            <w:pPr>
              <w:jc w:val="center"/>
              <w:rPr>
                <w:sz w:val="22"/>
              </w:rPr>
            </w:pPr>
            <w:r w:rsidRPr="00CC01B6">
              <w:rPr>
                <w:sz w:val="22"/>
              </w:rPr>
              <w:t>7</w:t>
            </w:r>
          </w:p>
        </w:tc>
        <w:tc>
          <w:tcPr>
            <w:tcW w:w="4060" w:type="dxa"/>
          </w:tcPr>
          <w:p w:rsidR="00DD4A47" w:rsidRPr="00CC01B6" w:rsidRDefault="00DD4A47" w:rsidP="00375FC7">
            <w:pPr>
              <w:rPr>
                <w:sz w:val="22"/>
              </w:rPr>
            </w:pPr>
          </w:p>
        </w:tc>
        <w:tc>
          <w:tcPr>
            <w:tcW w:w="4000" w:type="dxa"/>
          </w:tcPr>
          <w:p w:rsidR="00DD4A47" w:rsidRPr="00CC01B6" w:rsidRDefault="00DD4A47" w:rsidP="00375FC7">
            <w:pPr>
              <w:rPr>
                <w:sz w:val="22"/>
              </w:rPr>
            </w:pPr>
          </w:p>
        </w:tc>
        <w:tc>
          <w:tcPr>
            <w:tcW w:w="1800" w:type="dxa"/>
          </w:tcPr>
          <w:p w:rsidR="00DD4A47" w:rsidRPr="00CC01B6" w:rsidRDefault="00DD4A47" w:rsidP="00375FC7">
            <w:pPr>
              <w:rPr>
                <w:sz w:val="22"/>
              </w:rPr>
            </w:pPr>
          </w:p>
        </w:tc>
      </w:tr>
    </w:tbl>
    <w:p w:rsidR="00DD4A47" w:rsidRPr="00CC01B6" w:rsidRDefault="00DD4A47" w:rsidP="00273ACD">
      <w:pPr>
        <w:rPr>
          <w:sz w:val="22"/>
        </w:rPr>
      </w:pPr>
    </w:p>
    <w:p w:rsidR="00DD4A47" w:rsidRPr="00CC01B6" w:rsidRDefault="00DD4A47" w:rsidP="00273ACD">
      <w:pPr>
        <w:rPr>
          <w:sz w:val="22"/>
        </w:rPr>
      </w:pPr>
      <w:r w:rsidRPr="00CC01B6">
        <w:rPr>
          <w:sz w:val="22"/>
        </w:rPr>
        <w:t>In the lines below, please list any allergies, health issues, or other concerns that I should be made aware of regarding your son or daughter in order to keep your student safe. _____________________________________________________       _____________________________________________________________________________________________ ______________________________________________________________________________________________</w:t>
      </w:r>
    </w:p>
    <w:p w:rsidR="00DD4A47" w:rsidRPr="00CC01B6" w:rsidRDefault="00DD4A47" w:rsidP="00273ACD">
      <w:pPr>
        <w:rPr>
          <w:snapToGrid w:val="0"/>
        </w:rPr>
      </w:pPr>
    </w:p>
    <w:p w:rsidR="00DD4A47" w:rsidRPr="00CC01B6" w:rsidRDefault="00DD4A47" w:rsidP="00273ACD">
      <w:pPr>
        <w:rPr>
          <w:snapToGrid w:val="0"/>
          <w:sz w:val="22"/>
          <w:szCs w:val="22"/>
        </w:rPr>
      </w:pPr>
      <w:r w:rsidRPr="005B6A38">
        <w:rPr>
          <w:b/>
          <w:snapToGrid w:val="0"/>
          <w:sz w:val="24"/>
          <w:szCs w:val="24"/>
        </w:rPr>
        <w:t>Survey</w:t>
      </w:r>
      <w:r>
        <w:rPr>
          <w:b/>
          <w:snapToGrid w:val="0"/>
          <w:sz w:val="22"/>
          <w:szCs w:val="22"/>
        </w:rPr>
        <w:t xml:space="preserve">: </w:t>
      </w:r>
      <w:r w:rsidRPr="00CC01B6">
        <w:rPr>
          <w:snapToGrid w:val="0"/>
          <w:sz w:val="22"/>
          <w:szCs w:val="22"/>
        </w:rPr>
        <w:t>Please complete the survey below and return with your signature.  Students will be required throughout the year to complete typed assignments for this course.  Students will also be asked to participate in online research and/or discussions.  Also, due to budget constraints, students may be asked to print handouts and worksheets from the teacher website from home.</w:t>
      </w:r>
    </w:p>
    <w:tbl>
      <w:tblPr>
        <w:tblW w:w="10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968"/>
        <w:gridCol w:w="1385"/>
        <w:gridCol w:w="1385"/>
        <w:gridCol w:w="1385"/>
        <w:gridCol w:w="1385"/>
      </w:tblGrid>
      <w:tr w:rsidR="00DD4A47" w:rsidRPr="00CC01B6" w:rsidTr="00473AE3">
        <w:tc>
          <w:tcPr>
            <w:tcW w:w="4968" w:type="dxa"/>
          </w:tcPr>
          <w:p w:rsidR="00DD4A47" w:rsidRPr="00CC01B6" w:rsidRDefault="00DD4A47" w:rsidP="008A268F">
            <w:pPr>
              <w:rPr>
                <w:snapToGrid w:val="0"/>
              </w:rPr>
            </w:pPr>
          </w:p>
        </w:tc>
        <w:tc>
          <w:tcPr>
            <w:tcW w:w="1385" w:type="dxa"/>
          </w:tcPr>
          <w:p w:rsidR="00DD4A47" w:rsidRPr="005B6A38" w:rsidRDefault="00DD4A47" w:rsidP="00473AE3">
            <w:pPr>
              <w:jc w:val="center"/>
              <w:rPr>
                <w:b/>
                <w:snapToGrid w:val="0"/>
                <w:sz w:val="22"/>
                <w:szCs w:val="22"/>
              </w:rPr>
            </w:pPr>
            <w:r w:rsidRPr="005B6A38">
              <w:rPr>
                <w:b/>
                <w:snapToGrid w:val="0"/>
                <w:sz w:val="22"/>
                <w:szCs w:val="22"/>
              </w:rPr>
              <w:t>Daily</w:t>
            </w:r>
          </w:p>
        </w:tc>
        <w:tc>
          <w:tcPr>
            <w:tcW w:w="1385" w:type="dxa"/>
          </w:tcPr>
          <w:p w:rsidR="00DD4A47" w:rsidRPr="005B6A38" w:rsidRDefault="00DD4A47" w:rsidP="00473AE3">
            <w:pPr>
              <w:jc w:val="center"/>
              <w:rPr>
                <w:b/>
                <w:snapToGrid w:val="0"/>
                <w:sz w:val="22"/>
                <w:szCs w:val="22"/>
              </w:rPr>
            </w:pPr>
            <w:r w:rsidRPr="005B6A38">
              <w:rPr>
                <w:b/>
                <w:snapToGrid w:val="0"/>
                <w:sz w:val="22"/>
                <w:szCs w:val="22"/>
              </w:rPr>
              <w:t>Usually</w:t>
            </w:r>
          </w:p>
        </w:tc>
        <w:tc>
          <w:tcPr>
            <w:tcW w:w="1385" w:type="dxa"/>
          </w:tcPr>
          <w:p w:rsidR="00DD4A47" w:rsidRPr="00473AE3" w:rsidRDefault="00DD4A47" w:rsidP="00473AE3">
            <w:pPr>
              <w:jc w:val="center"/>
              <w:rPr>
                <w:b/>
                <w:snapToGrid w:val="0"/>
              </w:rPr>
            </w:pPr>
            <w:r w:rsidRPr="00473AE3">
              <w:rPr>
                <w:b/>
                <w:snapToGrid w:val="0"/>
              </w:rPr>
              <w:t>Occasionally</w:t>
            </w:r>
          </w:p>
        </w:tc>
        <w:tc>
          <w:tcPr>
            <w:tcW w:w="1385" w:type="dxa"/>
          </w:tcPr>
          <w:p w:rsidR="00DD4A47" w:rsidRPr="005B6A38" w:rsidRDefault="00DD4A47" w:rsidP="00473AE3">
            <w:pPr>
              <w:jc w:val="center"/>
              <w:rPr>
                <w:b/>
                <w:snapToGrid w:val="0"/>
                <w:sz w:val="22"/>
                <w:szCs w:val="22"/>
              </w:rPr>
            </w:pPr>
            <w:r w:rsidRPr="005B6A38">
              <w:rPr>
                <w:b/>
                <w:snapToGrid w:val="0"/>
                <w:sz w:val="22"/>
                <w:szCs w:val="22"/>
              </w:rPr>
              <w:t>Never</w:t>
            </w:r>
          </w:p>
        </w:tc>
      </w:tr>
      <w:tr w:rsidR="00DD4A47" w:rsidRPr="00CC01B6" w:rsidTr="00473AE3">
        <w:tc>
          <w:tcPr>
            <w:tcW w:w="4968" w:type="dxa"/>
          </w:tcPr>
          <w:p w:rsidR="00DD4A47" w:rsidRPr="00772B7B" w:rsidRDefault="00DD4A47" w:rsidP="008A268F">
            <w:pPr>
              <w:rPr>
                <w:snapToGrid w:val="0"/>
                <w:sz w:val="22"/>
                <w:szCs w:val="22"/>
              </w:rPr>
            </w:pPr>
            <w:r w:rsidRPr="00772B7B">
              <w:rPr>
                <w:snapToGrid w:val="0"/>
                <w:sz w:val="22"/>
                <w:szCs w:val="22"/>
              </w:rPr>
              <w:t xml:space="preserve">Student has access to a computer at home </w:t>
            </w:r>
          </w:p>
        </w:tc>
        <w:tc>
          <w:tcPr>
            <w:tcW w:w="1385" w:type="dxa"/>
          </w:tcPr>
          <w:p w:rsidR="00DD4A47" w:rsidRPr="00772B7B" w:rsidRDefault="00DD4A47" w:rsidP="008A268F">
            <w:pPr>
              <w:rPr>
                <w:snapToGrid w:val="0"/>
                <w:sz w:val="22"/>
                <w:szCs w:val="22"/>
              </w:rPr>
            </w:pPr>
          </w:p>
        </w:tc>
        <w:tc>
          <w:tcPr>
            <w:tcW w:w="1385" w:type="dxa"/>
          </w:tcPr>
          <w:p w:rsidR="00DD4A47" w:rsidRPr="00772B7B" w:rsidRDefault="00DD4A47" w:rsidP="008A268F">
            <w:pPr>
              <w:rPr>
                <w:snapToGrid w:val="0"/>
                <w:sz w:val="22"/>
                <w:szCs w:val="22"/>
              </w:rPr>
            </w:pPr>
          </w:p>
        </w:tc>
        <w:tc>
          <w:tcPr>
            <w:tcW w:w="1385" w:type="dxa"/>
          </w:tcPr>
          <w:p w:rsidR="00DD4A47" w:rsidRPr="00772B7B" w:rsidRDefault="00DD4A47" w:rsidP="008A268F">
            <w:pPr>
              <w:rPr>
                <w:snapToGrid w:val="0"/>
                <w:sz w:val="22"/>
                <w:szCs w:val="22"/>
              </w:rPr>
            </w:pPr>
          </w:p>
        </w:tc>
        <w:tc>
          <w:tcPr>
            <w:tcW w:w="1385" w:type="dxa"/>
          </w:tcPr>
          <w:p w:rsidR="00DD4A47" w:rsidRPr="00772B7B" w:rsidRDefault="00DD4A47" w:rsidP="008A268F">
            <w:pPr>
              <w:rPr>
                <w:snapToGrid w:val="0"/>
                <w:sz w:val="22"/>
                <w:szCs w:val="22"/>
              </w:rPr>
            </w:pPr>
          </w:p>
        </w:tc>
      </w:tr>
      <w:tr w:rsidR="00DD4A47" w:rsidRPr="00CC01B6" w:rsidTr="00473AE3">
        <w:tc>
          <w:tcPr>
            <w:tcW w:w="4968" w:type="dxa"/>
          </w:tcPr>
          <w:p w:rsidR="00DD4A47" w:rsidRPr="00772B7B" w:rsidRDefault="00DD4A47" w:rsidP="008A268F">
            <w:pPr>
              <w:rPr>
                <w:snapToGrid w:val="0"/>
                <w:sz w:val="22"/>
                <w:szCs w:val="22"/>
              </w:rPr>
            </w:pPr>
            <w:r w:rsidRPr="00772B7B">
              <w:rPr>
                <w:snapToGrid w:val="0"/>
                <w:sz w:val="22"/>
                <w:szCs w:val="22"/>
              </w:rPr>
              <w:t xml:space="preserve">Student has access to the internet at home </w:t>
            </w:r>
          </w:p>
        </w:tc>
        <w:tc>
          <w:tcPr>
            <w:tcW w:w="1385" w:type="dxa"/>
          </w:tcPr>
          <w:p w:rsidR="00DD4A47" w:rsidRPr="00772B7B" w:rsidRDefault="00DD4A47" w:rsidP="008A268F">
            <w:pPr>
              <w:rPr>
                <w:snapToGrid w:val="0"/>
                <w:sz w:val="22"/>
                <w:szCs w:val="22"/>
              </w:rPr>
            </w:pPr>
          </w:p>
        </w:tc>
        <w:tc>
          <w:tcPr>
            <w:tcW w:w="1385" w:type="dxa"/>
          </w:tcPr>
          <w:p w:rsidR="00DD4A47" w:rsidRPr="00772B7B" w:rsidRDefault="00DD4A47" w:rsidP="008A268F">
            <w:pPr>
              <w:rPr>
                <w:snapToGrid w:val="0"/>
                <w:sz w:val="22"/>
                <w:szCs w:val="22"/>
              </w:rPr>
            </w:pPr>
          </w:p>
        </w:tc>
        <w:tc>
          <w:tcPr>
            <w:tcW w:w="1385" w:type="dxa"/>
          </w:tcPr>
          <w:p w:rsidR="00DD4A47" w:rsidRPr="00772B7B" w:rsidRDefault="00DD4A47" w:rsidP="008A268F">
            <w:pPr>
              <w:rPr>
                <w:snapToGrid w:val="0"/>
                <w:sz w:val="22"/>
                <w:szCs w:val="22"/>
              </w:rPr>
            </w:pPr>
          </w:p>
        </w:tc>
        <w:tc>
          <w:tcPr>
            <w:tcW w:w="1385" w:type="dxa"/>
          </w:tcPr>
          <w:p w:rsidR="00DD4A47" w:rsidRPr="00772B7B" w:rsidRDefault="00DD4A47" w:rsidP="008A268F">
            <w:pPr>
              <w:rPr>
                <w:snapToGrid w:val="0"/>
                <w:sz w:val="22"/>
                <w:szCs w:val="22"/>
              </w:rPr>
            </w:pPr>
          </w:p>
        </w:tc>
      </w:tr>
      <w:tr w:rsidR="00DD4A47" w:rsidRPr="00CC01B6" w:rsidTr="00473AE3">
        <w:tc>
          <w:tcPr>
            <w:tcW w:w="4968" w:type="dxa"/>
          </w:tcPr>
          <w:p w:rsidR="00DD4A47" w:rsidRPr="00772B7B" w:rsidRDefault="00DD4A47" w:rsidP="008A268F">
            <w:pPr>
              <w:rPr>
                <w:snapToGrid w:val="0"/>
                <w:sz w:val="22"/>
                <w:szCs w:val="22"/>
              </w:rPr>
            </w:pPr>
            <w:r w:rsidRPr="00772B7B">
              <w:rPr>
                <w:snapToGrid w:val="0"/>
                <w:sz w:val="22"/>
                <w:szCs w:val="22"/>
              </w:rPr>
              <w:t>Student has access to a printer at home</w:t>
            </w:r>
          </w:p>
        </w:tc>
        <w:tc>
          <w:tcPr>
            <w:tcW w:w="1385" w:type="dxa"/>
          </w:tcPr>
          <w:p w:rsidR="00DD4A47" w:rsidRPr="00CC01B6" w:rsidRDefault="00DD4A47" w:rsidP="008A268F">
            <w:pPr>
              <w:rPr>
                <w:snapToGrid w:val="0"/>
              </w:rPr>
            </w:pPr>
          </w:p>
        </w:tc>
        <w:tc>
          <w:tcPr>
            <w:tcW w:w="1385" w:type="dxa"/>
          </w:tcPr>
          <w:p w:rsidR="00DD4A47" w:rsidRPr="00CC01B6" w:rsidRDefault="00DD4A47" w:rsidP="008A268F">
            <w:pPr>
              <w:rPr>
                <w:snapToGrid w:val="0"/>
              </w:rPr>
            </w:pPr>
          </w:p>
        </w:tc>
        <w:tc>
          <w:tcPr>
            <w:tcW w:w="1385" w:type="dxa"/>
          </w:tcPr>
          <w:p w:rsidR="00DD4A47" w:rsidRPr="00CC01B6" w:rsidRDefault="00DD4A47" w:rsidP="008A268F">
            <w:pPr>
              <w:rPr>
                <w:snapToGrid w:val="0"/>
              </w:rPr>
            </w:pPr>
          </w:p>
        </w:tc>
        <w:tc>
          <w:tcPr>
            <w:tcW w:w="1385" w:type="dxa"/>
          </w:tcPr>
          <w:p w:rsidR="00DD4A47" w:rsidRPr="00CC01B6" w:rsidRDefault="00DD4A47" w:rsidP="008A268F">
            <w:pPr>
              <w:rPr>
                <w:snapToGrid w:val="0"/>
              </w:rPr>
            </w:pPr>
          </w:p>
        </w:tc>
      </w:tr>
    </w:tbl>
    <w:p w:rsidR="00DD4A47" w:rsidRPr="00473AE3" w:rsidRDefault="00DD4A47" w:rsidP="00273ACD">
      <w:pPr>
        <w:pStyle w:val="Heading3"/>
        <w:rPr>
          <w:rFonts w:ascii="Times New Roman" w:hAnsi="Times New Roman" w:cs="Times New Roman"/>
          <w:sz w:val="24"/>
          <w:szCs w:val="24"/>
        </w:rPr>
      </w:pPr>
      <w:r w:rsidRPr="00473AE3">
        <w:rPr>
          <w:rFonts w:ascii="Times New Roman" w:hAnsi="Times New Roman" w:cs="Times New Roman"/>
          <w:sz w:val="24"/>
          <w:szCs w:val="24"/>
        </w:rPr>
        <w:t>Discipline / Phone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8"/>
        <w:gridCol w:w="5130"/>
        <w:gridCol w:w="4100"/>
      </w:tblGrid>
      <w:tr w:rsidR="00DD4A47" w:rsidRPr="00273ACD" w:rsidTr="00473AE3">
        <w:tblPrEx>
          <w:tblCellMar>
            <w:top w:w="0" w:type="dxa"/>
            <w:bottom w:w="0" w:type="dxa"/>
          </w:tblCellMar>
        </w:tblPrEx>
        <w:tc>
          <w:tcPr>
            <w:tcW w:w="1278" w:type="dxa"/>
          </w:tcPr>
          <w:p w:rsidR="00DD4A47" w:rsidRPr="00CC01B6" w:rsidRDefault="00DD4A47" w:rsidP="00375FC7">
            <w:pPr>
              <w:jc w:val="center"/>
              <w:rPr>
                <w:b/>
                <w:sz w:val="22"/>
              </w:rPr>
            </w:pPr>
            <w:r w:rsidRPr="00CC01B6">
              <w:rPr>
                <w:b/>
                <w:sz w:val="22"/>
              </w:rPr>
              <w:t>Date</w:t>
            </w:r>
          </w:p>
        </w:tc>
        <w:tc>
          <w:tcPr>
            <w:tcW w:w="5130" w:type="dxa"/>
          </w:tcPr>
          <w:p w:rsidR="00DD4A47" w:rsidRPr="00CC01B6" w:rsidRDefault="00DD4A47" w:rsidP="00375FC7">
            <w:pPr>
              <w:jc w:val="center"/>
              <w:rPr>
                <w:b/>
                <w:sz w:val="22"/>
              </w:rPr>
            </w:pPr>
            <w:r w:rsidRPr="00CC01B6">
              <w:rPr>
                <w:b/>
                <w:sz w:val="22"/>
              </w:rPr>
              <w:t>Incident</w:t>
            </w:r>
          </w:p>
        </w:tc>
        <w:tc>
          <w:tcPr>
            <w:tcW w:w="4100" w:type="dxa"/>
          </w:tcPr>
          <w:p w:rsidR="00DD4A47" w:rsidRPr="00273ACD" w:rsidRDefault="00DD4A47" w:rsidP="00375FC7">
            <w:pPr>
              <w:jc w:val="center"/>
              <w:rPr>
                <w:b/>
                <w:sz w:val="22"/>
              </w:rPr>
            </w:pPr>
            <w:r w:rsidRPr="00CC01B6">
              <w:rPr>
                <w:b/>
                <w:sz w:val="22"/>
              </w:rPr>
              <w:t>Action Taken</w:t>
            </w: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r w:rsidR="00DD4A47" w:rsidRPr="00273ACD" w:rsidTr="00473AE3">
        <w:tblPrEx>
          <w:tblCellMar>
            <w:top w:w="0" w:type="dxa"/>
            <w:bottom w:w="0" w:type="dxa"/>
          </w:tblCellMar>
        </w:tblPrEx>
        <w:tc>
          <w:tcPr>
            <w:tcW w:w="1278" w:type="dxa"/>
          </w:tcPr>
          <w:p w:rsidR="00DD4A47" w:rsidRPr="00273ACD" w:rsidRDefault="00DD4A47" w:rsidP="00375FC7">
            <w:pPr>
              <w:rPr>
                <w:sz w:val="22"/>
              </w:rPr>
            </w:pPr>
          </w:p>
        </w:tc>
        <w:tc>
          <w:tcPr>
            <w:tcW w:w="5130" w:type="dxa"/>
          </w:tcPr>
          <w:p w:rsidR="00DD4A47" w:rsidRPr="00273ACD" w:rsidRDefault="00DD4A47" w:rsidP="00375FC7">
            <w:pPr>
              <w:rPr>
                <w:sz w:val="22"/>
              </w:rPr>
            </w:pPr>
          </w:p>
        </w:tc>
        <w:tc>
          <w:tcPr>
            <w:tcW w:w="4100" w:type="dxa"/>
          </w:tcPr>
          <w:p w:rsidR="00DD4A47" w:rsidRPr="00273ACD" w:rsidRDefault="00DD4A47" w:rsidP="00375FC7">
            <w:pPr>
              <w:rPr>
                <w:sz w:val="22"/>
              </w:rPr>
            </w:pPr>
          </w:p>
        </w:tc>
      </w:tr>
    </w:tbl>
    <w:p w:rsidR="00DD4A47" w:rsidRPr="002C4D75" w:rsidRDefault="00DD4A47" w:rsidP="00B47C7D"/>
    <w:sectPr w:rsidR="00DD4A47" w:rsidRPr="002C4D75" w:rsidSect="00273ACD">
      <w:pgSz w:w="12240" w:h="15840"/>
      <w:pgMar w:top="720" w:right="720" w:bottom="720" w:left="720" w:header="720" w:footer="720" w:gutter="0"/>
      <w:cols w:space="720"/>
      <w:noEndnote/>
      <w:docGrid w:linePitch="2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523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176D6BE4"/>
    <w:multiLevelType w:val="multilevel"/>
    <w:tmpl w:val="BC0492A0"/>
    <w:lvl w:ilvl="0">
      <w:start w:val="1"/>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2">
    <w:nsid w:val="17FB2E7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DCF55DB"/>
    <w:multiLevelType w:val="multilevel"/>
    <w:tmpl w:val="17DCD202"/>
    <w:lvl w:ilvl="0">
      <w:start w:val="1"/>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4">
    <w:nsid w:val="1F3A3205"/>
    <w:multiLevelType w:val="hybridMultilevel"/>
    <w:tmpl w:val="666E2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890188"/>
    <w:multiLevelType w:val="multilevel"/>
    <w:tmpl w:val="DC60FF48"/>
    <w:lvl w:ilvl="0">
      <w:start w:val="1"/>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6">
    <w:nsid w:val="23510F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2C9D2C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2DCB09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6094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37DC3A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39FA61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48EB1C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4D2D7AE5"/>
    <w:multiLevelType w:val="multilevel"/>
    <w:tmpl w:val="DDDE25D8"/>
    <w:lvl w:ilvl="0">
      <w:start w:val="1"/>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14">
    <w:nsid w:val="4D4773CF"/>
    <w:multiLevelType w:val="hybridMultilevel"/>
    <w:tmpl w:val="166C75CE"/>
    <w:lvl w:ilvl="0" w:tplc="6FD6F2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363E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4FFB09A8"/>
    <w:multiLevelType w:val="hybridMultilevel"/>
    <w:tmpl w:val="8CD40A12"/>
    <w:lvl w:ilvl="0" w:tplc="6FD6F25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26A02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56CB633A"/>
    <w:multiLevelType w:val="hybridMultilevel"/>
    <w:tmpl w:val="CEF2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F5771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709A26E0"/>
    <w:multiLevelType w:val="hybridMultilevel"/>
    <w:tmpl w:val="4F2E274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71034836"/>
    <w:multiLevelType w:val="hybridMultilevel"/>
    <w:tmpl w:val="245060B0"/>
    <w:lvl w:ilvl="0" w:tplc="A39886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79434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781463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7D377F5F"/>
    <w:multiLevelType w:val="multilevel"/>
    <w:tmpl w:val="6838ACD2"/>
    <w:lvl w:ilvl="0">
      <w:start w:val="1"/>
      <w:numFmt w:val="decimal"/>
      <w:lvlText w:val="%1.0"/>
      <w:lvlJc w:val="left"/>
      <w:pPr>
        <w:ind w:left="360" w:hanging="360"/>
      </w:pPr>
      <w:rPr>
        <w:rFonts w:cs="Times New Roman" w:hint="default"/>
        <w:b/>
      </w:rPr>
    </w:lvl>
    <w:lvl w:ilvl="1">
      <w:start w:val="1"/>
      <w:numFmt w:val="decimal"/>
      <w:lvlText w:val="%1.%2"/>
      <w:lvlJc w:val="left"/>
      <w:pPr>
        <w:ind w:left="1080" w:hanging="360"/>
      </w:pPr>
      <w:rPr>
        <w:rFonts w:cs="Times New Roman" w:hint="default"/>
        <w:b/>
      </w:rPr>
    </w:lvl>
    <w:lvl w:ilvl="2">
      <w:start w:val="1"/>
      <w:numFmt w:val="decimal"/>
      <w:lvlText w:val="%1.%2.%3"/>
      <w:lvlJc w:val="left"/>
      <w:pPr>
        <w:ind w:left="2160" w:hanging="720"/>
      </w:pPr>
      <w:rPr>
        <w:rFonts w:cs="Times New Roman" w:hint="default"/>
        <w:b/>
      </w:rPr>
    </w:lvl>
    <w:lvl w:ilvl="3">
      <w:start w:val="1"/>
      <w:numFmt w:val="decimal"/>
      <w:lvlText w:val="%1.%2.%3.%4"/>
      <w:lvlJc w:val="left"/>
      <w:pPr>
        <w:ind w:left="2880" w:hanging="720"/>
      </w:pPr>
      <w:rPr>
        <w:rFonts w:cs="Times New Roman" w:hint="default"/>
        <w:b/>
      </w:rPr>
    </w:lvl>
    <w:lvl w:ilvl="4">
      <w:start w:val="1"/>
      <w:numFmt w:val="decimal"/>
      <w:lvlText w:val="%1.%2.%3.%4.%5"/>
      <w:lvlJc w:val="left"/>
      <w:pPr>
        <w:ind w:left="3600" w:hanging="720"/>
      </w:pPr>
      <w:rPr>
        <w:rFonts w:cs="Times New Roman" w:hint="default"/>
        <w:b/>
      </w:rPr>
    </w:lvl>
    <w:lvl w:ilvl="5">
      <w:start w:val="1"/>
      <w:numFmt w:val="decimal"/>
      <w:lvlText w:val="%1.%2.%3.%4.%5.%6"/>
      <w:lvlJc w:val="left"/>
      <w:pPr>
        <w:ind w:left="4680" w:hanging="1080"/>
      </w:pPr>
      <w:rPr>
        <w:rFonts w:cs="Times New Roman" w:hint="default"/>
        <w:b/>
      </w:rPr>
    </w:lvl>
    <w:lvl w:ilvl="6">
      <w:start w:val="1"/>
      <w:numFmt w:val="decimal"/>
      <w:lvlText w:val="%1.%2.%3.%4.%5.%6.%7"/>
      <w:lvlJc w:val="left"/>
      <w:pPr>
        <w:ind w:left="5400" w:hanging="1080"/>
      </w:pPr>
      <w:rPr>
        <w:rFonts w:cs="Times New Roman" w:hint="default"/>
        <w:b/>
      </w:rPr>
    </w:lvl>
    <w:lvl w:ilvl="7">
      <w:start w:val="1"/>
      <w:numFmt w:val="decimal"/>
      <w:lvlText w:val="%1.%2.%3.%4.%5.%6.%7.%8"/>
      <w:lvlJc w:val="left"/>
      <w:pPr>
        <w:ind w:left="6480" w:hanging="1440"/>
      </w:pPr>
      <w:rPr>
        <w:rFonts w:cs="Times New Roman" w:hint="default"/>
        <w:b/>
      </w:rPr>
    </w:lvl>
    <w:lvl w:ilvl="8">
      <w:start w:val="1"/>
      <w:numFmt w:val="decimal"/>
      <w:lvlText w:val="%1.%2.%3.%4.%5.%6.%7.%8.%9"/>
      <w:lvlJc w:val="left"/>
      <w:pPr>
        <w:ind w:left="7200" w:hanging="1440"/>
      </w:pPr>
      <w:rPr>
        <w:rFonts w:cs="Times New Roman" w:hint="default"/>
        <w:b/>
      </w:rPr>
    </w:lvl>
  </w:abstractNum>
  <w:num w:numId="1">
    <w:abstractNumId w:val="11"/>
  </w:num>
  <w:num w:numId="2">
    <w:abstractNumId w:val="15"/>
  </w:num>
  <w:num w:numId="3">
    <w:abstractNumId w:val="6"/>
  </w:num>
  <w:num w:numId="4">
    <w:abstractNumId w:val="2"/>
  </w:num>
  <w:num w:numId="5">
    <w:abstractNumId w:val="23"/>
  </w:num>
  <w:num w:numId="6">
    <w:abstractNumId w:val="17"/>
  </w:num>
  <w:num w:numId="7">
    <w:abstractNumId w:val="8"/>
  </w:num>
  <w:num w:numId="8">
    <w:abstractNumId w:val="19"/>
  </w:num>
  <w:num w:numId="9">
    <w:abstractNumId w:val="9"/>
  </w:num>
  <w:num w:numId="10">
    <w:abstractNumId w:val="7"/>
  </w:num>
  <w:num w:numId="11">
    <w:abstractNumId w:val="12"/>
  </w:num>
  <w:num w:numId="12">
    <w:abstractNumId w:val="22"/>
  </w:num>
  <w:num w:numId="13">
    <w:abstractNumId w:val="0"/>
  </w:num>
  <w:num w:numId="14">
    <w:abstractNumId w:val="10"/>
  </w:num>
  <w:num w:numId="15">
    <w:abstractNumId w:val="3"/>
  </w:num>
  <w:num w:numId="16">
    <w:abstractNumId w:val="1"/>
  </w:num>
  <w:num w:numId="17">
    <w:abstractNumId w:val="13"/>
  </w:num>
  <w:num w:numId="18">
    <w:abstractNumId w:val="5"/>
  </w:num>
  <w:num w:numId="19">
    <w:abstractNumId w:val="18"/>
  </w:num>
  <w:num w:numId="20">
    <w:abstractNumId w:val="4"/>
  </w:num>
  <w:num w:numId="21">
    <w:abstractNumId w:val="16"/>
  </w:num>
  <w:num w:numId="22">
    <w:abstractNumId w:val="14"/>
  </w:num>
  <w:num w:numId="23">
    <w:abstractNumId w:val="24"/>
  </w:num>
  <w:num w:numId="24">
    <w:abstractNumId w:val="21"/>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00"/>
  <w:displayHorizontalDrawingGridEvery w:val="0"/>
  <w:displayVerticalDrawingGridEvery w:val="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3D96"/>
    <w:rsid w:val="000E7C05"/>
    <w:rsid w:val="00186C6A"/>
    <w:rsid w:val="001C4C27"/>
    <w:rsid w:val="001C6666"/>
    <w:rsid w:val="001E505F"/>
    <w:rsid w:val="00240DAC"/>
    <w:rsid w:val="00241E5D"/>
    <w:rsid w:val="00273ACD"/>
    <w:rsid w:val="002A3642"/>
    <w:rsid w:val="002C4D75"/>
    <w:rsid w:val="00353A42"/>
    <w:rsid w:val="003721F6"/>
    <w:rsid w:val="00375FC7"/>
    <w:rsid w:val="003B677C"/>
    <w:rsid w:val="003C2D6E"/>
    <w:rsid w:val="00472E95"/>
    <w:rsid w:val="00473AE3"/>
    <w:rsid w:val="005457C9"/>
    <w:rsid w:val="005474C6"/>
    <w:rsid w:val="005B6A38"/>
    <w:rsid w:val="0063490B"/>
    <w:rsid w:val="00637316"/>
    <w:rsid w:val="00640C12"/>
    <w:rsid w:val="006C0534"/>
    <w:rsid w:val="006F5B0D"/>
    <w:rsid w:val="00772B7B"/>
    <w:rsid w:val="007C0873"/>
    <w:rsid w:val="007E3D96"/>
    <w:rsid w:val="00837F31"/>
    <w:rsid w:val="008459D6"/>
    <w:rsid w:val="0087178C"/>
    <w:rsid w:val="00876D0D"/>
    <w:rsid w:val="00876EC0"/>
    <w:rsid w:val="00890381"/>
    <w:rsid w:val="008A268F"/>
    <w:rsid w:val="008A4407"/>
    <w:rsid w:val="008B7CB7"/>
    <w:rsid w:val="008E5D9A"/>
    <w:rsid w:val="008F5C42"/>
    <w:rsid w:val="0091126D"/>
    <w:rsid w:val="00934DE6"/>
    <w:rsid w:val="009607F9"/>
    <w:rsid w:val="00971636"/>
    <w:rsid w:val="009B54A6"/>
    <w:rsid w:val="009C657A"/>
    <w:rsid w:val="009F6325"/>
    <w:rsid w:val="009F7FCF"/>
    <w:rsid w:val="00A435C9"/>
    <w:rsid w:val="00A71A0F"/>
    <w:rsid w:val="00A83941"/>
    <w:rsid w:val="00A876B1"/>
    <w:rsid w:val="00AA196D"/>
    <w:rsid w:val="00AC0A08"/>
    <w:rsid w:val="00AC3587"/>
    <w:rsid w:val="00AC4BCD"/>
    <w:rsid w:val="00B47C7D"/>
    <w:rsid w:val="00B965D9"/>
    <w:rsid w:val="00BB1AC9"/>
    <w:rsid w:val="00C22965"/>
    <w:rsid w:val="00C57C9B"/>
    <w:rsid w:val="00C83C4F"/>
    <w:rsid w:val="00CB47A6"/>
    <w:rsid w:val="00CC01B6"/>
    <w:rsid w:val="00CC30E2"/>
    <w:rsid w:val="00CF24A1"/>
    <w:rsid w:val="00D04B62"/>
    <w:rsid w:val="00DC1192"/>
    <w:rsid w:val="00DD4A47"/>
    <w:rsid w:val="00E85218"/>
    <w:rsid w:val="00ED6AC7"/>
    <w:rsid w:val="00EE5C0D"/>
    <w:rsid w:val="00F01B12"/>
    <w:rsid w:val="00F33D58"/>
    <w:rsid w:val="00F81660"/>
    <w:rsid w:val="00F8511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7C9"/>
    <w:rPr>
      <w:sz w:val="20"/>
      <w:szCs w:val="20"/>
    </w:rPr>
  </w:style>
  <w:style w:type="paragraph" w:styleId="Heading1">
    <w:name w:val="heading 1"/>
    <w:basedOn w:val="Normal"/>
    <w:next w:val="Normal"/>
    <w:link w:val="Heading1Char"/>
    <w:uiPriority w:val="99"/>
    <w:qFormat/>
    <w:rsid w:val="005457C9"/>
    <w:pPr>
      <w:keepNext/>
      <w:outlineLvl w:val="0"/>
    </w:pPr>
    <w:rPr>
      <w:rFonts w:ascii="Courier New" w:hAnsi="Courier New"/>
      <w:b/>
      <w:sz w:val="24"/>
    </w:rPr>
  </w:style>
  <w:style w:type="paragraph" w:styleId="Heading2">
    <w:name w:val="heading 2"/>
    <w:basedOn w:val="Normal"/>
    <w:next w:val="Normal"/>
    <w:link w:val="Heading2Char"/>
    <w:uiPriority w:val="99"/>
    <w:qFormat/>
    <w:rsid w:val="005457C9"/>
    <w:pPr>
      <w:keepNext/>
      <w:outlineLvl w:val="1"/>
    </w:pPr>
    <w:rPr>
      <w:rFonts w:ascii="Courier New" w:hAnsi="Courier New"/>
      <w:b/>
      <w:sz w:val="22"/>
    </w:rPr>
  </w:style>
  <w:style w:type="paragraph" w:styleId="Heading3">
    <w:name w:val="heading 3"/>
    <w:basedOn w:val="Normal"/>
    <w:next w:val="Normal"/>
    <w:link w:val="Heading3Char"/>
    <w:uiPriority w:val="99"/>
    <w:qFormat/>
    <w:locked/>
    <w:rsid w:val="00273ACD"/>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3731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637316"/>
    <w:rPr>
      <w:rFonts w:ascii="Cambria" w:hAnsi="Cambria" w:cs="Times New Roman"/>
      <w:b/>
      <w:bCs/>
      <w:i/>
      <w:iCs/>
      <w:sz w:val="28"/>
      <w:szCs w:val="28"/>
    </w:rPr>
  </w:style>
  <w:style w:type="character" w:customStyle="1" w:styleId="Heading3Char">
    <w:name w:val="Heading 3 Char"/>
    <w:basedOn w:val="DefaultParagraphFont"/>
    <w:link w:val="Heading3"/>
    <w:uiPriority w:val="9"/>
    <w:semiHidden/>
    <w:rsid w:val="00CA70BE"/>
    <w:rPr>
      <w:rFonts w:asciiTheme="majorHAnsi" w:eastAsiaTheme="majorEastAsia" w:hAnsiTheme="majorHAnsi" w:cstheme="majorBidi"/>
      <w:b/>
      <w:bCs/>
      <w:sz w:val="26"/>
      <w:szCs w:val="26"/>
    </w:rPr>
  </w:style>
  <w:style w:type="character" w:styleId="Hyperlink">
    <w:name w:val="Hyperlink"/>
    <w:basedOn w:val="DefaultParagraphFont"/>
    <w:uiPriority w:val="99"/>
    <w:rsid w:val="00AC0A08"/>
    <w:rPr>
      <w:rFonts w:cs="Times New Roman"/>
      <w:color w:val="0000FF"/>
      <w:u w:val="single"/>
    </w:rPr>
  </w:style>
  <w:style w:type="table" w:styleId="TableGrid">
    <w:name w:val="Table Grid"/>
    <w:basedOn w:val="TableNormal"/>
    <w:uiPriority w:val="99"/>
    <w:rsid w:val="003B677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uiPriority w:val="99"/>
    <w:rsid w:val="00273ACD"/>
    <w:rPr>
      <w:sz w:val="22"/>
    </w:rPr>
  </w:style>
  <w:style w:type="character" w:customStyle="1" w:styleId="BodyText2Char">
    <w:name w:val="Body Text 2 Char"/>
    <w:basedOn w:val="DefaultParagraphFont"/>
    <w:link w:val="BodyText2"/>
    <w:uiPriority w:val="99"/>
    <w:semiHidden/>
    <w:rsid w:val="00CA70BE"/>
    <w:rPr>
      <w:sz w:val="20"/>
      <w:szCs w:val="20"/>
    </w:rPr>
  </w:style>
  <w:style w:type="paragraph" w:styleId="BodyText">
    <w:name w:val="Body Text"/>
    <w:basedOn w:val="Normal"/>
    <w:link w:val="BodyTextChar"/>
    <w:uiPriority w:val="99"/>
    <w:rsid w:val="00934DE6"/>
    <w:pPr>
      <w:spacing w:after="120"/>
    </w:pPr>
  </w:style>
  <w:style w:type="character" w:customStyle="1" w:styleId="BodyTextChar">
    <w:name w:val="Body Text Char"/>
    <w:basedOn w:val="DefaultParagraphFont"/>
    <w:link w:val="BodyText"/>
    <w:uiPriority w:val="99"/>
    <w:semiHidden/>
    <w:rsid w:val="00CA70BE"/>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sarams.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TotalTime>
  <Pages>4</Pages>
  <Words>1621</Words>
  <Characters>9246</Characters>
  <Application>Microsoft Office Outlook</Application>
  <DocSecurity>0</DocSecurity>
  <Lines>0</Lines>
  <Paragraphs>0</Paragraphs>
  <ScaleCrop>false</ScaleCrop>
  <Company>Murrieta Valley Unified School District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Syllabus</dc:title>
  <dc:subject/>
  <dc:creator>Murrieta Valley Unified School District</dc:creator>
  <cp:keywords/>
  <dc:description/>
  <cp:lastModifiedBy>schitraroff</cp:lastModifiedBy>
  <cp:revision>3</cp:revision>
  <cp:lastPrinted>2009-08-14T15:12:00Z</cp:lastPrinted>
  <dcterms:created xsi:type="dcterms:W3CDTF">2009-08-14T17:24:00Z</dcterms:created>
  <dcterms:modified xsi:type="dcterms:W3CDTF">2009-08-14T17:37:00Z</dcterms:modified>
</cp:coreProperties>
</file>