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1F4" w14:textId="41E2EC98" w:rsidR="00A21FE4" w:rsidRPr="00AF0674" w:rsidRDefault="00A21FE4" w:rsidP="00A21FE4">
      <w:pPr>
        <w:jc w:val="center"/>
        <w:rPr>
          <w:rFonts w:ascii="Avenir Next Demi Bold" w:hAnsi="Avenir Next Demi Bold"/>
          <w:b/>
          <w:bCs/>
        </w:rPr>
      </w:pPr>
      <w:r>
        <w:rPr>
          <w:rFonts w:ascii="Avenir Next Demi Bold" w:hAnsi="Avenir Next Demi Bold"/>
          <w:b/>
          <w:bCs/>
        </w:rPr>
        <w:t>Mark Richardson CTECAF</w:t>
      </w:r>
    </w:p>
    <w:p w14:paraId="3D91FCEC" w14:textId="77777777" w:rsidR="00A21FE4" w:rsidRPr="00AF0674" w:rsidRDefault="00A21FE4" w:rsidP="00A21FE4">
      <w:pPr>
        <w:jc w:val="center"/>
        <w:rPr>
          <w:rFonts w:ascii="Avenir Next Demi Bold" w:hAnsi="Avenir Next Demi Bold"/>
          <w:b/>
          <w:bCs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610"/>
        <w:gridCol w:w="4770"/>
        <w:gridCol w:w="2460"/>
      </w:tblGrid>
      <w:tr w:rsidR="00A21FE4" w:rsidRPr="00AF0674" w14:paraId="328B2D87" w14:textId="77777777" w:rsidTr="00A21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12" w:space="0" w:color="auto"/>
            </w:tcBorders>
          </w:tcPr>
          <w:p w14:paraId="24A0B4D1" w14:textId="77777777" w:rsidR="00A21FE4" w:rsidRPr="00AF0674" w:rsidRDefault="00A21FE4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Course Number</w:t>
            </w:r>
          </w:p>
        </w:tc>
        <w:tc>
          <w:tcPr>
            <w:tcW w:w="4770" w:type="dxa"/>
            <w:tcBorders>
              <w:bottom w:val="single" w:sz="12" w:space="0" w:color="auto"/>
            </w:tcBorders>
          </w:tcPr>
          <w:p w14:paraId="4445698D" w14:textId="77777777" w:rsidR="00A21FE4" w:rsidRPr="00AF0674" w:rsidRDefault="00A21FE4" w:rsidP="001968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Course Name</w:t>
            </w:r>
          </w:p>
        </w:tc>
        <w:tc>
          <w:tcPr>
            <w:tcW w:w="2460" w:type="dxa"/>
            <w:tcBorders>
              <w:bottom w:val="single" w:sz="12" w:space="0" w:color="auto"/>
            </w:tcBorders>
          </w:tcPr>
          <w:p w14:paraId="35EF25D5" w14:textId="77777777" w:rsidR="00A21FE4" w:rsidRPr="00AF0674" w:rsidRDefault="00A21FE4" w:rsidP="001968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Location</w:t>
            </w:r>
          </w:p>
        </w:tc>
      </w:tr>
      <w:tr w:rsidR="00A21FE4" w:rsidRPr="00AF0674" w14:paraId="08EA839E" w14:textId="77777777" w:rsidTr="00A2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05E6305" w14:textId="68C30469" w:rsidR="00A21FE4" w:rsidRPr="00AF0674" w:rsidRDefault="00A21FE4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119</w:t>
            </w:r>
          </w:p>
        </w:tc>
        <w:tc>
          <w:tcPr>
            <w:tcW w:w="4770" w:type="dxa"/>
          </w:tcPr>
          <w:p w14:paraId="60097B86" w14:textId="6DC70C0C" w:rsidR="00A21FE4" w:rsidRPr="00AF0674" w:rsidRDefault="00A21FE4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Intro to Hospitality Industry</w:t>
            </w:r>
          </w:p>
        </w:tc>
        <w:tc>
          <w:tcPr>
            <w:tcW w:w="2460" w:type="dxa"/>
          </w:tcPr>
          <w:p w14:paraId="66D4B32C" w14:textId="38DB260F" w:rsidR="00A21FE4" w:rsidRDefault="00A21FE4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21FE4" w:rsidRPr="00AF0674" w14:paraId="44B6FD18" w14:textId="77777777" w:rsidTr="00A2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7C7F5B4" w14:textId="77B364AE" w:rsidR="00A21FE4" w:rsidRPr="00AF0674" w:rsidRDefault="00A21FE4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120</w:t>
            </w:r>
          </w:p>
        </w:tc>
        <w:tc>
          <w:tcPr>
            <w:tcW w:w="4770" w:type="dxa"/>
          </w:tcPr>
          <w:p w14:paraId="3D29C1CC" w14:textId="4BB4975D" w:rsidR="00A21FE4" w:rsidRPr="00AF0674" w:rsidRDefault="00A21FE4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Principles of Foods 1</w:t>
            </w:r>
          </w:p>
        </w:tc>
        <w:tc>
          <w:tcPr>
            <w:tcW w:w="2460" w:type="dxa"/>
          </w:tcPr>
          <w:p w14:paraId="05FC8CEC" w14:textId="5B6B7AC0" w:rsidR="00A21FE4" w:rsidRDefault="00A21FE4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21FE4" w:rsidRPr="00AF0674" w14:paraId="220F0C03" w14:textId="77777777" w:rsidTr="00A2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B1866DF" w14:textId="51E8AAA2" w:rsidR="00A21FE4" w:rsidRPr="00AF0674" w:rsidRDefault="00A21FE4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124</w:t>
            </w:r>
          </w:p>
        </w:tc>
        <w:tc>
          <w:tcPr>
            <w:tcW w:w="4770" w:type="dxa"/>
          </w:tcPr>
          <w:p w14:paraId="322F5B18" w14:textId="65E10E7B" w:rsidR="00A21FE4" w:rsidRPr="00AF0674" w:rsidRDefault="00A21FE4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Sanitation Safety and Equipment</w:t>
            </w:r>
          </w:p>
        </w:tc>
        <w:tc>
          <w:tcPr>
            <w:tcW w:w="2460" w:type="dxa"/>
          </w:tcPr>
          <w:p w14:paraId="5DC678A4" w14:textId="31B96688" w:rsidR="00A21FE4" w:rsidRPr="00AF0674" w:rsidRDefault="00A21FE4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21FE4" w:rsidRPr="00AF0674" w14:paraId="2BEFD087" w14:textId="77777777" w:rsidTr="00A2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64CA02A" w14:textId="200BE9BE" w:rsidR="00A21FE4" w:rsidRPr="00AF0674" w:rsidRDefault="00A21FE4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MT 113</w:t>
            </w:r>
          </w:p>
        </w:tc>
        <w:tc>
          <w:tcPr>
            <w:tcW w:w="4770" w:type="dxa"/>
          </w:tcPr>
          <w:p w14:paraId="34A93344" w14:textId="628B7B32" w:rsidR="00A21FE4" w:rsidRPr="00AF0674" w:rsidRDefault="00A21FE4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SolidWorks 1</w:t>
            </w:r>
          </w:p>
        </w:tc>
        <w:tc>
          <w:tcPr>
            <w:tcW w:w="2460" w:type="dxa"/>
          </w:tcPr>
          <w:p w14:paraId="5A208088" w14:textId="1526DF4A" w:rsidR="00A21FE4" w:rsidRPr="00AF0674" w:rsidRDefault="00A21FE4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21FE4" w:rsidRPr="00AF0674" w14:paraId="3D3172ED" w14:textId="77777777" w:rsidTr="00A21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A1F8CD5" w14:textId="29283C80" w:rsidR="00A21FE4" w:rsidRPr="00AF0674" w:rsidRDefault="00A21FE4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MT 116</w:t>
            </w:r>
          </w:p>
        </w:tc>
        <w:tc>
          <w:tcPr>
            <w:tcW w:w="4770" w:type="dxa"/>
          </w:tcPr>
          <w:p w14:paraId="176A8D4A" w14:textId="7FA4C137" w:rsidR="00A21FE4" w:rsidRPr="00AF0674" w:rsidRDefault="00A21FE4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Mastercam 1</w:t>
            </w:r>
          </w:p>
        </w:tc>
        <w:tc>
          <w:tcPr>
            <w:tcW w:w="2460" w:type="dxa"/>
          </w:tcPr>
          <w:p w14:paraId="6DBB156A" w14:textId="708AA668" w:rsidR="00A21FE4" w:rsidRPr="00AF0674" w:rsidRDefault="00A21FE4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A21FE4" w:rsidRPr="00AF0674" w14:paraId="1A0EEDD6" w14:textId="77777777" w:rsidTr="00A21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D12CBD6" w14:textId="428535AE" w:rsidR="00A21FE4" w:rsidRPr="00AF0674" w:rsidRDefault="00A21FE4" w:rsidP="00196853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 w:rsidRPr="00AF0674">
              <w:rPr>
                <w:rFonts w:ascii="Avenir Next Demi Bold" w:hAnsi="Avenir Next Demi Bold"/>
              </w:rPr>
              <w:t>MT 109</w:t>
            </w:r>
          </w:p>
        </w:tc>
        <w:tc>
          <w:tcPr>
            <w:tcW w:w="4770" w:type="dxa"/>
          </w:tcPr>
          <w:p w14:paraId="45228D22" w14:textId="5A7AB887" w:rsidR="00A21FE4" w:rsidRPr="00AF0674" w:rsidRDefault="00A21FE4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Survey of Machining and Manufacturing</w:t>
            </w:r>
          </w:p>
        </w:tc>
        <w:tc>
          <w:tcPr>
            <w:tcW w:w="2460" w:type="dxa"/>
          </w:tcPr>
          <w:p w14:paraId="598D3AA0" w14:textId="4B774A9C" w:rsidR="00A21FE4" w:rsidRPr="00AF0674" w:rsidRDefault="00A21FE4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</w:tbl>
    <w:p w14:paraId="59CE0BC9" w14:textId="77777777" w:rsidR="002D6986" w:rsidRPr="00C0690F" w:rsidRDefault="002D6986" w:rsidP="00C0690F"/>
    <w:sectPr w:rsidR="002D6986" w:rsidRPr="00C0690F" w:rsidSect="00A21FE4">
      <w:headerReference w:type="even" r:id="rId8"/>
      <w:headerReference w:type="default" r:id="rId9"/>
      <w:headerReference w:type="first" r:id="rId10"/>
      <w:footerReference w:type="first" r:id="rId11"/>
      <w:pgSz w:w="12240" w:h="15840"/>
      <w:pgMar w:top="2160" w:right="1195" w:bottom="1440" w:left="1195" w:header="10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78106" w14:textId="77777777" w:rsidR="00A21FE4" w:rsidRDefault="00A21FE4" w:rsidP="00435F6A">
      <w:r>
        <w:separator/>
      </w:r>
    </w:p>
  </w:endnote>
  <w:endnote w:type="continuationSeparator" w:id="0">
    <w:p w14:paraId="5905A2C4" w14:textId="77777777" w:rsidR="00A21FE4" w:rsidRDefault="00A21FE4" w:rsidP="00435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Next LT Pro Demi Bold">
    <w:altName w:val="Avenir Next LT Pro Demi"/>
    <w:panose1 w:val="020B0703020202020204"/>
    <w:charset w:val="00"/>
    <w:family w:val="swiss"/>
    <w:pitch w:val="variable"/>
    <w:sig w:usb0="8000002F" w:usb1="5000204A" w:usb2="00000000" w:usb3="00000000" w:csb0="0000009B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venir Next Demi Bold">
    <w:panose1 w:val="020B0703020202020204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FF95" w14:textId="77777777" w:rsidR="00702FD5" w:rsidRPr="00745713" w:rsidRDefault="00745713" w:rsidP="00745713">
    <w:pPr>
      <w:pStyle w:val="Footer"/>
    </w:pPr>
    <w:r>
      <w:drawing>
        <wp:anchor distT="0" distB="0" distL="114300" distR="114300" simplePos="0" relativeHeight="251656191" behindDoc="1" locked="1" layoutInCell="1" allowOverlap="1" wp14:anchorId="550152CE" wp14:editId="2ED28CD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559" cy="10058400"/>
          <wp:effectExtent l="0" t="0" r="0" b="0"/>
          <wp:wrapNone/>
          <wp:docPr id="17" name="Picture 17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559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0" locked="1" layoutInCell="1" allowOverlap="0" wp14:anchorId="5E72E6EE" wp14:editId="791220D5">
          <wp:simplePos x="0" y="0"/>
          <wp:positionH relativeFrom="page">
            <wp:posOffset>1828800</wp:posOffset>
          </wp:positionH>
          <wp:positionV relativeFrom="page">
            <wp:posOffset>9505315</wp:posOffset>
          </wp:positionV>
          <wp:extent cx="4032504" cy="100584"/>
          <wp:effectExtent l="0" t="0" r="0" b="127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2504" cy="100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F2D93" w14:textId="77777777" w:rsidR="00A21FE4" w:rsidRDefault="00A21FE4" w:rsidP="00435F6A">
      <w:r>
        <w:separator/>
      </w:r>
    </w:p>
  </w:footnote>
  <w:footnote w:type="continuationSeparator" w:id="0">
    <w:p w14:paraId="4077B6FD" w14:textId="77777777" w:rsidR="00A21FE4" w:rsidRDefault="00A21FE4" w:rsidP="00435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5629348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91827B9" w14:textId="77777777" w:rsidR="00435F6A" w:rsidRDefault="00435F6A" w:rsidP="00745713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D6986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1EB8AB2B" w14:textId="77777777" w:rsidR="00435F6A" w:rsidRDefault="00435F6A" w:rsidP="007457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2077051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2D463D9" w14:textId="77777777" w:rsidR="00435F6A" w:rsidRDefault="00435F6A" w:rsidP="00745713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39075EBD" w14:textId="77777777" w:rsidR="00435F6A" w:rsidRDefault="00435F6A" w:rsidP="007457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2D9B0" w14:textId="77777777" w:rsidR="00702FD5" w:rsidRPr="00004E46" w:rsidRDefault="002E37D4" w:rsidP="00745713">
    <w:pPr>
      <w:pStyle w:val="Header"/>
    </w:pPr>
    <w:r>
      <mc:AlternateContent>
        <mc:Choice Requires="wpg">
          <w:drawing>
            <wp:anchor distT="0" distB="292735" distL="114300" distR="114300" simplePos="0" relativeHeight="251659264" behindDoc="0" locked="1" layoutInCell="1" allowOverlap="0" wp14:anchorId="37F6C2E5" wp14:editId="109F941A">
              <wp:simplePos x="0" y="0"/>
              <wp:positionH relativeFrom="page">
                <wp:posOffset>685800</wp:posOffset>
              </wp:positionH>
              <wp:positionV relativeFrom="page">
                <wp:posOffset>457200</wp:posOffset>
              </wp:positionV>
              <wp:extent cx="6391656" cy="1170432"/>
              <wp:effectExtent l="0" t="0" r="0" b="0"/>
              <wp:wrapTopAndBottom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1656" cy="1170432"/>
                        <a:chOff x="0" y="0"/>
                        <a:chExt cx="6388251" cy="1170305"/>
                      </a:xfrm>
                    </wpg:grpSpPr>
                    <pic:pic xmlns:pic="http://schemas.openxmlformats.org/drawingml/2006/picture">
                      <pic:nvPicPr>
                        <pic:cNvPr id="16" name="Picture 16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6540" cy="11703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Picture 15" descr="A picture containing text, sig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1711" y="869132"/>
                          <a:ext cx="1526540" cy="1549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AD350E" id="Group 1" o:spid="_x0000_s1026" style="position:absolute;margin-left:54pt;margin-top:36pt;width:503.3pt;height:92.15pt;z-index:251659264;mso-wrap-distance-bottom:23.05pt;mso-position-horizontal-relative:page;mso-position-vertical-relative:page;mso-width-relative:margin;mso-height-relative:margin" coordsize="63882,117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&#13;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&#10;&#10;Description automatically generated" style="position:absolute;width:15265;height:117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">
                <v:imagedata r:id="rId3" o:title="Logo&#10;&#10;Description automatically generated"/>
              </v:shape>
              <v:shape id="Picture 15" o:spid="_x0000_s1028" type="#_x0000_t75" alt="A picture containing text, sign&#10;&#10;Description automatically generated" style="position:absolute;left:48617;top:8691;width:15265;height:15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">
                <v:imagedata r:id="rId4" o:title="A picture containing text, sign&#10;&#10;Description automatically generated"/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88807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C0346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6857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000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7C20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C6A3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FA37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AE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B48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9E72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DC763CB"/>
    <w:multiLevelType w:val="hybridMultilevel"/>
    <w:tmpl w:val="A39C19E6"/>
    <w:lvl w:ilvl="0" w:tplc="E5A2028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20C4B"/>
    <w:multiLevelType w:val="hybridMultilevel"/>
    <w:tmpl w:val="7DEC6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5254197">
    <w:abstractNumId w:val="11"/>
  </w:num>
  <w:num w:numId="2" w16cid:durableId="1435781223">
    <w:abstractNumId w:val="10"/>
  </w:num>
  <w:num w:numId="3" w16cid:durableId="941915311">
    <w:abstractNumId w:val="0"/>
  </w:num>
  <w:num w:numId="4" w16cid:durableId="643631052">
    <w:abstractNumId w:val="1"/>
  </w:num>
  <w:num w:numId="5" w16cid:durableId="1423333590">
    <w:abstractNumId w:val="2"/>
  </w:num>
  <w:num w:numId="6" w16cid:durableId="1925796703">
    <w:abstractNumId w:val="3"/>
  </w:num>
  <w:num w:numId="7" w16cid:durableId="1176075903">
    <w:abstractNumId w:val="8"/>
  </w:num>
  <w:num w:numId="8" w16cid:durableId="2024243194">
    <w:abstractNumId w:val="4"/>
  </w:num>
  <w:num w:numId="9" w16cid:durableId="64765712">
    <w:abstractNumId w:val="5"/>
  </w:num>
  <w:num w:numId="10" w16cid:durableId="1489251952">
    <w:abstractNumId w:val="6"/>
  </w:num>
  <w:num w:numId="11" w16cid:durableId="398409015">
    <w:abstractNumId w:val="7"/>
  </w:num>
  <w:num w:numId="12" w16cid:durableId="2115043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E4"/>
    <w:rsid w:val="00004E46"/>
    <w:rsid w:val="00014C9D"/>
    <w:rsid w:val="000349C2"/>
    <w:rsid w:val="000F6E73"/>
    <w:rsid w:val="00175DA3"/>
    <w:rsid w:val="002D2E31"/>
    <w:rsid w:val="002D6986"/>
    <w:rsid w:val="002E37D4"/>
    <w:rsid w:val="00336ECF"/>
    <w:rsid w:val="00434925"/>
    <w:rsid w:val="00435F6A"/>
    <w:rsid w:val="00475131"/>
    <w:rsid w:val="00486258"/>
    <w:rsid w:val="004A18D4"/>
    <w:rsid w:val="004D0876"/>
    <w:rsid w:val="004E6AF0"/>
    <w:rsid w:val="00596E72"/>
    <w:rsid w:val="005B0A4F"/>
    <w:rsid w:val="00620D6F"/>
    <w:rsid w:val="00702FD5"/>
    <w:rsid w:val="00745713"/>
    <w:rsid w:val="00780539"/>
    <w:rsid w:val="00A21FE4"/>
    <w:rsid w:val="00A25427"/>
    <w:rsid w:val="00B07B6B"/>
    <w:rsid w:val="00BA3C76"/>
    <w:rsid w:val="00BF743F"/>
    <w:rsid w:val="00C0690F"/>
    <w:rsid w:val="00C639A2"/>
    <w:rsid w:val="00D44075"/>
    <w:rsid w:val="00D93042"/>
    <w:rsid w:val="00D93C5D"/>
    <w:rsid w:val="00E42A44"/>
    <w:rsid w:val="00E44ABE"/>
    <w:rsid w:val="00E74FC2"/>
    <w:rsid w:val="00EF246B"/>
    <w:rsid w:val="00EF4C04"/>
    <w:rsid w:val="00F76DD0"/>
    <w:rsid w:val="00FE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7031E"/>
  <w15:chartTrackingRefBased/>
  <w15:docId w15:val="{D5092C04-2652-A941-9DE5-77C52C6C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FE4"/>
    <w:pPr>
      <w:tabs>
        <w:tab w:val="left" w:pos="1640"/>
      </w:tabs>
      <w:spacing w:line="264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F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A73AD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F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A73A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F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A73AD" w:themeColor="text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5F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A73AD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5F6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A73AD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A18D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A18D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A18D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38586" w:themeColor="accent5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A18D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838586" w:themeColor="accent5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02FD5"/>
  </w:style>
  <w:style w:type="paragraph" w:styleId="Header">
    <w:name w:val="header"/>
    <w:basedOn w:val="Normal"/>
    <w:link w:val="HeaderChar"/>
    <w:uiPriority w:val="99"/>
    <w:unhideWhenUsed/>
    <w:rsid w:val="00745713"/>
    <w:pPr>
      <w:tabs>
        <w:tab w:val="center" w:pos="4680"/>
        <w:tab w:val="right" w:pos="9360"/>
      </w:tabs>
      <w:jc w:val="right"/>
    </w:pPr>
    <w:rPr>
      <w:noProof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45713"/>
    <w:rPr>
      <w:noProof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45713"/>
    <w:pPr>
      <w:tabs>
        <w:tab w:val="center" w:pos="4680"/>
        <w:tab w:val="right" w:pos="9360"/>
      </w:tabs>
    </w:pPr>
    <w:rPr>
      <w:noProof/>
      <w:color w:val="00000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5713"/>
    <w:rPr>
      <w:noProof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35F6A"/>
    <w:rPr>
      <w:rFonts w:asciiTheme="majorHAnsi" w:eastAsiaTheme="majorEastAsia" w:hAnsiTheme="majorHAnsi" w:cstheme="majorBidi"/>
      <w:color w:val="1A73AD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5F6A"/>
    <w:rPr>
      <w:rFonts w:asciiTheme="majorHAnsi" w:eastAsiaTheme="majorEastAsia" w:hAnsiTheme="majorHAnsi" w:cstheme="majorBidi"/>
      <w:color w:val="1A73A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F6A"/>
    <w:rPr>
      <w:rFonts w:asciiTheme="majorHAnsi" w:eastAsiaTheme="majorEastAsia" w:hAnsiTheme="majorHAnsi" w:cstheme="majorBidi"/>
      <w:color w:val="1A73AD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435F6A"/>
    <w:rPr>
      <w:rFonts w:asciiTheme="majorHAnsi" w:eastAsiaTheme="majorEastAsia" w:hAnsiTheme="majorHAnsi" w:cstheme="majorBidi"/>
      <w:i/>
      <w:iCs/>
      <w:color w:val="1A73AD" w:themeColor="text2"/>
    </w:rPr>
  </w:style>
  <w:style w:type="character" w:customStyle="1" w:styleId="Heading5Char">
    <w:name w:val="Heading 5 Char"/>
    <w:basedOn w:val="DefaultParagraphFont"/>
    <w:link w:val="Heading5"/>
    <w:uiPriority w:val="9"/>
    <w:rsid w:val="00435F6A"/>
    <w:rPr>
      <w:rFonts w:asciiTheme="majorHAnsi" w:eastAsiaTheme="majorEastAsia" w:hAnsiTheme="majorHAnsi" w:cstheme="majorBidi"/>
      <w:color w:val="1A73AD" w:themeColor="text2"/>
    </w:rPr>
  </w:style>
  <w:style w:type="character" w:customStyle="1" w:styleId="Heading6Char">
    <w:name w:val="Heading 6 Char"/>
    <w:basedOn w:val="DefaultParagraphFont"/>
    <w:link w:val="Heading6"/>
    <w:uiPriority w:val="9"/>
    <w:rsid w:val="004A18D4"/>
    <w:rPr>
      <w:rFonts w:asciiTheme="majorHAnsi" w:eastAsiaTheme="majorEastAsia" w:hAnsiTheme="majorHAnsi" w:cstheme="majorBidi"/>
      <w:color w:val="00000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4A18D4"/>
    <w:rPr>
      <w:rFonts w:asciiTheme="majorHAnsi" w:eastAsiaTheme="majorEastAsia" w:hAnsiTheme="majorHAnsi" w:cstheme="majorBidi"/>
      <w:i/>
      <w:iCs/>
      <w:color w:val="000000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35F6A"/>
    <w:rPr>
      <w:i/>
      <w:iCs/>
      <w:color w:val="152F5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F6A"/>
    <w:pPr>
      <w:pBdr>
        <w:top w:val="single" w:sz="4" w:space="10" w:color="152F54" w:themeColor="accent1"/>
        <w:bottom w:val="single" w:sz="4" w:space="10" w:color="152F54" w:themeColor="accent1"/>
      </w:pBdr>
      <w:spacing w:before="360" w:after="360"/>
      <w:ind w:left="864" w:right="864"/>
      <w:jc w:val="center"/>
    </w:pPr>
    <w:rPr>
      <w:i/>
      <w:iCs/>
      <w:color w:val="152F5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F6A"/>
    <w:rPr>
      <w:i/>
      <w:iCs/>
      <w:color w:val="152F54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435F6A"/>
    <w:pPr>
      <w:spacing w:before="200" w:after="160"/>
      <w:ind w:left="864" w:right="864"/>
      <w:jc w:val="center"/>
    </w:pPr>
    <w:rPr>
      <w:i/>
      <w:iCs/>
      <w:color w:val="295CA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F6A"/>
    <w:rPr>
      <w:i/>
      <w:iCs/>
      <w:color w:val="295CA5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35F6A"/>
    <w:rPr>
      <w:smallCaps/>
      <w:color w:val="316EC6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35F6A"/>
    <w:rPr>
      <w:b/>
      <w:bCs/>
      <w:smallCaps/>
      <w:color w:val="152F5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435F6A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435F6A"/>
    <w:pPr>
      <w:numPr>
        <w:numId w:val="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435F6A"/>
  </w:style>
  <w:style w:type="character" w:customStyle="1" w:styleId="Heading8Char">
    <w:name w:val="Heading 8 Char"/>
    <w:basedOn w:val="DefaultParagraphFont"/>
    <w:link w:val="Heading8"/>
    <w:uiPriority w:val="9"/>
    <w:rsid w:val="004A18D4"/>
    <w:rPr>
      <w:rFonts w:asciiTheme="majorHAnsi" w:eastAsiaTheme="majorEastAsia" w:hAnsiTheme="majorHAnsi" w:cstheme="majorBidi"/>
      <w:color w:val="838586" w:themeColor="accent5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4A18D4"/>
    <w:rPr>
      <w:rFonts w:asciiTheme="majorHAnsi" w:eastAsiaTheme="majorEastAsia" w:hAnsiTheme="majorHAnsi" w:cstheme="majorBidi"/>
      <w:i/>
      <w:iCs/>
      <w:color w:val="838586" w:themeColor="accent5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4E6AF0"/>
    <w:pPr>
      <w:spacing w:line="240" w:lineRule="auto"/>
      <w:contextualSpacing/>
    </w:pPr>
    <w:rPr>
      <w:rFonts w:asciiTheme="majorHAnsi" w:eastAsiaTheme="majorEastAsia" w:hAnsiTheme="majorHAnsi" w:cstheme="majorBidi"/>
      <w:color w:val="1A73AD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F0"/>
    <w:rPr>
      <w:rFonts w:asciiTheme="majorHAnsi" w:eastAsiaTheme="majorEastAsia" w:hAnsiTheme="majorHAnsi" w:cstheme="majorBidi"/>
      <w:color w:val="1A73AD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8D4"/>
    <w:pPr>
      <w:numPr>
        <w:ilvl w:val="1"/>
      </w:numPr>
      <w:spacing w:after="160"/>
    </w:pPr>
    <w:rPr>
      <w:rFonts w:asciiTheme="majorHAnsi" w:eastAsiaTheme="minorEastAsia" w:hAnsiTheme="majorHAnsi" w:cs="Times New Roman (Body CS)"/>
      <w:color w:val="316EC6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4A18D4"/>
    <w:rPr>
      <w:rFonts w:asciiTheme="majorHAnsi" w:eastAsiaTheme="minorEastAsia" w:hAnsiTheme="majorHAnsi" w:cs="Times New Roman (Body CS)"/>
      <w:color w:val="316EC6" w:themeColor="text1" w:themeTint="A5"/>
      <w:sz w:val="22"/>
      <w:szCs w:val="22"/>
    </w:rPr>
  </w:style>
  <w:style w:type="table" w:styleId="PlainTable4">
    <w:name w:val="Plain Table 4"/>
    <w:basedOn w:val="TableNormal"/>
    <w:uiPriority w:val="44"/>
    <w:rsid w:val="00A21F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tthewstockton/Desktop/SMJUHSD_Letterhead-2022.dotx" TargetMode="External"/></Relationships>
</file>

<file path=word/theme/theme1.xml><?xml version="1.0" encoding="utf-8"?>
<a:theme xmlns:a="http://schemas.openxmlformats.org/drawingml/2006/main" name="Office Theme">
  <a:themeElements>
    <a:clrScheme name="SMJUHSD 1">
      <a:dk1>
        <a:srgbClr val="152F54"/>
      </a:dk1>
      <a:lt1>
        <a:srgbClr val="FFFFFF"/>
      </a:lt1>
      <a:dk2>
        <a:srgbClr val="1A73AD"/>
      </a:dk2>
      <a:lt2>
        <a:srgbClr val="E1D3C9"/>
      </a:lt2>
      <a:accent1>
        <a:srgbClr val="152F54"/>
      </a:accent1>
      <a:accent2>
        <a:srgbClr val="FAA62B"/>
      </a:accent2>
      <a:accent3>
        <a:srgbClr val="E46D25"/>
      </a:accent3>
      <a:accent4>
        <a:srgbClr val="ACC8D6"/>
      </a:accent4>
      <a:accent5>
        <a:srgbClr val="838586"/>
      </a:accent5>
      <a:accent6>
        <a:srgbClr val="C8C9CB"/>
      </a:accent6>
      <a:hlink>
        <a:srgbClr val="000000"/>
      </a:hlink>
      <a:folHlink>
        <a:srgbClr val="1973AC"/>
      </a:folHlink>
    </a:clrScheme>
    <a:fontScheme name="Test">
      <a:majorFont>
        <a:latin typeface="Avenir Next LT Pro Demi Bold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FEA9F5-1FED-644F-8A82-E9AB7E419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SMJUHSD_Letterhead-2022.dotx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Matthew Stockton</cp:lastModifiedBy>
  <cp:revision>1</cp:revision>
  <dcterms:created xsi:type="dcterms:W3CDTF">2024-04-22T17:48:00Z</dcterms:created>
  <dcterms:modified xsi:type="dcterms:W3CDTF">2024-04-22T17:50:00Z</dcterms:modified>
</cp:coreProperties>
</file>