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65CC99" w14:textId="02A79E9F" w:rsidR="002D6986" w:rsidRPr="008C6C3B" w:rsidRDefault="008C6C3B" w:rsidP="008C6C3B">
      <w:pPr>
        <w:jc w:val="center"/>
        <w:rPr>
          <w:rFonts w:asciiTheme="majorHAnsi" w:hAnsiTheme="majorHAnsi"/>
        </w:rPr>
      </w:pPr>
      <w:r w:rsidRPr="008C6C3B">
        <w:rPr>
          <w:rFonts w:asciiTheme="majorHAnsi" w:hAnsiTheme="majorHAnsi"/>
        </w:rPr>
        <w:t>Pioneer Valley High School</w:t>
      </w:r>
    </w:p>
    <w:p w14:paraId="1AC5AD6A" w14:textId="77777777" w:rsidR="008C6C3B" w:rsidRDefault="008C6C3B" w:rsidP="008C6C3B">
      <w:pPr>
        <w:jc w:val="center"/>
        <w:rPr>
          <w:rFonts w:asciiTheme="majorHAnsi" w:hAnsiTheme="majorHAnsi"/>
        </w:rPr>
      </w:pP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2610"/>
        <w:gridCol w:w="4770"/>
        <w:gridCol w:w="2460"/>
      </w:tblGrid>
      <w:tr w:rsidR="008C6C3B" w14:paraId="41F3F86B" w14:textId="77777777" w:rsidTr="008C6C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bottom w:val="single" w:sz="12" w:space="0" w:color="auto"/>
            </w:tcBorders>
          </w:tcPr>
          <w:p w14:paraId="7C9A5E8A" w14:textId="5A115B0E" w:rsidR="008C6C3B" w:rsidRPr="006B1FBD" w:rsidRDefault="008C6C3B" w:rsidP="008C6C3B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6B1FBD">
              <w:rPr>
                <w:rFonts w:asciiTheme="majorHAnsi" w:hAnsiTheme="majorHAnsi"/>
                <w:b w:val="0"/>
                <w:bCs w:val="0"/>
              </w:rPr>
              <w:t>Course Number</w:t>
            </w:r>
          </w:p>
        </w:tc>
        <w:tc>
          <w:tcPr>
            <w:tcW w:w="4770" w:type="dxa"/>
            <w:tcBorders>
              <w:bottom w:val="single" w:sz="12" w:space="0" w:color="auto"/>
            </w:tcBorders>
          </w:tcPr>
          <w:p w14:paraId="4929C7E6" w14:textId="19380891" w:rsidR="008C6C3B" w:rsidRPr="006B1FBD" w:rsidRDefault="008C6C3B" w:rsidP="008C6C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 w:val="0"/>
                <w:bCs w:val="0"/>
              </w:rPr>
            </w:pPr>
            <w:r w:rsidRPr="006B1FBD">
              <w:rPr>
                <w:rFonts w:asciiTheme="majorHAnsi" w:hAnsiTheme="majorHAnsi"/>
                <w:b w:val="0"/>
                <w:bCs w:val="0"/>
              </w:rPr>
              <w:t>Course Name</w:t>
            </w:r>
          </w:p>
        </w:tc>
        <w:tc>
          <w:tcPr>
            <w:tcW w:w="2460" w:type="dxa"/>
            <w:tcBorders>
              <w:bottom w:val="single" w:sz="12" w:space="0" w:color="auto"/>
            </w:tcBorders>
          </w:tcPr>
          <w:p w14:paraId="62E68E75" w14:textId="0DBB7C87" w:rsidR="008C6C3B" w:rsidRPr="006B1FBD" w:rsidRDefault="008C6C3B" w:rsidP="008C6C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 w:val="0"/>
                <w:bCs w:val="0"/>
              </w:rPr>
            </w:pPr>
            <w:r w:rsidRPr="006B1FBD">
              <w:rPr>
                <w:rFonts w:asciiTheme="majorHAnsi" w:hAnsiTheme="majorHAnsi"/>
                <w:b w:val="0"/>
                <w:bCs w:val="0"/>
              </w:rPr>
              <w:t>Location</w:t>
            </w:r>
          </w:p>
        </w:tc>
      </w:tr>
      <w:tr w:rsidR="008C6C3B" w14:paraId="29121DC1" w14:textId="77777777" w:rsidTr="008C6C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12" w:space="0" w:color="auto"/>
            </w:tcBorders>
          </w:tcPr>
          <w:p w14:paraId="74C3A56E" w14:textId="2C33327F" w:rsidR="008C6C3B" w:rsidRPr="008E0E04" w:rsidRDefault="008C6C3B" w:rsidP="008C6C3B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8E0E04">
              <w:rPr>
                <w:rFonts w:asciiTheme="majorHAnsi" w:hAnsiTheme="majorHAnsi"/>
                <w:b w:val="0"/>
                <w:bCs w:val="0"/>
              </w:rPr>
              <w:t>AG 154</w:t>
            </w:r>
          </w:p>
        </w:tc>
        <w:tc>
          <w:tcPr>
            <w:tcW w:w="4770" w:type="dxa"/>
            <w:tcBorders>
              <w:top w:val="single" w:sz="12" w:space="0" w:color="auto"/>
            </w:tcBorders>
          </w:tcPr>
          <w:p w14:paraId="10AE69B8" w14:textId="0FFCB04A" w:rsidR="008C6C3B" w:rsidRDefault="008C6C3B" w:rsidP="008C6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Intro to Fruit Science</w:t>
            </w:r>
          </w:p>
        </w:tc>
        <w:tc>
          <w:tcPr>
            <w:tcW w:w="2460" w:type="dxa"/>
            <w:tcBorders>
              <w:top w:val="single" w:sz="12" w:space="0" w:color="auto"/>
            </w:tcBorders>
          </w:tcPr>
          <w:p w14:paraId="0E1A7BF5" w14:textId="0EB282FA" w:rsidR="008C6C3B" w:rsidRDefault="008C6C3B" w:rsidP="008C6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PVHS</w:t>
            </w:r>
          </w:p>
        </w:tc>
      </w:tr>
      <w:tr w:rsidR="008C6C3B" w14:paraId="53E6C3F8" w14:textId="77777777" w:rsidTr="008C6C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53CA1CFE" w14:textId="37E4BF2B" w:rsidR="008C6C3B" w:rsidRPr="008E0E04" w:rsidRDefault="008C6C3B" w:rsidP="008C6C3B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8E0E04">
              <w:rPr>
                <w:rFonts w:asciiTheme="majorHAnsi" w:hAnsiTheme="majorHAnsi"/>
                <w:b w:val="0"/>
                <w:bCs w:val="0"/>
              </w:rPr>
              <w:t>AG 150</w:t>
            </w:r>
          </w:p>
        </w:tc>
        <w:tc>
          <w:tcPr>
            <w:tcW w:w="4770" w:type="dxa"/>
          </w:tcPr>
          <w:p w14:paraId="0BC712AC" w14:textId="0394F3B4" w:rsidR="008C6C3B" w:rsidRDefault="008C6C3B" w:rsidP="008C6C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Intro to Agribusiness</w:t>
            </w:r>
          </w:p>
        </w:tc>
        <w:tc>
          <w:tcPr>
            <w:tcW w:w="2460" w:type="dxa"/>
          </w:tcPr>
          <w:p w14:paraId="6F240528" w14:textId="12DC48D6" w:rsidR="008C6C3B" w:rsidRDefault="008C6C3B" w:rsidP="008C6C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PVHS</w:t>
            </w:r>
          </w:p>
        </w:tc>
      </w:tr>
      <w:tr w:rsidR="008C6C3B" w14:paraId="0753254D" w14:textId="77777777" w:rsidTr="008C6C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42921000" w14:textId="3415E69F" w:rsidR="008C6C3B" w:rsidRPr="008E0E04" w:rsidRDefault="008C6C3B" w:rsidP="008C6C3B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8E0E04">
              <w:rPr>
                <w:rFonts w:asciiTheme="majorHAnsi" w:hAnsiTheme="majorHAnsi"/>
                <w:b w:val="0"/>
                <w:bCs w:val="0"/>
              </w:rPr>
              <w:t>AG 156</w:t>
            </w:r>
          </w:p>
        </w:tc>
        <w:tc>
          <w:tcPr>
            <w:tcW w:w="4770" w:type="dxa"/>
          </w:tcPr>
          <w:p w14:paraId="787C9B13" w14:textId="2075F0A3" w:rsidR="008C6C3B" w:rsidRDefault="008C6C3B" w:rsidP="008C6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Environmental Horticulture</w:t>
            </w:r>
          </w:p>
        </w:tc>
        <w:tc>
          <w:tcPr>
            <w:tcW w:w="2460" w:type="dxa"/>
          </w:tcPr>
          <w:p w14:paraId="5F562841" w14:textId="005914B9" w:rsidR="008C6C3B" w:rsidRDefault="008C6C3B" w:rsidP="008C6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PVHS</w:t>
            </w:r>
          </w:p>
        </w:tc>
      </w:tr>
      <w:tr w:rsidR="008C6C3B" w14:paraId="3CAE2711" w14:textId="77777777" w:rsidTr="008C6C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692657EB" w14:textId="6103787A" w:rsidR="008C6C3B" w:rsidRPr="008E0E04" w:rsidRDefault="008C6C3B" w:rsidP="008C6C3B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8E0E04">
              <w:rPr>
                <w:rFonts w:asciiTheme="majorHAnsi" w:hAnsiTheme="majorHAnsi"/>
                <w:b w:val="0"/>
                <w:bCs w:val="0"/>
              </w:rPr>
              <w:t>AG 158</w:t>
            </w:r>
          </w:p>
        </w:tc>
        <w:tc>
          <w:tcPr>
            <w:tcW w:w="4770" w:type="dxa"/>
          </w:tcPr>
          <w:p w14:paraId="7F07CA8D" w14:textId="49B9E345" w:rsidR="008C6C3B" w:rsidRDefault="008C6C3B" w:rsidP="008C6C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Agricultural Economics</w:t>
            </w:r>
          </w:p>
        </w:tc>
        <w:tc>
          <w:tcPr>
            <w:tcW w:w="2460" w:type="dxa"/>
          </w:tcPr>
          <w:p w14:paraId="68F290E9" w14:textId="0170AA53" w:rsidR="008C6C3B" w:rsidRDefault="008C6C3B" w:rsidP="008C6C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PVHS</w:t>
            </w:r>
          </w:p>
        </w:tc>
      </w:tr>
      <w:tr w:rsidR="008C6C3B" w14:paraId="3467F9F4" w14:textId="77777777" w:rsidTr="008C6C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798748B6" w14:textId="6C7B2897" w:rsidR="008C6C3B" w:rsidRPr="008E0E04" w:rsidRDefault="008C6C3B" w:rsidP="008C6C3B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8E0E04">
              <w:rPr>
                <w:rFonts w:asciiTheme="majorHAnsi" w:hAnsiTheme="majorHAnsi"/>
                <w:b w:val="0"/>
                <w:bCs w:val="0"/>
              </w:rPr>
              <w:t>AG 157</w:t>
            </w:r>
          </w:p>
        </w:tc>
        <w:tc>
          <w:tcPr>
            <w:tcW w:w="4770" w:type="dxa"/>
          </w:tcPr>
          <w:p w14:paraId="55FD6181" w14:textId="15592F71" w:rsidR="008C6C3B" w:rsidRDefault="008C6C3B" w:rsidP="008C6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Sales, Comm &amp; Leadership</w:t>
            </w:r>
          </w:p>
        </w:tc>
        <w:tc>
          <w:tcPr>
            <w:tcW w:w="2460" w:type="dxa"/>
          </w:tcPr>
          <w:p w14:paraId="74928793" w14:textId="0D6A5FAF" w:rsidR="008C6C3B" w:rsidRDefault="008C6C3B" w:rsidP="008C6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PVHS</w:t>
            </w:r>
          </w:p>
        </w:tc>
      </w:tr>
      <w:tr w:rsidR="008C6C3B" w14:paraId="6DC18530" w14:textId="77777777" w:rsidTr="008C6C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0890CE2E" w14:textId="1F37EB97" w:rsidR="008C6C3B" w:rsidRPr="008E0E04" w:rsidRDefault="008C6C3B" w:rsidP="008C6C3B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8E0E04">
              <w:rPr>
                <w:rFonts w:asciiTheme="majorHAnsi" w:hAnsiTheme="majorHAnsi"/>
                <w:b w:val="0"/>
                <w:bCs w:val="0"/>
              </w:rPr>
              <w:t>AG 155</w:t>
            </w:r>
          </w:p>
        </w:tc>
        <w:tc>
          <w:tcPr>
            <w:tcW w:w="4770" w:type="dxa"/>
          </w:tcPr>
          <w:p w14:paraId="364275FB" w14:textId="660445F3" w:rsidR="008C6C3B" w:rsidRDefault="008C6C3B" w:rsidP="008C6C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Mechanized Agriculture</w:t>
            </w:r>
          </w:p>
        </w:tc>
        <w:tc>
          <w:tcPr>
            <w:tcW w:w="2460" w:type="dxa"/>
          </w:tcPr>
          <w:p w14:paraId="2EB4EBA9" w14:textId="78AB8B81" w:rsidR="008C6C3B" w:rsidRDefault="008C6C3B" w:rsidP="008C6C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PVHS</w:t>
            </w:r>
          </w:p>
        </w:tc>
      </w:tr>
      <w:tr w:rsidR="008C6C3B" w14:paraId="61A66460" w14:textId="77777777" w:rsidTr="008C6C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507A1555" w14:textId="5C4EEBF0" w:rsidR="008C6C3B" w:rsidRPr="008E0E04" w:rsidRDefault="008C6C3B" w:rsidP="008C6C3B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8E0E04">
              <w:rPr>
                <w:rFonts w:asciiTheme="majorHAnsi" w:hAnsiTheme="majorHAnsi"/>
                <w:b w:val="0"/>
                <w:bCs w:val="0"/>
              </w:rPr>
              <w:t>AG 152</w:t>
            </w:r>
          </w:p>
        </w:tc>
        <w:tc>
          <w:tcPr>
            <w:tcW w:w="4770" w:type="dxa"/>
          </w:tcPr>
          <w:p w14:paraId="76914414" w14:textId="688119A0" w:rsidR="008C6C3B" w:rsidRDefault="008C6C3B" w:rsidP="008C6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Intro to Animal Science</w:t>
            </w:r>
          </w:p>
        </w:tc>
        <w:tc>
          <w:tcPr>
            <w:tcW w:w="2460" w:type="dxa"/>
          </w:tcPr>
          <w:p w14:paraId="3DEDAA2D" w14:textId="241CAD1C" w:rsidR="008C6C3B" w:rsidRDefault="008C6C3B" w:rsidP="008C6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PVHS</w:t>
            </w:r>
          </w:p>
        </w:tc>
      </w:tr>
      <w:tr w:rsidR="008C6C3B" w14:paraId="615E4EC9" w14:textId="77777777" w:rsidTr="008C6C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5B43D4FD" w14:textId="2C225AE7" w:rsidR="008C6C3B" w:rsidRPr="008E0E04" w:rsidRDefault="008C6C3B" w:rsidP="008C6C3B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8E0E04">
              <w:rPr>
                <w:rFonts w:asciiTheme="majorHAnsi" w:hAnsiTheme="majorHAnsi"/>
                <w:b w:val="0"/>
                <w:bCs w:val="0"/>
              </w:rPr>
              <w:t>ENTR 101</w:t>
            </w:r>
          </w:p>
        </w:tc>
        <w:tc>
          <w:tcPr>
            <w:tcW w:w="4770" w:type="dxa"/>
          </w:tcPr>
          <w:p w14:paraId="544ED815" w14:textId="5493DF53" w:rsidR="008C6C3B" w:rsidRDefault="008C6C3B" w:rsidP="008C6C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Intro to Entrepreneurship</w:t>
            </w:r>
          </w:p>
        </w:tc>
        <w:tc>
          <w:tcPr>
            <w:tcW w:w="2460" w:type="dxa"/>
          </w:tcPr>
          <w:p w14:paraId="6FC4863A" w14:textId="5DD1F250" w:rsidR="008C6C3B" w:rsidRDefault="008C6C3B" w:rsidP="008C6C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PVHS</w:t>
            </w:r>
          </w:p>
        </w:tc>
      </w:tr>
      <w:tr w:rsidR="008C6C3B" w14:paraId="2C0A9348" w14:textId="77777777" w:rsidTr="008C6C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67103DCA" w14:textId="6127A2D6" w:rsidR="008C6C3B" w:rsidRPr="008E0E04" w:rsidRDefault="008C6C3B" w:rsidP="008C6C3B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8E0E04">
              <w:rPr>
                <w:rFonts w:asciiTheme="majorHAnsi" w:hAnsiTheme="majorHAnsi"/>
                <w:b w:val="0"/>
                <w:bCs w:val="0"/>
              </w:rPr>
              <w:t>BUS 101</w:t>
            </w:r>
          </w:p>
        </w:tc>
        <w:tc>
          <w:tcPr>
            <w:tcW w:w="4770" w:type="dxa"/>
          </w:tcPr>
          <w:p w14:paraId="751F4A9E" w14:textId="1075716E" w:rsidR="008C6C3B" w:rsidRDefault="008C6C3B" w:rsidP="008C6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Intro to Business</w:t>
            </w:r>
          </w:p>
        </w:tc>
        <w:tc>
          <w:tcPr>
            <w:tcW w:w="2460" w:type="dxa"/>
          </w:tcPr>
          <w:p w14:paraId="4C7E803D" w14:textId="729ABADB" w:rsidR="008C6C3B" w:rsidRDefault="008C6C3B" w:rsidP="008C6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PVHS</w:t>
            </w:r>
          </w:p>
        </w:tc>
      </w:tr>
      <w:tr w:rsidR="008C6C3B" w14:paraId="145FCB2B" w14:textId="77777777" w:rsidTr="008C6C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5A4493E0" w14:textId="7B2A36C1" w:rsidR="008C6C3B" w:rsidRPr="008E0E04" w:rsidRDefault="008C6C3B" w:rsidP="008C6C3B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8E0E04">
              <w:rPr>
                <w:rFonts w:asciiTheme="majorHAnsi" w:hAnsiTheme="majorHAnsi"/>
                <w:b w:val="0"/>
                <w:bCs w:val="0"/>
              </w:rPr>
              <w:t>FASH 110</w:t>
            </w:r>
          </w:p>
        </w:tc>
        <w:tc>
          <w:tcPr>
            <w:tcW w:w="4770" w:type="dxa"/>
          </w:tcPr>
          <w:p w14:paraId="13E9D224" w14:textId="6848C0C9" w:rsidR="008C6C3B" w:rsidRDefault="008C6C3B" w:rsidP="008C6C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Apparel Construction 1</w:t>
            </w:r>
          </w:p>
        </w:tc>
        <w:tc>
          <w:tcPr>
            <w:tcW w:w="2460" w:type="dxa"/>
          </w:tcPr>
          <w:p w14:paraId="0C2F79C9" w14:textId="445CD783" w:rsidR="008C6C3B" w:rsidRDefault="008C6C3B" w:rsidP="008C6C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PVHS</w:t>
            </w:r>
          </w:p>
        </w:tc>
      </w:tr>
      <w:tr w:rsidR="008C6C3B" w14:paraId="0951B68C" w14:textId="77777777" w:rsidTr="008C6C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4CBA3E88" w14:textId="02D10856" w:rsidR="008C6C3B" w:rsidRPr="008E0E04" w:rsidRDefault="008C6C3B" w:rsidP="008C6C3B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8E0E04">
              <w:rPr>
                <w:rFonts w:asciiTheme="majorHAnsi" w:hAnsiTheme="majorHAnsi"/>
                <w:b w:val="0"/>
                <w:bCs w:val="0"/>
              </w:rPr>
              <w:t>CA 119</w:t>
            </w:r>
          </w:p>
        </w:tc>
        <w:tc>
          <w:tcPr>
            <w:tcW w:w="4770" w:type="dxa"/>
          </w:tcPr>
          <w:p w14:paraId="1FFDC538" w14:textId="04BDE1DA" w:rsidR="008C6C3B" w:rsidRDefault="008C6C3B" w:rsidP="008C6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Intro to Hospitality Industry</w:t>
            </w:r>
          </w:p>
        </w:tc>
        <w:tc>
          <w:tcPr>
            <w:tcW w:w="2460" w:type="dxa"/>
          </w:tcPr>
          <w:p w14:paraId="6583B8B4" w14:textId="2F4017D2" w:rsidR="008C6C3B" w:rsidRDefault="008C6C3B" w:rsidP="008C6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MRC</w:t>
            </w:r>
          </w:p>
        </w:tc>
      </w:tr>
      <w:tr w:rsidR="008C6C3B" w14:paraId="07329FBA" w14:textId="77777777" w:rsidTr="008C6C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3CC8FA42" w14:textId="0E8CE812" w:rsidR="008C6C3B" w:rsidRPr="008E0E04" w:rsidRDefault="008C6C3B" w:rsidP="008C6C3B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8E0E04">
              <w:rPr>
                <w:rFonts w:asciiTheme="majorHAnsi" w:hAnsiTheme="majorHAnsi"/>
                <w:b w:val="0"/>
                <w:bCs w:val="0"/>
              </w:rPr>
              <w:t>CA 120</w:t>
            </w:r>
          </w:p>
        </w:tc>
        <w:tc>
          <w:tcPr>
            <w:tcW w:w="4770" w:type="dxa"/>
          </w:tcPr>
          <w:p w14:paraId="0535936B" w14:textId="2457CDBA" w:rsidR="008C6C3B" w:rsidRDefault="008C6C3B" w:rsidP="008C6C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Principles of Foods 1</w:t>
            </w:r>
          </w:p>
        </w:tc>
        <w:tc>
          <w:tcPr>
            <w:tcW w:w="2460" w:type="dxa"/>
          </w:tcPr>
          <w:p w14:paraId="73651063" w14:textId="46462D6C" w:rsidR="008C6C3B" w:rsidRDefault="008C6C3B" w:rsidP="008C6C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MRC</w:t>
            </w:r>
          </w:p>
        </w:tc>
      </w:tr>
      <w:tr w:rsidR="008C6C3B" w14:paraId="5380243A" w14:textId="77777777" w:rsidTr="008C6C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2B9BF6A8" w14:textId="0F900C93" w:rsidR="008C6C3B" w:rsidRPr="008E0E04" w:rsidRDefault="008C6C3B" w:rsidP="008C6C3B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8E0E04">
              <w:rPr>
                <w:rFonts w:asciiTheme="majorHAnsi" w:hAnsiTheme="majorHAnsi"/>
                <w:b w:val="0"/>
                <w:bCs w:val="0"/>
              </w:rPr>
              <w:t>CA 124</w:t>
            </w:r>
          </w:p>
        </w:tc>
        <w:tc>
          <w:tcPr>
            <w:tcW w:w="4770" w:type="dxa"/>
          </w:tcPr>
          <w:p w14:paraId="195245DA" w14:textId="4A4D305F" w:rsidR="008C6C3B" w:rsidRDefault="008C6C3B" w:rsidP="008C6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Sanitation Safety and Equipment</w:t>
            </w:r>
          </w:p>
        </w:tc>
        <w:tc>
          <w:tcPr>
            <w:tcW w:w="2460" w:type="dxa"/>
          </w:tcPr>
          <w:p w14:paraId="044E863A" w14:textId="6170268F" w:rsidR="008C6C3B" w:rsidRDefault="008C6C3B" w:rsidP="008C6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MRC</w:t>
            </w:r>
          </w:p>
        </w:tc>
      </w:tr>
      <w:tr w:rsidR="008C6C3B" w14:paraId="72BED8F3" w14:textId="77777777" w:rsidTr="008C6C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7E9D55F7" w14:textId="063B6414" w:rsidR="008C6C3B" w:rsidRPr="008E0E04" w:rsidRDefault="008C6C3B" w:rsidP="008C6C3B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8E0E04">
              <w:rPr>
                <w:rFonts w:asciiTheme="majorHAnsi" w:hAnsiTheme="majorHAnsi"/>
                <w:b w:val="0"/>
                <w:bCs w:val="0"/>
              </w:rPr>
              <w:t>MT 113</w:t>
            </w:r>
          </w:p>
        </w:tc>
        <w:tc>
          <w:tcPr>
            <w:tcW w:w="4770" w:type="dxa"/>
          </w:tcPr>
          <w:p w14:paraId="74F7E275" w14:textId="395EEBC9" w:rsidR="008C6C3B" w:rsidRDefault="008C6C3B" w:rsidP="008C6C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SolidWorks 1</w:t>
            </w:r>
          </w:p>
        </w:tc>
        <w:tc>
          <w:tcPr>
            <w:tcW w:w="2460" w:type="dxa"/>
          </w:tcPr>
          <w:p w14:paraId="64B79AE9" w14:textId="67C1A8FE" w:rsidR="008C6C3B" w:rsidRDefault="008C6C3B" w:rsidP="008C6C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MRC</w:t>
            </w:r>
          </w:p>
        </w:tc>
      </w:tr>
      <w:tr w:rsidR="008C6C3B" w14:paraId="22BEF9F0" w14:textId="77777777" w:rsidTr="008C6C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2A1F0E0F" w14:textId="78A5FD81" w:rsidR="008C6C3B" w:rsidRPr="008E0E04" w:rsidRDefault="008C6C3B" w:rsidP="008C6C3B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8E0E04">
              <w:rPr>
                <w:rFonts w:asciiTheme="majorHAnsi" w:hAnsiTheme="majorHAnsi"/>
                <w:b w:val="0"/>
                <w:bCs w:val="0"/>
              </w:rPr>
              <w:t>MT 116</w:t>
            </w:r>
          </w:p>
        </w:tc>
        <w:tc>
          <w:tcPr>
            <w:tcW w:w="4770" w:type="dxa"/>
          </w:tcPr>
          <w:p w14:paraId="046B1AC3" w14:textId="5DCA77C2" w:rsidR="008C6C3B" w:rsidRDefault="008C6C3B" w:rsidP="008C6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Mastercam 1</w:t>
            </w:r>
          </w:p>
        </w:tc>
        <w:tc>
          <w:tcPr>
            <w:tcW w:w="2460" w:type="dxa"/>
          </w:tcPr>
          <w:p w14:paraId="1BEE5EFE" w14:textId="59CAFBDC" w:rsidR="008C6C3B" w:rsidRDefault="008C6C3B" w:rsidP="008C6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MRC</w:t>
            </w:r>
          </w:p>
        </w:tc>
      </w:tr>
      <w:tr w:rsidR="008C6C3B" w14:paraId="3F0821AD" w14:textId="77777777" w:rsidTr="008C6C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0A68EE54" w14:textId="62B0B991" w:rsidR="008C6C3B" w:rsidRPr="008E0E04" w:rsidRDefault="008C6C3B" w:rsidP="008C6C3B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8E0E04">
              <w:rPr>
                <w:rFonts w:asciiTheme="majorHAnsi" w:hAnsiTheme="majorHAnsi"/>
                <w:b w:val="0"/>
                <w:bCs w:val="0"/>
              </w:rPr>
              <w:t>MT 109</w:t>
            </w:r>
          </w:p>
        </w:tc>
        <w:tc>
          <w:tcPr>
            <w:tcW w:w="4770" w:type="dxa"/>
          </w:tcPr>
          <w:p w14:paraId="768BBE6A" w14:textId="699EA045" w:rsidR="008C6C3B" w:rsidRDefault="008C6C3B" w:rsidP="008C6C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Survey of Machining and Manufacturing</w:t>
            </w:r>
          </w:p>
        </w:tc>
        <w:tc>
          <w:tcPr>
            <w:tcW w:w="2460" w:type="dxa"/>
          </w:tcPr>
          <w:p w14:paraId="6A14E7A9" w14:textId="0DAFDE69" w:rsidR="008C6C3B" w:rsidRDefault="008C6C3B" w:rsidP="008C6C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MRC</w:t>
            </w:r>
          </w:p>
        </w:tc>
      </w:tr>
      <w:tr w:rsidR="008C6C3B" w14:paraId="11FF3520" w14:textId="77777777" w:rsidTr="008C6C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41CE775B" w14:textId="0C5374ED" w:rsidR="008C6C3B" w:rsidRPr="008E0E04" w:rsidRDefault="008C6C3B" w:rsidP="008C6C3B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8E0E04">
              <w:rPr>
                <w:rFonts w:asciiTheme="majorHAnsi" w:hAnsiTheme="majorHAnsi"/>
                <w:b w:val="0"/>
                <w:bCs w:val="0"/>
              </w:rPr>
              <w:t>PROD 301</w:t>
            </w:r>
          </w:p>
        </w:tc>
        <w:tc>
          <w:tcPr>
            <w:tcW w:w="4770" w:type="dxa"/>
          </w:tcPr>
          <w:p w14:paraId="28C5C10A" w14:textId="4D7CDAD4" w:rsidR="008C6C3B" w:rsidRDefault="008C6C3B" w:rsidP="008C6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Intro to Life and Career Planning</w:t>
            </w:r>
          </w:p>
        </w:tc>
        <w:tc>
          <w:tcPr>
            <w:tcW w:w="2460" w:type="dxa"/>
          </w:tcPr>
          <w:p w14:paraId="458B7473" w14:textId="4C5F7C72" w:rsidR="008C6C3B" w:rsidRDefault="008C6C3B" w:rsidP="008C6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PVHS</w:t>
            </w:r>
          </w:p>
        </w:tc>
      </w:tr>
      <w:tr w:rsidR="008C6C3B" w14:paraId="4AD2850D" w14:textId="77777777" w:rsidTr="008C6C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33324802" w14:textId="7833B687" w:rsidR="008C6C3B" w:rsidRPr="008E0E04" w:rsidRDefault="008C6C3B" w:rsidP="008C6C3B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8E0E04">
              <w:rPr>
                <w:rFonts w:asciiTheme="majorHAnsi" w:hAnsiTheme="majorHAnsi"/>
                <w:b w:val="0"/>
                <w:bCs w:val="0"/>
              </w:rPr>
              <w:t>HIST 101</w:t>
            </w:r>
          </w:p>
        </w:tc>
        <w:tc>
          <w:tcPr>
            <w:tcW w:w="4770" w:type="dxa"/>
          </w:tcPr>
          <w:p w14:paraId="2B015323" w14:textId="6643568A" w:rsidR="008C6C3B" w:rsidRDefault="008C6C3B" w:rsidP="008C6C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World Civilizations to 1600</w:t>
            </w:r>
          </w:p>
        </w:tc>
        <w:tc>
          <w:tcPr>
            <w:tcW w:w="2460" w:type="dxa"/>
          </w:tcPr>
          <w:p w14:paraId="6CDF3A75" w14:textId="318F7A78" w:rsidR="008C6C3B" w:rsidRDefault="008C6C3B" w:rsidP="008C6C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PVHS</w:t>
            </w:r>
          </w:p>
        </w:tc>
      </w:tr>
      <w:tr w:rsidR="008C6C3B" w14:paraId="524F1417" w14:textId="77777777" w:rsidTr="008C6C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2ACF7B34" w14:textId="21847DA9" w:rsidR="008C6C3B" w:rsidRPr="008E0E04" w:rsidRDefault="008C6C3B" w:rsidP="008C6C3B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8E0E04">
              <w:rPr>
                <w:rFonts w:asciiTheme="majorHAnsi" w:hAnsiTheme="majorHAnsi"/>
                <w:b w:val="0"/>
                <w:bCs w:val="0"/>
              </w:rPr>
              <w:t>HIST 102</w:t>
            </w:r>
          </w:p>
        </w:tc>
        <w:tc>
          <w:tcPr>
            <w:tcW w:w="4770" w:type="dxa"/>
          </w:tcPr>
          <w:p w14:paraId="74B641BE" w14:textId="5D626E30" w:rsidR="008C6C3B" w:rsidRDefault="008C6C3B" w:rsidP="008C6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World Civilizations Since 1500</w:t>
            </w:r>
          </w:p>
        </w:tc>
        <w:tc>
          <w:tcPr>
            <w:tcW w:w="2460" w:type="dxa"/>
          </w:tcPr>
          <w:p w14:paraId="0F051DA6" w14:textId="3D2D48BC" w:rsidR="008C6C3B" w:rsidRDefault="008C6C3B" w:rsidP="008C6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PVHS</w:t>
            </w:r>
          </w:p>
        </w:tc>
      </w:tr>
      <w:tr w:rsidR="008C6C3B" w14:paraId="491EC943" w14:textId="77777777" w:rsidTr="008C6C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14AA1EC4" w14:textId="31BBF78E" w:rsidR="008C6C3B" w:rsidRPr="008E0E04" w:rsidRDefault="008C6C3B" w:rsidP="008C6C3B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8E0E04">
              <w:rPr>
                <w:rFonts w:asciiTheme="majorHAnsi" w:hAnsiTheme="majorHAnsi"/>
                <w:b w:val="0"/>
                <w:bCs w:val="0"/>
              </w:rPr>
              <w:t>HIST 107</w:t>
            </w:r>
          </w:p>
        </w:tc>
        <w:tc>
          <w:tcPr>
            <w:tcW w:w="4770" w:type="dxa"/>
          </w:tcPr>
          <w:p w14:paraId="5D6B068A" w14:textId="4A1B08C7" w:rsidR="008C6C3B" w:rsidRDefault="008C6C3B" w:rsidP="008C6C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US History</w:t>
            </w:r>
          </w:p>
        </w:tc>
        <w:tc>
          <w:tcPr>
            <w:tcW w:w="2460" w:type="dxa"/>
          </w:tcPr>
          <w:p w14:paraId="6DE6C4F4" w14:textId="744AD683" w:rsidR="008C6C3B" w:rsidRDefault="008C6C3B" w:rsidP="008C6C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PVHS</w:t>
            </w:r>
          </w:p>
        </w:tc>
      </w:tr>
      <w:tr w:rsidR="008C6C3B" w14:paraId="7A21EF7A" w14:textId="77777777" w:rsidTr="008C6C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53CCD534" w14:textId="310D4ABA" w:rsidR="008C6C3B" w:rsidRPr="008E0E04" w:rsidRDefault="008C6C3B" w:rsidP="008C6C3B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8E0E04">
              <w:rPr>
                <w:rFonts w:asciiTheme="majorHAnsi" w:hAnsiTheme="majorHAnsi"/>
                <w:b w:val="0"/>
                <w:bCs w:val="0"/>
              </w:rPr>
              <w:t>HIST 108</w:t>
            </w:r>
          </w:p>
        </w:tc>
        <w:tc>
          <w:tcPr>
            <w:tcW w:w="4770" w:type="dxa"/>
          </w:tcPr>
          <w:p w14:paraId="741C05E0" w14:textId="6536907B" w:rsidR="008C6C3B" w:rsidRDefault="008C6C3B" w:rsidP="008C6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US History</w:t>
            </w:r>
          </w:p>
        </w:tc>
        <w:tc>
          <w:tcPr>
            <w:tcW w:w="2460" w:type="dxa"/>
          </w:tcPr>
          <w:p w14:paraId="721A6858" w14:textId="66E6F456" w:rsidR="008C6C3B" w:rsidRDefault="008C6C3B" w:rsidP="008C6C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PVHS</w:t>
            </w:r>
          </w:p>
        </w:tc>
      </w:tr>
      <w:tr w:rsidR="008C6C3B" w14:paraId="0762B9FB" w14:textId="77777777" w:rsidTr="008C6C3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00E5ACB4" w14:textId="34C3AEA0" w:rsidR="008C6C3B" w:rsidRPr="008E0E04" w:rsidRDefault="008C6C3B" w:rsidP="008C6C3B">
            <w:pPr>
              <w:jc w:val="center"/>
              <w:rPr>
                <w:rFonts w:asciiTheme="majorHAnsi" w:hAnsiTheme="majorHAnsi"/>
                <w:b w:val="0"/>
                <w:bCs w:val="0"/>
              </w:rPr>
            </w:pPr>
            <w:r w:rsidRPr="008E0E04">
              <w:rPr>
                <w:rFonts w:asciiTheme="majorHAnsi" w:hAnsiTheme="majorHAnsi"/>
                <w:b w:val="0"/>
                <w:bCs w:val="0"/>
              </w:rPr>
              <w:t>POLS 103</w:t>
            </w:r>
          </w:p>
        </w:tc>
        <w:tc>
          <w:tcPr>
            <w:tcW w:w="4770" w:type="dxa"/>
          </w:tcPr>
          <w:p w14:paraId="061F14CA" w14:textId="52EE2619" w:rsidR="008C6C3B" w:rsidRDefault="008C6C3B" w:rsidP="008C6C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American Government</w:t>
            </w:r>
          </w:p>
        </w:tc>
        <w:tc>
          <w:tcPr>
            <w:tcW w:w="2460" w:type="dxa"/>
          </w:tcPr>
          <w:p w14:paraId="716D40FA" w14:textId="10EC2BFB" w:rsidR="008C6C3B" w:rsidRDefault="008C6C3B" w:rsidP="008C6C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PVHS</w:t>
            </w:r>
          </w:p>
        </w:tc>
      </w:tr>
    </w:tbl>
    <w:p w14:paraId="7800DEB1" w14:textId="77777777" w:rsidR="008C6C3B" w:rsidRDefault="008C6C3B" w:rsidP="008C6C3B">
      <w:pPr>
        <w:jc w:val="center"/>
        <w:rPr>
          <w:rFonts w:asciiTheme="majorHAnsi" w:hAnsiTheme="majorHAnsi"/>
        </w:rPr>
      </w:pPr>
    </w:p>
    <w:p w14:paraId="2682A577" w14:textId="77777777" w:rsidR="008C6C3B" w:rsidRDefault="008C6C3B" w:rsidP="008C6C3B">
      <w:pPr>
        <w:jc w:val="center"/>
        <w:rPr>
          <w:rFonts w:asciiTheme="majorHAnsi" w:hAnsiTheme="majorHAnsi"/>
        </w:rPr>
      </w:pPr>
    </w:p>
    <w:p w14:paraId="4CC4D908" w14:textId="77777777" w:rsidR="008C6C3B" w:rsidRDefault="008C6C3B" w:rsidP="008C6C3B">
      <w:pPr>
        <w:jc w:val="center"/>
        <w:rPr>
          <w:rFonts w:asciiTheme="majorHAnsi" w:hAnsiTheme="majorHAnsi"/>
        </w:rPr>
      </w:pPr>
    </w:p>
    <w:p w14:paraId="0872DB2E" w14:textId="77777777" w:rsidR="008C6C3B" w:rsidRDefault="008C6C3B" w:rsidP="008C6C3B">
      <w:pPr>
        <w:jc w:val="center"/>
        <w:rPr>
          <w:rFonts w:asciiTheme="majorHAnsi" w:hAnsiTheme="majorHAnsi"/>
        </w:rPr>
      </w:pPr>
    </w:p>
    <w:p w14:paraId="2E5F99F0" w14:textId="77777777" w:rsidR="008C6C3B" w:rsidRDefault="008C6C3B" w:rsidP="008C6C3B">
      <w:pPr>
        <w:jc w:val="center"/>
        <w:rPr>
          <w:rFonts w:asciiTheme="majorHAnsi" w:hAnsiTheme="majorHAnsi"/>
        </w:rPr>
      </w:pPr>
    </w:p>
    <w:p w14:paraId="7D5B41D8" w14:textId="77777777" w:rsidR="008C6C3B" w:rsidRPr="008C6C3B" w:rsidRDefault="008C6C3B" w:rsidP="0FF790BE">
      <w:pPr>
        <w:jc w:val="center"/>
        <w:rPr>
          <w:rFonts w:asciiTheme="majorHAnsi" w:hAnsiTheme="majorHAnsi"/>
        </w:rPr>
      </w:pPr>
    </w:p>
    <w:p w14:paraId="6F08614F" w14:textId="7BB180C3" w:rsidR="0FF790BE" w:rsidRDefault="0FF790BE" w:rsidP="0FF790BE">
      <w:pPr>
        <w:jc w:val="center"/>
        <w:rPr>
          <w:rFonts w:asciiTheme="majorHAnsi" w:hAnsiTheme="majorHAnsi"/>
        </w:rPr>
      </w:pPr>
    </w:p>
    <w:p w14:paraId="2C106FD5" w14:textId="387361E7" w:rsidR="0FF790BE" w:rsidRDefault="0FF790BE" w:rsidP="0FF790BE">
      <w:pPr>
        <w:jc w:val="center"/>
        <w:rPr>
          <w:rFonts w:asciiTheme="majorHAnsi" w:hAnsiTheme="majorHAnsi"/>
        </w:rPr>
      </w:pPr>
    </w:p>
    <w:p w14:paraId="1367C3C2" w14:textId="576E989E" w:rsidR="0FF790BE" w:rsidRDefault="0FF790BE" w:rsidP="0FF790BE">
      <w:pPr>
        <w:jc w:val="center"/>
        <w:rPr>
          <w:rFonts w:asciiTheme="majorHAnsi" w:hAnsiTheme="majorHAnsi"/>
        </w:rPr>
      </w:pPr>
    </w:p>
    <w:p w14:paraId="67161419" w14:textId="6ABED4AB" w:rsidR="0FF790BE" w:rsidRDefault="0FF790BE" w:rsidP="0FF790BE">
      <w:pPr>
        <w:jc w:val="center"/>
        <w:rPr>
          <w:rFonts w:asciiTheme="majorHAnsi" w:hAnsiTheme="majorHAnsi"/>
        </w:rPr>
      </w:pPr>
    </w:p>
    <w:p w14:paraId="3DF67052" w14:textId="6EF58299" w:rsidR="008C6C3B" w:rsidRPr="008C6C3B" w:rsidRDefault="008C6C3B" w:rsidP="008C6C3B">
      <w:pPr>
        <w:rPr>
          <w:rFonts w:asciiTheme="majorHAnsi" w:hAnsiTheme="majorHAnsi"/>
        </w:rPr>
      </w:pPr>
      <w:r w:rsidRPr="008C6C3B">
        <w:rPr>
          <w:rFonts w:asciiTheme="majorHAnsi" w:hAnsiTheme="majorHAnsi"/>
        </w:rPr>
        <w:t>*Note</w:t>
      </w:r>
      <w:r>
        <w:rPr>
          <w:rFonts w:asciiTheme="majorHAnsi" w:hAnsiTheme="majorHAnsi"/>
        </w:rPr>
        <w:t xml:space="preserve">: </w:t>
      </w:r>
      <w:r w:rsidRPr="008C6C3B">
        <w:rPr>
          <w:rFonts w:asciiTheme="majorHAnsi" w:hAnsiTheme="majorHAnsi"/>
        </w:rPr>
        <w:t>Courses are offered at both the Pioneer Valley High School campus and the Mark Richardson Career Technical Education Center and Agricultural Farm.</w:t>
      </w:r>
    </w:p>
    <w:sectPr w:rsidR="008C6C3B" w:rsidRPr="008C6C3B" w:rsidSect="008C6C3B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2160" w:right="1195" w:bottom="1440" w:left="1195" w:header="108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E6DFDC" w14:textId="77777777" w:rsidR="008C6C3B" w:rsidRDefault="008C6C3B" w:rsidP="00435F6A">
      <w:r>
        <w:separator/>
      </w:r>
    </w:p>
  </w:endnote>
  <w:endnote w:type="continuationSeparator" w:id="0">
    <w:p w14:paraId="20E1BECB" w14:textId="77777777" w:rsidR="008C6C3B" w:rsidRDefault="008C6C3B" w:rsidP="00435F6A">
      <w:r>
        <w:continuationSeparator/>
      </w:r>
    </w:p>
  </w:endnote>
  <w:endnote w:type="continuationNotice" w:id="1">
    <w:p w14:paraId="5AE18533" w14:textId="77777777" w:rsidR="00E02254" w:rsidRDefault="00E0225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LT Pro Demi Bold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32B97E" w14:textId="77777777" w:rsidR="00B06A33" w:rsidRDefault="00B06A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661F15" w14:textId="77777777" w:rsidR="00702FD5" w:rsidRPr="00745713" w:rsidRDefault="00745713" w:rsidP="00745713">
    <w:pPr>
      <w:pStyle w:val="Footer"/>
    </w:pPr>
    <w:r>
      <w:drawing>
        <wp:anchor distT="0" distB="0" distL="114300" distR="114300" simplePos="0" relativeHeight="251658240" behindDoc="1" locked="1" layoutInCell="1" allowOverlap="1" wp14:anchorId="6E18852B" wp14:editId="3DB9A407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559" cy="10058400"/>
          <wp:effectExtent l="0" t="0" r="0" b="0"/>
          <wp:wrapNone/>
          <wp:docPr id="17" name="Picture 17" descr="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Background patter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559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114300" distR="114300" simplePos="0" relativeHeight="251658242" behindDoc="0" locked="1" layoutInCell="1" allowOverlap="0" wp14:anchorId="15D67F7B" wp14:editId="60E54A7A">
          <wp:simplePos x="0" y="0"/>
          <wp:positionH relativeFrom="page">
            <wp:posOffset>1828800</wp:posOffset>
          </wp:positionH>
          <wp:positionV relativeFrom="page">
            <wp:posOffset>9505315</wp:posOffset>
          </wp:positionV>
          <wp:extent cx="4032504" cy="100584"/>
          <wp:effectExtent l="0" t="0" r="0" b="127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32504" cy="1005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8F58B3" w14:textId="77777777" w:rsidR="008C6C3B" w:rsidRDefault="008C6C3B" w:rsidP="00435F6A">
      <w:r>
        <w:separator/>
      </w:r>
    </w:p>
  </w:footnote>
  <w:footnote w:type="continuationSeparator" w:id="0">
    <w:p w14:paraId="09871721" w14:textId="77777777" w:rsidR="008C6C3B" w:rsidRDefault="008C6C3B" w:rsidP="00435F6A">
      <w:r>
        <w:continuationSeparator/>
      </w:r>
    </w:p>
  </w:footnote>
  <w:footnote w:type="continuationNotice" w:id="1">
    <w:p w14:paraId="2541A7FE" w14:textId="77777777" w:rsidR="00E02254" w:rsidRDefault="00E0225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956293484"/>
      <w:docPartObj>
        <w:docPartGallery w:val="Page Numbers (Top of Page)"/>
        <w:docPartUnique/>
      </w:docPartObj>
    </w:sdtPr>
    <w:sdtContent>
      <w:p w14:paraId="1EE3361A" w14:textId="77777777" w:rsidR="00435F6A" w:rsidRDefault="00435F6A" w:rsidP="00745713">
        <w:pPr>
          <w:pStyle w:val="Head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2D6986"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0D9F4FF3" w14:textId="77777777" w:rsidR="00435F6A" w:rsidRDefault="00435F6A" w:rsidP="007457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520770510"/>
      <w:docPartObj>
        <w:docPartGallery w:val="Page Numbers (Top of Page)"/>
        <w:docPartUnique/>
      </w:docPartObj>
    </w:sdtPr>
    <w:sdtContent>
      <w:p w14:paraId="09550FA8" w14:textId="77777777" w:rsidR="00435F6A" w:rsidRDefault="00435F6A" w:rsidP="00745713">
        <w:pPr>
          <w:pStyle w:val="Head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F4651F0" w14:textId="77777777" w:rsidR="00435F6A" w:rsidRDefault="00435F6A" w:rsidP="007457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EA683E" w14:textId="77777777" w:rsidR="00702FD5" w:rsidRPr="00004E46" w:rsidRDefault="002E37D4" w:rsidP="00745713">
    <w:pPr>
      <w:pStyle w:val="Header"/>
    </w:pPr>
    <w:r>
      <mc:AlternateContent>
        <mc:Choice Requires="wpg">
          <w:drawing>
            <wp:anchor distT="0" distB="292735" distL="114300" distR="114300" simplePos="0" relativeHeight="251658241" behindDoc="0" locked="1" layoutInCell="1" allowOverlap="0" wp14:anchorId="0930F5B0" wp14:editId="364E1F6E">
              <wp:simplePos x="0" y="0"/>
              <wp:positionH relativeFrom="page">
                <wp:posOffset>685800</wp:posOffset>
              </wp:positionH>
              <wp:positionV relativeFrom="page">
                <wp:posOffset>457200</wp:posOffset>
              </wp:positionV>
              <wp:extent cx="6391656" cy="1170432"/>
              <wp:effectExtent l="0" t="0" r="0" b="0"/>
              <wp:wrapTopAndBottom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1656" cy="1170432"/>
                        <a:chOff x="0" y="0"/>
                        <a:chExt cx="6388251" cy="1170305"/>
                      </a:xfrm>
                    </wpg:grpSpPr>
                    <pic:pic xmlns:pic="http://schemas.openxmlformats.org/drawingml/2006/picture">
                      <pic:nvPicPr>
                        <pic:cNvPr id="16" name="Picture 16" descr="Logo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6540" cy="11703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" name="Picture 15" descr="A picture containing text, sign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861711" y="869132"/>
                          <a:ext cx="1526540" cy="15494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<w:pict>
            <v:group id="Group 1" style="position:absolute;margin-left:54pt;margin-top:36pt;width:503.3pt;height:92.15pt;z-index:251658241;mso-wrap-distance-bottom:23.05pt;mso-position-horizontal-relative:page;mso-position-vertical-relative:page;mso-width-relative:margin;mso-height-relative:margin" coordsize="63882,11703" o:spid="_x0000_s1026" o:allowoverlap="f" w14:anchorId="5FB57A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16" style="position:absolute;width:15265;height:11703;visibility:visible;mso-wrap-style:square" alt="Logo&#10;&#10;Description automatically generated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">
                <v:imagedata o:title="Logo&#10;&#10;Description automatically generated" r:id="rId3"/>
              </v:shape>
              <v:shape id="Picture 15" style="position:absolute;left:48617;top:8691;width:15265;height:1549;visibility:visible;mso-wrap-style:square" alt="A picture containing text, sign&#10;&#10;Description automatically generated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">
                <v:imagedata o:title="A picture containing text, sign&#10;&#10;Description automatically generated" r:id="rId4"/>
              </v:shape>
              <w10:wrap type="topAndBottom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488807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AC0346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E6857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0001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37C209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BC6A3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FA37C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AE4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B489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9E72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DC763CB"/>
    <w:multiLevelType w:val="hybridMultilevel"/>
    <w:tmpl w:val="A39C19E6"/>
    <w:lvl w:ilvl="0" w:tplc="E5A2028A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520C4B"/>
    <w:multiLevelType w:val="hybridMultilevel"/>
    <w:tmpl w:val="7DEC67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85254197">
    <w:abstractNumId w:val="11"/>
  </w:num>
  <w:num w:numId="2" w16cid:durableId="1435781223">
    <w:abstractNumId w:val="10"/>
  </w:num>
  <w:num w:numId="3" w16cid:durableId="941915311">
    <w:abstractNumId w:val="0"/>
  </w:num>
  <w:num w:numId="4" w16cid:durableId="643631052">
    <w:abstractNumId w:val="1"/>
  </w:num>
  <w:num w:numId="5" w16cid:durableId="1423333590">
    <w:abstractNumId w:val="2"/>
  </w:num>
  <w:num w:numId="6" w16cid:durableId="1925796703">
    <w:abstractNumId w:val="3"/>
  </w:num>
  <w:num w:numId="7" w16cid:durableId="1176075903">
    <w:abstractNumId w:val="8"/>
  </w:num>
  <w:num w:numId="8" w16cid:durableId="2024243194">
    <w:abstractNumId w:val="4"/>
  </w:num>
  <w:num w:numId="9" w16cid:durableId="64765712">
    <w:abstractNumId w:val="5"/>
  </w:num>
  <w:num w:numId="10" w16cid:durableId="1489251952">
    <w:abstractNumId w:val="6"/>
  </w:num>
  <w:num w:numId="11" w16cid:durableId="398409015">
    <w:abstractNumId w:val="7"/>
  </w:num>
  <w:num w:numId="12" w16cid:durableId="2115043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C3B"/>
    <w:rsid w:val="00004E46"/>
    <w:rsid w:val="00014C9D"/>
    <w:rsid w:val="000349C2"/>
    <w:rsid w:val="000F6E73"/>
    <w:rsid w:val="00175DA3"/>
    <w:rsid w:val="002115D0"/>
    <w:rsid w:val="002D2E31"/>
    <w:rsid w:val="002D6986"/>
    <w:rsid w:val="002E37D4"/>
    <w:rsid w:val="00306247"/>
    <w:rsid w:val="00336ECF"/>
    <w:rsid w:val="00434925"/>
    <w:rsid w:val="00435F6A"/>
    <w:rsid w:val="00475131"/>
    <w:rsid w:val="00486258"/>
    <w:rsid w:val="004A18D4"/>
    <w:rsid w:val="004D0876"/>
    <w:rsid w:val="004D5390"/>
    <w:rsid w:val="004E6AF0"/>
    <w:rsid w:val="00596E72"/>
    <w:rsid w:val="005B0A4F"/>
    <w:rsid w:val="00620D6F"/>
    <w:rsid w:val="006B1FBD"/>
    <w:rsid w:val="00702FD5"/>
    <w:rsid w:val="00745713"/>
    <w:rsid w:val="00780539"/>
    <w:rsid w:val="008C6C3B"/>
    <w:rsid w:val="008E0E04"/>
    <w:rsid w:val="00A25427"/>
    <w:rsid w:val="00AD6324"/>
    <w:rsid w:val="00B06A33"/>
    <w:rsid w:val="00B07B6B"/>
    <w:rsid w:val="00B90CB5"/>
    <w:rsid w:val="00BA3C76"/>
    <w:rsid w:val="00BF743F"/>
    <w:rsid w:val="00C0690F"/>
    <w:rsid w:val="00C639A2"/>
    <w:rsid w:val="00D33DD2"/>
    <w:rsid w:val="00D44075"/>
    <w:rsid w:val="00D93042"/>
    <w:rsid w:val="00D93C5D"/>
    <w:rsid w:val="00E02254"/>
    <w:rsid w:val="00E42A44"/>
    <w:rsid w:val="00E44ABE"/>
    <w:rsid w:val="00E74FC2"/>
    <w:rsid w:val="00EF246B"/>
    <w:rsid w:val="00EF4C04"/>
    <w:rsid w:val="00F76DD0"/>
    <w:rsid w:val="00FE2966"/>
    <w:rsid w:val="00FF1E79"/>
    <w:rsid w:val="0FF79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057D4E"/>
  <w15:chartTrackingRefBased/>
  <w15:docId w15:val="{A07DF7D2-1033-4109-8DB5-F10075772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5F6A"/>
    <w:pPr>
      <w:tabs>
        <w:tab w:val="left" w:pos="1640"/>
      </w:tabs>
      <w:spacing w:line="264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5F6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A73AD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5F6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A73AD" w:themeColor="text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5F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A73AD" w:themeColor="text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35F6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A73AD" w:themeColor="text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35F6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A73AD" w:themeColor="text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A18D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000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A18D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A18D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838586" w:themeColor="accent5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A18D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838586" w:themeColor="accent5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702FD5"/>
  </w:style>
  <w:style w:type="paragraph" w:styleId="Header">
    <w:name w:val="header"/>
    <w:basedOn w:val="Normal"/>
    <w:link w:val="HeaderChar"/>
    <w:uiPriority w:val="99"/>
    <w:unhideWhenUsed/>
    <w:rsid w:val="00745713"/>
    <w:pPr>
      <w:tabs>
        <w:tab w:val="center" w:pos="4680"/>
        <w:tab w:val="right" w:pos="9360"/>
      </w:tabs>
      <w:jc w:val="right"/>
    </w:pPr>
    <w:rPr>
      <w:noProof/>
      <w:color w:val="000000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745713"/>
    <w:rPr>
      <w:noProof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45713"/>
    <w:pPr>
      <w:tabs>
        <w:tab w:val="center" w:pos="4680"/>
        <w:tab w:val="right" w:pos="9360"/>
      </w:tabs>
    </w:pPr>
    <w:rPr>
      <w:noProof/>
      <w:color w:val="000000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745713"/>
    <w:rPr>
      <w:noProof/>
      <w:color w:val="00000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35F6A"/>
    <w:rPr>
      <w:rFonts w:asciiTheme="majorHAnsi" w:eastAsiaTheme="majorEastAsia" w:hAnsiTheme="majorHAnsi" w:cstheme="majorBidi"/>
      <w:color w:val="1A73AD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35F6A"/>
    <w:rPr>
      <w:rFonts w:asciiTheme="majorHAnsi" w:eastAsiaTheme="majorEastAsia" w:hAnsiTheme="majorHAnsi" w:cstheme="majorBidi"/>
      <w:color w:val="1A73AD" w:themeColor="text2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35F6A"/>
    <w:rPr>
      <w:rFonts w:asciiTheme="majorHAnsi" w:eastAsiaTheme="majorEastAsia" w:hAnsiTheme="majorHAnsi" w:cstheme="majorBidi"/>
      <w:color w:val="1A73AD" w:themeColor="text2"/>
    </w:rPr>
  </w:style>
  <w:style w:type="character" w:customStyle="1" w:styleId="Heading4Char">
    <w:name w:val="Heading 4 Char"/>
    <w:basedOn w:val="DefaultParagraphFont"/>
    <w:link w:val="Heading4"/>
    <w:uiPriority w:val="9"/>
    <w:rsid w:val="00435F6A"/>
    <w:rPr>
      <w:rFonts w:asciiTheme="majorHAnsi" w:eastAsiaTheme="majorEastAsia" w:hAnsiTheme="majorHAnsi" w:cstheme="majorBidi"/>
      <w:i/>
      <w:iCs/>
      <w:color w:val="1A73AD" w:themeColor="text2"/>
    </w:rPr>
  </w:style>
  <w:style w:type="character" w:customStyle="1" w:styleId="Heading5Char">
    <w:name w:val="Heading 5 Char"/>
    <w:basedOn w:val="DefaultParagraphFont"/>
    <w:link w:val="Heading5"/>
    <w:uiPriority w:val="9"/>
    <w:rsid w:val="00435F6A"/>
    <w:rPr>
      <w:rFonts w:asciiTheme="majorHAnsi" w:eastAsiaTheme="majorEastAsia" w:hAnsiTheme="majorHAnsi" w:cstheme="majorBidi"/>
      <w:color w:val="1A73AD" w:themeColor="text2"/>
    </w:rPr>
  </w:style>
  <w:style w:type="character" w:customStyle="1" w:styleId="Heading6Char">
    <w:name w:val="Heading 6 Char"/>
    <w:basedOn w:val="DefaultParagraphFont"/>
    <w:link w:val="Heading6"/>
    <w:uiPriority w:val="9"/>
    <w:rsid w:val="004A18D4"/>
    <w:rPr>
      <w:rFonts w:asciiTheme="majorHAnsi" w:eastAsiaTheme="majorEastAsia" w:hAnsiTheme="majorHAnsi" w:cstheme="majorBidi"/>
      <w:color w:val="000000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sid w:val="004A18D4"/>
    <w:rPr>
      <w:rFonts w:asciiTheme="majorHAnsi" w:eastAsiaTheme="majorEastAsia" w:hAnsiTheme="majorHAnsi" w:cstheme="majorBidi"/>
      <w:i/>
      <w:iCs/>
      <w:color w:val="000000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435F6A"/>
    <w:rPr>
      <w:i/>
      <w:iCs/>
      <w:color w:val="152F5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F6A"/>
    <w:pPr>
      <w:pBdr>
        <w:top w:val="single" w:sz="4" w:space="10" w:color="152F54" w:themeColor="accent1"/>
        <w:bottom w:val="single" w:sz="4" w:space="10" w:color="152F54" w:themeColor="accent1"/>
      </w:pBdr>
      <w:spacing w:before="360" w:after="360"/>
      <w:ind w:left="864" w:right="864"/>
      <w:jc w:val="center"/>
    </w:pPr>
    <w:rPr>
      <w:i/>
      <w:iCs/>
      <w:color w:val="152F5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F6A"/>
    <w:rPr>
      <w:i/>
      <w:iCs/>
      <w:color w:val="152F54" w:themeColor="accent1"/>
    </w:rPr>
  </w:style>
  <w:style w:type="paragraph" w:styleId="Quote">
    <w:name w:val="Quote"/>
    <w:basedOn w:val="Normal"/>
    <w:next w:val="Normal"/>
    <w:link w:val="QuoteChar"/>
    <w:uiPriority w:val="29"/>
    <w:qFormat/>
    <w:rsid w:val="00435F6A"/>
    <w:pPr>
      <w:spacing w:before="200" w:after="160"/>
      <w:ind w:left="864" w:right="864"/>
      <w:jc w:val="center"/>
    </w:pPr>
    <w:rPr>
      <w:i/>
      <w:iCs/>
      <w:color w:val="295CA5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5F6A"/>
    <w:rPr>
      <w:i/>
      <w:iCs/>
      <w:color w:val="295CA5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35F6A"/>
    <w:rPr>
      <w:smallCaps/>
      <w:color w:val="316EC6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435F6A"/>
    <w:rPr>
      <w:b/>
      <w:bCs/>
      <w:smallCaps/>
      <w:color w:val="152F54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435F6A"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435F6A"/>
    <w:pPr>
      <w:numPr>
        <w:numId w:val="2"/>
      </w:numPr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435F6A"/>
  </w:style>
  <w:style w:type="character" w:customStyle="1" w:styleId="Heading8Char">
    <w:name w:val="Heading 8 Char"/>
    <w:basedOn w:val="DefaultParagraphFont"/>
    <w:link w:val="Heading8"/>
    <w:uiPriority w:val="9"/>
    <w:rsid w:val="004A18D4"/>
    <w:rPr>
      <w:rFonts w:asciiTheme="majorHAnsi" w:eastAsiaTheme="majorEastAsia" w:hAnsiTheme="majorHAnsi" w:cstheme="majorBidi"/>
      <w:color w:val="838586" w:themeColor="accent5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sid w:val="004A18D4"/>
    <w:rPr>
      <w:rFonts w:asciiTheme="majorHAnsi" w:eastAsiaTheme="majorEastAsia" w:hAnsiTheme="majorHAnsi" w:cstheme="majorBidi"/>
      <w:i/>
      <w:iCs/>
      <w:color w:val="838586" w:themeColor="accent5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4E6AF0"/>
    <w:pPr>
      <w:spacing w:line="240" w:lineRule="auto"/>
      <w:contextualSpacing/>
    </w:pPr>
    <w:rPr>
      <w:rFonts w:asciiTheme="majorHAnsi" w:eastAsiaTheme="majorEastAsia" w:hAnsiTheme="majorHAnsi" w:cstheme="majorBidi"/>
      <w:color w:val="1A73AD" w:themeColor="text2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6AF0"/>
    <w:rPr>
      <w:rFonts w:asciiTheme="majorHAnsi" w:eastAsiaTheme="majorEastAsia" w:hAnsiTheme="majorHAnsi" w:cstheme="majorBidi"/>
      <w:color w:val="1A73AD" w:themeColor="text2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18D4"/>
    <w:pPr>
      <w:numPr>
        <w:ilvl w:val="1"/>
      </w:numPr>
      <w:spacing w:after="160"/>
    </w:pPr>
    <w:rPr>
      <w:rFonts w:asciiTheme="majorHAnsi" w:eastAsiaTheme="minorEastAsia" w:hAnsiTheme="majorHAnsi" w:cs="Times New Roman (Body CS)"/>
      <w:color w:val="316EC6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4A18D4"/>
    <w:rPr>
      <w:rFonts w:asciiTheme="majorHAnsi" w:eastAsiaTheme="minorEastAsia" w:hAnsiTheme="majorHAnsi" w:cs="Times New Roman (Body CS)"/>
      <w:color w:val="316EC6" w:themeColor="text1" w:themeTint="A5"/>
      <w:sz w:val="22"/>
      <w:szCs w:val="22"/>
    </w:rPr>
  </w:style>
  <w:style w:type="table" w:styleId="TableGrid">
    <w:name w:val="Table Grid"/>
    <w:basedOn w:val="TableNormal"/>
    <w:uiPriority w:val="39"/>
    <w:rsid w:val="008C6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8C6C3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22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Users/matthewstockton/Desktop/SMJUHSD_Letterhead-2022.dotx" TargetMode="External"/></Relationships>
</file>

<file path=word/theme/theme1.xml><?xml version="1.0" encoding="utf-8"?>
<a:theme xmlns:a="http://schemas.openxmlformats.org/drawingml/2006/main" name="Office Theme">
  <a:themeElements>
    <a:clrScheme name="SMJUHSD 1">
      <a:dk1>
        <a:srgbClr val="152F54"/>
      </a:dk1>
      <a:lt1>
        <a:srgbClr val="FFFFFF"/>
      </a:lt1>
      <a:dk2>
        <a:srgbClr val="1A73AD"/>
      </a:dk2>
      <a:lt2>
        <a:srgbClr val="E1D3C9"/>
      </a:lt2>
      <a:accent1>
        <a:srgbClr val="152F54"/>
      </a:accent1>
      <a:accent2>
        <a:srgbClr val="FAA62B"/>
      </a:accent2>
      <a:accent3>
        <a:srgbClr val="E46D25"/>
      </a:accent3>
      <a:accent4>
        <a:srgbClr val="ACC8D6"/>
      </a:accent4>
      <a:accent5>
        <a:srgbClr val="838586"/>
      </a:accent5>
      <a:accent6>
        <a:srgbClr val="C8C9CB"/>
      </a:accent6>
      <a:hlink>
        <a:srgbClr val="000000"/>
      </a:hlink>
      <a:folHlink>
        <a:srgbClr val="1973AC"/>
      </a:folHlink>
    </a:clrScheme>
    <a:fontScheme name="Test">
      <a:majorFont>
        <a:latin typeface="Avenir Next LT Pro Demi Bold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8FEA9F5-1FED-644F-8A82-E9AB7E419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SMJUHSD_Letterhead-2022.dotx</Template>
  <TotalTime>0</TotalTime>
  <Pages>1</Pages>
  <Words>155</Words>
  <Characters>887</Characters>
  <Application>Microsoft Office Word</Application>
  <DocSecurity>4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Matthew Stockton</cp:lastModifiedBy>
  <cp:revision>6</cp:revision>
  <dcterms:created xsi:type="dcterms:W3CDTF">2024-04-22T16:57:00Z</dcterms:created>
  <dcterms:modified xsi:type="dcterms:W3CDTF">2024-04-22T17:26:00Z</dcterms:modified>
</cp:coreProperties>
</file>