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FD1F30" w:rsidP="00A842FA">
      <w:pPr>
        <w:jc w:val="center"/>
        <w:rPr>
          <w:sz w:val="20"/>
          <w:szCs w:val="20"/>
        </w:rPr>
      </w:pPr>
      <w:r>
        <w:rPr>
          <w:sz w:val="20"/>
          <w:szCs w:val="20"/>
        </w:rPr>
        <w:t>May 20</w:t>
      </w:r>
      <w:r w:rsidR="00FF1488">
        <w:rPr>
          <w:sz w:val="20"/>
          <w:szCs w:val="20"/>
        </w:rPr>
        <w:t xml:space="preserve">, </w:t>
      </w:r>
      <w:proofErr w:type="gramStart"/>
      <w:r w:rsidR="00C72EA5">
        <w:rPr>
          <w:sz w:val="20"/>
          <w:szCs w:val="20"/>
        </w:rPr>
        <w:t>202</w:t>
      </w:r>
      <w:r w:rsidR="006B6987">
        <w:rPr>
          <w:sz w:val="20"/>
          <w:szCs w:val="20"/>
        </w:rPr>
        <w:t>5</w:t>
      </w:r>
      <w:r w:rsidR="00C72EA5">
        <w:rPr>
          <w:sz w:val="20"/>
          <w:szCs w:val="20"/>
        </w:rPr>
        <w:t xml:space="preserve"> </w:t>
      </w:r>
      <w:r w:rsidR="006B6987">
        <w:rPr>
          <w:sz w:val="20"/>
          <w:szCs w:val="20"/>
        </w:rPr>
        <w:t xml:space="preserve"> </w:t>
      </w:r>
      <w:r w:rsidR="00C72EA5">
        <w:rPr>
          <w:sz w:val="20"/>
          <w:szCs w:val="20"/>
        </w:rPr>
        <w:t>5:00</w:t>
      </w:r>
      <w:proofErr w:type="gramEnd"/>
      <w:r w:rsidR="00A842FA" w:rsidRPr="00A842FA">
        <w:rPr>
          <w:sz w:val="20"/>
          <w:szCs w:val="20"/>
        </w:rPr>
        <w:t xml:space="preserve"> p.m.</w:t>
      </w:r>
    </w:p>
    <w:p w:rsidR="003D3A8D" w:rsidRDefault="003D3A8D">
      <w:pPr>
        <w:pStyle w:val="Heading1"/>
        <w:rPr>
          <w:sz w:val="20"/>
        </w:rPr>
      </w:pPr>
      <w:r>
        <w:rPr>
          <w:sz w:val="20"/>
        </w:rPr>
        <w:t>AGENDA</w:t>
      </w:r>
    </w:p>
    <w:p w:rsidR="00A54130" w:rsidRPr="006B1161" w:rsidRDefault="00A54130" w:rsidP="00A54130">
      <w:pPr>
        <w:rPr>
          <w:b/>
          <w:sz w:val="20"/>
          <w:szCs w:val="20"/>
        </w:rPr>
      </w:pPr>
      <w:r w:rsidRPr="006B1161">
        <w:rPr>
          <w:b/>
          <w:sz w:val="20"/>
          <w:szCs w:val="20"/>
        </w:rPr>
        <w:t xml:space="preserve">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w:t>
      </w:r>
      <w:r w:rsidRPr="006B1161">
        <w:rPr>
          <w:b/>
          <w:sz w:val="20"/>
          <w:szCs w:val="20"/>
          <w:u w:val="single"/>
        </w:rPr>
        <w:t>one</w:t>
      </w:r>
      <w:r w:rsidRPr="006B1161">
        <w:rPr>
          <w:b/>
          <w:sz w:val="20"/>
          <w:szCs w:val="20"/>
        </w:rPr>
        <w:t xml:space="preserve"> board member will participate via video teleconference as authorized under KRS 61.826.</w:t>
      </w:r>
    </w:p>
    <w:p w:rsidR="00A54130" w:rsidRPr="006B1161" w:rsidRDefault="00A54130" w:rsidP="00A54130">
      <w:pPr>
        <w:rPr>
          <w:sz w:val="20"/>
          <w:szCs w:val="20"/>
        </w:rPr>
      </w:pPr>
    </w:p>
    <w:p w:rsidR="003D3A8D" w:rsidRDefault="003D3A8D" w:rsidP="00DC3927">
      <w:r w:rsidRPr="00DC746B">
        <w:t>1.</w:t>
      </w:r>
      <w:r w:rsidRPr="00DC746B">
        <w:tab/>
      </w:r>
      <w:r w:rsidRPr="00DC746B">
        <w:rPr>
          <w:b/>
          <w:bCs/>
        </w:rPr>
        <w:t>Call meeting to order, establish quorum, moment of silence, Pledge of Allegiance</w:t>
      </w:r>
      <w:r w:rsidRPr="00DC746B">
        <w:t xml:space="preserve"> </w:t>
      </w:r>
    </w:p>
    <w:p w:rsidR="00DC3927" w:rsidRDefault="00DC3927" w:rsidP="00DC3927"/>
    <w:p w:rsidR="00DC3927" w:rsidRPr="00DC746B" w:rsidRDefault="00DC3927" w:rsidP="00DC3927">
      <w:r>
        <w:t>2</w:t>
      </w:r>
      <w:r w:rsidRPr="00DC746B">
        <w:t>.</w:t>
      </w:r>
      <w:r w:rsidRPr="00DC746B">
        <w:rPr>
          <w:b/>
        </w:rPr>
        <w:tab/>
        <w:t>Consent Items</w:t>
      </w:r>
    </w:p>
    <w:p w:rsidR="00DC3927" w:rsidRDefault="00DC3927" w:rsidP="00DC3927">
      <w:r w:rsidRPr="00DC746B">
        <w:rPr>
          <w:b/>
        </w:rPr>
        <w:tab/>
      </w:r>
      <w:r w:rsidRPr="00DC746B">
        <w:t>a)</w:t>
      </w:r>
      <w:r w:rsidR="00FD1F30">
        <w:tab/>
      </w:r>
      <w:r w:rsidR="00FD1F30" w:rsidRPr="00FD1F30">
        <w:t xml:space="preserve">Approve Student Health Services Contract, KEDC Membership Agreement, Out of State </w:t>
      </w:r>
      <w:r w:rsidR="00FD1F30" w:rsidRPr="00FD1F30">
        <w:tab/>
      </w:r>
      <w:r w:rsidR="00FD1F30" w:rsidRPr="00FD1F30">
        <w:tab/>
      </w:r>
      <w:r w:rsidR="00FD1F30" w:rsidRPr="00FD1F30">
        <w:tab/>
        <w:t>Field Trip Requests, Fundraising Reques</w:t>
      </w:r>
      <w:r w:rsidR="00107760">
        <w:t xml:space="preserve">ts, </w:t>
      </w:r>
      <w:proofErr w:type="spellStart"/>
      <w:r w:rsidR="00107760">
        <w:t>ezMED</w:t>
      </w:r>
      <w:proofErr w:type="spellEnd"/>
      <w:r w:rsidR="00107760">
        <w:t xml:space="preserve"> Medicaid Billing </w:t>
      </w:r>
      <w:r w:rsidR="00FD1F30" w:rsidRPr="00FD1F30">
        <w:t>Agreemen</w:t>
      </w:r>
      <w:r w:rsidR="00107F2B">
        <w:t xml:space="preserve">t, </w:t>
      </w:r>
      <w:r w:rsidR="00BE30B7">
        <w:t xml:space="preserve">Family </w:t>
      </w:r>
      <w:r w:rsidR="00BE30B7">
        <w:tab/>
      </w:r>
      <w:r w:rsidR="00BE30B7">
        <w:tab/>
      </w:r>
      <w:r w:rsidR="00BE30B7">
        <w:tab/>
        <w:t>Pride Counseling Agreement,</w:t>
      </w:r>
      <w:r w:rsidR="00FD1F30" w:rsidRPr="00FD1F30">
        <w:t xml:space="preserve"> </w:t>
      </w:r>
      <w:r w:rsidR="005D72DA">
        <w:t xml:space="preserve">Cumberland River Behavioral Health MOA, </w:t>
      </w:r>
      <w:r w:rsidR="004B300A">
        <w:t xml:space="preserve">Union </w:t>
      </w:r>
      <w:r w:rsidR="005D72DA">
        <w:tab/>
      </w:r>
      <w:r w:rsidR="005D72DA">
        <w:tab/>
      </w:r>
      <w:r w:rsidR="005D72DA">
        <w:tab/>
      </w:r>
      <w:r w:rsidR="005D72DA">
        <w:tab/>
      </w:r>
      <w:r w:rsidR="004B300A">
        <w:t xml:space="preserve">College </w:t>
      </w:r>
      <w:r w:rsidR="001868BE">
        <w:t xml:space="preserve">Student Teaching </w:t>
      </w:r>
      <w:r w:rsidR="004B300A">
        <w:t xml:space="preserve">MOA, </w:t>
      </w:r>
      <w:r w:rsidR="00107760">
        <w:t xml:space="preserve">Auditor Proposal, April 14, 2025, </w:t>
      </w:r>
      <w:r w:rsidR="00FD1F30" w:rsidRPr="00734F8E">
        <w:t>April 1</w:t>
      </w:r>
      <w:r w:rsidR="00107760" w:rsidRPr="00734F8E">
        <w:t>8</w:t>
      </w:r>
      <w:r w:rsidR="00FD1F30" w:rsidRPr="00734F8E">
        <w:t>,</w:t>
      </w:r>
      <w:r w:rsidR="00281AA7">
        <w:t xml:space="preserve"> </w:t>
      </w:r>
      <w:r w:rsidR="00FD1F30" w:rsidRPr="00734F8E">
        <w:t>202</w:t>
      </w:r>
      <w:r w:rsidR="00107760" w:rsidRPr="00734F8E">
        <w:t>5</w:t>
      </w:r>
      <w:r w:rsidR="00FD1F30" w:rsidRPr="00FD1F30">
        <w:t xml:space="preserve">, April </w:t>
      </w:r>
      <w:r w:rsidR="005D72DA">
        <w:tab/>
      </w:r>
      <w:r w:rsidR="005D72DA">
        <w:tab/>
      </w:r>
      <w:r w:rsidR="005D72DA">
        <w:tab/>
      </w:r>
      <w:r w:rsidR="00FD1F30" w:rsidRPr="00FD1F30">
        <w:t>2</w:t>
      </w:r>
      <w:r w:rsidR="00107760">
        <w:t>1</w:t>
      </w:r>
      <w:r w:rsidR="00FD1F30" w:rsidRPr="00FD1F30">
        <w:t>, 202</w:t>
      </w:r>
      <w:r w:rsidR="00FF4C90">
        <w:t xml:space="preserve">5 </w:t>
      </w:r>
      <w:r w:rsidR="00FD1F30" w:rsidRPr="00FD1F30">
        <w:t>Special Called Meeting Minutes and April 1</w:t>
      </w:r>
      <w:r w:rsidR="00107760">
        <w:t>5</w:t>
      </w:r>
      <w:r w:rsidR="00FD1F30" w:rsidRPr="00FD1F30">
        <w:t>, 202</w:t>
      </w:r>
      <w:r w:rsidR="00FF4C90">
        <w:t>5</w:t>
      </w:r>
      <w:r w:rsidR="00FD1F30" w:rsidRPr="00FD1F30">
        <w:t xml:space="preserve"> Regular Meeting Minutes</w:t>
      </w:r>
      <w:r w:rsidR="00FF4C90">
        <w:t xml:space="preserve"> </w:t>
      </w:r>
    </w:p>
    <w:p w:rsidR="00BE30B7" w:rsidRPr="00DC746B" w:rsidRDefault="00BE30B7" w:rsidP="00DC3927"/>
    <w:p w:rsidR="00A07CBA" w:rsidRDefault="00A07CBA" w:rsidP="006B1DF9">
      <w:pPr>
        <w:rPr>
          <w:b/>
        </w:rPr>
      </w:pPr>
      <w:r w:rsidRPr="00DC746B">
        <w:t>3.</w:t>
      </w:r>
      <w:r w:rsidRPr="00DC746B">
        <w:rPr>
          <w:b/>
        </w:rPr>
        <w:tab/>
        <w:t>Public</w:t>
      </w:r>
    </w:p>
    <w:p w:rsidR="00DC3927" w:rsidRPr="00DC746B" w:rsidRDefault="00DC3927" w:rsidP="006B1DF9">
      <w:pPr>
        <w:rPr>
          <w:b/>
        </w:rPr>
      </w:pPr>
    </w:p>
    <w:p w:rsidR="00DC3927" w:rsidRPr="002876A2" w:rsidRDefault="00DC3927" w:rsidP="00DC3927">
      <w:pPr>
        <w:rPr>
          <w:b/>
        </w:rPr>
      </w:pPr>
      <w:r>
        <w:t>4</w:t>
      </w:r>
      <w:r w:rsidRPr="00DC746B">
        <w:t>.</w:t>
      </w:r>
      <w:r w:rsidRPr="00DC746B">
        <w:tab/>
      </w:r>
      <w:r w:rsidRPr="00DC746B">
        <w:rPr>
          <w:b/>
        </w:rPr>
        <w:t>Management/Student Support/Instruction/Delivery Targets/PES</w:t>
      </w:r>
    </w:p>
    <w:p w:rsidR="00FD1F30" w:rsidRPr="00FD1F30" w:rsidRDefault="00736883" w:rsidP="00DC3927">
      <w:r>
        <w:rPr>
          <w:b/>
        </w:rPr>
        <w:t xml:space="preserve">          *</w:t>
      </w:r>
      <w:r w:rsidR="00FD1F30" w:rsidRPr="00FD1F30">
        <w:t>a)</w:t>
      </w:r>
      <w:r w:rsidR="00FD1F30">
        <w:rPr>
          <w:b/>
        </w:rPr>
        <w:tab/>
      </w:r>
      <w:r w:rsidR="00FD1F30" w:rsidRPr="00664328">
        <w:t>Student Recognition</w:t>
      </w:r>
    </w:p>
    <w:p w:rsidR="00DC3927" w:rsidRDefault="00FD1F30" w:rsidP="00DC3927">
      <w:r>
        <w:rPr>
          <w:b/>
        </w:rPr>
        <w:tab/>
      </w:r>
      <w:r>
        <w:t>b</w:t>
      </w:r>
      <w:r w:rsidR="00DC3927" w:rsidRPr="00DC746B">
        <w:t>)</w:t>
      </w:r>
      <w:r>
        <w:tab/>
      </w:r>
      <w:r w:rsidR="00DC3927" w:rsidRPr="00DC746B">
        <w:t xml:space="preserve">Approve 25-26 </w:t>
      </w:r>
      <w:r w:rsidR="000274B6">
        <w:t>School Based Decision Making</w:t>
      </w:r>
      <w:r w:rsidR="00107F2B">
        <w:t xml:space="preserve"> </w:t>
      </w:r>
      <w:r w:rsidR="000274B6">
        <w:t>(</w:t>
      </w:r>
      <w:r w:rsidR="00DC3927" w:rsidRPr="00DC746B">
        <w:t>SBDM</w:t>
      </w:r>
      <w:r w:rsidR="000274B6">
        <w:t>)</w:t>
      </w:r>
      <w:r w:rsidR="00DC3927" w:rsidRPr="00DC746B">
        <w:t xml:space="preserve"> Request for Resources-All </w:t>
      </w:r>
      <w:r w:rsidR="000274B6">
        <w:tab/>
      </w:r>
      <w:r w:rsidR="000274B6">
        <w:tab/>
      </w:r>
      <w:r w:rsidR="000274B6">
        <w:tab/>
      </w:r>
      <w:r w:rsidR="00DC3927" w:rsidRPr="00DC746B">
        <w:t>Schools</w:t>
      </w:r>
    </w:p>
    <w:p w:rsidR="00107760" w:rsidRPr="00DC746B" w:rsidRDefault="00107760" w:rsidP="00DC3927">
      <w:r>
        <w:tab/>
        <w:t>c)</w:t>
      </w:r>
      <w:r>
        <w:tab/>
        <w:t>Consider Funding Request</w:t>
      </w:r>
      <w:r w:rsidR="005C5349">
        <w:t>s</w:t>
      </w:r>
      <w:r>
        <w:t>-</w:t>
      </w:r>
      <w:r w:rsidRPr="00FF4C90">
        <w:t xml:space="preserve">National History Day National Competitions-Bell High, Bell </w:t>
      </w:r>
      <w:r w:rsidRPr="00FF4C90">
        <w:tab/>
      </w:r>
      <w:r w:rsidRPr="00FF4C90">
        <w:tab/>
      </w:r>
      <w:r w:rsidRPr="00FF4C90">
        <w:tab/>
        <w:t xml:space="preserve">Central </w:t>
      </w:r>
      <w:r w:rsidR="00281AA7">
        <w:t xml:space="preserve">Right Fork </w:t>
      </w:r>
      <w:r w:rsidRPr="00FF4C90">
        <w:t xml:space="preserve">and Yellow Creek </w:t>
      </w:r>
    </w:p>
    <w:p w:rsidR="00FD1F30" w:rsidRDefault="00DC3927" w:rsidP="00FD1F30">
      <w:r w:rsidRPr="00DC746B">
        <w:tab/>
      </w:r>
      <w:r w:rsidR="003D12A2">
        <w:t>d)</w:t>
      </w:r>
      <w:r w:rsidR="003D12A2">
        <w:tab/>
        <w:t>Approve National School Lunch and Breakfast Program</w:t>
      </w:r>
      <w:r w:rsidR="00C45554">
        <w:t xml:space="preserve"> </w:t>
      </w:r>
      <w:r w:rsidR="003D12A2">
        <w:t>(NSLP)</w:t>
      </w:r>
    </w:p>
    <w:p w:rsidR="003D12A2" w:rsidRDefault="003D12A2" w:rsidP="00FD1F30">
      <w:r>
        <w:tab/>
        <w:t>e)</w:t>
      </w:r>
      <w:r>
        <w:tab/>
        <w:t>Approve Community Eligibility Provision-Intent to Participate</w:t>
      </w:r>
    </w:p>
    <w:p w:rsidR="003D12A2" w:rsidRDefault="003D12A2" w:rsidP="00FD1F30">
      <w:r>
        <w:tab/>
        <w:t>f)</w:t>
      </w:r>
      <w:r>
        <w:tab/>
        <w:t>Consider Joining Kentucky Valley Educational Cooperative (KVEC)</w:t>
      </w:r>
    </w:p>
    <w:p w:rsidR="003D12A2" w:rsidRDefault="003D12A2" w:rsidP="00FD1F30"/>
    <w:p w:rsidR="00FD1F30" w:rsidRDefault="00FD1F30" w:rsidP="00FD1F30">
      <w:r>
        <w:t>5.</w:t>
      </w:r>
      <w:r>
        <w:tab/>
      </w:r>
      <w:r w:rsidRPr="00FD1F30">
        <w:rPr>
          <w:b/>
        </w:rPr>
        <w:t>Personnel</w:t>
      </w:r>
    </w:p>
    <w:p w:rsidR="00A07CBA" w:rsidRPr="00DC746B" w:rsidRDefault="00736883" w:rsidP="00FD1F30">
      <w:r>
        <w:t xml:space="preserve">         *</w:t>
      </w:r>
      <w:r w:rsidR="00FD1F30">
        <w:t>a)</w:t>
      </w:r>
      <w:r w:rsidR="00FD1F30">
        <w:tab/>
      </w:r>
      <w:r w:rsidR="00FD1F30" w:rsidRPr="00664328">
        <w:t>Approve 2</w:t>
      </w:r>
      <w:r w:rsidR="00FD1F30">
        <w:t>5</w:t>
      </w:r>
      <w:r w:rsidR="00FD1F30" w:rsidRPr="00664328">
        <w:t>-2</w:t>
      </w:r>
      <w:r w:rsidR="00FD1F30">
        <w:t>6</w:t>
      </w:r>
      <w:r w:rsidR="00FD1F30" w:rsidRPr="00664328">
        <w:t xml:space="preserve"> Emergency Certified Substitutes-CA4 Application-For first (100) </w:t>
      </w:r>
      <w:r w:rsidR="00FD1F30">
        <w:tab/>
      </w:r>
      <w:r w:rsidR="00FD1F30">
        <w:tab/>
      </w:r>
      <w:r w:rsidR="00FD1F30">
        <w:tab/>
      </w:r>
      <w:r w:rsidR="00FD1F30">
        <w:tab/>
      </w:r>
      <w:r w:rsidR="00FD1F30" w:rsidRPr="00664328">
        <w:t xml:space="preserve">Substitutes       </w:t>
      </w:r>
    </w:p>
    <w:p w:rsidR="00CA4E4E" w:rsidRPr="00DC746B" w:rsidRDefault="00FD1F30" w:rsidP="00067481">
      <w:r>
        <w:t>6</w:t>
      </w:r>
      <w:r w:rsidR="006B5359" w:rsidRPr="00DC746B">
        <w:t>.</w:t>
      </w:r>
      <w:r w:rsidR="006B5359" w:rsidRPr="00DC746B">
        <w:tab/>
      </w:r>
      <w:r w:rsidR="00CA4E4E" w:rsidRPr="00DC746B">
        <w:rPr>
          <w:b/>
        </w:rPr>
        <w:t>Finance</w:t>
      </w:r>
    </w:p>
    <w:p w:rsidR="0035427E" w:rsidRPr="00DC746B" w:rsidRDefault="00CA4E4E" w:rsidP="00067481">
      <w:r w:rsidRPr="00DC746B">
        <w:rPr>
          <w:b/>
        </w:rPr>
        <w:tab/>
      </w:r>
      <w:r w:rsidR="006B1DF9" w:rsidRPr="00DC746B">
        <w:t>a)</w:t>
      </w:r>
      <w:r w:rsidR="00D9148B" w:rsidRPr="00DC746B">
        <w:tab/>
      </w:r>
      <w:r w:rsidR="00FD37A8" w:rsidRPr="00DC746B">
        <w:t xml:space="preserve">Approve </w:t>
      </w:r>
      <w:r w:rsidR="00475040" w:rsidRPr="00DC746B">
        <w:t>Payment of Bills</w:t>
      </w:r>
    </w:p>
    <w:p w:rsidR="00FF4C90" w:rsidRDefault="00736883" w:rsidP="00067481">
      <w:r>
        <w:t xml:space="preserve">          *</w:t>
      </w:r>
      <w:r w:rsidR="006D5D31" w:rsidRPr="00DC746B">
        <w:t>b)</w:t>
      </w:r>
      <w:r w:rsidR="006C270D">
        <w:tab/>
      </w:r>
      <w:r w:rsidR="00FF4C90">
        <w:t>Declare (13) School Busses as Surplus Property</w:t>
      </w:r>
    </w:p>
    <w:p w:rsidR="00AE5B63" w:rsidRDefault="00AE5B63" w:rsidP="00AE5B63">
      <w:r>
        <w:tab/>
        <w:t>c)</w:t>
      </w:r>
      <w:r>
        <w:tab/>
        <w:t>Approve Indirect Cost-Food Service</w:t>
      </w:r>
    </w:p>
    <w:p w:rsidR="00107760" w:rsidRDefault="00107760" w:rsidP="00067481"/>
    <w:p w:rsidR="00D36270" w:rsidRPr="00DC746B" w:rsidRDefault="00107760" w:rsidP="00067481">
      <w:r>
        <w:t>7.</w:t>
      </w:r>
      <w:r>
        <w:tab/>
      </w:r>
      <w:r w:rsidRPr="00107760">
        <w:rPr>
          <w:b/>
        </w:rPr>
        <w:t>Facilities</w:t>
      </w:r>
      <w:r w:rsidR="006B1DF9" w:rsidRPr="00DC746B">
        <w:tab/>
      </w:r>
      <w:r w:rsidR="00641BAA" w:rsidRPr="00DC746B">
        <w:t xml:space="preserve">        </w:t>
      </w:r>
    </w:p>
    <w:p w:rsidR="00FD1F30" w:rsidRDefault="00107760" w:rsidP="00067481">
      <w:r>
        <w:tab/>
        <w:t>a)</w:t>
      </w:r>
      <w:r>
        <w:tab/>
      </w:r>
      <w:r w:rsidRPr="00DC746B">
        <w:t>Approve Pay Application(s)</w:t>
      </w:r>
    </w:p>
    <w:p w:rsidR="00107760" w:rsidRDefault="00107760" w:rsidP="00067481">
      <w:r>
        <w:tab/>
        <w:t>b)</w:t>
      </w:r>
      <w:r>
        <w:tab/>
        <w:t>Approve BG-1-Cooling Tower-Page School Center</w:t>
      </w:r>
    </w:p>
    <w:p w:rsidR="00AE5B63" w:rsidRDefault="00736883" w:rsidP="00067481">
      <w:r>
        <w:t xml:space="preserve">          *</w:t>
      </w:r>
      <w:r w:rsidR="003D12A2">
        <w:t>c)</w:t>
      </w:r>
      <w:r w:rsidR="00AE5B63">
        <w:tab/>
        <w:t>Declare Facility Emergencies-Frakes, Lone Jack and Right Fork</w:t>
      </w:r>
    </w:p>
    <w:p w:rsidR="00107760" w:rsidRDefault="003D12A2" w:rsidP="00067481">
      <w:r>
        <w:tab/>
      </w:r>
      <w:r w:rsidR="006B1161">
        <w:t>d)</w:t>
      </w:r>
      <w:r w:rsidR="006B1161">
        <w:tab/>
        <w:t>Approve BG-4 and BG-5-Yellow Creek HVAC Project</w:t>
      </w:r>
    </w:p>
    <w:p w:rsidR="006B1161" w:rsidRDefault="006B1161" w:rsidP="00067481"/>
    <w:p w:rsidR="005E2669" w:rsidRPr="00DC746B" w:rsidRDefault="00107760" w:rsidP="00067481">
      <w:pPr>
        <w:rPr>
          <w:b/>
        </w:rPr>
      </w:pPr>
      <w:r>
        <w:t>8</w:t>
      </w:r>
      <w:r w:rsidR="005E2669" w:rsidRPr="00DC746B">
        <w:t>.</w:t>
      </w:r>
      <w:r w:rsidR="005E2669" w:rsidRPr="00DC746B">
        <w:tab/>
      </w:r>
      <w:r w:rsidR="005E2669" w:rsidRPr="00DC746B">
        <w:rPr>
          <w:b/>
        </w:rPr>
        <w:t>Superintendent’s Report</w:t>
      </w:r>
    </w:p>
    <w:p w:rsidR="007D5B93" w:rsidRPr="00DC746B" w:rsidRDefault="002C3375" w:rsidP="0013527F">
      <w:r w:rsidRPr="00DC746B">
        <w:rPr>
          <w:b/>
        </w:rPr>
        <w:tab/>
      </w:r>
      <w:r w:rsidRPr="00DC746B">
        <w:t>a)</w:t>
      </w:r>
      <w:r w:rsidR="007D5B93" w:rsidRPr="00DC746B">
        <w:tab/>
        <w:t>Attendance</w:t>
      </w:r>
      <w:r w:rsidR="00D36270" w:rsidRPr="00DC746B">
        <w:t xml:space="preserve"> and </w:t>
      </w:r>
      <w:r w:rsidR="007D5B93" w:rsidRPr="00DC746B">
        <w:t>Enrollment Update</w:t>
      </w:r>
    </w:p>
    <w:p w:rsidR="00A5372E" w:rsidRPr="00DC746B" w:rsidRDefault="007D5B93" w:rsidP="008261AC">
      <w:r w:rsidRPr="00DC746B">
        <w:tab/>
      </w:r>
      <w:r w:rsidR="000120E5" w:rsidRPr="00DC746B">
        <w:t>b)</w:t>
      </w:r>
      <w:r w:rsidR="000120E5" w:rsidRPr="00DC746B">
        <w:tab/>
        <w:t>Site Visits</w:t>
      </w:r>
    </w:p>
    <w:p w:rsidR="00D36270" w:rsidRDefault="00DA1CF3" w:rsidP="00D36270">
      <w:r w:rsidRPr="00DC746B">
        <w:tab/>
      </w:r>
      <w:r w:rsidR="00C45554">
        <w:t>c)</w:t>
      </w:r>
      <w:r w:rsidR="00C45554">
        <w:tab/>
        <w:t>Thank You Cards</w:t>
      </w:r>
    </w:p>
    <w:p w:rsidR="005D72DA" w:rsidRDefault="005D72DA" w:rsidP="00D36270">
      <w:r>
        <w:tab/>
        <w:t>d)</w:t>
      </w:r>
      <w:r>
        <w:tab/>
        <w:t>Governor’ Scholar Recipient</w:t>
      </w:r>
    </w:p>
    <w:p w:rsidR="005D72DA" w:rsidRPr="00DC746B" w:rsidRDefault="005D72DA" w:rsidP="00D36270"/>
    <w:p w:rsidR="00BF3731" w:rsidRPr="00DC746B" w:rsidRDefault="00107760" w:rsidP="00B85A4F">
      <w:pPr>
        <w:tabs>
          <w:tab w:val="left" w:pos="720"/>
          <w:tab w:val="left" w:pos="1440"/>
          <w:tab w:val="left" w:pos="5040"/>
        </w:tabs>
      </w:pPr>
      <w:r>
        <w:t>9</w:t>
      </w:r>
      <w:r w:rsidR="00796D44" w:rsidRPr="00DC746B">
        <w:t>.</w:t>
      </w:r>
      <w:r w:rsidR="00796D44" w:rsidRPr="00DC746B">
        <w:tab/>
      </w:r>
      <w:r w:rsidR="00796D44" w:rsidRPr="00DC746B">
        <w:rPr>
          <w:b/>
        </w:rPr>
        <w:t>Other Items Board May Wish to Discuss</w:t>
      </w:r>
      <w:r w:rsidR="001372E0" w:rsidRPr="00DC746B">
        <w:t xml:space="preserve">    </w:t>
      </w:r>
      <w:r w:rsidR="00FA0248" w:rsidRPr="00DC746B">
        <w:tab/>
      </w:r>
      <w:r w:rsidR="00FA0248" w:rsidRPr="00DC746B">
        <w:tab/>
      </w:r>
      <w:r w:rsidR="00FA0248" w:rsidRPr="00DC746B">
        <w:tab/>
      </w:r>
      <w:r w:rsidR="00FA0248" w:rsidRPr="00DC746B">
        <w:tab/>
      </w:r>
    </w:p>
    <w:p w:rsidR="00D36270" w:rsidRPr="00DC746B" w:rsidRDefault="00D36270" w:rsidP="00545CE0"/>
    <w:p w:rsidR="009A61E0" w:rsidRPr="00DC746B" w:rsidRDefault="00107760" w:rsidP="00545CE0">
      <w:pPr>
        <w:rPr>
          <w:b/>
        </w:rPr>
      </w:pPr>
      <w:r>
        <w:t>10</w:t>
      </w:r>
      <w:r w:rsidR="009A61E0" w:rsidRPr="00DC746B">
        <w:t>.</w:t>
      </w:r>
      <w:r w:rsidR="009A61E0" w:rsidRPr="00DC746B">
        <w:tab/>
      </w:r>
      <w:r w:rsidR="009A61E0" w:rsidRPr="00DC746B">
        <w:rPr>
          <w:b/>
        </w:rPr>
        <w:t>Adjourn</w:t>
      </w:r>
    </w:p>
    <w:p w:rsidR="003055B7" w:rsidRPr="00DC746B" w:rsidRDefault="003055B7" w:rsidP="00067481">
      <w:pPr>
        <w:rPr>
          <w:bCs/>
        </w:rPr>
      </w:pPr>
    </w:p>
    <w:p w:rsidR="0056193D" w:rsidRPr="00DC746B" w:rsidRDefault="000C09B1" w:rsidP="00DC746B">
      <w:pPr>
        <w:jc w:val="center"/>
        <w:rPr>
          <w:bCs/>
        </w:rPr>
      </w:pPr>
      <w:r w:rsidRPr="00DC746B">
        <w:rPr>
          <w:bCs/>
        </w:rPr>
        <w:t>*No Packet Contents</w:t>
      </w:r>
    </w:p>
    <w:sectPr w:rsidR="0056193D" w:rsidRPr="00DC746B"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20E5"/>
    <w:rsid w:val="000274B6"/>
    <w:rsid w:val="00031F5A"/>
    <w:rsid w:val="0003637D"/>
    <w:rsid w:val="00044B32"/>
    <w:rsid w:val="00053FD8"/>
    <w:rsid w:val="000633A5"/>
    <w:rsid w:val="00067481"/>
    <w:rsid w:val="00070509"/>
    <w:rsid w:val="00076807"/>
    <w:rsid w:val="00085882"/>
    <w:rsid w:val="00090049"/>
    <w:rsid w:val="000A5A65"/>
    <w:rsid w:val="000C09B1"/>
    <w:rsid w:val="001067D4"/>
    <w:rsid w:val="001068B0"/>
    <w:rsid w:val="00107760"/>
    <w:rsid w:val="00107F2B"/>
    <w:rsid w:val="00110805"/>
    <w:rsid w:val="00111D6A"/>
    <w:rsid w:val="001132D0"/>
    <w:rsid w:val="00122B11"/>
    <w:rsid w:val="001343E6"/>
    <w:rsid w:val="0013527F"/>
    <w:rsid w:val="001372E0"/>
    <w:rsid w:val="00141C76"/>
    <w:rsid w:val="0015147B"/>
    <w:rsid w:val="00154988"/>
    <w:rsid w:val="00172283"/>
    <w:rsid w:val="00176100"/>
    <w:rsid w:val="00181269"/>
    <w:rsid w:val="0018129C"/>
    <w:rsid w:val="00184421"/>
    <w:rsid w:val="00184D35"/>
    <w:rsid w:val="001868BE"/>
    <w:rsid w:val="001A710A"/>
    <w:rsid w:val="001D0889"/>
    <w:rsid w:val="001D2267"/>
    <w:rsid w:val="001F4223"/>
    <w:rsid w:val="002029F7"/>
    <w:rsid w:val="00214F8B"/>
    <w:rsid w:val="00216587"/>
    <w:rsid w:val="00220208"/>
    <w:rsid w:val="0023219C"/>
    <w:rsid w:val="00235533"/>
    <w:rsid w:val="00247D82"/>
    <w:rsid w:val="002565A6"/>
    <w:rsid w:val="00266BDE"/>
    <w:rsid w:val="00273AF3"/>
    <w:rsid w:val="00281AA7"/>
    <w:rsid w:val="002876A2"/>
    <w:rsid w:val="002A5295"/>
    <w:rsid w:val="002B0247"/>
    <w:rsid w:val="002C3375"/>
    <w:rsid w:val="002C5160"/>
    <w:rsid w:val="002C6F69"/>
    <w:rsid w:val="002D108F"/>
    <w:rsid w:val="002E0229"/>
    <w:rsid w:val="002F6DB0"/>
    <w:rsid w:val="003055B7"/>
    <w:rsid w:val="00306DB9"/>
    <w:rsid w:val="00316FA4"/>
    <w:rsid w:val="00320B16"/>
    <w:rsid w:val="00323495"/>
    <w:rsid w:val="00347F07"/>
    <w:rsid w:val="0035427E"/>
    <w:rsid w:val="00374860"/>
    <w:rsid w:val="003A770B"/>
    <w:rsid w:val="003C0A73"/>
    <w:rsid w:val="003D12A2"/>
    <w:rsid w:val="003D1B09"/>
    <w:rsid w:val="003D3A8D"/>
    <w:rsid w:val="00417809"/>
    <w:rsid w:val="0042177D"/>
    <w:rsid w:val="004223A6"/>
    <w:rsid w:val="00433B6E"/>
    <w:rsid w:val="00442BEF"/>
    <w:rsid w:val="004467BD"/>
    <w:rsid w:val="00455BDC"/>
    <w:rsid w:val="00467FA1"/>
    <w:rsid w:val="00475040"/>
    <w:rsid w:val="00477079"/>
    <w:rsid w:val="004A6CBA"/>
    <w:rsid w:val="004A7542"/>
    <w:rsid w:val="004B2B41"/>
    <w:rsid w:val="004B300A"/>
    <w:rsid w:val="004C0A6A"/>
    <w:rsid w:val="004E7061"/>
    <w:rsid w:val="004F6E11"/>
    <w:rsid w:val="00515626"/>
    <w:rsid w:val="00520E03"/>
    <w:rsid w:val="00531757"/>
    <w:rsid w:val="00545CE0"/>
    <w:rsid w:val="00551893"/>
    <w:rsid w:val="0055578B"/>
    <w:rsid w:val="00555CBC"/>
    <w:rsid w:val="00557000"/>
    <w:rsid w:val="0056193D"/>
    <w:rsid w:val="00565F4B"/>
    <w:rsid w:val="00571AAC"/>
    <w:rsid w:val="00582AFD"/>
    <w:rsid w:val="0058549D"/>
    <w:rsid w:val="00593FA5"/>
    <w:rsid w:val="00595B35"/>
    <w:rsid w:val="005A06F6"/>
    <w:rsid w:val="005A7D81"/>
    <w:rsid w:val="005B2429"/>
    <w:rsid w:val="005B422B"/>
    <w:rsid w:val="005C5349"/>
    <w:rsid w:val="005C5572"/>
    <w:rsid w:val="005D6FDA"/>
    <w:rsid w:val="005D72DA"/>
    <w:rsid w:val="005E25D3"/>
    <w:rsid w:val="005E2669"/>
    <w:rsid w:val="00600E1A"/>
    <w:rsid w:val="00606E6B"/>
    <w:rsid w:val="0060773B"/>
    <w:rsid w:val="006165A7"/>
    <w:rsid w:val="00623432"/>
    <w:rsid w:val="00641BAA"/>
    <w:rsid w:val="006513E5"/>
    <w:rsid w:val="006607DF"/>
    <w:rsid w:val="00695229"/>
    <w:rsid w:val="006B1161"/>
    <w:rsid w:val="006B1737"/>
    <w:rsid w:val="006B1DF9"/>
    <w:rsid w:val="006B2117"/>
    <w:rsid w:val="006B5359"/>
    <w:rsid w:val="006B6987"/>
    <w:rsid w:val="006B7479"/>
    <w:rsid w:val="006C270D"/>
    <w:rsid w:val="006D2CA4"/>
    <w:rsid w:val="006D5D31"/>
    <w:rsid w:val="006E1853"/>
    <w:rsid w:val="006E29A0"/>
    <w:rsid w:val="00703795"/>
    <w:rsid w:val="0071170E"/>
    <w:rsid w:val="00713D4C"/>
    <w:rsid w:val="00731A13"/>
    <w:rsid w:val="007331CA"/>
    <w:rsid w:val="0073359A"/>
    <w:rsid w:val="00734426"/>
    <w:rsid w:val="00734F8E"/>
    <w:rsid w:val="00736883"/>
    <w:rsid w:val="00775F81"/>
    <w:rsid w:val="00795A3D"/>
    <w:rsid w:val="00796D44"/>
    <w:rsid w:val="007A0F57"/>
    <w:rsid w:val="007C170D"/>
    <w:rsid w:val="007D5B93"/>
    <w:rsid w:val="007F19F4"/>
    <w:rsid w:val="00805F8E"/>
    <w:rsid w:val="0081779F"/>
    <w:rsid w:val="0082213C"/>
    <w:rsid w:val="008261AC"/>
    <w:rsid w:val="00826497"/>
    <w:rsid w:val="00826F56"/>
    <w:rsid w:val="008337A2"/>
    <w:rsid w:val="00845BA6"/>
    <w:rsid w:val="008531C2"/>
    <w:rsid w:val="008773CA"/>
    <w:rsid w:val="008809EC"/>
    <w:rsid w:val="0088349C"/>
    <w:rsid w:val="00883863"/>
    <w:rsid w:val="008859D6"/>
    <w:rsid w:val="00893F40"/>
    <w:rsid w:val="00894DF5"/>
    <w:rsid w:val="008B4017"/>
    <w:rsid w:val="008C3D89"/>
    <w:rsid w:val="008C7D44"/>
    <w:rsid w:val="008D383A"/>
    <w:rsid w:val="008D7D51"/>
    <w:rsid w:val="008D7E40"/>
    <w:rsid w:val="008F1567"/>
    <w:rsid w:val="008F6832"/>
    <w:rsid w:val="009036B7"/>
    <w:rsid w:val="009100B3"/>
    <w:rsid w:val="00910C1A"/>
    <w:rsid w:val="00917353"/>
    <w:rsid w:val="00921F90"/>
    <w:rsid w:val="0093133F"/>
    <w:rsid w:val="00940A8A"/>
    <w:rsid w:val="00955FCF"/>
    <w:rsid w:val="00961A78"/>
    <w:rsid w:val="00966CFA"/>
    <w:rsid w:val="00970EAF"/>
    <w:rsid w:val="0098359A"/>
    <w:rsid w:val="009A61E0"/>
    <w:rsid w:val="009A7C11"/>
    <w:rsid w:val="009B4E4D"/>
    <w:rsid w:val="009C3336"/>
    <w:rsid w:val="009D6854"/>
    <w:rsid w:val="009D75AD"/>
    <w:rsid w:val="009E34AD"/>
    <w:rsid w:val="009F068E"/>
    <w:rsid w:val="00A05FF8"/>
    <w:rsid w:val="00A07CBA"/>
    <w:rsid w:val="00A25D1A"/>
    <w:rsid w:val="00A4472E"/>
    <w:rsid w:val="00A5244D"/>
    <w:rsid w:val="00A5372E"/>
    <w:rsid w:val="00A54130"/>
    <w:rsid w:val="00A64886"/>
    <w:rsid w:val="00A656C5"/>
    <w:rsid w:val="00A70226"/>
    <w:rsid w:val="00A81A33"/>
    <w:rsid w:val="00A842FA"/>
    <w:rsid w:val="00A909B6"/>
    <w:rsid w:val="00A9243C"/>
    <w:rsid w:val="00A943B1"/>
    <w:rsid w:val="00AA02E8"/>
    <w:rsid w:val="00AA3646"/>
    <w:rsid w:val="00AB5A3A"/>
    <w:rsid w:val="00AC4E18"/>
    <w:rsid w:val="00AE5B63"/>
    <w:rsid w:val="00AE5D02"/>
    <w:rsid w:val="00AF6F8B"/>
    <w:rsid w:val="00B0359D"/>
    <w:rsid w:val="00B14CE9"/>
    <w:rsid w:val="00B173ED"/>
    <w:rsid w:val="00B17717"/>
    <w:rsid w:val="00B512C7"/>
    <w:rsid w:val="00B51AB9"/>
    <w:rsid w:val="00B67593"/>
    <w:rsid w:val="00B85A4F"/>
    <w:rsid w:val="00BA7D72"/>
    <w:rsid w:val="00BB1B79"/>
    <w:rsid w:val="00BB568E"/>
    <w:rsid w:val="00BE2AF9"/>
    <w:rsid w:val="00BE30B7"/>
    <w:rsid w:val="00BF3731"/>
    <w:rsid w:val="00BF7EAB"/>
    <w:rsid w:val="00C04195"/>
    <w:rsid w:val="00C128F7"/>
    <w:rsid w:val="00C2632E"/>
    <w:rsid w:val="00C2789E"/>
    <w:rsid w:val="00C416EA"/>
    <w:rsid w:val="00C42AFC"/>
    <w:rsid w:val="00C45554"/>
    <w:rsid w:val="00C6390D"/>
    <w:rsid w:val="00C72EA5"/>
    <w:rsid w:val="00C97856"/>
    <w:rsid w:val="00CA207B"/>
    <w:rsid w:val="00CA4E4E"/>
    <w:rsid w:val="00CB28C9"/>
    <w:rsid w:val="00CB766E"/>
    <w:rsid w:val="00CD1EA5"/>
    <w:rsid w:val="00CD2607"/>
    <w:rsid w:val="00CE1989"/>
    <w:rsid w:val="00D04EDC"/>
    <w:rsid w:val="00D20338"/>
    <w:rsid w:val="00D2296C"/>
    <w:rsid w:val="00D31588"/>
    <w:rsid w:val="00D32373"/>
    <w:rsid w:val="00D33EB3"/>
    <w:rsid w:val="00D36270"/>
    <w:rsid w:val="00D3798B"/>
    <w:rsid w:val="00D41BC3"/>
    <w:rsid w:val="00D51A43"/>
    <w:rsid w:val="00D7071F"/>
    <w:rsid w:val="00D9148B"/>
    <w:rsid w:val="00D95679"/>
    <w:rsid w:val="00D95EF2"/>
    <w:rsid w:val="00DA1CF3"/>
    <w:rsid w:val="00DB3F26"/>
    <w:rsid w:val="00DC3927"/>
    <w:rsid w:val="00DC6495"/>
    <w:rsid w:val="00DC746B"/>
    <w:rsid w:val="00DD0EFF"/>
    <w:rsid w:val="00DD32C0"/>
    <w:rsid w:val="00DD665C"/>
    <w:rsid w:val="00DE0FC5"/>
    <w:rsid w:val="00DE4FBD"/>
    <w:rsid w:val="00DE5139"/>
    <w:rsid w:val="00E014CE"/>
    <w:rsid w:val="00E125A5"/>
    <w:rsid w:val="00E34811"/>
    <w:rsid w:val="00E61FD5"/>
    <w:rsid w:val="00E84588"/>
    <w:rsid w:val="00E85E98"/>
    <w:rsid w:val="00EC293B"/>
    <w:rsid w:val="00EC2BFF"/>
    <w:rsid w:val="00EC32DB"/>
    <w:rsid w:val="00EE2809"/>
    <w:rsid w:val="00F00085"/>
    <w:rsid w:val="00F07B38"/>
    <w:rsid w:val="00F43444"/>
    <w:rsid w:val="00F46144"/>
    <w:rsid w:val="00F62247"/>
    <w:rsid w:val="00F8352D"/>
    <w:rsid w:val="00FA0176"/>
    <w:rsid w:val="00FA0248"/>
    <w:rsid w:val="00FA3271"/>
    <w:rsid w:val="00FA4AA8"/>
    <w:rsid w:val="00FC0418"/>
    <w:rsid w:val="00FC5171"/>
    <w:rsid w:val="00FC6AAE"/>
    <w:rsid w:val="00FD1F30"/>
    <w:rsid w:val="00FD37A8"/>
    <w:rsid w:val="00FD650D"/>
    <w:rsid w:val="00FE4D3E"/>
    <w:rsid w:val="00FE588A"/>
    <w:rsid w:val="00FF09B1"/>
    <w:rsid w:val="00FF1488"/>
    <w:rsid w:val="00FF3FAE"/>
    <w:rsid w:val="00FF4C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43E6"/>
    <w:pPr>
      <w:jc w:val="center"/>
    </w:pPr>
    <w:rPr>
      <w:b/>
      <w:bCs/>
      <w:sz w:val="20"/>
    </w:rPr>
  </w:style>
  <w:style w:type="character" w:customStyle="1" w:styleId="TitleChar">
    <w:name w:val="Title Char"/>
    <w:basedOn w:val="DefaultParagraphFont"/>
    <w:link w:val="Title"/>
    <w:rsid w:val="001343E6"/>
    <w:rPr>
      <w:b/>
      <w:bCs/>
      <w:szCs w:val="24"/>
    </w:rPr>
  </w:style>
  <w:style w:type="paragraph" w:styleId="NormalWeb">
    <w:name w:val="Normal (Web)"/>
    <w:basedOn w:val="Normal"/>
    <w:uiPriority w:val="99"/>
    <w:semiHidden/>
    <w:unhideWhenUsed/>
    <w:rsid w:val="00DC6495"/>
  </w:style>
  <w:style w:type="paragraph" w:styleId="BalloonText">
    <w:name w:val="Balloon Text"/>
    <w:basedOn w:val="Normal"/>
    <w:link w:val="BalloonTextChar"/>
    <w:uiPriority w:val="99"/>
    <w:semiHidden/>
    <w:unhideWhenUsed/>
    <w:rsid w:val="005C5349"/>
    <w:rPr>
      <w:rFonts w:ascii="Tahoma" w:hAnsi="Tahoma" w:cs="Tahoma"/>
      <w:sz w:val="16"/>
      <w:szCs w:val="16"/>
    </w:rPr>
  </w:style>
  <w:style w:type="character" w:customStyle="1" w:styleId="BalloonTextChar">
    <w:name w:val="Balloon Text Char"/>
    <w:basedOn w:val="DefaultParagraphFont"/>
    <w:link w:val="BalloonText"/>
    <w:uiPriority w:val="99"/>
    <w:semiHidden/>
    <w:rsid w:val="005C53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882959">
      <w:bodyDiv w:val="1"/>
      <w:marLeft w:val="0"/>
      <w:marRight w:val="0"/>
      <w:marTop w:val="0"/>
      <w:marBottom w:val="0"/>
      <w:divBdr>
        <w:top w:val="none" w:sz="0" w:space="0" w:color="auto"/>
        <w:left w:val="none" w:sz="0" w:space="0" w:color="auto"/>
        <w:bottom w:val="none" w:sz="0" w:space="0" w:color="auto"/>
        <w:right w:val="none" w:sz="0" w:space="0" w:color="auto"/>
      </w:divBdr>
    </w:div>
    <w:div w:id="581571827">
      <w:bodyDiv w:val="1"/>
      <w:marLeft w:val="0"/>
      <w:marRight w:val="0"/>
      <w:marTop w:val="0"/>
      <w:marBottom w:val="0"/>
      <w:divBdr>
        <w:top w:val="none" w:sz="0" w:space="0" w:color="auto"/>
        <w:left w:val="none" w:sz="0" w:space="0" w:color="auto"/>
        <w:bottom w:val="none" w:sz="0" w:space="0" w:color="auto"/>
        <w:right w:val="none" w:sz="0" w:space="0" w:color="auto"/>
      </w:divBdr>
    </w:div>
    <w:div w:id="1206917124">
      <w:bodyDiv w:val="1"/>
      <w:marLeft w:val="0"/>
      <w:marRight w:val="0"/>
      <w:marTop w:val="0"/>
      <w:marBottom w:val="0"/>
      <w:divBdr>
        <w:top w:val="none" w:sz="0" w:space="0" w:color="auto"/>
        <w:left w:val="none" w:sz="0" w:space="0" w:color="auto"/>
        <w:bottom w:val="none" w:sz="0" w:space="0" w:color="auto"/>
        <w:right w:val="none" w:sz="0" w:space="0" w:color="auto"/>
      </w:divBdr>
    </w:div>
    <w:div w:id="12126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1744</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14</cp:revision>
  <cp:lastPrinted>2025-05-15T17:51:00Z</cp:lastPrinted>
  <dcterms:created xsi:type="dcterms:W3CDTF">2025-04-28T15:24:00Z</dcterms:created>
  <dcterms:modified xsi:type="dcterms:W3CDTF">2025-05-16T14:22:00Z</dcterms:modified>
</cp:coreProperties>
</file>