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357F7" w14:textId="5A206004" w:rsidR="00F365E9" w:rsidRPr="00C01C62" w:rsidRDefault="002C44DF" w:rsidP="00F020B3">
      <w:pPr>
        <w:pStyle w:val="SenderTitleDepartment"/>
        <w:rPr>
          <w:i w:val="0"/>
        </w:rPr>
      </w:pPr>
      <w:r w:rsidRPr="00B84EB0">
        <w:rPr>
          <w:i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DBD3E" wp14:editId="4C06987B">
                <wp:simplePos x="0" y="0"/>
                <wp:positionH relativeFrom="margin">
                  <wp:align>right</wp:align>
                </wp:positionH>
                <wp:positionV relativeFrom="paragraph">
                  <wp:posOffset>108585</wp:posOffset>
                </wp:positionV>
                <wp:extent cx="3598545" cy="400050"/>
                <wp:effectExtent l="0" t="0" r="190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8545" cy="400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D18D0" w14:textId="1A73E040" w:rsidR="00B84EB0" w:rsidRPr="005A5636" w:rsidRDefault="00F86FF6" w:rsidP="002C44DF">
                            <w:pPr>
                              <w:pStyle w:val="DepartmentDivisionName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A563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Tier </w:t>
                            </w:r>
                            <w:r w:rsidR="005A5636" w:rsidRPr="005A563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2 School Psychology Services</w:t>
                            </w:r>
                            <w:r w:rsidR="002C44DF" w:rsidRPr="005A563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Opt-Out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DBD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15pt;margin-top:8.55pt;width:283.35pt;height:31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" fillcolor="#007faa [3204]" stroked="f">
                <v:textbox inset="0,,0">
                  <w:txbxContent>
                    <w:p w14:paraId="70ED18D0" w14:textId="1A73E040" w:rsidR="00B84EB0" w:rsidRPr="005A5636" w:rsidRDefault="00F86FF6" w:rsidP="002C44DF">
                      <w:pPr>
                        <w:pStyle w:val="DepartmentDivisionName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5A563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Tier </w:t>
                      </w:r>
                      <w:r w:rsidR="005A5636" w:rsidRPr="005A5636">
                        <w:rPr>
                          <w:color w:val="FFFFFF" w:themeColor="background1"/>
                          <w:sz w:val="28"/>
                          <w:szCs w:val="28"/>
                        </w:rPr>
                        <w:t>2 School Psychology Services</w:t>
                      </w:r>
                      <w:r w:rsidR="002C44DF" w:rsidRPr="005A563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Opt-Out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02598D" w14:textId="00691391" w:rsidR="009A3C0B" w:rsidRPr="00C01C62" w:rsidRDefault="009A3C0B" w:rsidP="00F020B3">
      <w:pPr>
        <w:pStyle w:val="SenderTitleDepartment"/>
        <w:rPr>
          <w:i w:val="0"/>
        </w:rPr>
      </w:pPr>
    </w:p>
    <w:p w14:paraId="42324041" w14:textId="30A3B22E" w:rsidR="009A3C0B" w:rsidRDefault="009A3C0B" w:rsidP="00F020B3">
      <w:pPr>
        <w:pStyle w:val="SenderTitleDepartment"/>
        <w:rPr>
          <w:i w:val="0"/>
        </w:rPr>
      </w:pPr>
    </w:p>
    <w:p w14:paraId="29DE2051" w14:textId="77777777" w:rsidR="005A5636" w:rsidRDefault="005A5636" w:rsidP="00F86FF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B11EF8" w14:textId="12BE4EB5" w:rsidR="00F86FF6" w:rsidRPr="005A5636" w:rsidRDefault="00F86FF6" w:rsidP="00F86FF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Only sign if you DO NOT want your student to have permission to access group based (Tier 2) services from the school psychologist. </w:t>
      </w:r>
    </w:p>
    <w:p w14:paraId="0AFDC79F" w14:textId="77777777" w:rsidR="00F86FF6" w:rsidRPr="005A5636" w:rsidRDefault="00F86FF6" w:rsidP="00F86FF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I wish to exclude my student from group-based, general education services from the school psychologist. My student will not be able to participate in Tier 2 interventions delivered by the school psychologist without my explicit, active permission. MNPS does not have my permission to provide services from the school psychologist to my student unless I give affirmative consent in the future. Failure to sign the School Psychology Services Opt-Out form will serve as an indication that your student has permission to access group-based, general-education services from the school psychologist.</w:t>
      </w:r>
    </w:p>
    <w:p w14:paraId="6057CF4F" w14:textId="77777777" w:rsidR="00DA3F3D" w:rsidRPr="005A5636" w:rsidRDefault="00DA3F3D" w:rsidP="002C44D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560D7" w14:textId="6ADAA0CD" w:rsidR="002C44DF" w:rsidRPr="005A5636" w:rsidRDefault="002C44DF" w:rsidP="002C44D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Student Name ______________________________</w:t>
      </w:r>
      <w:r w:rsidR="00EB41CC"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14:paraId="39182607" w14:textId="2841206B" w:rsidR="002C44DF" w:rsidRPr="005A5636" w:rsidRDefault="002C44DF" w:rsidP="002C44DF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Parent/Guardian Signature ________</w:t>
      </w: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</w:t>
      </w:r>
    </w:p>
    <w:p w14:paraId="12F75A64" w14:textId="79C9A7C6" w:rsidR="002C44DF" w:rsidRPr="005A5636" w:rsidRDefault="002C44DF" w:rsidP="002C44DF">
      <w:pPr>
        <w:jc w:val="right"/>
        <w:rPr>
          <w:rFonts w:ascii="Times New Roman" w:hAnsi="Times New Roman" w:cs="Times New Roman"/>
          <w:i/>
        </w:rPr>
      </w:pPr>
      <w:r w:rsidRPr="005A5636">
        <w:rPr>
          <w:rFonts w:ascii="Times New Roman" w:eastAsia="Times New Roman" w:hAnsi="Times New Roman" w:cs="Times New Roman"/>
          <w:color w:val="000000"/>
          <w:sz w:val="24"/>
          <w:szCs w:val="24"/>
        </w:rPr>
        <w:t>Date ___________</w:t>
      </w:r>
    </w:p>
    <w:sectPr w:rsidR="002C44DF" w:rsidRPr="005A5636" w:rsidSect="00A61314">
      <w:headerReference w:type="default" r:id="rId10"/>
      <w:footerReference w:type="default" r:id="rId11"/>
      <w:headerReference w:type="first" r:id="rId12"/>
      <w:pgSz w:w="12240" w:h="15840"/>
      <w:pgMar w:top="1080" w:right="1080" w:bottom="1584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63D54" w14:textId="77777777" w:rsidR="00E07D05" w:rsidRDefault="00E07D05" w:rsidP="00F020B3">
      <w:r>
        <w:separator/>
      </w:r>
    </w:p>
  </w:endnote>
  <w:endnote w:type="continuationSeparator" w:id="0">
    <w:p w14:paraId="10EE7046" w14:textId="77777777" w:rsidR="00E07D05" w:rsidRDefault="00E07D05" w:rsidP="00F0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1BB58" w14:textId="77777777" w:rsidR="00706F92" w:rsidRPr="005C5B60" w:rsidRDefault="00A61314" w:rsidP="005C5B60">
    <w:pPr>
      <w:pStyle w:val="Footer"/>
      <w:tabs>
        <w:tab w:val="clear" w:pos="4680"/>
        <w:tab w:val="clear" w:pos="9360"/>
        <w:tab w:val="right" w:pos="9810"/>
      </w:tabs>
      <w:rPr>
        <w:rFonts w:ascii="Arial Black" w:hAnsi="Arial Black"/>
        <w:b/>
        <w:color w:val="4D4D4F" w:themeColor="text2"/>
      </w:rPr>
    </w:pPr>
    <w:r w:rsidRPr="005C5B60">
      <w:rPr>
        <w:b/>
        <w:color w:val="929292" w:themeColor="text1" w:themeTint="80"/>
        <w:sz w:val="16"/>
      </w:rPr>
      <w:t>M</w:t>
    </w:r>
    <w:r w:rsidR="005C5B60" w:rsidRPr="005C5B60">
      <w:rPr>
        <w:b/>
        <w:color w:val="929292" w:themeColor="text1" w:themeTint="80"/>
        <w:sz w:val="16"/>
      </w:rPr>
      <w:t>ETRO NASHVILLE PUBLIC SCHOOLS</w:t>
    </w:r>
    <w:r w:rsidR="005C5B60">
      <w:rPr>
        <w:b/>
        <w:color w:val="929292" w:themeColor="text1" w:themeTint="80"/>
        <w:sz w:val="16"/>
      </w:rPr>
      <w:t xml:space="preserve"> </w:t>
    </w:r>
    <w:r w:rsidR="005C5B60" w:rsidRPr="005C5B60">
      <w:rPr>
        <w:b/>
        <w:color w:val="929292" w:themeColor="text1" w:themeTint="80"/>
        <w:sz w:val="16"/>
      </w:rPr>
      <w:t xml:space="preserve"> | </w:t>
    </w:r>
    <w:r w:rsidR="005C5B60">
      <w:rPr>
        <w:b/>
        <w:color w:val="929292" w:themeColor="text1" w:themeTint="80"/>
        <w:sz w:val="16"/>
      </w:rPr>
      <w:t xml:space="preserve"> </w:t>
    </w:r>
    <w:r w:rsidR="005C5B60" w:rsidRPr="005C5B60">
      <w:rPr>
        <w:b/>
        <w:color w:val="929292" w:themeColor="text1" w:themeTint="80"/>
        <w:sz w:val="16"/>
      </w:rPr>
      <w:t xml:space="preserve">MEMO </w:t>
    </w:r>
    <w:r w:rsidR="005C5B60">
      <w:rPr>
        <w:b/>
        <w:color w:val="929292" w:themeColor="text1" w:themeTint="80"/>
        <w:sz w:val="16"/>
      </w:rPr>
      <w:t xml:space="preserve"> |  </w:t>
    </w:r>
    <w:r w:rsidR="00EF6837">
      <w:rPr>
        <w:b/>
        <w:color w:val="929292" w:themeColor="text1" w:themeTint="80"/>
        <w:sz w:val="16"/>
      </w:rPr>
      <w:fldChar w:fldCharType="begin"/>
    </w:r>
    <w:r w:rsidR="00EF6837">
      <w:rPr>
        <w:b/>
        <w:color w:val="929292" w:themeColor="text1" w:themeTint="80"/>
        <w:sz w:val="16"/>
      </w:rPr>
      <w:instrText xml:space="preserve"> DATE \@ "M/d/yyyy" </w:instrText>
    </w:r>
    <w:r w:rsidR="00EF6837">
      <w:rPr>
        <w:b/>
        <w:color w:val="929292" w:themeColor="text1" w:themeTint="80"/>
        <w:sz w:val="16"/>
      </w:rPr>
      <w:fldChar w:fldCharType="separate"/>
    </w:r>
    <w:r w:rsidR="00DC31F7">
      <w:rPr>
        <w:b/>
        <w:noProof/>
        <w:color w:val="929292" w:themeColor="text1" w:themeTint="80"/>
        <w:sz w:val="16"/>
      </w:rPr>
      <w:t>4/25/2022</w:t>
    </w:r>
    <w:r w:rsidR="00EF6837">
      <w:rPr>
        <w:b/>
        <w:color w:val="929292" w:themeColor="text1" w:themeTint="80"/>
        <w:sz w:val="16"/>
      </w:rPr>
      <w:fldChar w:fldCharType="end"/>
    </w:r>
    <w:r w:rsidR="005C5B60" w:rsidRPr="005C5B60">
      <w:rPr>
        <w:b/>
        <w:color w:val="4D4D4F" w:themeColor="text2"/>
        <w:sz w:val="16"/>
      </w:rPr>
      <w:tab/>
    </w:r>
    <w:r w:rsidR="005C5B60" w:rsidRPr="005C5B60">
      <w:rPr>
        <w:rFonts w:ascii="Arial Black" w:hAnsi="Arial Black"/>
        <w:b/>
        <w:color w:val="FFFFFF" w:themeColor="background1"/>
      </w:rPr>
      <w:fldChar w:fldCharType="begin"/>
    </w:r>
    <w:r w:rsidR="005C5B60" w:rsidRPr="005C5B60">
      <w:rPr>
        <w:rFonts w:ascii="Arial Black" w:hAnsi="Arial Black"/>
        <w:b/>
        <w:color w:val="FFFFFF" w:themeColor="background1"/>
      </w:rPr>
      <w:instrText xml:space="preserve"> PAGE   \* MERGEFORMAT </w:instrText>
    </w:r>
    <w:r w:rsidR="005C5B60" w:rsidRPr="005C5B60">
      <w:rPr>
        <w:rFonts w:ascii="Arial Black" w:hAnsi="Arial Black"/>
        <w:b/>
        <w:color w:val="FFFFFF" w:themeColor="background1"/>
      </w:rPr>
      <w:fldChar w:fldCharType="separate"/>
    </w:r>
    <w:r w:rsidR="005C5B60" w:rsidRPr="005C5B60">
      <w:rPr>
        <w:rFonts w:ascii="Arial Black" w:hAnsi="Arial Black"/>
        <w:b/>
        <w:noProof/>
        <w:color w:val="FFFFFF" w:themeColor="background1"/>
      </w:rPr>
      <w:t>1</w:t>
    </w:r>
    <w:r w:rsidR="005C5B60" w:rsidRPr="005C5B60">
      <w:rPr>
        <w:rFonts w:ascii="Arial Black" w:hAnsi="Arial Black"/>
        <w:b/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96266" w14:textId="77777777" w:rsidR="00E07D05" w:rsidRDefault="00E07D05" w:rsidP="00F020B3">
      <w:r>
        <w:separator/>
      </w:r>
    </w:p>
  </w:footnote>
  <w:footnote w:type="continuationSeparator" w:id="0">
    <w:p w14:paraId="31B351C8" w14:textId="77777777" w:rsidR="00E07D05" w:rsidRDefault="00E07D05" w:rsidP="00F0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E28D6" w14:textId="77777777" w:rsidR="002D4DF9" w:rsidRDefault="002D4DF9" w:rsidP="00F020B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AB9494" wp14:editId="396F9A87">
          <wp:simplePos x="0" y="0"/>
          <wp:positionH relativeFrom="column">
            <wp:posOffset>-685800</wp:posOffset>
          </wp:positionH>
          <wp:positionV relativeFrom="paragraph">
            <wp:posOffset>-457087</wp:posOffset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6693E" w14:textId="77777777" w:rsidR="00AA44DC" w:rsidRDefault="00AA44DC" w:rsidP="00F020B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87FFB1" wp14:editId="4168EA30">
          <wp:simplePos x="0" y="0"/>
          <wp:positionH relativeFrom="column">
            <wp:posOffset>-685800</wp:posOffset>
          </wp:positionH>
          <wp:positionV relativeFrom="margin">
            <wp:posOffset>-780937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25AFC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FA3F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DE8C8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9EE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8BE34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D42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884A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7E5F0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985E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549D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AA23F1"/>
    <w:multiLevelType w:val="multilevel"/>
    <w:tmpl w:val="327E5F0C"/>
    <w:numStyleLink w:val="MNPSBulletedList"/>
  </w:abstractNum>
  <w:abstractNum w:abstractNumId="11" w15:restartNumberingAfterBreak="0">
    <w:nsid w:val="44F93D31"/>
    <w:multiLevelType w:val="multilevel"/>
    <w:tmpl w:val="327E5F0C"/>
    <w:numStyleLink w:val="MNPSBulletedList"/>
  </w:abstractNum>
  <w:abstractNum w:abstractNumId="12" w15:restartNumberingAfterBreak="0">
    <w:nsid w:val="45CB4D05"/>
    <w:multiLevelType w:val="multilevel"/>
    <w:tmpl w:val="327E5F0C"/>
    <w:numStyleLink w:val="MNPSBulletedList"/>
  </w:abstractNum>
  <w:abstractNum w:abstractNumId="13" w15:restartNumberingAfterBreak="0">
    <w:nsid w:val="466E38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C080BF2"/>
    <w:multiLevelType w:val="multilevel"/>
    <w:tmpl w:val="327E5F0C"/>
    <w:numStyleLink w:val="MNPSBulletedList"/>
  </w:abstractNum>
  <w:abstractNum w:abstractNumId="15" w15:restartNumberingAfterBreak="0">
    <w:nsid w:val="4C4E1879"/>
    <w:multiLevelType w:val="hybridMultilevel"/>
    <w:tmpl w:val="FEC67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364E3"/>
    <w:multiLevelType w:val="multilevel"/>
    <w:tmpl w:val="327E5F0C"/>
    <w:numStyleLink w:val="MNPSBulletedList"/>
  </w:abstractNum>
  <w:abstractNum w:abstractNumId="17" w15:restartNumberingAfterBreak="0">
    <w:nsid w:val="74861283"/>
    <w:multiLevelType w:val="multilevel"/>
    <w:tmpl w:val="327E5F0C"/>
    <w:styleLink w:val="MNPSBulletedList"/>
    <w:lvl w:ilvl="0">
      <w:start w:val="1"/>
      <w:numFmt w:val="bullet"/>
      <w:pStyle w:val="ListBullet"/>
      <w:lvlText w:val="»"/>
      <w:lvlJc w:val="left"/>
      <w:pPr>
        <w:tabs>
          <w:tab w:val="num" w:pos="720"/>
        </w:tabs>
        <w:ind w:left="360" w:hanging="360"/>
      </w:pPr>
      <w:rPr>
        <w:rFonts w:ascii="Arial" w:hAnsi="Arial" w:hint="default"/>
        <w:b/>
        <w:color w:val="F1B434" w:themeColor="accent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Courier New" w:hint="default"/>
        <w:color w:val="4D4D4F" w:themeColor="text2"/>
      </w:rPr>
    </w:lvl>
    <w:lvl w:ilvl="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4D4D4F" w:themeColor="text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6"/>
  </w:num>
  <w:num w:numId="14">
    <w:abstractNumId w:val="7"/>
  </w:num>
  <w:num w:numId="15">
    <w:abstractNumId w:val="13"/>
  </w:num>
  <w:num w:numId="16">
    <w:abstractNumId w:val="12"/>
  </w:num>
  <w:num w:numId="17">
    <w:abstractNumId w:val="10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F7"/>
    <w:rsid w:val="0000169C"/>
    <w:rsid w:val="00012E6D"/>
    <w:rsid w:val="00050E62"/>
    <w:rsid w:val="0007286A"/>
    <w:rsid w:val="00107555"/>
    <w:rsid w:val="001229C2"/>
    <w:rsid w:val="001509BB"/>
    <w:rsid w:val="0016492A"/>
    <w:rsid w:val="00190608"/>
    <w:rsid w:val="001D2C97"/>
    <w:rsid w:val="001E1688"/>
    <w:rsid w:val="002142DF"/>
    <w:rsid w:val="00264C89"/>
    <w:rsid w:val="002776A9"/>
    <w:rsid w:val="0029352E"/>
    <w:rsid w:val="00294E44"/>
    <w:rsid w:val="002C44DF"/>
    <w:rsid w:val="002D4DF9"/>
    <w:rsid w:val="002F6360"/>
    <w:rsid w:val="003167F9"/>
    <w:rsid w:val="00326E3F"/>
    <w:rsid w:val="00353962"/>
    <w:rsid w:val="003561B0"/>
    <w:rsid w:val="00370534"/>
    <w:rsid w:val="003902E9"/>
    <w:rsid w:val="00392518"/>
    <w:rsid w:val="00397DD4"/>
    <w:rsid w:val="003F5CA3"/>
    <w:rsid w:val="00413F67"/>
    <w:rsid w:val="00416AAF"/>
    <w:rsid w:val="00446907"/>
    <w:rsid w:val="004828D6"/>
    <w:rsid w:val="00503290"/>
    <w:rsid w:val="005304BF"/>
    <w:rsid w:val="00552CFD"/>
    <w:rsid w:val="005A5636"/>
    <w:rsid w:val="005C5B60"/>
    <w:rsid w:val="005D3B7A"/>
    <w:rsid w:val="005D623A"/>
    <w:rsid w:val="005F155B"/>
    <w:rsid w:val="00664159"/>
    <w:rsid w:val="00693C98"/>
    <w:rsid w:val="00706F92"/>
    <w:rsid w:val="007E0125"/>
    <w:rsid w:val="008737BA"/>
    <w:rsid w:val="008A6B75"/>
    <w:rsid w:val="009A3477"/>
    <w:rsid w:val="009A3C0B"/>
    <w:rsid w:val="009A6835"/>
    <w:rsid w:val="00A61314"/>
    <w:rsid w:val="00A72CAC"/>
    <w:rsid w:val="00AA44DC"/>
    <w:rsid w:val="00AA5827"/>
    <w:rsid w:val="00AF5DAB"/>
    <w:rsid w:val="00AF76D3"/>
    <w:rsid w:val="00B022C9"/>
    <w:rsid w:val="00B02D9F"/>
    <w:rsid w:val="00B6768C"/>
    <w:rsid w:val="00B84B0F"/>
    <w:rsid w:val="00B84EB0"/>
    <w:rsid w:val="00BC75CD"/>
    <w:rsid w:val="00C01C62"/>
    <w:rsid w:val="00C861E0"/>
    <w:rsid w:val="00C8735A"/>
    <w:rsid w:val="00CA7FCE"/>
    <w:rsid w:val="00CD1151"/>
    <w:rsid w:val="00CE3350"/>
    <w:rsid w:val="00D32C6C"/>
    <w:rsid w:val="00D64DC3"/>
    <w:rsid w:val="00DA3F3D"/>
    <w:rsid w:val="00DC31F7"/>
    <w:rsid w:val="00DD01C3"/>
    <w:rsid w:val="00DE2CED"/>
    <w:rsid w:val="00DF60F8"/>
    <w:rsid w:val="00E003A1"/>
    <w:rsid w:val="00E07D05"/>
    <w:rsid w:val="00E2120E"/>
    <w:rsid w:val="00E7553D"/>
    <w:rsid w:val="00EB41CC"/>
    <w:rsid w:val="00EF6837"/>
    <w:rsid w:val="00F020B3"/>
    <w:rsid w:val="00F365E9"/>
    <w:rsid w:val="00F86FF6"/>
    <w:rsid w:val="00FA539E"/>
    <w:rsid w:val="00FC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5457D"/>
  <w15:chartTrackingRefBased/>
  <w15:docId w15:val="{5AD74B64-F652-447E-ADDF-55E9EAC2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0B3"/>
    <w:pPr>
      <w:spacing w:after="240" w:line="276" w:lineRule="auto"/>
    </w:pPr>
    <w:rPr>
      <w:rFonts w:ascii="Arial" w:hAnsi="Arial" w:cs="Arial"/>
      <w:color w:val="5C5C5C" w:themeColor="text1" w:themeTint="BF"/>
      <w:sz w:val="20"/>
      <w:szCs w:val="20"/>
    </w:rPr>
  </w:style>
  <w:style w:type="paragraph" w:styleId="Heading1">
    <w:name w:val="heading 1"/>
    <w:basedOn w:val="NormalWeb"/>
    <w:next w:val="Normal"/>
    <w:link w:val="Heading1Char"/>
    <w:autoRedefine/>
    <w:uiPriority w:val="9"/>
    <w:qFormat/>
    <w:rsid w:val="001E1688"/>
    <w:pPr>
      <w:shd w:val="clear" w:color="auto" w:fill="FFFFFF"/>
      <w:outlineLvl w:val="0"/>
    </w:pPr>
    <w:rPr>
      <w:rFonts w:ascii="Rockwell" w:eastAsia="Times New Roman" w:hAnsi="Rockwell" w:cs="Arial"/>
      <w:color w:val="007FAA"/>
      <w:sz w:val="44"/>
      <w:szCs w:val="52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1E1688"/>
    <w:pPr>
      <w:shd w:val="clear" w:color="auto" w:fill="FFFFFF"/>
      <w:spacing w:before="360" w:after="60"/>
      <w:outlineLvl w:val="1"/>
    </w:pPr>
    <w:rPr>
      <w:rFonts w:ascii="Arial Black" w:eastAsia="Times New Roman" w:hAnsi="Arial Black" w:cs="Arial"/>
      <w:b/>
      <w:bCs/>
      <w:sz w:val="28"/>
      <w:szCs w:val="28"/>
    </w:rPr>
  </w:style>
  <w:style w:type="paragraph" w:styleId="Heading3">
    <w:name w:val="heading 3"/>
    <w:basedOn w:val="NormalWeb"/>
    <w:next w:val="Normal"/>
    <w:link w:val="Heading3Char"/>
    <w:autoRedefine/>
    <w:uiPriority w:val="9"/>
    <w:unhideWhenUsed/>
    <w:qFormat/>
    <w:rsid w:val="00A61314"/>
    <w:pPr>
      <w:shd w:val="clear" w:color="auto" w:fill="FFFFFF"/>
      <w:spacing w:before="240" w:after="120"/>
      <w:outlineLvl w:val="2"/>
    </w:pPr>
    <w:rPr>
      <w:rFonts w:ascii="Rockwell" w:eastAsia="Times New Roman" w:hAnsi="Rockwell" w:cs="Arial"/>
      <w:iCs/>
      <w:color w:val="007FAA"/>
    </w:rPr>
  </w:style>
  <w:style w:type="paragraph" w:styleId="Heading4">
    <w:name w:val="heading 4"/>
    <w:basedOn w:val="NameofSender"/>
    <w:next w:val="Normal"/>
    <w:link w:val="Heading4Char"/>
    <w:uiPriority w:val="9"/>
    <w:unhideWhenUsed/>
    <w:qFormat/>
    <w:rsid w:val="0000169C"/>
    <w:pPr>
      <w:spacing w:after="60"/>
      <w:outlineLvl w:val="3"/>
    </w:pPr>
    <w:rPr>
      <w:color w:val="4D4D4F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688"/>
    <w:rPr>
      <w:rFonts w:ascii="Rockwell" w:eastAsia="Times New Roman" w:hAnsi="Rockwell" w:cs="Arial"/>
      <w:color w:val="007FAA"/>
      <w:sz w:val="44"/>
      <w:szCs w:val="52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050E62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1E1688"/>
    <w:rPr>
      <w:rFonts w:ascii="Arial Black" w:eastAsia="Times New Roman" w:hAnsi="Arial Black" w:cs="Arial"/>
      <w:b/>
      <w:bCs/>
      <w:color w:val="5C5C5C" w:themeColor="text1" w:themeTint="BF"/>
      <w:sz w:val="28"/>
      <w:szCs w:val="28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A61314"/>
    <w:rPr>
      <w:rFonts w:ascii="Rockwell" w:eastAsia="Times New Roman" w:hAnsi="Rockwell" w:cs="Arial"/>
      <w:iCs/>
      <w:color w:val="007FAA"/>
      <w:sz w:val="20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AA44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4DC"/>
  </w:style>
  <w:style w:type="paragraph" w:styleId="Footer">
    <w:name w:val="footer"/>
    <w:basedOn w:val="Normal"/>
    <w:link w:val="FooterChar"/>
    <w:uiPriority w:val="99"/>
    <w:unhideWhenUsed/>
    <w:rsid w:val="00AA44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4DC"/>
  </w:style>
  <w:style w:type="paragraph" w:customStyle="1" w:styleId="BasicParagraph">
    <w:name w:val="[Basic Paragraph]"/>
    <w:basedOn w:val="Normal"/>
    <w:uiPriority w:val="99"/>
    <w:rsid w:val="003F5CA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Date">
    <w:name w:val="Date"/>
    <w:basedOn w:val="Normal"/>
    <w:next w:val="Normal"/>
    <w:link w:val="DateChar"/>
    <w:uiPriority w:val="99"/>
    <w:unhideWhenUsed/>
    <w:rsid w:val="00CD1151"/>
    <w:pPr>
      <w:spacing w:after="0"/>
    </w:pPr>
    <w:rPr>
      <w:rFonts w:asciiTheme="majorHAnsi" w:hAnsiTheme="majorHAnsi" w:cstheme="majorHAnsi"/>
      <w:b/>
      <w:bCs/>
      <w:color w:val="007FAA" w:themeColor="accent1"/>
      <w:sz w:val="18"/>
      <w:szCs w:val="18"/>
    </w:rPr>
  </w:style>
  <w:style w:type="character" w:customStyle="1" w:styleId="DateChar">
    <w:name w:val="Date Char"/>
    <w:basedOn w:val="DefaultParagraphFont"/>
    <w:link w:val="Date"/>
    <w:uiPriority w:val="99"/>
    <w:rsid w:val="00CD1151"/>
    <w:rPr>
      <w:rFonts w:asciiTheme="majorHAnsi" w:hAnsiTheme="majorHAnsi" w:cstheme="majorHAnsi"/>
      <w:b/>
      <w:bCs/>
      <w:color w:val="007FAA" w:themeColor="accent1"/>
      <w:sz w:val="18"/>
      <w:szCs w:val="18"/>
    </w:rPr>
  </w:style>
  <w:style w:type="paragraph" w:customStyle="1" w:styleId="RecipientAddressBlock">
    <w:name w:val="Recipient Address Block"/>
    <w:basedOn w:val="Normal"/>
    <w:next w:val="Normal"/>
    <w:link w:val="RecipientAddressBlockChar"/>
    <w:rsid w:val="00CD1151"/>
    <w:pPr>
      <w:spacing w:after="0"/>
    </w:pPr>
    <w:rPr>
      <w:sz w:val="18"/>
      <w:szCs w:val="18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CD1151"/>
    <w:rPr>
      <w:rFonts w:ascii="Arial Bold" w:hAnsi="Arial Bold"/>
      <w:b/>
      <w:bCs/>
      <w:caps/>
      <w:color w:val="007FAA" w:themeColor="accent1"/>
      <w:spacing w:val="4"/>
    </w:rPr>
  </w:style>
  <w:style w:type="character" w:customStyle="1" w:styleId="RecipientAddressBlockChar">
    <w:name w:val="Recipient Address Block Char"/>
    <w:basedOn w:val="DefaultParagraphFont"/>
    <w:link w:val="RecipientAddressBlock"/>
    <w:rsid w:val="00CD1151"/>
    <w:rPr>
      <w:rFonts w:ascii="Rockwell" w:hAnsi="Rockwell"/>
      <w:color w:val="5C5C5C" w:themeColor="text1" w:themeTint="BF"/>
      <w:sz w:val="18"/>
      <w:szCs w:val="18"/>
    </w:rPr>
  </w:style>
  <w:style w:type="character" w:customStyle="1" w:styleId="SalutationChar">
    <w:name w:val="Salutation Char"/>
    <w:basedOn w:val="DefaultParagraphFont"/>
    <w:link w:val="Salutation"/>
    <w:uiPriority w:val="99"/>
    <w:rsid w:val="00CD1151"/>
    <w:rPr>
      <w:rFonts w:ascii="Arial Bold" w:hAnsi="Arial Bold" w:cs="Arial"/>
      <w:b/>
      <w:bCs/>
      <w:caps/>
      <w:color w:val="007FAA" w:themeColor="accent1"/>
      <w:spacing w:val="4"/>
      <w:sz w:val="20"/>
      <w:szCs w:val="20"/>
    </w:rPr>
  </w:style>
  <w:style w:type="paragraph" w:customStyle="1" w:styleId="NameofSender">
    <w:name w:val="Name of Sender"/>
    <w:basedOn w:val="Salutation"/>
    <w:next w:val="Normal"/>
    <w:link w:val="NameofSenderChar"/>
    <w:rsid w:val="00397DD4"/>
    <w:pPr>
      <w:spacing w:after="0"/>
    </w:pPr>
  </w:style>
  <w:style w:type="paragraph" w:customStyle="1" w:styleId="SenderTitleDepartment">
    <w:name w:val="Sender Title &amp; Department"/>
    <w:basedOn w:val="Normal"/>
    <w:link w:val="SenderTitleDepartmentChar"/>
    <w:rsid w:val="00397DD4"/>
    <w:rPr>
      <w:i/>
    </w:rPr>
  </w:style>
  <w:style w:type="character" w:customStyle="1" w:styleId="NameofSenderChar">
    <w:name w:val="Name of Sender Char"/>
    <w:basedOn w:val="SalutationChar"/>
    <w:link w:val="NameofSender"/>
    <w:rsid w:val="00397DD4"/>
    <w:rPr>
      <w:rFonts w:ascii="Arial Bold" w:hAnsi="Arial Bold" w:cs="Arial"/>
      <w:b/>
      <w:bCs/>
      <w:caps/>
      <w:color w:val="007FAA" w:themeColor="accent1"/>
      <w:spacing w:val="4"/>
      <w:sz w:val="20"/>
      <w:szCs w:val="20"/>
    </w:rPr>
  </w:style>
  <w:style w:type="paragraph" w:customStyle="1" w:styleId="PersonalizationHeaderBlockName">
    <w:name w:val="Personalization Header Block: Name"/>
    <w:basedOn w:val="RecipientAddressBlock"/>
    <w:next w:val="PersonalizationHeaderBlockDetails"/>
    <w:link w:val="PersonalizationHeaderBlockNameChar"/>
    <w:rsid w:val="005304BF"/>
    <w:rPr>
      <w:rFonts w:asciiTheme="majorHAnsi" w:hAnsiTheme="majorHAnsi" w:cstheme="majorHAnsi"/>
      <w:b/>
      <w:sz w:val="14"/>
      <w:szCs w:val="14"/>
    </w:rPr>
  </w:style>
  <w:style w:type="character" w:customStyle="1" w:styleId="SenderTitleDepartmentChar">
    <w:name w:val="Sender Title &amp; Department Char"/>
    <w:basedOn w:val="DefaultParagraphFont"/>
    <w:link w:val="SenderTitleDepartment"/>
    <w:rsid w:val="00397DD4"/>
    <w:rPr>
      <w:rFonts w:ascii="Rockwell" w:hAnsi="Rockwell"/>
      <w:i/>
      <w:color w:val="5C5C5C" w:themeColor="text1" w:themeTint="BF"/>
      <w:sz w:val="20"/>
      <w:szCs w:val="20"/>
    </w:rPr>
  </w:style>
  <w:style w:type="paragraph" w:customStyle="1" w:styleId="PersonalizationHeaderBlockDetails">
    <w:name w:val="Personalization Header Block: Details"/>
    <w:basedOn w:val="RecipientAddressBlock"/>
    <w:link w:val="PersonalizationHeaderBlockDetailsChar"/>
    <w:rsid w:val="005304BF"/>
    <w:rPr>
      <w:sz w:val="14"/>
      <w:szCs w:val="14"/>
    </w:rPr>
  </w:style>
  <w:style w:type="character" w:customStyle="1" w:styleId="PersonalizationHeaderBlockNameChar">
    <w:name w:val="Personalization Header Block: Name Char"/>
    <w:basedOn w:val="RecipientAddressBlockChar"/>
    <w:link w:val="PersonalizationHeaderBlockName"/>
    <w:rsid w:val="005304BF"/>
    <w:rPr>
      <w:rFonts w:asciiTheme="majorHAnsi" w:hAnsiTheme="majorHAnsi" w:cstheme="majorHAnsi"/>
      <w:b/>
      <w:color w:val="5C5C5C" w:themeColor="text1" w:themeTint="BF"/>
      <w:sz w:val="14"/>
      <w:szCs w:val="14"/>
    </w:rPr>
  </w:style>
  <w:style w:type="character" w:customStyle="1" w:styleId="PersonalizationHeaderBlockDetailsChar">
    <w:name w:val="Personalization Header Block: Details Char"/>
    <w:basedOn w:val="RecipientAddressBlockChar"/>
    <w:link w:val="PersonalizationHeaderBlockDetails"/>
    <w:rsid w:val="005304BF"/>
    <w:rPr>
      <w:rFonts w:ascii="Rockwell" w:hAnsi="Rockwell"/>
      <w:color w:val="5C5C5C" w:themeColor="text1" w:themeTint="BF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159"/>
    <w:rPr>
      <w:rFonts w:ascii="Segoe UI" w:hAnsi="Segoe UI" w:cs="Segoe UI"/>
      <w:color w:val="5C5C5C" w:themeColor="text1" w:themeTint="BF"/>
      <w:sz w:val="18"/>
      <w:szCs w:val="18"/>
    </w:rPr>
  </w:style>
  <w:style w:type="table" w:styleId="TableGrid">
    <w:name w:val="Table Grid"/>
    <w:basedOn w:val="TableNormal"/>
    <w:uiPriority w:val="39"/>
    <w:rsid w:val="009A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1229C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0169C"/>
    <w:rPr>
      <w:rFonts w:ascii="Arial Bold" w:hAnsi="Arial Bold" w:cs="Arial"/>
      <w:b/>
      <w:bCs/>
      <w:caps/>
      <w:color w:val="4D4D4F" w:themeColor="text2"/>
      <w:spacing w:val="4"/>
      <w:sz w:val="20"/>
      <w:szCs w:val="20"/>
    </w:rPr>
  </w:style>
  <w:style w:type="paragraph" w:styleId="ListBullet">
    <w:name w:val="List Bullet"/>
    <w:basedOn w:val="ListParagraph"/>
    <w:autoRedefine/>
    <w:uiPriority w:val="99"/>
    <w:unhideWhenUsed/>
    <w:qFormat/>
    <w:rsid w:val="00552CFD"/>
    <w:pPr>
      <w:numPr>
        <w:numId w:val="19"/>
      </w:numPr>
      <w:tabs>
        <w:tab w:val="clear" w:pos="720"/>
      </w:tabs>
    </w:pPr>
  </w:style>
  <w:style w:type="paragraph" w:styleId="ListBullet2">
    <w:name w:val="List Bullet 2"/>
    <w:basedOn w:val="Normal"/>
    <w:uiPriority w:val="99"/>
    <w:unhideWhenUsed/>
    <w:rsid w:val="00C8735A"/>
    <w:pPr>
      <w:numPr>
        <w:numId w:val="2"/>
      </w:numPr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rsid w:val="00AA5827"/>
    <w:pPr>
      <w:pBdr>
        <w:top w:val="single" w:sz="4" w:space="10" w:color="007FAA" w:themeColor="accent1"/>
        <w:bottom w:val="single" w:sz="4" w:space="10" w:color="007FAA" w:themeColor="accent1"/>
      </w:pBdr>
      <w:spacing w:before="360" w:after="360"/>
      <w:ind w:right="864"/>
    </w:pPr>
    <w:rPr>
      <w:i/>
      <w:iCs/>
      <w:color w:val="4D4D4F" w:themeColor="text2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827"/>
    <w:rPr>
      <w:rFonts w:ascii="Rockwell" w:hAnsi="Rockwell"/>
      <w:i/>
      <w:iCs/>
      <w:color w:val="4D4D4F" w:themeColor="text2"/>
      <w:szCs w:val="20"/>
    </w:rPr>
  </w:style>
  <w:style w:type="numbering" w:customStyle="1" w:styleId="MNPSBulletedList">
    <w:name w:val="MNPS Bulleted List"/>
    <w:uiPriority w:val="99"/>
    <w:rsid w:val="0029352E"/>
    <w:pPr>
      <w:numPr>
        <w:numId w:val="12"/>
      </w:numPr>
    </w:pPr>
  </w:style>
  <w:style w:type="character" w:styleId="Emphasis">
    <w:name w:val="Emphasis"/>
    <w:uiPriority w:val="20"/>
    <w:qFormat/>
    <w:rsid w:val="00F020B3"/>
    <w:rPr>
      <w:rFonts w:asciiTheme="minorHAnsi" w:hAnsiTheme="minorHAnsi"/>
      <w:i/>
      <w:color w:val="007FAA" w:themeColor="accent1"/>
      <w:sz w:val="22"/>
    </w:rPr>
  </w:style>
  <w:style w:type="paragraph" w:customStyle="1" w:styleId="MemoDetails">
    <w:name w:val="Memo Details"/>
    <w:basedOn w:val="SenderTitleDepartment"/>
    <w:link w:val="MemoDetailsChar"/>
    <w:qFormat/>
    <w:rsid w:val="0000169C"/>
    <w:pPr>
      <w:spacing w:after="0"/>
    </w:pPr>
    <w:rPr>
      <w:i w:val="0"/>
    </w:rPr>
  </w:style>
  <w:style w:type="paragraph" w:customStyle="1" w:styleId="MemoDetailHeaders">
    <w:name w:val="Memo Detail Headers"/>
    <w:basedOn w:val="SenderTitleDepartment"/>
    <w:link w:val="MemoDetailHeadersChar"/>
    <w:qFormat/>
    <w:rsid w:val="0000169C"/>
    <w:pPr>
      <w:spacing w:after="0" w:line="300" w:lineRule="auto"/>
    </w:pPr>
    <w:rPr>
      <w:rFonts w:ascii="Arial Black" w:hAnsi="Arial Black"/>
      <w:b/>
      <w:i w:val="0"/>
      <w:color w:val="007FAA" w:themeColor="accent1"/>
    </w:rPr>
  </w:style>
  <w:style w:type="character" w:customStyle="1" w:styleId="MemoDetailsChar">
    <w:name w:val="Memo Details Char"/>
    <w:basedOn w:val="SenderTitleDepartmentChar"/>
    <w:link w:val="MemoDetails"/>
    <w:rsid w:val="0000169C"/>
    <w:rPr>
      <w:rFonts w:ascii="Arial" w:hAnsi="Arial" w:cs="Arial"/>
      <w:i w:val="0"/>
      <w:color w:val="5C5C5C" w:themeColor="text1" w:themeTint="BF"/>
      <w:sz w:val="20"/>
      <w:szCs w:val="20"/>
    </w:rPr>
  </w:style>
  <w:style w:type="character" w:customStyle="1" w:styleId="MemoDetailHeadersChar">
    <w:name w:val="Memo Detail Headers Char"/>
    <w:basedOn w:val="SenderTitleDepartmentChar"/>
    <w:link w:val="MemoDetailHeaders"/>
    <w:rsid w:val="0000169C"/>
    <w:rPr>
      <w:rFonts w:ascii="Arial Black" w:hAnsi="Arial Black" w:cs="Arial"/>
      <w:b/>
      <w:i w:val="0"/>
      <w:color w:val="007FAA" w:themeColor="accent1"/>
      <w:sz w:val="20"/>
      <w:szCs w:val="20"/>
    </w:rPr>
  </w:style>
  <w:style w:type="paragraph" w:customStyle="1" w:styleId="DepartmentDivisionName">
    <w:name w:val="Department/Division Name"/>
    <w:basedOn w:val="Normal"/>
    <w:link w:val="DepartmentDivisionNameChar"/>
    <w:qFormat/>
    <w:rsid w:val="00CA7FCE"/>
    <w:pPr>
      <w:jc w:val="right"/>
    </w:pPr>
    <w:rPr>
      <w:rFonts w:asciiTheme="minorHAnsi" w:hAnsiTheme="minorHAnsi"/>
      <w:sz w:val="26"/>
      <w:szCs w:val="26"/>
    </w:rPr>
  </w:style>
  <w:style w:type="character" w:customStyle="1" w:styleId="DepartmentDivisionNameChar">
    <w:name w:val="Department/Division Name Char"/>
    <w:basedOn w:val="DefaultParagraphFont"/>
    <w:link w:val="DepartmentDivisionName"/>
    <w:rsid w:val="00CA7FCE"/>
    <w:rPr>
      <w:rFonts w:cs="Arial"/>
      <w:color w:val="5C5C5C" w:themeColor="text1" w:themeTint="BF"/>
      <w:sz w:val="26"/>
      <w:szCs w:val="26"/>
    </w:rPr>
  </w:style>
  <w:style w:type="character" w:customStyle="1" w:styleId="xxelementtoproof">
    <w:name w:val="x_x_elementtoproof"/>
    <w:basedOn w:val="DefaultParagraphFont"/>
    <w:rsid w:val="00F8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6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souders\OneDrive%20-%20Metropolitan%20Nashville%20Public%20Schools\Desktop\newsletter%20photos\tEMPLATES\MNPS_Memo.dotx" TargetMode="External"/></Relationships>
</file>

<file path=word/theme/theme1.xml><?xml version="1.0" encoding="utf-8"?>
<a:theme xmlns:a="http://schemas.openxmlformats.org/drawingml/2006/main" name="Office Theme">
  <a:themeElements>
    <a:clrScheme name="MNPS Color Palette">
      <a:dk1>
        <a:srgbClr val="262626"/>
      </a:dk1>
      <a:lt1>
        <a:srgbClr val="FFFFFF"/>
      </a:lt1>
      <a:dk2>
        <a:srgbClr val="4D4D4F"/>
      </a:dk2>
      <a:lt2>
        <a:srgbClr val="E6E7E8"/>
      </a:lt2>
      <a:accent1>
        <a:srgbClr val="007FAA"/>
      </a:accent1>
      <a:accent2>
        <a:srgbClr val="F1B434"/>
      </a:accent2>
      <a:accent3>
        <a:srgbClr val="ED714D"/>
      </a:accent3>
      <a:accent4>
        <a:srgbClr val="82CFCD"/>
      </a:accent4>
      <a:accent5>
        <a:srgbClr val="88479B"/>
      </a:accent5>
      <a:accent6>
        <a:srgbClr val="70BF54"/>
      </a:accent6>
      <a:hlink>
        <a:srgbClr val="007FAA"/>
      </a:hlink>
      <a:folHlink>
        <a:srgbClr val="F1B434"/>
      </a:folHlink>
    </a:clrScheme>
    <a:fontScheme name="MNPS">
      <a:majorFont>
        <a:latin typeface="Arial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750d77e-d7ac-42fb-b1ee-02c8a52f3bf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09F53E1214C49B145197EF4EA91DB" ma:contentTypeVersion="12" ma:contentTypeDescription="Create a new document." ma:contentTypeScope="" ma:versionID="f4d661220f34b80cea4ab5c71c02e767">
  <xsd:schema xmlns:xsd="http://www.w3.org/2001/XMLSchema" xmlns:xs="http://www.w3.org/2001/XMLSchema" xmlns:p="http://schemas.microsoft.com/office/2006/metadata/properties" xmlns:ns2="9e12d8ac-cb95-4090-b526-4dd25e882be1" xmlns:ns3="5750d77e-d7ac-42fb-b1ee-02c8a52f3bfa" targetNamespace="http://schemas.microsoft.com/office/2006/metadata/properties" ma:root="true" ma:fieldsID="10ba9ed34dfa091025520b08ed42c189" ns2:_="" ns3:_="">
    <xsd:import namespace="9e12d8ac-cb95-4090-b526-4dd25e882be1"/>
    <xsd:import namespace="5750d77e-d7ac-42fb-b1ee-02c8a52f3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2d8ac-cb95-4090-b526-4dd25e882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d77e-d7ac-42fb-b1ee-02c8a52f3b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5C9C79-DA24-4A93-99C1-8150E83632CB}">
  <ds:schemaRefs>
    <ds:schemaRef ds:uri="http://schemas.microsoft.com/office/2006/metadata/properties"/>
    <ds:schemaRef ds:uri="http://schemas.microsoft.com/office/infopath/2007/PartnerControls"/>
    <ds:schemaRef ds:uri="5750d77e-d7ac-42fb-b1ee-02c8a52f3bfa"/>
  </ds:schemaRefs>
</ds:datastoreItem>
</file>

<file path=customXml/itemProps2.xml><?xml version="1.0" encoding="utf-8"?>
<ds:datastoreItem xmlns:ds="http://schemas.openxmlformats.org/officeDocument/2006/customXml" ds:itemID="{32D393E5-ED8D-4FEB-AFE5-4C687F417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12d8ac-cb95-4090-b526-4dd25e882be1"/>
    <ds:schemaRef ds:uri="5750d77e-d7ac-42fb-b1ee-02c8a52f3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20DC1E-2DD2-4619-AE09-B63767184A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MNPS_Memo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Souders, Casey M</dc:creator>
  <cp:keywords/>
  <dc:description/>
  <cp:lastModifiedBy>Casey</cp:lastModifiedBy>
  <cp:revision>4</cp:revision>
  <cp:lastPrinted>2020-09-28T16:48:00Z</cp:lastPrinted>
  <dcterms:created xsi:type="dcterms:W3CDTF">2022-04-25T21:02:00Z</dcterms:created>
  <dcterms:modified xsi:type="dcterms:W3CDTF">2022-04-25T21:03:00Z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0x010100ABB09F53E1214C49B145197EF4EA91DB</vt:lpwstr>
  </property>
  <property fmtid="{D5CDD505-2E9C-101B-9397-08002B2CF9AE}" pid="3" name="Order">
    <vt:r8>8872900</vt:r8>
  </property>
  <property fmtid="{D5CDD505-2E9C-101B-9397-08002B2CF9AE}" pid="4" name="ComplianceAssetId">
    <vt:lpwstr/>
  </property>
</Properties>
</file>