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1933A181" w:rsidR="00B2036D" w:rsidRPr="002202D7" w:rsidRDefault="00BC5E2F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79320" wp14:editId="1D54EA87">
            <wp:simplePos x="0" y="0"/>
            <wp:positionH relativeFrom="column">
              <wp:posOffset>23842</wp:posOffset>
            </wp:positionH>
            <wp:positionV relativeFrom="paragraph">
              <wp:posOffset>76200</wp:posOffset>
            </wp:positionV>
            <wp:extent cx="1067398" cy="10673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398" cy="1067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EF00" w14:textId="26D29C99" w:rsidR="00604FBD" w:rsidRDefault="0024050A">
      <w:pPr>
        <w:pStyle w:val="Title"/>
      </w:pPr>
      <w:r>
        <w:t>agenda</w:t>
      </w:r>
    </w:p>
    <w:p w14:paraId="3CD1EF01" w14:textId="1E901147" w:rsidR="00604FBD" w:rsidRDefault="00BC5E2F">
      <w:pPr>
        <w:pStyle w:val="Subtitle"/>
      </w:pPr>
      <w:r>
        <w:t>River Eves Elementary</w:t>
      </w:r>
      <w:r w:rsidR="0024050A">
        <w:t xml:space="preserve"> School Governance Council</w:t>
      </w:r>
    </w:p>
    <w:p w14:paraId="3CD1EF02" w14:textId="4AA8F54A" w:rsidR="00604FBD" w:rsidRDefault="0000000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>
            <w:rPr>
              <w:rStyle w:val="IntenseEmphasis"/>
            </w:rPr>
            <w:t>Date | time</w:t>
          </w:r>
        </w:sdtContent>
      </w:sdt>
      <w:r w:rsidR="001C478F">
        <w:t xml:space="preserve"> </w:t>
      </w:r>
      <w:r w:rsidR="00BB0B00">
        <w:t>5/19</w:t>
      </w:r>
      <w:r w:rsidR="0085186A">
        <w:t>/202</w:t>
      </w:r>
      <w:r w:rsidR="009A108B">
        <w:t>5</w:t>
      </w:r>
      <w:r w:rsidR="00E63A1A">
        <w:t xml:space="preserve"> | </w:t>
      </w:r>
      <w:r w:rsidR="00F75ECA">
        <w:t>7:</w:t>
      </w:r>
      <w:r w:rsidR="00E75ECE">
        <w:t>30</w:t>
      </w:r>
      <w:r w:rsidR="00F75ECA">
        <w:t xml:space="preserve"> </w:t>
      </w:r>
      <w:r w:rsidR="0024050A">
        <w:t>am</w:t>
      </w:r>
      <w:r w:rsidR="001C478F">
        <w:t xml:space="preserve"> | </w:t>
      </w:r>
      <w:r w:rsidR="0024050A">
        <w:rPr>
          <w:rStyle w:val="IntenseEmphasis"/>
        </w:rPr>
        <w:t xml:space="preserve">Location </w:t>
      </w:r>
      <w:r w:rsidR="00F75ECA">
        <w:t>River Eves ES Conference Room</w:t>
      </w:r>
    </w:p>
    <w:p w14:paraId="3CD1EF03" w14:textId="77777777" w:rsidR="00604FBD" w:rsidRDefault="0024050A">
      <w:pPr>
        <w:pStyle w:val="Heading1"/>
      </w:pPr>
      <w:r>
        <w:t>SGC Members</w:t>
      </w:r>
    </w:p>
    <w:p w14:paraId="3CD1EF04" w14:textId="5AA66E05" w:rsidR="00604FBD" w:rsidRPr="006B7020" w:rsidRDefault="00FF5AE5" w:rsidP="006B7020">
      <w:pPr>
        <w:jc w:val="center"/>
        <w:rPr>
          <w:sz w:val="19"/>
          <w:szCs w:val="19"/>
        </w:rPr>
      </w:pPr>
      <w:r>
        <w:rPr>
          <w:sz w:val="19"/>
          <w:szCs w:val="19"/>
        </w:rPr>
        <w:t>Susan Gowin</w:t>
      </w:r>
      <w:r w:rsidR="0024050A" w:rsidRPr="006B7020">
        <w:rPr>
          <w:sz w:val="19"/>
          <w:szCs w:val="19"/>
        </w:rPr>
        <w:t>, Principal</w:t>
      </w:r>
      <w:r w:rsidR="007D57CE" w:rsidRPr="006B7020">
        <w:rPr>
          <w:sz w:val="19"/>
          <w:szCs w:val="19"/>
        </w:rPr>
        <w:t xml:space="preserve"> </w:t>
      </w:r>
      <w:r w:rsidR="001C478F" w:rsidRPr="006B7020">
        <w:rPr>
          <w:sz w:val="19"/>
          <w:szCs w:val="19"/>
        </w:rPr>
        <w:t xml:space="preserve">| </w:t>
      </w:r>
      <w:r w:rsidR="00C36A97">
        <w:rPr>
          <w:sz w:val="19"/>
          <w:szCs w:val="19"/>
        </w:rPr>
        <w:t>Laura Lavoie</w:t>
      </w:r>
      <w:r w:rsidR="00C36A97" w:rsidRPr="006B7020">
        <w:rPr>
          <w:sz w:val="19"/>
          <w:szCs w:val="19"/>
        </w:rPr>
        <w:t xml:space="preserve">, </w:t>
      </w:r>
      <w:proofErr w:type="gramStart"/>
      <w:r w:rsidR="00C36A97" w:rsidRPr="006B7020">
        <w:rPr>
          <w:sz w:val="19"/>
          <w:szCs w:val="19"/>
        </w:rPr>
        <w:t xml:space="preserve">Appointed Staff </w:t>
      </w:r>
      <w:r w:rsidR="001C478F" w:rsidRPr="006B7020">
        <w:rPr>
          <w:sz w:val="19"/>
          <w:szCs w:val="19"/>
        </w:rPr>
        <w:t>|</w:t>
      </w:r>
      <w:proofErr w:type="gramEnd"/>
      <w:r w:rsidR="00C36A97" w:rsidRPr="00C36A97">
        <w:rPr>
          <w:sz w:val="19"/>
          <w:szCs w:val="19"/>
        </w:rPr>
        <w:t xml:space="preserve"> </w:t>
      </w:r>
      <w:r w:rsidR="000474E5">
        <w:rPr>
          <w:sz w:val="19"/>
          <w:szCs w:val="19"/>
        </w:rPr>
        <w:t>Stacy Storr</w:t>
      </w:r>
      <w:r w:rsidR="00C36A97" w:rsidRPr="006B7020">
        <w:rPr>
          <w:sz w:val="19"/>
          <w:szCs w:val="19"/>
        </w:rPr>
        <w:t>, Appointed Staff</w:t>
      </w:r>
      <w:r w:rsidR="001C478F" w:rsidRPr="006B7020">
        <w:rPr>
          <w:sz w:val="19"/>
          <w:szCs w:val="19"/>
        </w:rPr>
        <w:t xml:space="preserve"> </w:t>
      </w:r>
      <w:r w:rsidR="007D57CE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D83E4C">
        <w:rPr>
          <w:sz w:val="19"/>
          <w:szCs w:val="19"/>
        </w:rPr>
        <w:t>Adam Klosterhaus</w:t>
      </w:r>
      <w:r w:rsidR="00C36A97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</w:t>
      </w:r>
      <w:r w:rsidR="00C36A97">
        <w:rPr>
          <w:sz w:val="19"/>
          <w:szCs w:val="19"/>
        </w:rPr>
        <w:t>Rachel Robertson</w:t>
      </w:r>
      <w:r w:rsidR="00CC5F4C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Melissa Cherian</w:t>
      </w:r>
      <w:r w:rsidR="004F5BBC" w:rsidRPr="006B7020">
        <w:rPr>
          <w:sz w:val="19"/>
          <w:szCs w:val="19"/>
        </w:rPr>
        <w:t xml:space="preserve">, Community Member </w:t>
      </w:r>
      <w:r w:rsidR="007D57CE" w:rsidRPr="004240EA">
        <w:rPr>
          <w:sz w:val="19"/>
          <w:szCs w:val="19"/>
        </w:rPr>
        <w:t xml:space="preserve">| </w:t>
      </w:r>
      <w:r w:rsidR="00213418">
        <w:rPr>
          <w:sz w:val="19"/>
          <w:szCs w:val="19"/>
        </w:rPr>
        <w:t>Lae</w:t>
      </w:r>
      <w:r w:rsidR="004240EA">
        <w:rPr>
          <w:sz w:val="19"/>
          <w:szCs w:val="19"/>
        </w:rPr>
        <w:t>ticia Ak</w:t>
      </w:r>
      <w:r w:rsidR="003F4212">
        <w:rPr>
          <w:sz w:val="19"/>
          <w:szCs w:val="19"/>
        </w:rPr>
        <w:t>e</w:t>
      </w:r>
      <w:r w:rsidR="006955FC">
        <w:rPr>
          <w:sz w:val="19"/>
          <w:szCs w:val="19"/>
        </w:rPr>
        <w:t>, Community M</w:t>
      </w:r>
      <w:r w:rsidR="007702FB">
        <w:rPr>
          <w:sz w:val="19"/>
          <w:szCs w:val="19"/>
        </w:rPr>
        <w:t>e</w:t>
      </w:r>
      <w:r w:rsidR="006955FC">
        <w:rPr>
          <w:sz w:val="19"/>
          <w:szCs w:val="19"/>
        </w:rPr>
        <w:t>mber</w:t>
      </w:r>
      <w:r w:rsidR="007D57CE" w:rsidRPr="006B7020">
        <w:rPr>
          <w:sz w:val="19"/>
          <w:szCs w:val="19"/>
        </w:rPr>
        <w:t xml:space="preserve">| </w:t>
      </w:r>
      <w:r w:rsidR="006955FC">
        <w:rPr>
          <w:sz w:val="19"/>
          <w:szCs w:val="19"/>
        </w:rPr>
        <w:t>Beth Rosenbleeth</w:t>
      </w:r>
      <w:r w:rsidR="006955FC" w:rsidRPr="006B7020">
        <w:rPr>
          <w:sz w:val="19"/>
          <w:szCs w:val="19"/>
        </w:rPr>
        <w:t xml:space="preserve">, Parent </w:t>
      </w:r>
      <w:r w:rsidR="007D57CE" w:rsidRPr="006B7020">
        <w:rPr>
          <w:sz w:val="19"/>
          <w:szCs w:val="19"/>
        </w:rPr>
        <w:t>|</w:t>
      </w:r>
      <w:r w:rsidR="00D83E4C">
        <w:rPr>
          <w:sz w:val="19"/>
          <w:szCs w:val="19"/>
        </w:rPr>
        <w:t>Tyler Williamson</w:t>
      </w:r>
      <w:r w:rsidR="00A43959">
        <w:rPr>
          <w:sz w:val="19"/>
          <w:szCs w:val="19"/>
        </w:rPr>
        <w:t>, Parent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Natalya Alpert</w:t>
      </w:r>
      <w:r w:rsidR="00880B48">
        <w:rPr>
          <w:sz w:val="19"/>
          <w:szCs w:val="19"/>
        </w:rPr>
        <w:t>, P</w:t>
      </w:r>
      <w:r w:rsidR="00564585">
        <w:rPr>
          <w:sz w:val="19"/>
          <w:szCs w:val="19"/>
        </w:rPr>
        <w:t>arent</w:t>
      </w:r>
    </w:p>
    <w:tbl>
      <w:tblPr>
        <w:tblStyle w:val="ListTable6Colorful"/>
        <w:tblW w:w="5000" w:type="pct"/>
        <w:tblInd w:w="540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990"/>
        <w:gridCol w:w="7020"/>
        <w:gridCol w:w="2790"/>
      </w:tblGrid>
      <w:tr w:rsidR="00604FBD" w14:paraId="3CD1EF08" w14:textId="77777777" w:rsidTr="00E11294">
        <w:trPr>
          <w:tblHeader/>
        </w:trPr>
        <w:tc>
          <w:tcPr>
            <w:tcW w:w="99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020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802038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2790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14:paraId="3CD1EF0C" w14:textId="77777777" w:rsidTr="00E11294">
        <w:tc>
          <w:tcPr>
            <w:tcW w:w="990" w:type="dxa"/>
          </w:tcPr>
          <w:p w14:paraId="3CD1EF09" w14:textId="4CFD4970" w:rsidR="00604FBD" w:rsidRPr="004B1215" w:rsidRDefault="00431072" w:rsidP="0024050A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30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020" w:type="dxa"/>
          </w:tcPr>
          <w:p w14:paraId="3CD1EF0A" w14:textId="77777777" w:rsidR="00604FBD" w:rsidRPr="004B1215" w:rsidRDefault="00873F41" w:rsidP="00873F41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Call to Order</w:t>
            </w:r>
          </w:p>
        </w:tc>
        <w:tc>
          <w:tcPr>
            <w:tcW w:w="2790" w:type="dxa"/>
          </w:tcPr>
          <w:p w14:paraId="3CD1EF0B" w14:textId="62C6389A" w:rsidR="00604FBD" w:rsidRPr="004B1215" w:rsidRDefault="002B7396" w:rsidP="00873F41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EC7169" w14:paraId="3CD1EF10" w14:textId="77777777" w:rsidTr="00E11294">
        <w:tc>
          <w:tcPr>
            <w:tcW w:w="990" w:type="dxa"/>
          </w:tcPr>
          <w:p w14:paraId="3CD1EF0D" w14:textId="3D51F19F" w:rsidR="00EC7169" w:rsidRPr="004B1215" w:rsidRDefault="00431072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31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020" w:type="dxa"/>
          </w:tcPr>
          <w:p w14:paraId="3CD1EF0E" w14:textId="424025A4" w:rsidR="00EC7169" w:rsidRPr="004B1215" w:rsidRDefault="0060587F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 Item: Approve Agenda</w:t>
            </w:r>
          </w:p>
        </w:tc>
        <w:tc>
          <w:tcPr>
            <w:tcW w:w="2790" w:type="dxa"/>
          </w:tcPr>
          <w:p w14:paraId="3CD1EF0F" w14:textId="160351BA" w:rsidR="00EC7169" w:rsidRPr="004B1215" w:rsidRDefault="002B7396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EC7169" w14:paraId="3CD1EF14" w14:textId="77777777" w:rsidTr="00E11294">
        <w:tc>
          <w:tcPr>
            <w:tcW w:w="990" w:type="dxa"/>
          </w:tcPr>
          <w:p w14:paraId="3CD1EF11" w14:textId="49A73859" w:rsidR="00EC7169" w:rsidRPr="004B1215" w:rsidRDefault="00431072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32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020" w:type="dxa"/>
          </w:tcPr>
          <w:p w14:paraId="3CD1EF12" w14:textId="300F3C8B" w:rsidR="00EC7169" w:rsidRPr="004B1215" w:rsidRDefault="0060587F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 Item: Approve</w:t>
            </w:r>
            <w:r w:rsidR="00D535E1">
              <w:rPr>
                <w:sz w:val="24"/>
                <w:szCs w:val="24"/>
              </w:rPr>
              <w:t xml:space="preserve"> April </w:t>
            </w:r>
            <w:r w:rsidRPr="004B1215">
              <w:rPr>
                <w:sz w:val="24"/>
                <w:szCs w:val="24"/>
              </w:rPr>
              <w:t>Meeting Minutes</w:t>
            </w:r>
          </w:p>
        </w:tc>
        <w:tc>
          <w:tcPr>
            <w:tcW w:w="2790" w:type="dxa"/>
          </w:tcPr>
          <w:p w14:paraId="3CD1EF13" w14:textId="565492AB" w:rsidR="00EC7169" w:rsidRPr="004B1215" w:rsidRDefault="002B7396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123C55" w14:paraId="3A983E2F" w14:textId="77777777" w:rsidTr="00E11294">
        <w:tc>
          <w:tcPr>
            <w:tcW w:w="990" w:type="dxa"/>
          </w:tcPr>
          <w:p w14:paraId="46C4B13A" w14:textId="733FB502" w:rsidR="00123C55" w:rsidRPr="004B1215" w:rsidRDefault="00123C5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7:35 am</w:t>
            </w:r>
          </w:p>
        </w:tc>
        <w:tc>
          <w:tcPr>
            <w:tcW w:w="7020" w:type="dxa"/>
          </w:tcPr>
          <w:p w14:paraId="02CFE2A1" w14:textId="3186B33C" w:rsidR="00123C55" w:rsidRPr="004B1215" w:rsidRDefault="00123C55" w:rsidP="0060587F">
            <w:pPr>
              <w:rPr>
                <w:sz w:val="24"/>
                <w:szCs w:val="24"/>
              </w:rPr>
            </w:pPr>
            <w:r w:rsidRPr="004620C1">
              <w:rPr>
                <w:sz w:val="24"/>
                <w:szCs w:val="24"/>
              </w:rPr>
              <w:t>Informational Item</w:t>
            </w:r>
            <w:r w:rsidRPr="004B1215">
              <w:rPr>
                <w:sz w:val="24"/>
                <w:szCs w:val="24"/>
                <w:u w:val="single"/>
              </w:rPr>
              <w:t>:</w:t>
            </w:r>
            <w:r w:rsidRPr="004B1215">
              <w:rPr>
                <w:sz w:val="24"/>
                <w:szCs w:val="24"/>
              </w:rPr>
              <w:t xml:space="preserve"> Superintendent Advisory Councils Updates</w:t>
            </w:r>
          </w:p>
        </w:tc>
        <w:tc>
          <w:tcPr>
            <w:tcW w:w="2790" w:type="dxa"/>
          </w:tcPr>
          <w:p w14:paraId="7C35E4D2" w14:textId="63F48DF9" w:rsidR="00123C55" w:rsidRPr="004B1215" w:rsidRDefault="004B121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Williamson</w:t>
            </w:r>
          </w:p>
        </w:tc>
      </w:tr>
      <w:tr w:rsidR="00EC7169" w14:paraId="3CD1EF20" w14:textId="77777777" w:rsidTr="00E11294">
        <w:tc>
          <w:tcPr>
            <w:tcW w:w="990" w:type="dxa"/>
          </w:tcPr>
          <w:p w14:paraId="3CD1EF1D" w14:textId="19646BF8" w:rsidR="00EC7169" w:rsidRPr="004B1215" w:rsidRDefault="00273029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AC0A41" w:rsidRPr="004B1215">
              <w:rPr>
                <w:sz w:val="24"/>
                <w:szCs w:val="24"/>
              </w:rPr>
              <w:t>45</w:t>
            </w:r>
            <w:r w:rsidRPr="004B1215">
              <w:rPr>
                <w:sz w:val="24"/>
                <w:szCs w:val="24"/>
              </w:rPr>
              <w:t xml:space="preserve"> </w:t>
            </w:r>
            <w:r w:rsidR="00423E57" w:rsidRPr="004B1215">
              <w:rPr>
                <w:sz w:val="24"/>
                <w:szCs w:val="24"/>
              </w:rPr>
              <w:t>a</w:t>
            </w:r>
            <w:r w:rsidRPr="004B1215">
              <w:rPr>
                <w:sz w:val="24"/>
                <w:szCs w:val="24"/>
              </w:rPr>
              <w:t>m</w:t>
            </w:r>
          </w:p>
        </w:tc>
        <w:tc>
          <w:tcPr>
            <w:tcW w:w="7020" w:type="dxa"/>
          </w:tcPr>
          <w:p w14:paraId="3CD1EF1E" w14:textId="2905E025" w:rsidR="00EC7169" w:rsidRPr="004B1215" w:rsidRDefault="00783ADC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Discussion Item</w:t>
            </w:r>
            <w:r w:rsidRPr="004B1215">
              <w:rPr>
                <w:sz w:val="24"/>
                <w:szCs w:val="24"/>
                <w:u w:val="single"/>
              </w:rPr>
              <w:t>:</w:t>
            </w:r>
            <w:r w:rsidRPr="004B1215">
              <w:rPr>
                <w:sz w:val="24"/>
                <w:szCs w:val="24"/>
              </w:rPr>
              <w:t xml:space="preserve"> </w:t>
            </w:r>
            <w:r w:rsidR="001F1504">
              <w:rPr>
                <w:sz w:val="24"/>
                <w:szCs w:val="24"/>
              </w:rPr>
              <w:t>New Member Transition</w:t>
            </w:r>
          </w:p>
        </w:tc>
        <w:tc>
          <w:tcPr>
            <w:tcW w:w="2790" w:type="dxa"/>
          </w:tcPr>
          <w:p w14:paraId="3CD1EF1F" w14:textId="13067ACA" w:rsidR="00EC7169" w:rsidRPr="004B1215" w:rsidRDefault="007524A4" w:rsidP="00605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Outreach and Communications Committee</w:t>
            </w:r>
            <w:r w:rsidR="00DF7BDE" w:rsidRPr="004B1215">
              <w:rPr>
                <w:sz w:val="24"/>
                <w:szCs w:val="24"/>
              </w:rPr>
              <w:t xml:space="preserve"> </w:t>
            </w:r>
          </w:p>
        </w:tc>
      </w:tr>
      <w:tr w:rsidR="009828DE" w14:paraId="74BB890C" w14:textId="77777777" w:rsidTr="00E11294">
        <w:tc>
          <w:tcPr>
            <w:tcW w:w="990" w:type="dxa"/>
          </w:tcPr>
          <w:p w14:paraId="196225EB" w14:textId="1BFCA5D7" w:rsidR="009828DE" w:rsidRPr="004B1215" w:rsidRDefault="00F5598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</w:t>
            </w:r>
            <w:r w:rsidR="00AC0A41" w:rsidRPr="004B1215">
              <w:rPr>
                <w:sz w:val="24"/>
                <w:szCs w:val="24"/>
              </w:rPr>
              <w:t>:55 am</w:t>
            </w:r>
          </w:p>
        </w:tc>
        <w:tc>
          <w:tcPr>
            <w:tcW w:w="7020" w:type="dxa"/>
          </w:tcPr>
          <w:p w14:paraId="655578C4" w14:textId="72D39613" w:rsidR="0070148F" w:rsidRPr="00E11294" w:rsidRDefault="007524A4" w:rsidP="00E11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Item</w:t>
            </w:r>
            <w:r w:rsidR="009828DE" w:rsidRPr="004B1215">
              <w:rPr>
                <w:sz w:val="24"/>
                <w:szCs w:val="24"/>
              </w:rPr>
              <w:t xml:space="preserve">: </w:t>
            </w:r>
            <w:r w:rsidR="0070148F">
              <w:rPr>
                <w:sz w:val="24"/>
                <w:szCs w:val="24"/>
              </w:rPr>
              <w:t>Principal Update</w:t>
            </w:r>
          </w:p>
        </w:tc>
        <w:tc>
          <w:tcPr>
            <w:tcW w:w="2790" w:type="dxa"/>
          </w:tcPr>
          <w:p w14:paraId="1B06F396" w14:textId="63D38E82" w:rsidR="009828DE" w:rsidRPr="004B1215" w:rsidRDefault="0010281C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G</w:t>
            </w:r>
            <w:r w:rsidR="00246273" w:rsidRPr="004B1215">
              <w:rPr>
                <w:sz w:val="24"/>
                <w:szCs w:val="24"/>
              </w:rPr>
              <w:t>owin</w:t>
            </w:r>
          </w:p>
        </w:tc>
      </w:tr>
      <w:tr w:rsidR="003F2432" w14:paraId="3CD1EF37" w14:textId="77777777" w:rsidTr="00E11294">
        <w:trPr>
          <w:trHeight w:val="828"/>
        </w:trPr>
        <w:tc>
          <w:tcPr>
            <w:tcW w:w="990" w:type="dxa"/>
          </w:tcPr>
          <w:p w14:paraId="3CD1EF34" w14:textId="58F1D8BA" w:rsidR="003F2432" w:rsidRPr="004B1215" w:rsidRDefault="00CE07EF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</w:t>
            </w:r>
            <w:r w:rsidR="007F63BA">
              <w:rPr>
                <w:sz w:val="24"/>
                <w:szCs w:val="24"/>
              </w:rPr>
              <w:t>30</w:t>
            </w:r>
            <w:r w:rsidR="009D3FE5" w:rsidRPr="004B1215">
              <w:rPr>
                <w:sz w:val="24"/>
                <w:szCs w:val="24"/>
              </w:rPr>
              <w:t xml:space="preserve"> </w:t>
            </w:r>
            <w:r w:rsidR="00F85996" w:rsidRPr="004B1215">
              <w:rPr>
                <w:sz w:val="24"/>
                <w:szCs w:val="24"/>
              </w:rPr>
              <w:t>am</w:t>
            </w:r>
          </w:p>
        </w:tc>
        <w:tc>
          <w:tcPr>
            <w:tcW w:w="7020" w:type="dxa"/>
          </w:tcPr>
          <w:p w14:paraId="3CD1EF35" w14:textId="77777777" w:rsidR="003F2432" w:rsidRPr="004B1215" w:rsidRDefault="003F2432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 Item: Meeting Adjournment</w:t>
            </w:r>
          </w:p>
        </w:tc>
        <w:tc>
          <w:tcPr>
            <w:tcW w:w="2790" w:type="dxa"/>
          </w:tcPr>
          <w:p w14:paraId="3CD1EF36" w14:textId="2D9AD6BB" w:rsidR="003F2432" w:rsidRPr="004B1215" w:rsidRDefault="000474E5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</w:tbl>
    <w:p w14:paraId="3CD1EF38" w14:textId="77777777" w:rsidR="006B7020" w:rsidRDefault="006B7020" w:rsidP="006B7020">
      <w:pPr>
        <w:pStyle w:val="Heading1"/>
      </w:pPr>
      <w:r>
        <w:t>Meeting Norms</w:t>
      </w:r>
    </w:p>
    <w:p w14:paraId="2D9DFD6B" w14:textId="39333C41" w:rsidR="00D132AA" w:rsidRPr="00340CC8" w:rsidRDefault="00E11294" w:rsidP="00340CC8">
      <w:pPr>
        <w:jc w:val="center"/>
        <w:rPr>
          <w:sz w:val="24"/>
          <w:szCs w:val="17"/>
        </w:rPr>
      </w:pPr>
      <w:r>
        <w:rPr>
          <w:sz w:val="24"/>
          <w:szCs w:val="17"/>
        </w:rPr>
        <w:t>Silence</w:t>
      </w:r>
      <w:r w:rsidR="00C60858">
        <w:rPr>
          <w:sz w:val="24"/>
          <w:szCs w:val="17"/>
        </w:rPr>
        <w:t xml:space="preserve"> Phones</w:t>
      </w:r>
      <w:r w:rsidR="006B7020" w:rsidRPr="007D0F5A">
        <w:rPr>
          <w:sz w:val="24"/>
          <w:szCs w:val="17"/>
        </w:rPr>
        <w:t xml:space="preserve"> | Be Respectful of Others’ Opinions | Work for the Good of All Students</w:t>
      </w:r>
    </w:p>
    <w:sectPr w:rsidR="00D132AA" w:rsidRPr="00340CC8" w:rsidSect="00B2036D">
      <w:footerReference w:type="default" r:id="rId11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515BA" w14:textId="77777777" w:rsidR="00BA3ABF" w:rsidRDefault="00BA3ABF">
      <w:r>
        <w:separator/>
      </w:r>
    </w:p>
  </w:endnote>
  <w:endnote w:type="continuationSeparator" w:id="0">
    <w:p w14:paraId="61A0DB4A" w14:textId="77777777" w:rsidR="00BA3ABF" w:rsidRDefault="00BA3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BC39" w14:textId="77777777" w:rsidR="00BA3ABF" w:rsidRDefault="00BA3ABF">
      <w:r>
        <w:separator/>
      </w:r>
    </w:p>
  </w:footnote>
  <w:footnote w:type="continuationSeparator" w:id="0">
    <w:p w14:paraId="7480A4CA" w14:textId="77777777" w:rsidR="00BA3ABF" w:rsidRDefault="00BA3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B6E31"/>
    <w:multiLevelType w:val="hybridMultilevel"/>
    <w:tmpl w:val="B156A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292330"/>
    <w:multiLevelType w:val="hybridMultilevel"/>
    <w:tmpl w:val="C7A472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534F4"/>
    <w:multiLevelType w:val="hybridMultilevel"/>
    <w:tmpl w:val="680A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36E55"/>
    <w:multiLevelType w:val="hybridMultilevel"/>
    <w:tmpl w:val="5A34D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37C12"/>
    <w:multiLevelType w:val="hybridMultilevel"/>
    <w:tmpl w:val="7242EE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17144">
    <w:abstractNumId w:val="18"/>
  </w:num>
  <w:num w:numId="2" w16cid:durableId="446000177">
    <w:abstractNumId w:val="21"/>
  </w:num>
  <w:num w:numId="3" w16cid:durableId="1517966665">
    <w:abstractNumId w:val="14"/>
  </w:num>
  <w:num w:numId="4" w16cid:durableId="534586783">
    <w:abstractNumId w:val="11"/>
  </w:num>
  <w:num w:numId="5" w16cid:durableId="1545092555">
    <w:abstractNumId w:val="15"/>
  </w:num>
  <w:num w:numId="6" w16cid:durableId="1588535310">
    <w:abstractNumId w:val="9"/>
  </w:num>
  <w:num w:numId="7" w16cid:durableId="1207721897">
    <w:abstractNumId w:val="7"/>
  </w:num>
  <w:num w:numId="8" w16cid:durableId="160393836">
    <w:abstractNumId w:val="6"/>
  </w:num>
  <w:num w:numId="9" w16cid:durableId="1612666860">
    <w:abstractNumId w:val="5"/>
  </w:num>
  <w:num w:numId="10" w16cid:durableId="1296646116">
    <w:abstractNumId w:val="4"/>
  </w:num>
  <w:num w:numId="11" w16cid:durableId="619455675">
    <w:abstractNumId w:val="8"/>
  </w:num>
  <w:num w:numId="12" w16cid:durableId="35005886">
    <w:abstractNumId w:val="3"/>
  </w:num>
  <w:num w:numId="13" w16cid:durableId="760300728">
    <w:abstractNumId w:val="2"/>
  </w:num>
  <w:num w:numId="14" w16cid:durableId="1612860909">
    <w:abstractNumId w:val="1"/>
  </w:num>
  <w:num w:numId="15" w16cid:durableId="430783873">
    <w:abstractNumId w:val="0"/>
  </w:num>
  <w:num w:numId="16" w16cid:durableId="797181928">
    <w:abstractNumId w:val="19"/>
  </w:num>
  <w:num w:numId="17" w16cid:durableId="1817337150">
    <w:abstractNumId w:val="12"/>
  </w:num>
  <w:num w:numId="18" w16cid:durableId="603418176">
    <w:abstractNumId w:val="20"/>
  </w:num>
  <w:num w:numId="19" w16cid:durableId="1141576994">
    <w:abstractNumId w:val="17"/>
  </w:num>
  <w:num w:numId="20" w16cid:durableId="2132363385">
    <w:abstractNumId w:val="16"/>
  </w:num>
  <w:num w:numId="21" w16cid:durableId="1294168981">
    <w:abstractNumId w:val="13"/>
  </w:num>
  <w:num w:numId="22" w16cid:durableId="595481189">
    <w:abstractNumId w:val="22"/>
  </w:num>
  <w:num w:numId="23" w16cid:durableId="992293422">
    <w:abstractNumId w:val="10"/>
  </w:num>
  <w:num w:numId="24" w16cid:durableId="36845716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430E"/>
    <w:rsid w:val="00020B0A"/>
    <w:rsid w:val="0002598C"/>
    <w:rsid w:val="000463F2"/>
    <w:rsid w:val="000474E5"/>
    <w:rsid w:val="000679F2"/>
    <w:rsid w:val="000715CE"/>
    <w:rsid w:val="00092DCA"/>
    <w:rsid w:val="0009683B"/>
    <w:rsid w:val="000B0F1D"/>
    <w:rsid w:val="000B3751"/>
    <w:rsid w:val="000B6065"/>
    <w:rsid w:val="000C4AFA"/>
    <w:rsid w:val="000C6509"/>
    <w:rsid w:val="000E01CD"/>
    <w:rsid w:val="000E7A35"/>
    <w:rsid w:val="00102561"/>
    <w:rsid w:val="0010281C"/>
    <w:rsid w:val="00103584"/>
    <w:rsid w:val="00123C55"/>
    <w:rsid w:val="001447F0"/>
    <w:rsid w:val="0015208A"/>
    <w:rsid w:val="00157F77"/>
    <w:rsid w:val="001632EE"/>
    <w:rsid w:val="00164F9A"/>
    <w:rsid w:val="001701FD"/>
    <w:rsid w:val="001762A0"/>
    <w:rsid w:val="001942E1"/>
    <w:rsid w:val="001A041B"/>
    <w:rsid w:val="001A0B65"/>
    <w:rsid w:val="001B4D7F"/>
    <w:rsid w:val="001C478F"/>
    <w:rsid w:val="001C5937"/>
    <w:rsid w:val="001C6304"/>
    <w:rsid w:val="001D0897"/>
    <w:rsid w:val="001D14AF"/>
    <w:rsid w:val="001D2A94"/>
    <w:rsid w:val="001D5040"/>
    <w:rsid w:val="001E4AE2"/>
    <w:rsid w:val="001E6181"/>
    <w:rsid w:val="001E74E8"/>
    <w:rsid w:val="001F1504"/>
    <w:rsid w:val="001F32A9"/>
    <w:rsid w:val="001F36DF"/>
    <w:rsid w:val="00206276"/>
    <w:rsid w:val="00207BCB"/>
    <w:rsid w:val="002111DD"/>
    <w:rsid w:val="00213418"/>
    <w:rsid w:val="00217FA0"/>
    <w:rsid w:val="002202D7"/>
    <w:rsid w:val="002215B1"/>
    <w:rsid w:val="00224E52"/>
    <w:rsid w:val="00230C31"/>
    <w:rsid w:val="002331F0"/>
    <w:rsid w:val="00234D4E"/>
    <w:rsid w:val="0024050A"/>
    <w:rsid w:val="0024181B"/>
    <w:rsid w:val="002437A4"/>
    <w:rsid w:val="00246273"/>
    <w:rsid w:val="00251210"/>
    <w:rsid w:val="002518F2"/>
    <w:rsid w:val="00267B5F"/>
    <w:rsid w:val="00272B9A"/>
    <w:rsid w:val="00273029"/>
    <w:rsid w:val="002869A1"/>
    <w:rsid w:val="00293D81"/>
    <w:rsid w:val="002A00F6"/>
    <w:rsid w:val="002A0D55"/>
    <w:rsid w:val="002A44CC"/>
    <w:rsid w:val="002B57D2"/>
    <w:rsid w:val="002B6987"/>
    <w:rsid w:val="002B7396"/>
    <w:rsid w:val="002C4F58"/>
    <w:rsid w:val="002D3A60"/>
    <w:rsid w:val="002D5FC4"/>
    <w:rsid w:val="002D6ECC"/>
    <w:rsid w:val="002F135E"/>
    <w:rsid w:val="00310D52"/>
    <w:rsid w:val="003133C4"/>
    <w:rsid w:val="00322AA9"/>
    <w:rsid w:val="003357E4"/>
    <w:rsid w:val="00340CC8"/>
    <w:rsid w:val="003511A5"/>
    <w:rsid w:val="00354D4E"/>
    <w:rsid w:val="00361FED"/>
    <w:rsid w:val="003627F5"/>
    <w:rsid w:val="00365C3E"/>
    <w:rsid w:val="00371B55"/>
    <w:rsid w:val="0037305F"/>
    <w:rsid w:val="00374240"/>
    <w:rsid w:val="003762D9"/>
    <w:rsid w:val="00381CE0"/>
    <w:rsid w:val="003844D0"/>
    <w:rsid w:val="00391C93"/>
    <w:rsid w:val="00391FB8"/>
    <w:rsid w:val="003A1405"/>
    <w:rsid w:val="003A2CE0"/>
    <w:rsid w:val="003A7BBF"/>
    <w:rsid w:val="003E7AB9"/>
    <w:rsid w:val="003F2432"/>
    <w:rsid w:val="003F4212"/>
    <w:rsid w:val="004000CC"/>
    <w:rsid w:val="00402313"/>
    <w:rsid w:val="004027D0"/>
    <w:rsid w:val="0040355F"/>
    <w:rsid w:val="00422E31"/>
    <w:rsid w:val="00423E57"/>
    <w:rsid w:val="004240EA"/>
    <w:rsid w:val="00424F14"/>
    <w:rsid w:val="0042555F"/>
    <w:rsid w:val="00431072"/>
    <w:rsid w:val="00434752"/>
    <w:rsid w:val="00443568"/>
    <w:rsid w:val="00445D77"/>
    <w:rsid w:val="004620C1"/>
    <w:rsid w:val="0048612F"/>
    <w:rsid w:val="0049237B"/>
    <w:rsid w:val="00495991"/>
    <w:rsid w:val="004A02F1"/>
    <w:rsid w:val="004A05B1"/>
    <w:rsid w:val="004B1215"/>
    <w:rsid w:val="004B1880"/>
    <w:rsid w:val="004B2989"/>
    <w:rsid w:val="004C6F94"/>
    <w:rsid w:val="004D38FF"/>
    <w:rsid w:val="004E0994"/>
    <w:rsid w:val="004E6392"/>
    <w:rsid w:val="004F1500"/>
    <w:rsid w:val="004F5BBC"/>
    <w:rsid w:val="0051788B"/>
    <w:rsid w:val="0052453F"/>
    <w:rsid w:val="005252E5"/>
    <w:rsid w:val="005335D6"/>
    <w:rsid w:val="0054380D"/>
    <w:rsid w:val="00551E3D"/>
    <w:rsid w:val="005538A0"/>
    <w:rsid w:val="00555698"/>
    <w:rsid w:val="00564585"/>
    <w:rsid w:val="00575912"/>
    <w:rsid w:val="0058264A"/>
    <w:rsid w:val="005951FE"/>
    <w:rsid w:val="00595F10"/>
    <w:rsid w:val="005A64FA"/>
    <w:rsid w:val="005B76B5"/>
    <w:rsid w:val="005C75C2"/>
    <w:rsid w:val="005D1B74"/>
    <w:rsid w:val="005E18B7"/>
    <w:rsid w:val="005F7311"/>
    <w:rsid w:val="00604FBD"/>
    <w:rsid w:val="0060587F"/>
    <w:rsid w:val="006065FF"/>
    <w:rsid w:val="00606920"/>
    <w:rsid w:val="00607BA8"/>
    <w:rsid w:val="00612F8E"/>
    <w:rsid w:val="00616880"/>
    <w:rsid w:val="00622230"/>
    <w:rsid w:val="00625085"/>
    <w:rsid w:val="006334E2"/>
    <w:rsid w:val="00643F92"/>
    <w:rsid w:val="0064465B"/>
    <w:rsid w:val="00646228"/>
    <w:rsid w:val="00651C4A"/>
    <w:rsid w:val="006562B1"/>
    <w:rsid w:val="0067178F"/>
    <w:rsid w:val="006730C8"/>
    <w:rsid w:val="006755B5"/>
    <w:rsid w:val="006800B1"/>
    <w:rsid w:val="00691E46"/>
    <w:rsid w:val="006948B3"/>
    <w:rsid w:val="006955FC"/>
    <w:rsid w:val="006A2F43"/>
    <w:rsid w:val="006B7020"/>
    <w:rsid w:val="006B735C"/>
    <w:rsid w:val="006C5AE0"/>
    <w:rsid w:val="006D7048"/>
    <w:rsid w:val="006E0669"/>
    <w:rsid w:val="006E6FC4"/>
    <w:rsid w:val="006F0AA4"/>
    <w:rsid w:val="006F32B6"/>
    <w:rsid w:val="006F6903"/>
    <w:rsid w:val="0070148F"/>
    <w:rsid w:val="00703239"/>
    <w:rsid w:val="007279C1"/>
    <w:rsid w:val="00742041"/>
    <w:rsid w:val="007445C6"/>
    <w:rsid w:val="00747C14"/>
    <w:rsid w:val="00747D97"/>
    <w:rsid w:val="007524A4"/>
    <w:rsid w:val="00761DEA"/>
    <w:rsid w:val="007702FB"/>
    <w:rsid w:val="00783ADC"/>
    <w:rsid w:val="0079166F"/>
    <w:rsid w:val="007929C7"/>
    <w:rsid w:val="007A3B7C"/>
    <w:rsid w:val="007A43CB"/>
    <w:rsid w:val="007A6F99"/>
    <w:rsid w:val="007A7603"/>
    <w:rsid w:val="007B08A2"/>
    <w:rsid w:val="007C267D"/>
    <w:rsid w:val="007D0F5A"/>
    <w:rsid w:val="007D57CE"/>
    <w:rsid w:val="007F49C6"/>
    <w:rsid w:val="007F63BA"/>
    <w:rsid w:val="00802038"/>
    <w:rsid w:val="008026DF"/>
    <w:rsid w:val="00805909"/>
    <w:rsid w:val="008353E2"/>
    <w:rsid w:val="0085186A"/>
    <w:rsid w:val="008616C8"/>
    <w:rsid w:val="0086539F"/>
    <w:rsid w:val="00873F41"/>
    <w:rsid w:val="00877617"/>
    <w:rsid w:val="00880B48"/>
    <w:rsid w:val="00883784"/>
    <w:rsid w:val="00883CB8"/>
    <w:rsid w:val="00891700"/>
    <w:rsid w:val="008B0139"/>
    <w:rsid w:val="008B1020"/>
    <w:rsid w:val="008B2E4D"/>
    <w:rsid w:val="008B3E75"/>
    <w:rsid w:val="008C6212"/>
    <w:rsid w:val="008E62DB"/>
    <w:rsid w:val="008E7104"/>
    <w:rsid w:val="0091738E"/>
    <w:rsid w:val="0092131B"/>
    <w:rsid w:val="009345B9"/>
    <w:rsid w:val="00937CE7"/>
    <w:rsid w:val="009462E8"/>
    <w:rsid w:val="009545C9"/>
    <w:rsid w:val="00960477"/>
    <w:rsid w:val="0097305C"/>
    <w:rsid w:val="00977CE4"/>
    <w:rsid w:val="009828DE"/>
    <w:rsid w:val="009917CF"/>
    <w:rsid w:val="00991DAF"/>
    <w:rsid w:val="009A108B"/>
    <w:rsid w:val="009A2149"/>
    <w:rsid w:val="009B79A7"/>
    <w:rsid w:val="009C0315"/>
    <w:rsid w:val="009C4FB6"/>
    <w:rsid w:val="009D3FE5"/>
    <w:rsid w:val="009D43FB"/>
    <w:rsid w:val="009F42DB"/>
    <w:rsid w:val="009F7918"/>
    <w:rsid w:val="00A05634"/>
    <w:rsid w:val="00A11A26"/>
    <w:rsid w:val="00A32A49"/>
    <w:rsid w:val="00A3333A"/>
    <w:rsid w:val="00A41C8C"/>
    <w:rsid w:val="00A43959"/>
    <w:rsid w:val="00A62060"/>
    <w:rsid w:val="00A667BA"/>
    <w:rsid w:val="00A700B1"/>
    <w:rsid w:val="00A857B6"/>
    <w:rsid w:val="00A9559C"/>
    <w:rsid w:val="00AA1798"/>
    <w:rsid w:val="00AB0DE4"/>
    <w:rsid w:val="00AC0A41"/>
    <w:rsid w:val="00AD3A60"/>
    <w:rsid w:val="00AE4B7F"/>
    <w:rsid w:val="00AE4C7E"/>
    <w:rsid w:val="00B02271"/>
    <w:rsid w:val="00B2036D"/>
    <w:rsid w:val="00B23428"/>
    <w:rsid w:val="00B24D42"/>
    <w:rsid w:val="00B32E0E"/>
    <w:rsid w:val="00B41968"/>
    <w:rsid w:val="00B41E58"/>
    <w:rsid w:val="00B455A6"/>
    <w:rsid w:val="00B77757"/>
    <w:rsid w:val="00B835B9"/>
    <w:rsid w:val="00B83A8A"/>
    <w:rsid w:val="00B84222"/>
    <w:rsid w:val="00B90F67"/>
    <w:rsid w:val="00B95DB4"/>
    <w:rsid w:val="00BA3ABF"/>
    <w:rsid w:val="00BB0A66"/>
    <w:rsid w:val="00BB0B00"/>
    <w:rsid w:val="00BC066E"/>
    <w:rsid w:val="00BC5AAF"/>
    <w:rsid w:val="00BC5E2F"/>
    <w:rsid w:val="00BD196D"/>
    <w:rsid w:val="00BE6E91"/>
    <w:rsid w:val="00C10233"/>
    <w:rsid w:val="00C1689B"/>
    <w:rsid w:val="00C2172A"/>
    <w:rsid w:val="00C249C6"/>
    <w:rsid w:val="00C24E47"/>
    <w:rsid w:val="00C3282A"/>
    <w:rsid w:val="00C33CEC"/>
    <w:rsid w:val="00C36A97"/>
    <w:rsid w:val="00C45260"/>
    <w:rsid w:val="00C56017"/>
    <w:rsid w:val="00C5713E"/>
    <w:rsid w:val="00C60858"/>
    <w:rsid w:val="00C624F5"/>
    <w:rsid w:val="00C70305"/>
    <w:rsid w:val="00C703E5"/>
    <w:rsid w:val="00C7748D"/>
    <w:rsid w:val="00C86790"/>
    <w:rsid w:val="00CA1942"/>
    <w:rsid w:val="00CB0DB9"/>
    <w:rsid w:val="00CB38D1"/>
    <w:rsid w:val="00CB5322"/>
    <w:rsid w:val="00CC29B5"/>
    <w:rsid w:val="00CC5E63"/>
    <w:rsid w:val="00CC5F4C"/>
    <w:rsid w:val="00CD3E3E"/>
    <w:rsid w:val="00CD5C26"/>
    <w:rsid w:val="00CE07EF"/>
    <w:rsid w:val="00CE5F4F"/>
    <w:rsid w:val="00D0081A"/>
    <w:rsid w:val="00D132AA"/>
    <w:rsid w:val="00D212CA"/>
    <w:rsid w:val="00D21397"/>
    <w:rsid w:val="00D269E7"/>
    <w:rsid w:val="00D34FA2"/>
    <w:rsid w:val="00D43C84"/>
    <w:rsid w:val="00D4619A"/>
    <w:rsid w:val="00D535E1"/>
    <w:rsid w:val="00D54AA9"/>
    <w:rsid w:val="00D827D1"/>
    <w:rsid w:val="00D8320C"/>
    <w:rsid w:val="00D83E4C"/>
    <w:rsid w:val="00D86C80"/>
    <w:rsid w:val="00D92060"/>
    <w:rsid w:val="00DA31D3"/>
    <w:rsid w:val="00DB0C31"/>
    <w:rsid w:val="00DB1F09"/>
    <w:rsid w:val="00DC3675"/>
    <w:rsid w:val="00DC4564"/>
    <w:rsid w:val="00DD1D9A"/>
    <w:rsid w:val="00DD2FCB"/>
    <w:rsid w:val="00DE0016"/>
    <w:rsid w:val="00DE6FDA"/>
    <w:rsid w:val="00DF32F7"/>
    <w:rsid w:val="00DF7BDE"/>
    <w:rsid w:val="00E050C8"/>
    <w:rsid w:val="00E11294"/>
    <w:rsid w:val="00E27644"/>
    <w:rsid w:val="00E31413"/>
    <w:rsid w:val="00E33AB4"/>
    <w:rsid w:val="00E37BB9"/>
    <w:rsid w:val="00E5543A"/>
    <w:rsid w:val="00E63A1A"/>
    <w:rsid w:val="00E72096"/>
    <w:rsid w:val="00E75ECE"/>
    <w:rsid w:val="00E90365"/>
    <w:rsid w:val="00E96A7D"/>
    <w:rsid w:val="00EA0C6D"/>
    <w:rsid w:val="00EC5B9F"/>
    <w:rsid w:val="00EC7169"/>
    <w:rsid w:val="00ED41E9"/>
    <w:rsid w:val="00ED6850"/>
    <w:rsid w:val="00EE290F"/>
    <w:rsid w:val="00EE2C28"/>
    <w:rsid w:val="00EE3B71"/>
    <w:rsid w:val="00EE5BE9"/>
    <w:rsid w:val="00F06495"/>
    <w:rsid w:val="00F13B5E"/>
    <w:rsid w:val="00F262E1"/>
    <w:rsid w:val="00F4567D"/>
    <w:rsid w:val="00F513EE"/>
    <w:rsid w:val="00F55985"/>
    <w:rsid w:val="00F60B26"/>
    <w:rsid w:val="00F64388"/>
    <w:rsid w:val="00F720D6"/>
    <w:rsid w:val="00F75ECA"/>
    <w:rsid w:val="00F8274F"/>
    <w:rsid w:val="00F85996"/>
    <w:rsid w:val="00F87A05"/>
    <w:rsid w:val="00F87CFC"/>
    <w:rsid w:val="00F90A36"/>
    <w:rsid w:val="00F927CD"/>
    <w:rsid w:val="00FC1642"/>
    <w:rsid w:val="00FC3106"/>
    <w:rsid w:val="00FE00CD"/>
    <w:rsid w:val="00FE19F9"/>
    <w:rsid w:val="00FF029B"/>
    <w:rsid w:val="00FF1045"/>
    <w:rsid w:val="00FF5AE5"/>
    <w:rsid w:val="00FF5E9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33AB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82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72748"/>
    <w:rsid w:val="000C6509"/>
    <w:rsid w:val="00150B58"/>
    <w:rsid w:val="001617AB"/>
    <w:rsid w:val="001D35C5"/>
    <w:rsid w:val="0020021E"/>
    <w:rsid w:val="00296CE4"/>
    <w:rsid w:val="003627F5"/>
    <w:rsid w:val="003A5804"/>
    <w:rsid w:val="004633D2"/>
    <w:rsid w:val="00495991"/>
    <w:rsid w:val="004B2989"/>
    <w:rsid w:val="004B6FE7"/>
    <w:rsid w:val="004F1500"/>
    <w:rsid w:val="005023B3"/>
    <w:rsid w:val="00513C60"/>
    <w:rsid w:val="006D7048"/>
    <w:rsid w:val="00731519"/>
    <w:rsid w:val="007951ED"/>
    <w:rsid w:val="007C0AAB"/>
    <w:rsid w:val="00891700"/>
    <w:rsid w:val="008D4FF7"/>
    <w:rsid w:val="008F13DF"/>
    <w:rsid w:val="0091738E"/>
    <w:rsid w:val="009F42DB"/>
    <w:rsid w:val="00A259C9"/>
    <w:rsid w:val="00A9559C"/>
    <w:rsid w:val="00C86810"/>
    <w:rsid w:val="00CA6A4E"/>
    <w:rsid w:val="00D32B29"/>
    <w:rsid w:val="00D43C84"/>
    <w:rsid w:val="00D53034"/>
    <w:rsid w:val="00D54AA9"/>
    <w:rsid w:val="00EC5B9F"/>
    <w:rsid w:val="00F2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4</TotalTime>
  <Pages>1</Pages>
  <Words>145</Words>
  <Characters>829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Gowin, Susan</dc:creator>
  <cp:lastModifiedBy>Gowin, Susan</cp:lastModifiedBy>
  <cp:revision>7</cp:revision>
  <cp:lastPrinted>2025-04-21T11:47:00Z</cp:lastPrinted>
  <dcterms:created xsi:type="dcterms:W3CDTF">2025-05-01T19:36:00Z</dcterms:created>
  <dcterms:modified xsi:type="dcterms:W3CDTF">2025-05-01T19:39:00Z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  <property fmtid="{D5CDD505-2E9C-101B-9397-08002B2CF9AE}" pid="10" name="GrammarlyDocumentId">
    <vt:lpwstr>a122fa48-7226-414a-8d62-0feca9066e33</vt:lpwstr>
  </property>
</Properties>
</file>